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4D0" w:rsidRDefault="004F24D0" w:rsidP="004F50C8">
      <w:pPr>
        <w:tabs>
          <w:tab w:val="right" w:pos="10204"/>
        </w:tabs>
      </w:pPr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-197485</wp:posOffset>
            </wp:positionH>
            <wp:positionV relativeFrom="paragraph">
              <wp:posOffset>-298378</wp:posOffset>
            </wp:positionV>
            <wp:extent cx="760801" cy="781050"/>
            <wp:effectExtent l="0" t="0" r="1270" b="0"/>
            <wp:wrapNone/>
            <wp:docPr id="1" name="Picture 1" descr="Related ima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01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C3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090EB12" wp14:editId="62970048">
            <wp:simplePos x="0" y="0"/>
            <wp:positionH relativeFrom="margin">
              <wp:posOffset>5698490</wp:posOffset>
            </wp:positionH>
            <wp:positionV relativeFrom="paragraph">
              <wp:posOffset>-111760</wp:posOffset>
            </wp:positionV>
            <wp:extent cx="942975" cy="594696"/>
            <wp:effectExtent l="0" t="0" r="0" b="0"/>
            <wp:wrapNone/>
            <wp:docPr id="1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09AB5A7-FD81-4B78-9263-B7653BCAFE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09AB5A7-FD81-4B78-9263-B7653BCAFE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69" cy="59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87014" wp14:editId="4BB096AB">
                <wp:simplePos x="0" y="0"/>
                <wp:positionH relativeFrom="margin">
                  <wp:align>center</wp:align>
                </wp:positionH>
                <wp:positionV relativeFrom="paragraph">
                  <wp:posOffset>-264160</wp:posOffset>
                </wp:positionV>
                <wp:extent cx="4486275" cy="8667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24D0" w:rsidRPr="004F24D0" w:rsidRDefault="004F24D0" w:rsidP="004F24D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48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F24D0"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48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Role of the Church in the Local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1B8701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-20.8pt;width:353.25pt;height:68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" filled="f" stroked="f">
                <v:textbox>
                  <w:txbxContent>
                    <w:p w:rsidR="004F24D0" w:rsidRPr="004F24D0" w:rsidRDefault="004F24D0" w:rsidP="004F24D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48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F24D0"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48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Role of the Church in the Local 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50C8">
        <w:tab/>
      </w:r>
    </w:p>
    <w:p w:rsidR="004F24D0" w:rsidRPr="00FD7D59" w:rsidRDefault="004F24D0" w:rsidP="004F24D0">
      <w:pPr>
        <w:rPr>
          <w:b/>
          <w:i/>
          <w:sz w:val="6"/>
        </w:rPr>
      </w:pPr>
      <w:r w:rsidRPr="000E72E0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2B5D4" wp14:editId="5B366087">
                <wp:simplePos x="0" y="0"/>
                <wp:positionH relativeFrom="page">
                  <wp:align>left</wp:align>
                </wp:positionH>
                <wp:positionV relativeFrom="paragraph">
                  <wp:posOffset>217805</wp:posOffset>
                </wp:positionV>
                <wp:extent cx="7553325" cy="45085"/>
                <wp:effectExtent l="0" t="0" r="28575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45085"/>
                        </a:xfrm>
                        <a:prstGeom prst="rect">
                          <a:avLst/>
                        </a:prstGeom>
                        <a:pattFill prst="nar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6C2D70" id="Rectangle 11" o:spid="_x0000_s1026" style="position:absolute;margin-left:0;margin-top:17.15pt;width:594.75pt;height:3.5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" fillcolor="#4472c4 [3204]" strokecolor="#1f3763 [1604]" strokeweight="1pt">
                <v:fill r:id="rId11" o:title="" color2="white [3212]" type="pattern"/>
                <w10:wrap anchorx="page"/>
              </v:rect>
            </w:pict>
          </mc:Fallback>
        </mc:AlternateContent>
      </w:r>
    </w:p>
    <w:p w:rsidR="004F24D0" w:rsidRPr="00FD7D59" w:rsidRDefault="004F24D0" w:rsidP="004F24D0">
      <w:pPr>
        <w:rPr>
          <w:sz w:val="2"/>
        </w:rPr>
      </w:pPr>
    </w:p>
    <w:p w:rsidR="004F24D0" w:rsidRPr="000E72E0" w:rsidRDefault="00793435" w:rsidP="004F24D0">
      <w:pPr>
        <w:rPr>
          <w:sz w:val="24"/>
        </w:rPr>
      </w:pPr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220511" wp14:editId="442937D7">
                <wp:simplePos x="0" y="0"/>
                <wp:positionH relativeFrom="margin">
                  <wp:posOffset>-302260</wp:posOffset>
                </wp:positionH>
                <wp:positionV relativeFrom="paragraph">
                  <wp:posOffset>85090</wp:posOffset>
                </wp:positionV>
                <wp:extent cx="7067550" cy="44958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4D0" w:rsidRPr="006018F7" w:rsidRDefault="004F24D0" w:rsidP="004F24D0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4F24D0" w:rsidRPr="00970F8B" w:rsidRDefault="004F24D0" w:rsidP="004F24D0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What do we mean when we talk about ‘the </w:t>
                            </w:r>
                            <w:r w:rsidRPr="00970F8B">
                              <w:rPr>
                                <w:b/>
                                <w:sz w:val="38"/>
                                <w:szCs w:val="38"/>
                                <w:u w:val="single"/>
                              </w:rPr>
                              <w:t>C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hurch’?  </w:t>
                            </w:r>
                          </w:p>
                          <w:p w:rsidR="004F24D0" w:rsidRPr="00637355" w:rsidRDefault="004F24D0" w:rsidP="004F24D0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4F24D0" w:rsidRDefault="004F24D0" w:rsidP="004F24D0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4F24D0" w:rsidRDefault="004F24D0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  <w:p w:rsidR="00793435" w:rsidRDefault="00793435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  <w:p w:rsidR="00793435" w:rsidRPr="007F1ADD" w:rsidRDefault="00793435" w:rsidP="004F24D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</w:p>
                          <w:p w:rsidR="00970F8B" w:rsidRDefault="00793435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The images above suggest that the </w:t>
                            </w:r>
                            <w:r w:rsidRPr="00793435">
                              <w:rPr>
                                <w:b/>
                                <w:sz w:val="3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sz w:val="36"/>
                              </w:rPr>
                              <w:t xml:space="preserve">hurch is about the _______________ </w:t>
                            </w:r>
                          </w:p>
                          <w:p w:rsidR="00970F8B" w:rsidRDefault="00793435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rather than the __________________.</w:t>
                            </w:r>
                            <w:r w:rsidR="00970F8B">
                              <w:rPr>
                                <w:sz w:val="36"/>
                              </w:rPr>
                              <w:t xml:space="preserve"> Originally the early Church did not </w:t>
                            </w:r>
                          </w:p>
                          <w:p w:rsidR="00970F8B" w:rsidRDefault="00970F8B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have a _______________ ___________________. The first Christians met </w:t>
                            </w:r>
                          </w:p>
                          <w:p w:rsidR="00970F8B" w:rsidRDefault="00970F8B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in ________________ _____________. The New Testament explains that </w:t>
                            </w:r>
                          </w:p>
                          <w:p w:rsidR="00970F8B" w:rsidRDefault="00970F8B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the Church is a _______________________________________________ </w:t>
                            </w:r>
                          </w:p>
                          <w:p w:rsidR="00793435" w:rsidRPr="005A69FD" w:rsidRDefault="00970F8B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220511" id="Text Box 2" o:spid="_x0000_s1027" type="#_x0000_t202" style="position:absolute;margin-left:-23.8pt;margin-top:6.7pt;width:556.5pt;height:3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">
                <v:textbox>
                  <w:txbxContent>
                    <w:p w:rsidR="004F24D0" w:rsidRPr="006018F7" w:rsidRDefault="004F24D0" w:rsidP="004F24D0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4F24D0" w:rsidRPr="00970F8B" w:rsidRDefault="004F24D0" w:rsidP="004F24D0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What do we mean when we talk about ‘the </w:t>
                      </w:r>
                      <w:r w:rsidRPr="00970F8B">
                        <w:rPr>
                          <w:b/>
                          <w:sz w:val="38"/>
                          <w:szCs w:val="38"/>
                          <w:u w:val="single"/>
                        </w:rPr>
                        <w:t>C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hurch’?  </w:t>
                      </w:r>
                    </w:p>
                    <w:p w:rsidR="004F24D0" w:rsidRPr="00637355" w:rsidRDefault="004F24D0" w:rsidP="004F24D0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4F24D0" w:rsidRDefault="004F24D0" w:rsidP="004F24D0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4F24D0" w:rsidRDefault="004F24D0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  <w:p w:rsidR="00793435" w:rsidRDefault="00793435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  <w:p w:rsidR="00793435" w:rsidRPr="007F1ADD" w:rsidRDefault="00793435" w:rsidP="004F24D0">
                      <w:pPr>
                        <w:spacing w:line="240" w:lineRule="auto"/>
                        <w:rPr>
                          <w:sz w:val="16"/>
                        </w:rPr>
                      </w:pPr>
                    </w:p>
                    <w:p w:rsidR="00970F8B" w:rsidRDefault="00793435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The images above suggest that the </w:t>
                      </w:r>
                      <w:r w:rsidRPr="00793435">
                        <w:rPr>
                          <w:b/>
                          <w:sz w:val="36"/>
                          <w:u w:val="single"/>
                        </w:rPr>
                        <w:t>C</w:t>
                      </w:r>
                      <w:r>
                        <w:rPr>
                          <w:sz w:val="36"/>
                        </w:rPr>
                        <w:t xml:space="preserve">hurch is about the _______________ </w:t>
                      </w:r>
                    </w:p>
                    <w:p w:rsidR="00970F8B" w:rsidRDefault="00793435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rather than the __________________.</w:t>
                      </w:r>
                      <w:r w:rsidR="00970F8B">
                        <w:rPr>
                          <w:sz w:val="36"/>
                        </w:rPr>
                        <w:t xml:space="preserve"> Originally the early Church did not </w:t>
                      </w:r>
                    </w:p>
                    <w:p w:rsidR="00970F8B" w:rsidRDefault="00970F8B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have a _______________ ___________________. The first Christians met </w:t>
                      </w:r>
                    </w:p>
                    <w:p w:rsidR="00970F8B" w:rsidRDefault="00970F8B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in ________________ _____________. The New Testament explains that </w:t>
                      </w:r>
                    </w:p>
                    <w:p w:rsidR="00970F8B" w:rsidRDefault="00970F8B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the Church is a _______________________________________________ </w:t>
                      </w:r>
                    </w:p>
                    <w:p w:rsidR="00793435" w:rsidRPr="005A69FD" w:rsidRDefault="00970F8B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4D0" w:rsidRPr="004F24D0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266065</wp:posOffset>
            </wp:positionV>
            <wp:extent cx="2143002" cy="2124075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695EBEC-9279-4923-91E0-D6E07D7CA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695EBEC-9279-4923-91E0-D6E07D7CA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0" t="5620" r="14013" b="36323"/>
                    <a:stretch/>
                  </pic:blipFill>
                  <pic:spPr>
                    <a:xfrm>
                      <a:off x="0" y="0"/>
                      <a:ext cx="2143002" cy="2124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4D0" w:rsidRPr="000E72E0" w:rsidRDefault="004F24D0" w:rsidP="004F24D0">
      <w:pPr>
        <w:rPr>
          <w:sz w:val="24"/>
        </w:rPr>
      </w:pPr>
      <w:r w:rsidRPr="004F24D0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153035</wp:posOffset>
            </wp:positionV>
            <wp:extent cx="1314450" cy="1788540"/>
            <wp:effectExtent l="0" t="0" r="0" b="254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5E80063-AEB2-4666-9C9B-57BFE1405D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5E80063-AEB2-4666-9C9B-57BFE1405D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4D0" w:rsidRDefault="004F24D0" w:rsidP="004F24D0">
      <w:pPr>
        <w:rPr>
          <w:sz w:val="24"/>
        </w:rPr>
      </w:pPr>
    </w:p>
    <w:p w:rsidR="004F24D0" w:rsidRPr="00413167" w:rsidRDefault="00793435" w:rsidP="004F24D0">
      <w:pPr>
        <w:rPr>
          <w:b/>
          <w:i/>
          <w:sz w:val="2"/>
          <w:szCs w:val="16"/>
        </w:rPr>
      </w:pPr>
      <w:r w:rsidRPr="004F24D0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2983865</wp:posOffset>
            </wp:positionH>
            <wp:positionV relativeFrom="paragraph">
              <wp:posOffset>6350</wp:posOffset>
            </wp:positionV>
            <wp:extent cx="3697166" cy="1285875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1B6DC9C-615C-4C01-BE0B-2B54FDA2B6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1B6DC9C-615C-4C01-BE0B-2B54FDA2B6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20345" r="2261" b="8146"/>
                    <a:stretch/>
                  </pic:blipFill>
                  <pic:spPr>
                    <a:xfrm>
                      <a:off x="0" y="0"/>
                      <a:ext cx="3697997" cy="128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4D0" w:rsidRPr="000E72E0" w:rsidRDefault="004F24D0" w:rsidP="004F24D0">
      <w:pPr>
        <w:rPr>
          <w:b/>
          <w:i/>
          <w:sz w:val="24"/>
        </w:rPr>
      </w:pPr>
    </w:p>
    <w:p w:rsidR="004F24D0" w:rsidRPr="000E72E0" w:rsidRDefault="004F24D0" w:rsidP="004F24D0">
      <w:pPr>
        <w:rPr>
          <w:sz w:val="24"/>
        </w:rPr>
      </w:pPr>
    </w:p>
    <w:p w:rsidR="004F24D0" w:rsidRPr="00463881" w:rsidRDefault="004F24D0" w:rsidP="004F24D0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4F24D0" w:rsidRDefault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970F8B" w:rsidP="004F24D0"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5EA75D" wp14:editId="4447687C">
                <wp:simplePos x="0" y="0"/>
                <wp:positionH relativeFrom="margin">
                  <wp:posOffset>-302260</wp:posOffset>
                </wp:positionH>
                <wp:positionV relativeFrom="paragraph">
                  <wp:posOffset>157480</wp:posOffset>
                </wp:positionV>
                <wp:extent cx="7067550" cy="4533900"/>
                <wp:effectExtent l="19050" t="19050" r="19050" b="190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E72" w:rsidRPr="006018F7" w:rsidRDefault="00CB6E72" w:rsidP="00CB6E72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CB6E72" w:rsidRPr="00070A1B" w:rsidRDefault="00970F8B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What does the Church do?</w:t>
                            </w:r>
                          </w:p>
                          <w:p w:rsidR="00913944" w:rsidRDefault="00913944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The </w:t>
                            </w:r>
                            <w:r w:rsidRPr="00B528C9">
                              <w:rPr>
                                <w:b/>
                                <w:sz w:val="38"/>
                                <w:szCs w:val="38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hurch as a building provides a place where ______________</w:t>
                            </w:r>
                            <w:r w:rsidR="00CB6E72">
                              <w:rPr>
                                <w:sz w:val="38"/>
                                <w:szCs w:val="38"/>
                              </w:rPr>
                              <w:t>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can ___________, ___________, ______________ _______________ </w:t>
                            </w:r>
                          </w:p>
                          <w:p w:rsidR="00CB6E72" w:rsidRDefault="00913944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and _______________.  </w:t>
                            </w:r>
                          </w:p>
                          <w:p w:rsidR="00913944" w:rsidRDefault="007F1ADD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Other a</w:t>
                            </w:r>
                            <w:r w:rsidR="00913944">
                              <w:rPr>
                                <w:sz w:val="38"/>
                                <w:szCs w:val="38"/>
                              </w:rPr>
                              <w:t>ctivities that take place in a church may include;</w:t>
                            </w:r>
                          </w:p>
                          <w:p w:rsidR="00913944" w:rsidRDefault="00913944" w:rsidP="007F1A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_____________________________________________________ </w:t>
                            </w:r>
                          </w:p>
                          <w:p w:rsidR="007F1ADD" w:rsidRDefault="007F1ADD" w:rsidP="007F1A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_____________________________________________________</w:t>
                            </w:r>
                          </w:p>
                          <w:p w:rsidR="007F1ADD" w:rsidRDefault="007F1ADD" w:rsidP="007F1A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_____________________________________________________</w:t>
                            </w:r>
                          </w:p>
                          <w:p w:rsidR="007F1ADD" w:rsidRPr="007F1ADD" w:rsidRDefault="00B528C9" w:rsidP="007F1ADD">
                            <w:pPr>
                              <w:spacing w:line="276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Throughout history the Church has been a major source of social services such as ______________ and ________________ _________</w:t>
                            </w:r>
                            <w:r w:rsidR="00FE5FDE">
                              <w:rPr>
                                <w:sz w:val="38"/>
                                <w:szCs w:val="38"/>
                              </w:rPr>
                              <w:t xml:space="preserve"> it has been </w:t>
                            </w:r>
                            <w:r w:rsidR="002B4FDC">
                              <w:rPr>
                                <w:sz w:val="38"/>
                                <w:szCs w:val="38"/>
                              </w:rPr>
                              <w:t>involved in campaigns for _______________ and projects to help the local __________________ such as _________ _________</w:t>
                            </w:r>
                          </w:p>
                          <w:p w:rsidR="00CB6E72" w:rsidRPr="005A69FD" w:rsidRDefault="00CB6E72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</w:t>
                            </w:r>
                          </w:p>
                          <w:p w:rsidR="00CB6E72" w:rsidRPr="00637355" w:rsidRDefault="00CB6E72" w:rsidP="00CB6E72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CB6E72" w:rsidRDefault="00CB6E72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CB6E72" w:rsidRPr="005A69FD" w:rsidRDefault="00CB6E72" w:rsidP="00CB6E72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5EA75D" id="_x0000_s1028" type="#_x0000_t202" style="position:absolute;margin-left:-23.8pt;margin-top:12.4pt;width:556.5pt;height:35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" strokeweight="2.25pt">
                <v:stroke dashstyle="1 1"/>
                <v:textbox>
                  <w:txbxContent>
                    <w:p w:rsidR="00CB6E72" w:rsidRPr="006018F7" w:rsidRDefault="00CB6E72" w:rsidP="00CB6E72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CB6E72" w:rsidRPr="00070A1B" w:rsidRDefault="00970F8B" w:rsidP="00CB6E72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What does the Church do?</w:t>
                      </w:r>
                    </w:p>
                    <w:p w:rsidR="00913944" w:rsidRDefault="00913944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The </w:t>
                      </w:r>
                      <w:r w:rsidRPr="00B528C9">
                        <w:rPr>
                          <w:b/>
                          <w:sz w:val="38"/>
                          <w:szCs w:val="38"/>
                          <w:u w:val="single"/>
                        </w:rPr>
                        <w:t>c</w:t>
                      </w:r>
                      <w:r>
                        <w:rPr>
                          <w:sz w:val="38"/>
                          <w:szCs w:val="38"/>
                        </w:rPr>
                        <w:t>hurch as a building provides a place where ______________</w:t>
                      </w:r>
                      <w:r w:rsidR="00CB6E72">
                        <w:rPr>
                          <w:sz w:val="38"/>
                          <w:szCs w:val="38"/>
                        </w:rPr>
                        <w:t>___</w:t>
                      </w:r>
                      <w:r>
                        <w:rPr>
                          <w:sz w:val="38"/>
                          <w:szCs w:val="38"/>
                        </w:rPr>
                        <w:t xml:space="preserve"> can ___________, ___________, ______________ _______________ </w:t>
                      </w:r>
                    </w:p>
                    <w:p w:rsidR="00CB6E72" w:rsidRDefault="00913944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and _______________.  </w:t>
                      </w:r>
                    </w:p>
                    <w:p w:rsidR="00913944" w:rsidRDefault="007F1ADD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Other a</w:t>
                      </w:r>
                      <w:r w:rsidR="00913944">
                        <w:rPr>
                          <w:sz w:val="38"/>
                          <w:szCs w:val="38"/>
                        </w:rPr>
                        <w:t>ctivities that take place in a church may include;</w:t>
                      </w:r>
                    </w:p>
                    <w:p w:rsidR="00913944" w:rsidRDefault="00913944" w:rsidP="007F1A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_____________________________________________________ </w:t>
                      </w:r>
                    </w:p>
                    <w:p w:rsidR="007F1ADD" w:rsidRDefault="007F1ADD" w:rsidP="007F1A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_____________________________________________________</w:t>
                      </w:r>
                    </w:p>
                    <w:p w:rsidR="007F1ADD" w:rsidRDefault="007F1ADD" w:rsidP="007F1A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_____________________________________________________</w:t>
                      </w:r>
                    </w:p>
                    <w:p w:rsidR="007F1ADD" w:rsidRPr="007F1ADD" w:rsidRDefault="00B528C9" w:rsidP="007F1ADD">
                      <w:pPr>
                        <w:spacing w:line="276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Throughout history the Church has been a major source of social services such as ______________ and ________________ _________</w:t>
                      </w:r>
                      <w:r w:rsidR="00FE5FDE">
                        <w:rPr>
                          <w:sz w:val="38"/>
                          <w:szCs w:val="38"/>
                        </w:rPr>
                        <w:t xml:space="preserve"> it has been </w:t>
                      </w:r>
                      <w:r w:rsidR="002B4FDC">
                        <w:rPr>
                          <w:sz w:val="38"/>
                          <w:szCs w:val="38"/>
                        </w:rPr>
                        <w:t>involved in campaigns for _______________ and projects to help the local __________________ such as _________ _________</w:t>
                      </w:r>
                    </w:p>
                    <w:p w:rsidR="00CB6E72" w:rsidRPr="005A69FD" w:rsidRDefault="00CB6E72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</w:t>
                      </w:r>
                    </w:p>
                    <w:p w:rsidR="00CB6E72" w:rsidRPr="00637355" w:rsidRDefault="00CB6E72" w:rsidP="00CB6E72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CB6E72" w:rsidRDefault="00CB6E72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CB6E72" w:rsidRPr="005A69FD" w:rsidRDefault="00CB6E72" w:rsidP="00CB6E72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Default="004F24D0" w:rsidP="004F24D0"/>
    <w:p w:rsidR="00306EBB" w:rsidRDefault="004F24D0" w:rsidP="004F24D0">
      <w:pPr>
        <w:tabs>
          <w:tab w:val="left" w:pos="9195"/>
        </w:tabs>
      </w:pPr>
      <w:r>
        <w:tab/>
      </w:r>
    </w:p>
    <w:p w:rsidR="004F24D0" w:rsidRDefault="007F1ADD" w:rsidP="004F24D0">
      <w:pPr>
        <w:tabs>
          <w:tab w:val="left" w:pos="9195"/>
        </w:tabs>
      </w:pPr>
      <w:r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9F6BC4" wp14:editId="65F5FA72">
                <wp:simplePos x="0" y="0"/>
                <wp:positionH relativeFrom="page">
                  <wp:posOffset>6848475</wp:posOffset>
                </wp:positionH>
                <wp:positionV relativeFrom="paragraph">
                  <wp:posOffset>254635</wp:posOffset>
                </wp:positionV>
                <wp:extent cx="657225" cy="4381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1ADD" w:rsidRPr="002133E9" w:rsidRDefault="007F1ADD" w:rsidP="007F1ADD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9F6BC4" id="Text Box 36" o:spid="_x0000_s1029" type="#_x0000_t202" style="position:absolute;margin-left:539.25pt;margin-top:20.05pt;width:51.7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" filled="f" stroked="f">
                <v:textbox>
                  <w:txbxContent>
                    <w:p w:rsidR="007F1ADD" w:rsidRPr="002133E9" w:rsidRDefault="007F1ADD" w:rsidP="007F1ADD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4FDC" w:rsidRDefault="004F50C8" w:rsidP="004F24D0">
      <w:pPr>
        <w:tabs>
          <w:tab w:val="left" w:pos="9195"/>
        </w:tabs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5650865</wp:posOffset>
            </wp:positionH>
            <wp:positionV relativeFrom="paragraph">
              <wp:posOffset>-197485</wp:posOffset>
            </wp:positionV>
            <wp:extent cx="1065530" cy="457200"/>
            <wp:effectExtent l="0" t="0" r="1270" b="0"/>
            <wp:wrapNone/>
            <wp:docPr id="31" name="Picture 31" descr="Image result for trussell trust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russell trust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3427" r="6360" b="4043"/>
                    <a:stretch/>
                  </pic:blipFill>
                  <pic:spPr bwMode="auto">
                    <a:xfrm>
                      <a:off x="0" y="0"/>
                      <a:ext cx="10655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FDC"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26794C" wp14:editId="30080860">
                <wp:simplePos x="0" y="0"/>
                <wp:positionH relativeFrom="margin">
                  <wp:posOffset>-321310</wp:posOffset>
                </wp:positionH>
                <wp:positionV relativeFrom="paragraph">
                  <wp:posOffset>-216535</wp:posOffset>
                </wp:positionV>
                <wp:extent cx="7067550" cy="61245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12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DC" w:rsidRPr="006018F7" w:rsidRDefault="002B4FDC" w:rsidP="002B4FDC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2B4FDC" w:rsidRPr="00970F8B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Food Banks – The Trussell Trust. 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The Trussell Trust food banks provide ___________________ 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to people who need ___________________________________________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___________________________________________________________. 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Causes of poverty that may lead to people having to use food banks;</w:t>
                            </w:r>
                          </w:p>
                          <w:p w:rsidR="002B4FDC" w:rsidRDefault="002B4FDC" w:rsidP="002B4F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</w:t>
                            </w:r>
                          </w:p>
                          <w:p w:rsidR="002B4FDC" w:rsidRPr="002B4FDC" w:rsidRDefault="002B4FDC" w:rsidP="002B4FDC">
                            <w:pPr>
                              <w:pStyle w:val="List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:rsidR="002B4FDC" w:rsidRDefault="002B4FDC" w:rsidP="002B4F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</w:t>
                            </w:r>
                          </w:p>
                          <w:p w:rsidR="002B4FDC" w:rsidRPr="002B4FDC" w:rsidRDefault="002B4FDC" w:rsidP="002B4FDC">
                            <w:pPr>
                              <w:pStyle w:val="ListParagraph"/>
                              <w:rPr>
                                <w:sz w:val="10"/>
                              </w:rPr>
                            </w:pPr>
                          </w:p>
                          <w:p w:rsidR="002B4FDC" w:rsidRDefault="002B4FDC" w:rsidP="002B4F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</w:t>
                            </w:r>
                          </w:p>
                          <w:p w:rsidR="002B4FDC" w:rsidRPr="002B4FDC" w:rsidRDefault="002B4FDC" w:rsidP="002B4FDC">
                            <w:pPr>
                              <w:pStyle w:val="ListParagraph"/>
                              <w:rPr>
                                <w:sz w:val="10"/>
                              </w:rPr>
                            </w:pPr>
                          </w:p>
                          <w:p w:rsidR="002B4FDC" w:rsidRDefault="002B4FDC" w:rsidP="002B4F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 </w:t>
                            </w:r>
                          </w:p>
                          <w:p w:rsidR="002B4FDC" w:rsidRPr="002B4FDC" w:rsidRDefault="002B4FDC" w:rsidP="002B4FDC">
                            <w:pPr>
                              <w:pStyle w:val="ListParagraph"/>
                              <w:rPr>
                                <w:sz w:val="2"/>
                              </w:rPr>
                            </w:pP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Food is donated to food banks by ________________ ________________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 __________________ and _______________________.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Care professionals such as ______________, ___________ ____________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and ___________ ______________ identify people in crisis and 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a __________ _______________ and ____________ days of 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is provided. _________________ Trust food banks provide food for over </w:t>
                            </w:r>
                          </w:p>
                          <w:p w:rsidR="002B4FDC" w:rsidRP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 people in the UK.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26794C" id="_x0000_s1030" type="#_x0000_t202" style="position:absolute;margin-left:-25.3pt;margin-top:-17.05pt;width:556.5pt;height:48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">
                <v:textbox>
                  <w:txbxContent>
                    <w:p w:rsidR="002B4FDC" w:rsidRPr="006018F7" w:rsidRDefault="002B4FDC" w:rsidP="002B4FDC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2B4FDC" w:rsidRPr="00970F8B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Food Banks – The Trussell Trust. 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 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The Trussell Trust food banks provide </w:t>
                      </w:r>
                      <w:r>
                        <w:rPr>
                          <w:sz w:val="36"/>
                        </w:rPr>
                        <w:t>___________________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_________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to people who need </w:t>
                      </w:r>
                      <w:r>
                        <w:rPr>
                          <w:sz w:val="36"/>
                        </w:rPr>
                        <w:t>___________________________________________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</w:t>
                      </w:r>
                      <w:r>
                        <w:rPr>
                          <w:sz w:val="36"/>
                        </w:rPr>
                        <w:t>.</w:t>
                      </w:r>
                      <w:r>
                        <w:rPr>
                          <w:sz w:val="36"/>
                        </w:rPr>
                        <w:t xml:space="preserve"> 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Causes of poverty that may lead to people having to use food banks;</w:t>
                      </w:r>
                    </w:p>
                    <w:p w:rsidR="002B4FDC" w:rsidRDefault="002B4FDC" w:rsidP="002B4F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</w:t>
                      </w:r>
                    </w:p>
                    <w:p w:rsidR="002B4FDC" w:rsidRPr="002B4FDC" w:rsidRDefault="002B4FDC" w:rsidP="002B4FDC">
                      <w:pPr>
                        <w:pStyle w:val="ListParagraph"/>
                        <w:spacing w:line="240" w:lineRule="auto"/>
                        <w:rPr>
                          <w:sz w:val="10"/>
                        </w:rPr>
                      </w:pPr>
                    </w:p>
                    <w:p w:rsidR="002B4FDC" w:rsidRDefault="002B4FDC" w:rsidP="002B4F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</w:t>
                      </w:r>
                    </w:p>
                    <w:p w:rsidR="002B4FDC" w:rsidRPr="002B4FDC" w:rsidRDefault="002B4FDC" w:rsidP="002B4FDC">
                      <w:pPr>
                        <w:pStyle w:val="ListParagraph"/>
                        <w:rPr>
                          <w:sz w:val="10"/>
                        </w:rPr>
                      </w:pPr>
                    </w:p>
                    <w:p w:rsidR="002B4FDC" w:rsidRDefault="002B4FDC" w:rsidP="002B4F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</w:t>
                      </w:r>
                    </w:p>
                    <w:p w:rsidR="002B4FDC" w:rsidRPr="002B4FDC" w:rsidRDefault="002B4FDC" w:rsidP="002B4FDC">
                      <w:pPr>
                        <w:pStyle w:val="ListParagraph"/>
                        <w:rPr>
                          <w:sz w:val="10"/>
                        </w:rPr>
                      </w:pPr>
                    </w:p>
                    <w:p w:rsidR="002B4FDC" w:rsidRDefault="002B4FDC" w:rsidP="002B4F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 </w:t>
                      </w:r>
                    </w:p>
                    <w:p w:rsidR="002B4FDC" w:rsidRPr="002B4FDC" w:rsidRDefault="002B4FDC" w:rsidP="002B4FDC">
                      <w:pPr>
                        <w:pStyle w:val="ListParagraph"/>
                        <w:rPr>
                          <w:sz w:val="2"/>
                        </w:rPr>
                      </w:pP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Foo</w:t>
                      </w:r>
                      <w:r>
                        <w:rPr>
                          <w:sz w:val="36"/>
                        </w:rPr>
                        <w:t>d</w:t>
                      </w:r>
                      <w:r>
                        <w:rPr>
                          <w:sz w:val="36"/>
                        </w:rPr>
                        <w:t xml:space="preserve"> is donated to food banks by</w:t>
                      </w:r>
                      <w:r>
                        <w:rPr>
                          <w:sz w:val="36"/>
                        </w:rPr>
                        <w:t xml:space="preserve"> ________________</w:t>
                      </w:r>
                      <w:r>
                        <w:rPr>
                          <w:sz w:val="36"/>
                        </w:rPr>
                        <w:t xml:space="preserve"> _____________</w:t>
                      </w:r>
                      <w:r>
                        <w:rPr>
                          <w:sz w:val="36"/>
                        </w:rPr>
                        <w:t>___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 __________________ and _______________________.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Care professionals such as ______________, ___________ ____________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and ___________ ______________ identify people in crisis and 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a __________ _______________ and ____________ days of __________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is provided. _________________ Trust food banks provide food for over </w:t>
                      </w:r>
                    </w:p>
                    <w:p w:rsidR="002B4FDC" w:rsidRP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 people in the UK.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Default="002B4FDC" w:rsidP="002B4FDC"/>
    <w:p w:rsidR="004F24D0" w:rsidRDefault="004F24D0" w:rsidP="002B4FDC">
      <w:pPr>
        <w:jc w:val="center"/>
      </w:pPr>
    </w:p>
    <w:p w:rsidR="002B4FDC" w:rsidRDefault="002B4FDC" w:rsidP="002B4FDC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5041264</wp:posOffset>
            </wp:positionH>
            <wp:positionV relativeFrom="paragraph">
              <wp:posOffset>271780</wp:posOffset>
            </wp:positionV>
            <wp:extent cx="1685925" cy="1390015"/>
            <wp:effectExtent l="0" t="0" r="9525" b="635"/>
            <wp:wrapNone/>
            <wp:docPr id="14" name="Picture 14" descr="Image result for trussell trus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russell trus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r="12512"/>
                    <a:stretch/>
                  </pic:blipFill>
                  <pic:spPr bwMode="auto">
                    <a:xfrm>
                      <a:off x="0" y="0"/>
                      <a:ext cx="16859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271780</wp:posOffset>
            </wp:positionV>
            <wp:extent cx="2618105" cy="1381125"/>
            <wp:effectExtent l="0" t="0" r="0" b="9525"/>
            <wp:wrapNone/>
            <wp:docPr id="13" name="Picture 13" descr="Related image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18227"/>
                    <a:stretch/>
                  </pic:blipFill>
                  <pic:spPr bwMode="auto">
                    <a:xfrm>
                      <a:off x="0" y="0"/>
                      <a:ext cx="261810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262254</wp:posOffset>
            </wp:positionV>
            <wp:extent cx="2609850" cy="1400175"/>
            <wp:effectExtent l="0" t="0" r="0" b="9525"/>
            <wp:wrapNone/>
            <wp:docPr id="9" name="Picture 9" descr="Image result for trussell trust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ussell trust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r="2380"/>
                    <a:stretch/>
                  </pic:blipFill>
                  <pic:spPr bwMode="auto">
                    <a:xfrm>
                      <a:off x="0" y="0"/>
                      <a:ext cx="2609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FDC" w:rsidRDefault="002B4FDC" w:rsidP="002B4FDC">
      <w:pPr>
        <w:jc w:val="center"/>
      </w:pPr>
    </w:p>
    <w:p w:rsidR="002B4FDC" w:rsidRDefault="002B4FDC" w:rsidP="002B4FDC">
      <w:pPr>
        <w:tabs>
          <w:tab w:val="left" w:pos="9255"/>
        </w:tabs>
      </w:pPr>
      <w:r>
        <w:tab/>
      </w:r>
    </w:p>
    <w:p w:rsidR="002B4FDC" w:rsidRDefault="002B4FDC" w:rsidP="002B4FDC">
      <w:pPr>
        <w:jc w:val="right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99372D5" wp14:editId="38A92F39">
                <wp:simplePos x="0" y="0"/>
                <wp:positionH relativeFrom="page">
                  <wp:posOffset>238125</wp:posOffset>
                </wp:positionH>
                <wp:positionV relativeFrom="paragraph">
                  <wp:posOffset>291465</wp:posOffset>
                </wp:positionV>
                <wp:extent cx="7058025" cy="2419350"/>
                <wp:effectExtent l="19050" t="1905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DC" w:rsidRPr="006018F7" w:rsidRDefault="002B4FDC" w:rsidP="002B4FDC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2B4FDC" w:rsidRPr="00070A1B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Why does the Church help others?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One reason is that through the parable of the ________ ___________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Jesus taught us to ___________ thy ___________________.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Also in the ___________ Jesus said, ‘For I was _______________ and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you gave me something to ________, I was ______________ and you </w:t>
                            </w:r>
                          </w:p>
                          <w:p w:rsidR="002B4FDC" w:rsidRPr="007F1ADD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gave me something to _______________...’. </w:t>
                            </w:r>
                          </w:p>
                          <w:p w:rsidR="002B4FDC" w:rsidRPr="005A69FD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</w:t>
                            </w:r>
                          </w:p>
                          <w:p w:rsidR="002B4FDC" w:rsidRPr="00637355" w:rsidRDefault="002B4FDC" w:rsidP="002B4FDC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2B4FDC" w:rsidRPr="005A69FD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9372D5" id="_x0000_s1031" type="#_x0000_t202" style="position:absolute;left:0;text-align:left;margin-left:18.75pt;margin-top:22.95pt;width:555.75pt;height:190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" strokeweight="2.25pt">
                <v:stroke dashstyle="1 1"/>
                <v:textbox>
                  <w:txbxContent>
                    <w:p w:rsidR="002B4FDC" w:rsidRPr="006018F7" w:rsidRDefault="002B4FDC" w:rsidP="002B4FDC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2B4FDC" w:rsidRPr="00070A1B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Why does the Church help others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?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One reason is that through the parable of the </w:t>
                      </w:r>
                      <w:r>
                        <w:rPr>
                          <w:sz w:val="38"/>
                          <w:szCs w:val="38"/>
                        </w:rPr>
                        <w:t>________</w:t>
                      </w:r>
                      <w:r>
                        <w:rPr>
                          <w:sz w:val="38"/>
                          <w:szCs w:val="38"/>
                        </w:rPr>
                        <w:t xml:space="preserve"> ___________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Jesus taught us to ___________ thy ___________________.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Also in the ___________ Jesus said, ‘For I was _______________ and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you gave me something to ________, I was ______________ and you </w:t>
                      </w:r>
                    </w:p>
                    <w:p w:rsidR="002B4FDC" w:rsidRPr="007F1ADD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gave me something to _______________...’. </w:t>
                      </w:r>
                    </w:p>
                    <w:p w:rsidR="002B4FDC" w:rsidRPr="005A69FD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</w:t>
                      </w:r>
                    </w:p>
                    <w:p w:rsidR="002B4FDC" w:rsidRPr="00637355" w:rsidRDefault="002B4FDC" w:rsidP="002B4FDC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2B4FDC" w:rsidRPr="005A69FD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  <w:r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24068D" wp14:editId="3E1C368D">
                <wp:simplePos x="0" y="0"/>
                <wp:positionH relativeFrom="margin">
                  <wp:posOffset>6222365</wp:posOffset>
                </wp:positionH>
                <wp:positionV relativeFrom="paragraph">
                  <wp:posOffset>165735</wp:posOffset>
                </wp:positionV>
                <wp:extent cx="752475" cy="4667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4FDC" w:rsidRPr="002133E9" w:rsidRDefault="002B4FDC" w:rsidP="002B4FDC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24068D" id="Text Box 4" o:spid="_x0000_s1032" type="#_x0000_t202" style="position:absolute;left:0;text-align:left;margin-left:489.95pt;margin-top:13.05pt;width:59.2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" filled="f" stroked="f">
                <v:textbox>
                  <w:txbxContent>
                    <w:p w:rsidR="002B4FDC" w:rsidRPr="002133E9" w:rsidRDefault="002B4FDC" w:rsidP="002B4FDC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FDC" w:rsidRDefault="002B4FDC" w:rsidP="002B4FDC">
      <w:pPr>
        <w:jc w:val="center"/>
      </w:pPr>
      <w:r w:rsidRPr="000E72E0">
        <w:rPr>
          <w:b/>
          <w:i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2094C4" wp14:editId="5FF8085B">
                <wp:simplePos x="0" y="0"/>
                <wp:positionH relativeFrom="margin">
                  <wp:posOffset>-311785</wp:posOffset>
                </wp:positionH>
                <wp:positionV relativeFrom="paragraph">
                  <wp:posOffset>-216535</wp:posOffset>
                </wp:positionV>
                <wp:extent cx="7067550" cy="34766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DC" w:rsidRPr="006018F7" w:rsidRDefault="002B4FDC" w:rsidP="002B4FDC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2B4FDC" w:rsidRPr="00970F8B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The Church in the Community – Street Pastors. 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Christians believe in ____________, which is selfless, ________________, </w:t>
                            </w:r>
                          </w:p>
                          <w:p w:rsidR="005F1CE4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 love. </w:t>
                            </w:r>
                            <w:r w:rsidR="009B1BFA">
                              <w:rPr>
                                <w:sz w:val="36"/>
                              </w:rPr>
                              <w:t xml:space="preserve">Because of this </w:t>
                            </w:r>
                            <w:r w:rsidR="005F1CE4">
                              <w:rPr>
                                <w:sz w:val="36"/>
                              </w:rPr>
                              <w:t xml:space="preserve">Christians should respond </w:t>
                            </w:r>
                          </w:p>
                          <w:p w:rsidR="005F1CE4" w:rsidRDefault="005F1CE4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actively to help people in need. These needs vary such as, a lack of </w:t>
                            </w:r>
                          </w:p>
                          <w:p w:rsidR="005F1CE4" w:rsidRDefault="005F1CE4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 for ______________ people, insufficient _________ </w:t>
                            </w:r>
                          </w:p>
                          <w:p w:rsidR="005F1CE4" w:rsidRDefault="005F1CE4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for the ____________________ and the problem of ___________ culture </w:t>
                            </w:r>
                          </w:p>
                          <w:p w:rsidR="002B4FDC" w:rsidRDefault="005F1CE4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and people not feeling __________ on the streets.</w:t>
                            </w:r>
                          </w:p>
                          <w:p w:rsidR="00BA7338" w:rsidRDefault="00BA7338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Churches have tried to meet these challenges with ______________ such </w:t>
                            </w:r>
                          </w:p>
                          <w:p w:rsidR="00BA7338" w:rsidRPr="002B4FDC" w:rsidRDefault="00BA7338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as ______________ _______________.</w:t>
                            </w:r>
                          </w:p>
                          <w:p w:rsidR="002B4FDC" w:rsidRP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2094C4" id="_x0000_s1033" type="#_x0000_t202" style="position:absolute;left:0;text-align:left;margin-left:-24.55pt;margin-top:-17.05pt;width:556.5pt;height:27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">
                <v:textbox>
                  <w:txbxContent>
                    <w:p w:rsidR="002B4FDC" w:rsidRPr="006018F7" w:rsidRDefault="002B4FDC" w:rsidP="002B4FDC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2B4FDC" w:rsidRPr="00970F8B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The Church in the Community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– 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Street Pastors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. 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 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Christians believe in ____________, which is selfless, ________________, </w:t>
                      </w:r>
                    </w:p>
                    <w:p w:rsidR="005F1CE4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 love. </w:t>
                      </w:r>
                      <w:r w:rsidR="009B1BFA">
                        <w:rPr>
                          <w:sz w:val="36"/>
                        </w:rPr>
                        <w:t xml:space="preserve">Because of this </w:t>
                      </w:r>
                      <w:r w:rsidR="005F1CE4">
                        <w:rPr>
                          <w:sz w:val="36"/>
                        </w:rPr>
                        <w:t xml:space="preserve">Christians should respond </w:t>
                      </w:r>
                    </w:p>
                    <w:p w:rsidR="005F1CE4" w:rsidRDefault="005F1CE4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actively to help people in need. These needs vary such as, a lack of </w:t>
                      </w:r>
                    </w:p>
                    <w:p w:rsidR="005F1CE4" w:rsidRDefault="005F1CE4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 for ______________ people, insufficient _________ </w:t>
                      </w:r>
                    </w:p>
                    <w:p w:rsidR="005F1CE4" w:rsidRDefault="005F1CE4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for the ____________________ and the problem of ___________ culture </w:t>
                      </w:r>
                    </w:p>
                    <w:p w:rsidR="002B4FDC" w:rsidRDefault="005F1CE4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and people not feeling __________ on the streets.</w:t>
                      </w:r>
                    </w:p>
                    <w:p w:rsidR="00BA7338" w:rsidRDefault="00BA7338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Churches have tried to meet these challenges with ______________ such </w:t>
                      </w:r>
                    </w:p>
                    <w:p w:rsidR="00BA7338" w:rsidRPr="002B4FDC" w:rsidRDefault="00BA7338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as ______________ _______________.</w:t>
                      </w:r>
                    </w:p>
                    <w:p w:rsidR="002B4FDC" w:rsidRP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7338" w:rsidRDefault="00BA7338" w:rsidP="002B4FDC">
      <w:pPr>
        <w:jc w:val="center"/>
      </w:pPr>
    </w:p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72EAD5A" wp14:editId="34BD3501">
                <wp:simplePos x="0" y="0"/>
                <wp:positionH relativeFrom="margin">
                  <wp:posOffset>-292735</wp:posOffset>
                </wp:positionH>
                <wp:positionV relativeFrom="paragraph">
                  <wp:posOffset>194310</wp:posOffset>
                </wp:positionV>
                <wp:extent cx="7058025" cy="3571875"/>
                <wp:effectExtent l="19050" t="1905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338" w:rsidRPr="006018F7" w:rsidRDefault="00BA7338" w:rsidP="00BA7338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BA7338" w:rsidRPr="00070A1B" w:rsidRDefault="00BA7338" w:rsidP="00BA733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Street Pastors.</w:t>
                            </w:r>
                          </w:p>
                          <w:p w:rsidR="00BA7338" w:rsidRPr="007F1ADD" w:rsidRDefault="00BA7338" w:rsidP="00BA733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The network of Street Pastors began in _______________ in _______</w:t>
                            </w:r>
                          </w:p>
                          <w:p w:rsidR="00BA7338" w:rsidRPr="005A69FD" w:rsidRDefault="00BA7338" w:rsidP="00BA733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with _____ volunteers. It was started by the _______________ Trust, a Christian _____________. Christian volunteers receive training in </w:t>
                            </w:r>
                            <w:r w:rsidR="00735800">
                              <w:rPr>
                                <w:sz w:val="38"/>
                                <w:szCs w:val="38"/>
                              </w:rPr>
                              <w:t>o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rder t</w:t>
                            </w:r>
                            <w:r w:rsidR="004F4516">
                              <w:rPr>
                                <w:sz w:val="38"/>
                                <w:szCs w:val="38"/>
                              </w:rPr>
                              <w:t xml:space="preserve">o _____________ the _____________. They provide a ________________ presence in the local _____________________. Initially they were set up </w:t>
                            </w:r>
                            <w:r w:rsidR="00735800">
                              <w:rPr>
                                <w:sz w:val="38"/>
                                <w:szCs w:val="38"/>
                              </w:rPr>
                              <w:t xml:space="preserve">to challenge __________ ______________ and the use of ____________ and _________ in some areas of ___________. As groups began in other areas the focus widened to include </w:t>
                            </w:r>
                            <w:r w:rsidR="007914AB">
                              <w:rPr>
                                <w:sz w:val="38"/>
                                <w:szCs w:val="38"/>
                              </w:rPr>
                              <w:t>responding to</w:t>
                            </w:r>
                            <w:r w:rsidR="00735800">
                              <w:rPr>
                                <w:sz w:val="38"/>
                                <w:szCs w:val="38"/>
                              </w:rPr>
                              <w:t xml:space="preserve"> ___________________</w:t>
                            </w:r>
                            <w:r w:rsidR="007914AB">
                              <w:rPr>
                                <w:sz w:val="38"/>
                                <w:szCs w:val="38"/>
                              </w:rPr>
                              <w:t xml:space="preserve">, _______-___________ behaviour and fear of ____________. </w:t>
                            </w:r>
                            <w:r w:rsidR="00735800">
                              <w:rPr>
                                <w:sz w:val="38"/>
                                <w:szCs w:val="38"/>
                              </w:rPr>
                              <w:t xml:space="preserve">  </w:t>
                            </w:r>
                          </w:p>
                          <w:p w:rsidR="00BA7338" w:rsidRPr="00637355" w:rsidRDefault="00BA7338" w:rsidP="00BA7338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BA7338" w:rsidRDefault="00BA7338" w:rsidP="00BA733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BA7338" w:rsidRPr="005A69FD" w:rsidRDefault="00BA7338" w:rsidP="00BA7338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2EAD5A" id="_x0000_s1034" type="#_x0000_t202" style="position:absolute;margin-left:-23.05pt;margin-top:15.3pt;width:555.75pt;height:281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" strokeweight="2.25pt">
                <v:stroke dashstyle="1 1"/>
                <v:textbox>
                  <w:txbxContent>
                    <w:p w:rsidR="00BA7338" w:rsidRPr="006018F7" w:rsidRDefault="00BA7338" w:rsidP="00BA7338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BA7338" w:rsidRPr="00070A1B" w:rsidRDefault="00BA7338" w:rsidP="00BA7338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Street Pastors.</w:t>
                      </w:r>
                    </w:p>
                    <w:p w:rsidR="00BA7338" w:rsidRPr="007F1ADD" w:rsidRDefault="00BA7338" w:rsidP="00BA733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The network of Street Pastors began in _______________ in _______</w:t>
                      </w:r>
                    </w:p>
                    <w:p w:rsidR="00BA7338" w:rsidRPr="005A69FD" w:rsidRDefault="00BA7338" w:rsidP="00BA733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with _____ volunteers. It was started by the _______________ Trust, a Christian _____________. Christian volunteers receive training </w:t>
                      </w:r>
                      <w:proofErr w:type="gramStart"/>
                      <w:r>
                        <w:rPr>
                          <w:sz w:val="38"/>
                          <w:szCs w:val="38"/>
                        </w:rPr>
                        <w:t xml:space="preserve">in </w:t>
                      </w:r>
                      <w:r w:rsidR="00735800">
                        <w:rPr>
                          <w:sz w:val="38"/>
                          <w:szCs w:val="38"/>
                        </w:rPr>
                        <w:t>o</w:t>
                      </w:r>
                      <w:r>
                        <w:rPr>
                          <w:sz w:val="38"/>
                          <w:szCs w:val="38"/>
                        </w:rPr>
                        <w:t>rder t</w:t>
                      </w:r>
                      <w:r w:rsidR="004F4516">
                        <w:rPr>
                          <w:sz w:val="38"/>
                          <w:szCs w:val="38"/>
                        </w:rPr>
                        <w:t>o</w:t>
                      </w:r>
                      <w:proofErr w:type="gramEnd"/>
                      <w:r w:rsidR="004F4516">
                        <w:rPr>
                          <w:sz w:val="38"/>
                          <w:szCs w:val="38"/>
                        </w:rPr>
                        <w:t xml:space="preserve"> _____________ the _____________. They provide a ________________ presence in the local _____________________. Initially they were set up </w:t>
                      </w:r>
                      <w:r w:rsidR="00735800">
                        <w:rPr>
                          <w:sz w:val="38"/>
                          <w:szCs w:val="38"/>
                        </w:rPr>
                        <w:t xml:space="preserve">to challenge __________ ______________ and the use of ____________ and _________ in some areas of ___________. As groups began in other areas the focus widened to include </w:t>
                      </w:r>
                      <w:r w:rsidR="007914AB">
                        <w:rPr>
                          <w:sz w:val="38"/>
                          <w:szCs w:val="38"/>
                        </w:rPr>
                        <w:t>responding to</w:t>
                      </w:r>
                      <w:r w:rsidR="00735800">
                        <w:rPr>
                          <w:sz w:val="38"/>
                          <w:szCs w:val="38"/>
                        </w:rPr>
                        <w:t xml:space="preserve"> ___________________</w:t>
                      </w:r>
                      <w:r w:rsidR="007914AB">
                        <w:rPr>
                          <w:sz w:val="38"/>
                          <w:szCs w:val="38"/>
                        </w:rPr>
                        <w:t xml:space="preserve">, _______-___________ behaviour and fear of ____________. </w:t>
                      </w:r>
                      <w:r w:rsidR="00735800">
                        <w:rPr>
                          <w:sz w:val="38"/>
                          <w:szCs w:val="38"/>
                        </w:rPr>
                        <w:t xml:space="preserve">  </w:t>
                      </w:r>
                    </w:p>
                    <w:p w:rsidR="00BA7338" w:rsidRPr="00637355" w:rsidRDefault="00BA7338" w:rsidP="00BA7338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BA7338" w:rsidRDefault="00BA7338" w:rsidP="00BA733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BA7338" w:rsidRPr="005A69FD" w:rsidRDefault="00BA7338" w:rsidP="00BA7338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7338" w:rsidRPr="00BA7338" w:rsidRDefault="00BA7338" w:rsidP="00BA7338"/>
    <w:p w:rsidR="00BA7338" w:rsidRPr="00BA7338" w:rsidRDefault="00BA7338" w:rsidP="00BA7338"/>
    <w:p w:rsidR="00BA7338" w:rsidRDefault="00BA7338" w:rsidP="00BA7338">
      <w:pPr>
        <w:tabs>
          <w:tab w:val="left" w:pos="2430"/>
        </w:tabs>
      </w:pPr>
      <w:r>
        <w:tab/>
      </w:r>
    </w:p>
    <w:p w:rsidR="002B4FDC" w:rsidRDefault="00BA7338" w:rsidP="00BA7338">
      <w:pPr>
        <w:tabs>
          <w:tab w:val="left" w:pos="4320"/>
        </w:tabs>
      </w:pPr>
      <w:r>
        <w:tab/>
      </w: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E61118" w:rsidP="00BA7338">
      <w:pPr>
        <w:tabs>
          <w:tab w:val="left" w:pos="4320"/>
        </w:tabs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338455</wp:posOffset>
            </wp:positionV>
            <wp:extent cx="2459355" cy="2282825"/>
            <wp:effectExtent l="0" t="0" r="0" b="3175"/>
            <wp:wrapNone/>
            <wp:docPr id="20" name="Picture 20" descr="Image result for street pastors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reet pastors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7" t="4152" r="13738" b="6899"/>
                    <a:stretch/>
                  </pic:blipFill>
                  <pic:spPr bwMode="auto">
                    <a:xfrm>
                      <a:off x="0" y="0"/>
                      <a:ext cx="245935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338" w:rsidRDefault="002A09C1" w:rsidP="00BA7338">
      <w:pPr>
        <w:tabs>
          <w:tab w:val="left" w:pos="432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-85408</wp:posOffset>
                </wp:positionH>
                <wp:positionV relativeFrom="paragraph">
                  <wp:posOffset>93027</wp:posOffset>
                </wp:positionV>
                <wp:extent cx="2126932" cy="2392680"/>
                <wp:effectExtent l="318" t="0" r="26352" b="26353"/>
                <wp:wrapNone/>
                <wp:docPr id="23" name="Flowchart: Dela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26932" cy="2392680"/>
                        </a:xfrm>
                        <a:prstGeom prst="flowChartDelay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B46E78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23" o:spid="_x0000_s1026" type="#_x0000_t135" style="position:absolute;margin-left:-6.75pt;margin-top:7.3pt;width:167.45pt;height:188.4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" filled="f" strokecolor="#1f3763 [1604]" strokeweight="1.5pt"/>
            </w:pict>
          </mc:Fallback>
        </mc:AlternateContent>
      </w:r>
      <w:r w:rsidR="007914AB"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DE7998F" wp14:editId="58FAD7C5">
                <wp:simplePos x="0" y="0"/>
                <wp:positionH relativeFrom="margin">
                  <wp:posOffset>-302260</wp:posOffset>
                </wp:positionH>
                <wp:positionV relativeFrom="paragraph">
                  <wp:posOffset>147955</wp:posOffset>
                </wp:positionV>
                <wp:extent cx="7067550" cy="28479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4AB" w:rsidRPr="006018F7" w:rsidRDefault="007914AB" w:rsidP="007914AB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7914AB" w:rsidRDefault="007914AB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</w:t>
                            </w:r>
                            <w:r w:rsidR="00E61118">
                              <w:rPr>
                                <w:sz w:val="36"/>
                              </w:rPr>
                              <w:t xml:space="preserve">  </w:t>
                            </w:r>
                            <w:r w:rsidR="00586982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Street Pastors work with </w:t>
                            </w:r>
                            <w:r w:rsidR="00E61118">
                              <w:rPr>
                                <w:sz w:val="36"/>
                              </w:rPr>
                              <w:t>_________</w:t>
                            </w:r>
                            <w:r>
                              <w:rPr>
                                <w:sz w:val="36"/>
                              </w:rPr>
                              <w:t xml:space="preserve">______ and the </w:t>
                            </w:r>
                          </w:p>
                          <w:p w:rsidR="002A09C1" w:rsidRDefault="007914AB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  </w:t>
                            </w:r>
                            <w:r w:rsidR="002A09C1">
                              <w:rPr>
                                <w:sz w:val="36"/>
                              </w:rPr>
                              <w:t xml:space="preserve">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  </w:t>
                            </w:r>
                            <w:r w:rsidR="00E61118">
                              <w:rPr>
                                <w:sz w:val="36"/>
                              </w:rPr>
                              <w:t xml:space="preserve">  </w:t>
                            </w:r>
                            <w:r w:rsidR="002A09C1">
                              <w:rPr>
                                <w:sz w:val="36"/>
                              </w:rPr>
                              <w:t>__________________</w:t>
                            </w:r>
                            <w:r>
                              <w:rPr>
                                <w:sz w:val="36"/>
                              </w:rPr>
                              <w:t>. Their aim is not to</w:t>
                            </w:r>
                            <w:r w:rsidR="002A09C1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  <w:p w:rsidR="000611EC" w:rsidRDefault="002A09C1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 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    </w:t>
                            </w:r>
                            <w:r w:rsidR="00E61118">
                              <w:rPr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sz w:val="36"/>
                              </w:rPr>
                              <w:t>______</w:t>
                            </w:r>
                            <w:r w:rsidR="000611EC">
                              <w:rPr>
                                <w:sz w:val="36"/>
                              </w:rPr>
                              <w:t>_</w:t>
                            </w:r>
                            <w:r>
                              <w:rPr>
                                <w:sz w:val="36"/>
                              </w:rPr>
                              <w:t>______</w:t>
                            </w:r>
                            <w:r w:rsidR="000611EC">
                              <w:rPr>
                                <w:sz w:val="36"/>
                              </w:rPr>
                              <w:t>_</w:t>
                            </w:r>
                            <w:r>
                              <w:rPr>
                                <w:sz w:val="36"/>
                              </w:rPr>
                              <w:t>_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but to</w:t>
                            </w: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work listen to  </w:t>
                            </w:r>
                          </w:p>
                          <w:p w:rsidR="00E61118" w:rsidRDefault="000611EC" w:rsidP="000611E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      </w:t>
                            </w:r>
                            <w:r w:rsidR="00E61118">
                              <w:rPr>
                                <w:sz w:val="36"/>
                              </w:rPr>
                              <w:t xml:space="preserve">    </w:t>
                            </w:r>
                            <w:r>
                              <w:rPr>
                                <w:sz w:val="36"/>
                              </w:rPr>
                              <w:t>_</w:t>
                            </w:r>
                            <w:r w:rsidR="00E61118">
                              <w:rPr>
                                <w:sz w:val="36"/>
                              </w:rPr>
                              <w:t>__</w:t>
                            </w:r>
                            <w:r>
                              <w:rPr>
                                <w:sz w:val="36"/>
                              </w:rPr>
                              <w:t>_____________</w:t>
                            </w:r>
                            <w:r w:rsidR="002A09C1">
                              <w:rPr>
                                <w:sz w:val="36"/>
                              </w:rPr>
                              <w:t xml:space="preserve"> problems, giving </w:t>
                            </w:r>
                          </w:p>
                          <w:p w:rsidR="00E61118" w:rsidRDefault="00E61118" w:rsidP="000611E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          _</w:t>
                            </w:r>
                            <w:r w:rsidR="002A09C1">
                              <w:rPr>
                                <w:sz w:val="36"/>
                              </w:rPr>
                              <w:t>__</w:t>
                            </w:r>
                            <w:r w:rsidR="000611EC">
                              <w:rPr>
                                <w:sz w:val="36"/>
                              </w:rPr>
                              <w:t>_</w:t>
                            </w:r>
                            <w:r w:rsidR="002A09C1">
                              <w:rPr>
                                <w:sz w:val="36"/>
                              </w:rPr>
                              <w:t>____</w:t>
                            </w:r>
                            <w:r>
                              <w:rPr>
                                <w:sz w:val="36"/>
                              </w:rPr>
                              <w:t>___</w:t>
                            </w:r>
                            <w:r w:rsidR="002A09C1">
                              <w:rPr>
                                <w:sz w:val="36"/>
                              </w:rPr>
                              <w:t>_</w:t>
                            </w:r>
                            <w:r>
                              <w:rPr>
                                <w:sz w:val="36"/>
                              </w:rPr>
                              <w:t>_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</w:t>
                            </w:r>
                            <w:r w:rsidR="002A09C1">
                              <w:rPr>
                                <w:sz w:val="36"/>
                              </w:rPr>
                              <w:t xml:space="preserve">regarding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________________ </w:t>
                            </w:r>
                          </w:p>
                          <w:p w:rsidR="007914AB" w:rsidRPr="002B4FDC" w:rsidRDefault="00E61118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         which may help to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__________________ a</w:t>
                            </w:r>
                            <w:r w:rsidR="000611EC">
                              <w:rPr>
                                <w:sz w:val="36"/>
                              </w:rPr>
                              <w:t>nti</w:t>
                            </w:r>
                            <w:r>
                              <w:rPr>
                                <w:sz w:val="36"/>
                              </w:rPr>
                              <w:t xml:space="preserve"> -          </w:t>
                            </w:r>
                            <w:r w:rsidR="000611EC">
                              <w:rPr>
                                <w:sz w:val="36"/>
                              </w:rPr>
                              <w:t>social behaviour. There are now around _________ pastors in _____ locations worldwide.</w:t>
                            </w:r>
                            <w:r w:rsidR="002A09C1">
                              <w:rPr>
                                <w:sz w:val="36"/>
                              </w:rPr>
                              <w:t xml:space="preserve">  </w:t>
                            </w:r>
                            <w:r w:rsidR="007914AB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  <w:p w:rsidR="007914AB" w:rsidRPr="002B4FDC" w:rsidRDefault="007914AB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E7998F" id="_x0000_s1035" type="#_x0000_t202" style="position:absolute;margin-left:-23.8pt;margin-top:11.65pt;width:556.5pt;height:224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+9JwIAAE0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">
                <v:textbox>
                  <w:txbxContent>
                    <w:p w:rsidR="007914AB" w:rsidRPr="006018F7" w:rsidRDefault="007914AB" w:rsidP="007914AB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7914AB" w:rsidRDefault="007914AB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</w:t>
                      </w:r>
                      <w:r w:rsidR="00E61118">
                        <w:rPr>
                          <w:sz w:val="36"/>
                        </w:rPr>
                        <w:t xml:space="preserve">  </w:t>
                      </w:r>
                      <w:r w:rsidR="00586982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Street Pastors work with </w:t>
                      </w:r>
                      <w:r w:rsidR="00E61118">
                        <w:rPr>
                          <w:sz w:val="36"/>
                        </w:rPr>
                        <w:t>_________</w:t>
                      </w:r>
                      <w:r>
                        <w:rPr>
                          <w:sz w:val="36"/>
                        </w:rPr>
                        <w:t>_____</w:t>
                      </w:r>
                      <w:r>
                        <w:rPr>
                          <w:sz w:val="36"/>
                        </w:rPr>
                        <w:t>_</w:t>
                      </w:r>
                      <w:r>
                        <w:rPr>
                          <w:sz w:val="36"/>
                        </w:rPr>
                        <w:t xml:space="preserve"> and the </w:t>
                      </w:r>
                    </w:p>
                    <w:p w:rsidR="002A09C1" w:rsidRDefault="007914AB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  </w:t>
                      </w:r>
                      <w:r w:rsidR="002A09C1">
                        <w:rPr>
                          <w:sz w:val="36"/>
                        </w:rPr>
                        <w:t xml:space="preserve"> </w:t>
                      </w:r>
                      <w:r w:rsidR="000611EC">
                        <w:rPr>
                          <w:sz w:val="36"/>
                        </w:rPr>
                        <w:t xml:space="preserve">   </w:t>
                      </w:r>
                      <w:r w:rsidR="00E61118">
                        <w:rPr>
                          <w:sz w:val="36"/>
                        </w:rPr>
                        <w:t xml:space="preserve">  </w:t>
                      </w:r>
                      <w:r w:rsidR="002A09C1">
                        <w:rPr>
                          <w:sz w:val="36"/>
                        </w:rPr>
                        <w:t>__________________</w:t>
                      </w:r>
                      <w:r>
                        <w:rPr>
                          <w:sz w:val="36"/>
                        </w:rPr>
                        <w:t>. Their aim is not to</w:t>
                      </w:r>
                      <w:r w:rsidR="002A09C1">
                        <w:rPr>
                          <w:sz w:val="36"/>
                        </w:rPr>
                        <w:t xml:space="preserve"> </w:t>
                      </w:r>
                    </w:p>
                    <w:p w:rsidR="000611EC" w:rsidRDefault="002A09C1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</w:t>
                      </w:r>
                      <w:r w:rsidR="000611EC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  </w:t>
                      </w:r>
                      <w:r w:rsidR="000611EC">
                        <w:rPr>
                          <w:sz w:val="36"/>
                        </w:rPr>
                        <w:t xml:space="preserve">     </w:t>
                      </w:r>
                      <w:r w:rsidR="00E61118">
                        <w:rPr>
                          <w:sz w:val="36"/>
                        </w:rPr>
                        <w:t xml:space="preserve">  </w:t>
                      </w:r>
                      <w:r>
                        <w:rPr>
                          <w:sz w:val="36"/>
                        </w:rPr>
                        <w:t>______</w:t>
                      </w:r>
                      <w:r w:rsidR="000611EC">
                        <w:rPr>
                          <w:sz w:val="36"/>
                        </w:rPr>
                        <w:t>_</w:t>
                      </w:r>
                      <w:r>
                        <w:rPr>
                          <w:sz w:val="36"/>
                        </w:rPr>
                        <w:t>______</w:t>
                      </w:r>
                      <w:r w:rsidR="000611EC">
                        <w:rPr>
                          <w:sz w:val="36"/>
                        </w:rPr>
                        <w:t>_</w:t>
                      </w:r>
                      <w:r>
                        <w:rPr>
                          <w:sz w:val="36"/>
                        </w:rPr>
                        <w:t>_</w:t>
                      </w:r>
                      <w:r w:rsidR="000611EC">
                        <w:rPr>
                          <w:sz w:val="36"/>
                        </w:rPr>
                        <w:t xml:space="preserve"> but to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 w:rsidR="000611EC">
                        <w:rPr>
                          <w:sz w:val="36"/>
                        </w:rPr>
                        <w:t xml:space="preserve">work listen to  </w:t>
                      </w:r>
                    </w:p>
                    <w:p w:rsidR="00E61118" w:rsidRDefault="000611EC" w:rsidP="000611E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      </w:t>
                      </w:r>
                      <w:r w:rsidR="00E61118">
                        <w:rPr>
                          <w:sz w:val="36"/>
                        </w:rPr>
                        <w:t xml:space="preserve">    </w:t>
                      </w:r>
                      <w:r>
                        <w:rPr>
                          <w:sz w:val="36"/>
                        </w:rPr>
                        <w:t>_</w:t>
                      </w:r>
                      <w:r w:rsidR="00E61118">
                        <w:rPr>
                          <w:sz w:val="36"/>
                        </w:rPr>
                        <w:t>__</w:t>
                      </w:r>
                      <w:r>
                        <w:rPr>
                          <w:sz w:val="36"/>
                        </w:rPr>
                        <w:t>_____________</w:t>
                      </w:r>
                      <w:r w:rsidR="002A09C1">
                        <w:rPr>
                          <w:sz w:val="36"/>
                        </w:rPr>
                        <w:t xml:space="preserve"> problems, giving </w:t>
                      </w:r>
                    </w:p>
                    <w:p w:rsidR="00E61118" w:rsidRDefault="00E61118" w:rsidP="000611E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          _</w:t>
                      </w:r>
                      <w:r w:rsidR="002A09C1">
                        <w:rPr>
                          <w:sz w:val="36"/>
                        </w:rPr>
                        <w:t>__</w:t>
                      </w:r>
                      <w:r w:rsidR="000611EC">
                        <w:rPr>
                          <w:sz w:val="36"/>
                        </w:rPr>
                        <w:t>_</w:t>
                      </w:r>
                      <w:r w:rsidR="002A09C1">
                        <w:rPr>
                          <w:sz w:val="36"/>
                        </w:rPr>
                        <w:t>____</w:t>
                      </w:r>
                      <w:r>
                        <w:rPr>
                          <w:sz w:val="36"/>
                        </w:rPr>
                        <w:t>___</w:t>
                      </w:r>
                      <w:r w:rsidR="002A09C1">
                        <w:rPr>
                          <w:sz w:val="36"/>
                        </w:rPr>
                        <w:t>_</w:t>
                      </w:r>
                      <w:r>
                        <w:rPr>
                          <w:sz w:val="36"/>
                        </w:rPr>
                        <w:t>_</w:t>
                      </w:r>
                      <w:r w:rsidR="000611EC">
                        <w:rPr>
                          <w:sz w:val="36"/>
                        </w:rPr>
                        <w:t xml:space="preserve"> </w:t>
                      </w:r>
                      <w:r w:rsidR="002A09C1">
                        <w:rPr>
                          <w:sz w:val="36"/>
                        </w:rPr>
                        <w:t xml:space="preserve">regarding </w:t>
                      </w:r>
                      <w:r w:rsidR="000611EC">
                        <w:rPr>
                          <w:sz w:val="36"/>
                        </w:rPr>
                        <w:t xml:space="preserve">________________ </w:t>
                      </w:r>
                    </w:p>
                    <w:p w:rsidR="007914AB" w:rsidRPr="002B4FDC" w:rsidRDefault="00E61118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         which may help to</w:t>
                      </w:r>
                      <w:r w:rsidR="000611EC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__________________ a</w:t>
                      </w:r>
                      <w:r w:rsidR="000611EC">
                        <w:rPr>
                          <w:sz w:val="36"/>
                        </w:rPr>
                        <w:t>nti</w:t>
                      </w:r>
                      <w:r>
                        <w:rPr>
                          <w:sz w:val="36"/>
                        </w:rPr>
                        <w:t xml:space="preserve"> -          </w:t>
                      </w:r>
                      <w:r w:rsidR="000611EC">
                        <w:rPr>
                          <w:sz w:val="36"/>
                        </w:rPr>
                        <w:t>social behaviour. There are now around _________ pastors in _____ locations worldwide.</w:t>
                      </w:r>
                      <w:r w:rsidR="002A09C1">
                        <w:rPr>
                          <w:sz w:val="36"/>
                        </w:rPr>
                        <w:t xml:space="preserve">  </w:t>
                      </w:r>
                      <w:r w:rsidR="007914AB">
                        <w:rPr>
                          <w:sz w:val="36"/>
                        </w:rPr>
                        <w:t xml:space="preserve"> </w:t>
                      </w:r>
                    </w:p>
                    <w:p w:rsidR="007914AB" w:rsidRPr="002B4FDC" w:rsidRDefault="007914AB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7914AB" w:rsidP="00BA7338">
      <w:pPr>
        <w:tabs>
          <w:tab w:val="left" w:pos="4320"/>
        </w:tabs>
      </w:pPr>
      <w:r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C9245F" wp14:editId="37854600">
                <wp:simplePos x="0" y="0"/>
                <wp:positionH relativeFrom="page">
                  <wp:align>right</wp:align>
                </wp:positionH>
                <wp:positionV relativeFrom="paragraph">
                  <wp:posOffset>168275</wp:posOffset>
                </wp:positionV>
                <wp:extent cx="752475" cy="4667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14AB" w:rsidRPr="002133E9" w:rsidRDefault="007914AB" w:rsidP="007914AB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C9245F" id="Text Box 21" o:spid="_x0000_s1036" type="#_x0000_t202" style="position:absolute;margin-left:8.05pt;margin-top:13.25pt;width:59.25pt;height:36.75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" filled="f" stroked="f">
                <v:textbox>
                  <w:txbxContent>
                    <w:p w:rsidR="007914AB" w:rsidRPr="002133E9" w:rsidRDefault="007914AB" w:rsidP="007914AB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914AB" w:rsidRDefault="00E61118" w:rsidP="00BA7338">
      <w:pPr>
        <w:tabs>
          <w:tab w:val="left" w:pos="4320"/>
        </w:tabs>
      </w:pPr>
      <w:r w:rsidRPr="000E72E0">
        <w:rPr>
          <w:b/>
          <w:i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6473C2" wp14:editId="2DB9ACF3">
                <wp:simplePos x="0" y="0"/>
                <wp:positionH relativeFrom="margin">
                  <wp:posOffset>-292735</wp:posOffset>
                </wp:positionH>
                <wp:positionV relativeFrom="paragraph">
                  <wp:posOffset>-197485</wp:posOffset>
                </wp:positionV>
                <wp:extent cx="7058025" cy="2828925"/>
                <wp:effectExtent l="19050" t="1905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18" w:rsidRPr="006018F7" w:rsidRDefault="00E61118" w:rsidP="00E61118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E61118" w:rsidRPr="00070A1B" w:rsidRDefault="00E61118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School Pastors.</w:t>
                            </w:r>
                          </w:p>
                          <w:p w:rsidR="003E0DDC" w:rsidRDefault="00E61118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A sister organisation called _______</w:t>
                            </w:r>
                            <w:r w:rsidR="003E0DDC">
                              <w:rPr>
                                <w:sz w:val="38"/>
                                <w:szCs w:val="38"/>
                              </w:rPr>
                              <w:t>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_____ pastors was set up in </w:t>
                            </w:r>
                          </w:p>
                          <w:p w:rsidR="003E0DDC" w:rsidRDefault="00E61118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 with the aim of reducing</w:t>
                            </w:r>
                            <w:r w:rsidR="003E0DDC">
                              <w:rPr>
                                <w:sz w:val="38"/>
                                <w:szCs w:val="38"/>
                              </w:rPr>
                              <w:t xml:space="preserve"> _________-_______________ </w:t>
                            </w:r>
                          </w:p>
                          <w:p w:rsidR="003E0DDC" w:rsidRDefault="003E0DDC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behaviour, illegal _________ _______and _________________. </w:t>
                            </w:r>
                          </w:p>
                          <w:p w:rsidR="003E0DDC" w:rsidRDefault="003E0DDC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School Pastors may _____________ young people and ____________ </w:t>
                            </w:r>
                          </w:p>
                          <w:p w:rsidR="003E0DDC" w:rsidRDefault="003E0DDC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within an outside school to try to prevent ___________________ </w:t>
                            </w:r>
                          </w:p>
                          <w:p w:rsidR="00E61118" w:rsidRPr="005A69FD" w:rsidRDefault="003E0DDC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_______________.  </w:t>
                            </w:r>
                            <w:r w:rsidR="00E61118">
                              <w:rPr>
                                <w:sz w:val="38"/>
                                <w:szCs w:val="38"/>
                              </w:rPr>
                              <w:t xml:space="preserve">  </w:t>
                            </w:r>
                          </w:p>
                          <w:p w:rsidR="00E61118" w:rsidRPr="00637355" w:rsidRDefault="00E61118" w:rsidP="00E61118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E61118" w:rsidRDefault="00E61118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E61118" w:rsidRPr="005A69FD" w:rsidRDefault="00E61118" w:rsidP="00E61118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6473C2" id="_x0000_s1037" type="#_x0000_t202" style="position:absolute;margin-left:-23.05pt;margin-top:-15.55pt;width:555.75pt;height:222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" strokeweight="2.25pt">
                <v:stroke dashstyle="1 1"/>
                <v:textbox>
                  <w:txbxContent>
                    <w:p w:rsidR="00E61118" w:rsidRPr="006018F7" w:rsidRDefault="00E61118" w:rsidP="00E61118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E61118" w:rsidRPr="00070A1B" w:rsidRDefault="00E61118" w:rsidP="00E61118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School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Pastors.</w:t>
                      </w:r>
                    </w:p>
                    <w:p w:rsidR="003E0DDC" w:rsidRDefault="00E61118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A sister organisation called _______</w:t>
                      </w:r>
                      <w:r w:rsidR="003E0DDC">
                        <w:rPr>
                          <w:sz w:val="38"/>
                          <w:szCs w:val="38"/>
                        </w:rPr>
                        <w:t>_</w:t>
                      </w:r>
                      <w:r>
                        <w:rPr>
                          <w:sz w:val="38"/>
                          <w:szCs w:val="38"/>
                        </w:rPr>
                        <w:t xml:space="preserve">_____ pastors was set up in </w:t>
                      </w:r>
                    </w:p>
                    <w:p w:rsidR="003E0DDC" w:rsidRDefault="00E61118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 with the aim of reducing</w:t>
                      </w:r>
                      <w:r w:rsidR="003E0DDC">
                        <w:rPr>
                          <w:sz w:val="38"/>
                          <w:szCs w:val="38"/>
                        </w:rPr>
                        <w:t xml:space="preserve"> _________-_______________ </w:t>
                      </w:r>
                    </w:p>
                    <w:p w:rsidR="003E0DDC" w:rsidRDefault="003E0DDC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behaviour, illegal _________ _______and _________________. </w:t>
                      </w:r>
                    </w:p>
                    <w:p w:rsidR="003E0DDC" w:rsidRDefault="003E0DDC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School Pastors may _____________ young people and ____________ </w:t>
                      </w:r>
                    </w:p>
                    <w:p w:rsidR="003E0DDC" w:rsidRDefault="003E0DDC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within an outside school to try to prevent ___________________ </w:t>
                      </w:r>
                    </w:p>
                    <w:p w:rsidR="00E61118" w:rsidRPr="005A69FD" w:rsidRDefault="003E0DDC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_______________.  </w:t>
                      </w:r>
                      <w:r w:rsidR="00E61118">
                        <w:rPr>
                          <w:sz w:val="38"/>
                          <w:szCs w:val="38"/>
                        </w:rPr>
                        <w:t xml:space="preserve">  </w:t>
                      </w:r>
                    </w:p>
                    <w:p w:rsidR="00E61118" w:rsidRPr="00637355" w:rsidRDefault="00E61118" w:rsidP="00E61118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E61118" w:rsidRDefault="00E61118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E61118" w:rsidRPr="005A69FD" w:rsidRDefault="00E61118" w:rsidP="00E61118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0DDC" w:rsidRDefault="003E0DDC" w:rsidP="00BA7338">
      <w:pPr>
        <w:tabs>
          <w:tab w:val="left" w:pos="4320"/>
        </w:tabs>
      </w:pPr>
    </w:p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Default="003E0DDC" w:rsidP="003E0DDC"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7DFE480" wp14:editId="734DE780">
                <wp:simplePos x="0" y="0"/>
                <wp:positionH relativeFrom="margin">
                  <wp:posOffset>-283210</wp:posOffset>
                </wp:positionH>
                <wp:positionV relativeFrom="paragraph">
                  <wp:posOffset>156210</wp:posOffset>
                </wp:positionV>
                <wp:extent cx="7067550" cy="30765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DDC" w:rsidRPr="006018F7" w:rsidRDefault="003E0DDC" w:rsidP="003E0DDC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3E0DDC" w:rsidRPr="00970F8B" w:rsidRDefault="003E0DDC" w:rsidP="003E0D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Why would a Christian become a Street Pastor? 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 </w:t>
                            </w:r>
                          </w:p>
                          <w:p w:rsidR="003E0DDC" w:rsidRDefault="003E0DDC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The mission of the Church is to ____________ a __________________ </w:t>
                            </w:r>
                          </w:p>
                          <w:p w:rsidR="00015A70" w:rsidRDefault="003E0DDC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contribution</w:t>
                            </w:r>
                            <w:r w:rsidR="00015A70">
                              <w:rPr>
                                <w:sz w:val="36"/>
                              </w:rPr>
                              <w:t xml:space="preserve"> to the</w:t>
                            </w:r>
                            <w:r>
                              <w:rPr>
                                <w:sz w:val="36"/>
                              </w:rPr>
                              <w:t xml:space="preserve"> community and to be good __</w:t>
                            </w:r>
                            <w:r w:rsidR="00015A70">
                              <w:rPr>
                                <w:sz w:val="36"/>
                              </w:rPr>
                              <w:t>____</w:t>
                            </w:r>
                            <w:r>
                              <w:rPr>
                                <w:sz w:val="36"/>
                              </w:rPr>
                              <w:t xml:space="preserve">_______________. </w:t>
                            </w:r>
                          </w:p>
                          <w:p w:rsidR="00015A70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This is summed up in the Bible quotation, ‘_______________ by itself, if it  </w:t>
                            </w:r>
                          </w:p>
                          <w:p w:rsidR="00015A70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is not ____________________ by _______________ is ______________.  </w:t>
                            </w:r>
                          </w:p>
                          <w:p w:rsidR="00015A70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This has also </w:t>
                            </w:r>
                            <w:r w:rsidR="00172263">
                              <w:rPr>
                                <w:sz w:val="36"/>
                              </w:rPr>
                              <w:t xml:space="preserve">led to </w:t>
                            </w:r>
                            <w:r>
                              <w:rPr>
                                <w:sz w:val="36"/>
                              </w:rPr>
                              <w:t xml:space="preserve">Christians being in organisations such as charities, the </w:t>
                            </w:r>
                          </w:p>
                          <w:p w:rsidR="00015A70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 Prayer ______________, the Boy’s and Girl’s </w:t>
                            </w:r>
                          </w:p>
                          <w:p w:rsidR="003E0DDC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 and the ___________. </w:t>
                            </w:r>
                          </w:p>
                          <w:p w:rsidR="003E0DDC" w:rsidRPr="002B4FDC" w:rsidRDefault="003E0DDC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DFE480" id="_x0000_s1038" type="#_x0000_t202" style="position:absolute;margin-left:-22.3pt;margin-top:12.3pt;width:556.5pt;height:242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">
                <v:textbox>
                  <w:txbxContent>
                    <w:p w:rsidR="003E0DDC" w:rsidRPr="006018F7" w:rsidRDefault="003E0DDC" w:rsidP="003E0DDC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3E0DDC" w:rsidRPr="00970F8B" w:rsidRDefault="003E0DDC" w:rsidP="003E0DDC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Why would a Christian become a 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Street Pastor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?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  </w:t>
                      </w:r>
                    </w:p>
                    <w:p w:rsidR="003E0DDC" w:rsidRDefault="003E0DDC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The mission of the Church is to ____________ a __________________ </w:t>
                      </w:r>
                    </w:p>
                    <w:p w:rsidR="00015A70" w:rsidRDefault="003E0DDC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contribution</w:t>
                      </w:r>
                      <w:r w:rsidR="00015A70">
                        <w:rPr>
                          <w:sz w:val="36"/>
                        </w:rPr>
                        <w:t xml:space="preserve"> to the</w:t>
                      </w:r>
                      <w:r>
                        <w:rPr>
                          <w:sz w:val="36"/>
                        </w:rPr>
                        <w:t xml:space="preserve"> community and to be good __</w:t>
                      </w:r>
                      <w:r w:rsidR="00015A70">
                        <w:rPr>
                          <w:sz w:val="36"/>
                        </w:rPr>
                        <w:t>____</w:t>
                      </w:r>
                      <w:r>
                        <w:rPr>
                          <w:sz w:val="36"/>
                        </w:rPr>
                        <w:t>_______________.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</w:p>
                    <w:p w:rsidR="00015A70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This is summed up in the Bible quotation, ‘_______________ by itself, if it  </w:t>
                      </w:r>
                    </w:p>
                    <w:p w:rsidR="00015A70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is not ____________________ by _______________ is ______________.  </w:t>
                      </w:r>
                    </w:p>
                    <w:p w:rsidR="00015A70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This has also </w:t>
                      </w:r>
                      <w:r w:rsidR="00172263">
                        <w:rPr>
                          <w:sz w:val="36"/>
                        </w:rPr>
                        <w:t xml:space="preserve">led to </w:t>
                      </w:r>
                      <w:r>
                        <w:rPr>
                          <w:sz w:val="36"/>
                        </w:rPr>
                        <w:t xml:space="preserve">Christians being in organisations such as charities, the </w:t>
                      </w:r>
                    </w:p>
                    <w:p w:rsidR="00015A70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 Prayer ______________, the Boy’s and Girl’s </w:t>
                      </w:r>
                    </w:p>
                    <w:p w:rsidR="003E0DDC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 and the ___________. </w:t>
                      </w:r>
                    </w:p>
                    <w:p w:rsidR="003E0DDC" w:rsidRPr="002B4FDC" w:rsidRDefault="003E0DDC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2777" w:rsidRDefault="00242777" w:rsidP="003E0DDC">
      <w:pPr>
        <w:tabs>
          <w:tab w:val="left" w:pos="4455"/>
        </w:tabs>
      </w:pPr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0838CB" wp14:editId="1E77BDE2">
                <wp:simplePos x="0" y="0"/>
                <wp:positionH relativeFrom="margin">
                  <wp:posOffset>-283210</wp:posOffset>
                </wp:positionH>
                <wp:positionV relativeFrom="paragraph">
                  <wp:posOffset>3023235</wp:posOffset>
                </wp:positionV>
                <wp:extent cx="7058025" cy="4000500"/>
                <wp:effectExtent l="19050" t="1905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70" w:rsidRPr="006018F7" w:rsidRDefault="00015A70" w:rsidP="00015A70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015A70" w:rsidRPr="00970F8B" w:rsidRDefault="00015A70" w:rsidP="00015A70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I.L. – What is the YMCA? 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 </w:t>
                            </w:r>
                          </w:p>
                          <w:p w:rsidR="00015A70" w:rsidRPr="001722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 w:rsidRPr="00172263">
                              <w:rPr>
                                <w:sz w:val="36"/>
                              </w:rPr>
                              <w:t xml:space="preserve">Research </w:t>
                            </w:r>
                            <w:r w:rsidR="00015A70" w:rsidRPr="00172263">
                              <w:rPr>
                                <w:sz w:val="36"/>
                              </w:rPr>
                              <w:t>the</w:t>
                            </w:r>
                            <w:r w:rsidRPr="00172263">
                              <w:rPr>
                                <w:sz w:val="36"/>
                              </w:rPr>
                              <w:t xml:space="preserve"> YMCA, find out why they</w:t>
                            </w:r>
                            <w:r w:rsidR="00172263" w:rsidRPr="00172263">
                              <w:rPr>
                                <w:sz w:val="36"/>
                              </w:rPr>
                              <w:t xml:space="preserve"> were set up, by whom, </w:t>
                            </w:r>
                            <w:r w:rsidRPr="00172263">
                              <w:rPr>
                                <w:sz w:val="36"/>
                              </w:rPr>
                              <w:t>wh</w:t>
                            </w:r>
                            <w:r w:rsidR="00172263" w:rsidRPr="00172263">
                              <w:rPr>
                                <w:sz w:val="36"/>
                              </w:rPr>
                              <w:t>at their aims are and how they try to achieve these aims</w:t>
                            </w:r>
                            <w:r w:rsidRPr="00172263">
                              <w:rPr>
                                <w:sz w:val="36"/>
                              </w:rPr>
                              <w:t>.</w:t>
                            </w:r>
                            <w:r w:rsidR="00015A70" w:rsidRPr="00172263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015A70" w:rsidRPr="002B4FDC" w:rsidRDefault="00015A70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0838CB" id="_x0000_s1039" type="#_x0000_t202" style="position:absolute;margin-left:-22.3pt;margin-top:238.05pt;width:555.75pt;height:3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" strokeweight="2.25pt">
                <v:stroke dashstyle="1 1"/>
                <v:textbox>
                  <w:txbxContent>
                    <w:p w:rsidR="00015A70" w:rsidRPr="006018F7" w:rsidRDefault="00015A70" w:rsidP="00015A70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015A70" w:rsidRPr="00970F8B" w:rsidRDefault="00015A70" w:rsidP="00015A70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I.L. – What is the YMCA?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  </w:t>
                      </w:r>
                    </w:p>
                    <w:p w:rsidR="00015A70" w:rsidRPr="001722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 w:rsidRPr="00172263">
                        <w:rPr>
                          <w:sz w:val="36"/>
                        </w:rPr>
                        <w:t xml:space="preserve">Research </w:t>
                      </w:r>
                      <w:r w:rsidR="00015A70" w:rsidRPr="00172263">
                        <w:rPr>
                          <w:sz w:val="36"/>
                        </w:rPr>
                        <w:t>the</w:t>
                      </w:r>
                      <w:r w:rsidRPr="00172263">
                        <w:rPr>
                          <w:sz w:val="36"/>
                        </w:rPr>
                        <w:t xml:space="preserve"> YMCA, find out why they</w:t>
                      </w:r>
                      <w:r w:rsidR="00172263" w:rsidRPr="00172263">
                        <w:rPr>
                          <w:sz w:val="36"/>
                        </w:rPr>
                        <w:t xml:space="preserve"> were set up, by whom, </w:t>
                      </w:r>
                      <w:r w:rsidRPr="00172263">
                        <w:rPr>
                          <w:sz w:val="36"/>
                        </w:rPr>
                        <w:t>wh</w:t>
                      </w:r>
                      <w:r w:rsidR="00172263" w:rsidRPr="00172263">
                        <w:rPr>
                          <w:sz w:val="36"/>
                        </w:rPr>
                        <w:t>at their aims are and how they try to achieve these aims</w:t>
                      </w:r>
                      <w:r w:rsidRPr="00172263">
                        <w:rPr>
                          <w:sz w:val="36"/>
                        </w:rPr>
                        <w:t>.</w:t>
                      </w:r>
                      <w:r w:rsidR="00015A70" w:rsidRPr="00172263">
                        <w:rPr>
                          <w:sz w:val="36"/>
                        </w:rPr>
                        <w:t xml:space="preserve">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015A70" w:rsidRPr="002B4FDC" w:rsidRDefault="00015A70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663"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AF875A" wp14:editId="42E850FA">
                <wp:simplePos x="0" y="0"/>
                <wp:positionH relativeFrom="margin">
                  <wp:posOffset>6431915</wp:posOffset>
                </wp:positionH>
                <wp:positionV relativeFrom="paragraph">
                  <wp:posOffset>6804660</wp:posOffset>
                </wp:positionV>
                <wp:extent cx="590550" cy="4667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0663" w:rsidRPr="002133E9" w:rsidRDefault="00440663" w:rsidP="00440663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AF875A" id="Text Box 27" o:spid="_x0000_s1040" type="#_x0000_t202" style="position:absolute;margin-left:506.45pt;margin-top:535.8pt;width:46.5pt;height:36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" filled="f" stroked="f">
                <v:textbox>
                  <w:txbxContent>
                    <w:p w:rsidR="00440663" w:rsidRPr="002133E9" w:rsidRDefault="00440663" w:rsidP="00440663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DDC"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6C6809" wp14:editId="6ADFFB8E">
                <wp:simplePos x="0" y="0"/>
                <wp:positionH relativeFrom="margin">
                  <wp:posOffset>6115050</wp:posOffset>
                </wp:positionH>
                <wp:positionV relativeFrom="paragraph">
                  <wp:posOffset>6649720</wp:posOffset>
                </wp:positionV>
                <wp:extent cx="752475" cy="4667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14AB" w:rsidRPr="002133E9" w:rsidRDefault="007914AB" w:rsidP="007914AB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 w:rsidR="000611EC"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6C6809" id="Text Box 18" o:spid="_x0000_s1041" type="#_x0000_t202" style="position:absolute;margin-left:481.5pt;margin-top:523.6pt;width:59.2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" filled="f" stroked="f">
                <v:textbox>
                  <w:txbxContent>
                    <w:p w:rsidR="007914AB" w:rsidRPr="002133E9" w:rsidRDefault="007914AB" w:rsidP="007914AB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</w:t>
                      </w:r>
                      <w:r w:rsidR="000611EC"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DDC">
        <w:tab/>
      </w:r>
    </w:p>
    <w:p w:rsidR="00242777" w:rsidRDefault="00242777">
      <w:r>
        <w:br w:type="page"/>
      </w:r>
    </w:p>
    <w:p w:rsidR="00242777" w:rsidRDefault="00242777" w:rsidP="003E0DDC">
      <w:pPr>
        <w:tabs>
          <w:tab w:val="left" w:pos="4455"/>
        </w:tabs>
      </w:pPr>
      <w:r w:rsidRPr="000E72E0">
        <w:rPr>
          <w:b/>
          <w:i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98AFE75" wp14:editId="4450B767">
                <wp:simplePos x="0" y="0"/>
                <wp:positionH relativeFrom="margin">
                  <wp:posOffset>-292735</wp:posOffset>
                </wp:positionH>
                <wp:positionV relativeFrom="paragraph">
                  <wp:posOffset>-216535</wp:posOffset>
                </wp:positionV>
                <wp:extent cx="7058025" cy="10039350"/>
                <wp:effectExtent l="19050" t="19050" r="28575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003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777" w:rsidRPr="006018F7" w:rsidRDefault="00242777" w:rsidP="00242777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242777" w:rsidRPr="00970F8B" w:rsidRDefault="00242777" w:rsidP="0024277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I.L. The YMCA – ‘…</w:t>
                            </w:r>
                            <w:r w:rsidRPr="00242777">
                              <w:rPr>
                                <w:sz w:val="38"/>
                                <w:szCs w:val="38"/>
                                <w:u w:val="single"/>
                              </w:rPr>
                              <w:t>just go there, to the YMCA</w:t>
                            </w: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</w:t>
                            </w:r>
                            <w:r w:rsidRPr="00242777">
                              <w:rPr>
                                <w:sz w:val="38"/>
                                <w:szCs w:val="38"/>
                                <w:u w:val="single"/>
                              </w:rPr>
                              <w:t>I'm sure they can help you today</w:t>
                            </w: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…’</w:t>
                            </w:r>
                          </w:p>
                          <w:p w:rsidR="00242777" w:rsidRPr="00242777" w:rsidRDefault="00242777" w:rsidP="00242777">
                            <w:pPr>
                              <w:spacing w:line="240" w:lineRule="auto"/>
                              <w:rPr>
                                <w:sz w:val="2"/>
                              </w:rPr>
                            </w:pP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Pr="002B4FDC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  <w:p w:rsidR="00242777" w:rsidRPr="002B4FDC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  <w:p w:rsidR="00242777" w:rsidRPr="002B4FDC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8AFE75" id="_x0000_s1042" type="#_x0000_t202" style="position:absolute;margin-left:-23.05pt;margin-top:-17.05pt;width:555.75pt;height:790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" strokeweight="2.25pt">
                <v:stroke dashstyle="1 1"/>
                <v:textbox>
                  <w:txbxContent>
                    <w:p w:rsidR="00242777" w:rsidRPr="006018F7" w:rsidRDefault="00242777" w:rsidP="00242777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242777" w:rsidRPr="00970F8B" w:rsidRDefault="00242777" w:rsidP="00242777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I.L. The YMCA – ‘…</w:t>
                      </w:r>
                      <w:r w:rsidRPr="00242777">
                        <w:rPr>
                          <w:sz w:val="38"/>
                          <w:szCs w:val="38"/>
                          <w:u w:val="single"/>
                        </w:rPr>
                        <w:t>just go there, to the YMCA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  <w:r w:rsidRPr="00242777">
                        <w:rPr>
                          <w:sz w:val="38"/>
                          <w:szCs w:val="38"/>
                          <w:u w:val="single"/>
                        </w:rPr>
                        <w:t>I'm sure they can help you</w:t>
                      </w:r>
                      <w:bookmarkStart w:id="1" w:name="_GoBack"/>
                      <w:bookmarkEnd w:id="1"/>
                      <w:r w:rsidRPr="00242777">
                        <w:rPr>
                          <w:sz w:val="38"/>
                          <w:szCs w:val="38"/>
                          <w:u w:val="single"/>
                        </w:rPr>
                        <w:t xml:space="preserve"> today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…’</w:t>
                      </w:r>
                    </w:p>
                    <w:p w:rsidR="00242777" w:rsidRPr="00242777" w:rsidRDefault="00242777" w:rsidP="00242777">
                      <w:pPr>
                        <w:spacing w:line="240" w:lineRule="auto"/>
                        <w:rPr>
                          <w:sz w:val="2"/>
                        </w:rPr>
                      </w:pP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Pr="002B4FDC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  <w:p w:rsidR="00242777" w:rsidRPr="002B4FDC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  <w:p w:rsidR="00242777" w:rsidRPr="002B4FDC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Default="00242777" w:rsidP="00242777"/>
    <w:p w:rsidR="00BA7338" w:rsidRPr="00242777" w:rsidRDefault="00242777" w:rsidP="00242777">
      <w:pPr>
        <w:jc w:val="center"/>
      </w:pPr>
      <w:r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886A95" wp14:editId="4F6D8928">
                <wp:simplePos x="0" y="0"/>
                <wp:positionH relativeFrom="margin">
                  <wp:posOffset>6241414</wp:posOffset>
                </wp:positionH>
                <wp:positionV relativeFrom="paragraph">
                  <wp:posOffset>5062220</wp:posOffset>
                </wp:positionV>
                <wp:extent cx="657225" cy="42862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2777" w:rsidRPr="002133E9" w:rsidRDefault="00242777" w:rsidP="00242777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86A95" id="Text Box 33" o:spid="_x0000_s1043" type="#_x0000_t202" style="position:absolute;left:0;text-align:left;margin-left:491.45pt;margin-top:398.6pt;width:51.75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" filled="f" stroked="f">
                <v:textbox>
                  <w:txbxContent>
                    <w:p w:rsidR="00242777" w:rsidRPr="002133E9" w:rsidRDefault="00242777" w:rsidP="00242777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7338" w:rsidRPr="00242777" w:rsidSect="005B441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BDE" w:rsidRDefault="00B52BDE" w:rsidP="004F50C8">
      <w:pPr>
        <w:spacing w:after="0" w:line="240" w:lineRule="auto"/>
      </w:pPr>
      <w:r>
        <w:separator/>
      </w:r>
    </w:p>
  </w:endnote>
  <w:endnote w:type="continuationSeparator" w:id="0">
    <w:p w:rsidR="00B52BDE" w:rsidRDefault="00B52BDE" w:rsidP="004F5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BDE" w:rsidRDefault="00B52BDE" w:rsidP="004F50C8">
      <w:pPr>
        <w:spacing w:after="0" w:line="240" w:lineRule="auto"/>
      </w:pPr>
      <w:r>
        <w:separator/>
      </w:r>
    </w:p>
  </w:footnote>
  <w:footnote w:type="continuationSeparator" w:id="0">
    <w:p w:rsidR="00B52BDE" w:rsidRDefault="00B52BDE" w:rsidP="004F5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F6A15"/>
    <w:multiLevelType w:val="hybridMultilevel"/>
    <w:tmpl w:val="D0C8FE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126"/>
    <w:multiLevelType w:val="hybridMultilevel"/>
    <w:tmpl w:val="83B06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4D0"/>
    <w:rsid w:val="00015A70"/>
    <w:rsid w:val="000611EC"/>
    <w:rsid w:val="00172263"/>
    <w:rsid w:val="001C283C"/>
    <w:rsid w:val="00242777"/>
    <w:rsid w:val="002A09C1"/>
    <w:rsid w:val="002B4FDC"/>
    <w:rsid w:val="00306EBB"/>
    <w:rsid w:val="00310822"/>
    <w:rsid w:val="003E0DDC"/>
    <w:rsid w:val="00440663"/>
    <w:rsid w:val="004F24D0"/>
    <w:rsid w:val="004F4516"/>
    <w:rsid w:val="004F50C8"/>
    <w:rsid w:val="005226A7"/>
    <w:rsid w:val="00573CD1"/>
    <w:rsid w:val="00586982"/>
    <w:rsid w:val="005B441E"/>
    <w:rsid w:val="005F1CE4"/>
    <w:rsid w:val="00622AE5"/>
    <w:rsid w:val="00704D1D"/>
    <w:rsid w:val="00735800"/>
    <w:rsid w:val="00741B15"/>
    <w:rsid w:val="0077023C"/>
    <w:rsid w:val="007914AB"/>
    <w:rsid w:val="00793435"/>
    <w:rsid w:val="007F1ADD"/>
    <w:rsid w:val="00913944"/>
    <w:rsid w:val="00970F8B"/>
    <w:rsid w:val="009B1BFA"/>
    <w:rsid w:val="009E1CE2"/>
    <w:rsid w:val="00B528C9"/>
    <w:rsid w:val="00B52BDE"/>
    <w:rsid w:val="00BA7338"/>
    <w:rsid w:val="00C30E67"/>
    <w:rsid w:val="00CB6E72"/>
    <w:rsid w:val="00E61118"/>
    <w:rsid w:val="00FE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504F3C-3D34-4066-A147-127EB094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4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39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5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0C8"/>
  </w:style>
  <w:style w:type="paragraph" w:styleId="Footer">
    <w:name w:val="footer"/>
    <w:basedOn w:val="Normal"/>
    <w:link w:val="FooterChar"/>
    <w:uiPriority w:val="99"/>
    <w:unhideWhenUsed/>
    <w:rsid w:val="004F5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0C8"/>
  </w:style>
  <w:style w:type="paragraph" w:styleId="BalloonText">
    <w:name w:val="Balloon Text"/>
    <w:basedOn w:val="Normal"/>
    <w:link w:val="BalloonTextChar"/>
    <w:uiPriority w:val="99"/>
    <w:semiHidden/>
    <w:unhideWhenUsed/>
    <w:rsid w:val="00573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C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i8qdiDs9PYAhUHKsAKHeV6DB8QjRwIBw&amp;url=https://godspeaks-i-listen.com/2015/10/20/what-church-do-you-attend/&amp;psig=AOvVaw0X1ohfNFgjx6wEVG4s1hSH&amp;ust=1515879702108297" TargetMode="Externa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yperlink" Target="https://www.google.co.uk/url?sa=i&amp;rct=j&amp;q=&amp;esrc=s&amp;source=images&amp;cd=&amp;cad=rja&amp;uact=8&amp;ved=0ahUKEwjmsaP-u9fYAhVJAcAKHfHmAKcQjRwIBw&amp;url=http://www.dancinggiraffe.com/trussell-trust-states-welfare-reform-responsible-increase-food-banks/&amp;psig=AOvVaw3vxBItS5vwF7yOGz5xPLxX&amp;ust=151601960404435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google.co.uk/url?sa=i&amp;rct=j&amp;q=&amp;esrc=s&amp;source=images&amp;cd=&amp;cad=rja&amp;uact=8&amp;ved=0ahUKEwjOwLqZ2tfYAhVEK8AKHULyDMMQjRwIBw&amp;url=http://www.pearsfoundation.org.uk/article/pears-foundation/trussell-trust-wins-top-awards-at-charity-awards-2016&amp;psig=AOvVaw3vxBItS5vwF7yOGz5xPLxX&amp;ust=1516019604044353" TargetMode="External"/><Relationship Id="rId20" Type="http://schemas.openxmlformats.org/officeDocument/2006/relationships/image" Target="media/image7.jpe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hyperlink" Target="https://www.google.co.uk/url?sa=i&amp;rct=j&amp;q=&amp;esrc=s&amp;source=images&amp;cd=&amp;cad=rja&amp;uact=8&amp;ved=0ahUKEwjHwMKzu9fYAhXmLcAKHe-cAOkQjRwIBw&amp;url=https://www.trusselltrust.org/news-and-blog/latest-stats/end-year-stats/&amp;psig=AOvVaw3vxBItS5vwF7yOGz5xPLxX&amp;ust=1516019604044353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10.png"/><Relationship Id="rId10" Type="http://schemas.openxmlformats.org/officeDocument/2006/relationships/image" Target="media/image2.gif"/><Relationship Id="rId19" Type="http://schemas.openxmlformats.org/officeDocument/2006/relationships/hyperlink" Target="https://www.google.co.uk/url?sa=i&amp;rct=j&amp;q=&amp;esrc=s&amp;source=images&amp;cd=&amp;cad=rja&amp;uact=8&amp;ved=0ahUKEwj4ke-hvdfYAhXoJMAKHa-RDzoQjRwIBw&amp;url=http://www.srcl.com/latest-news/srcl-donates-trussell-trusts-food-bank-appeal/&amp;psig=AOvVaw3vxBItS5vwF7yOGz5xPLxX&amp;ust=151601960404435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www.google.co.uk/url?sa=i&amp;rct=j&amp;q=&amp;esrc=s&amp;source=images&amp;cd=&amp;cad=rja&amp;uact=8&amp;ved=0ahUKEwi-vICZy9fYAhWiHsAKHQ8SClwQjRwIBw&amp;url=http://www.truromethodist.org.uk/what-we-do/street-pastors/&amp;psig=AOvVaw0kNtsIj7c6D7TydbTlvsks&amp;ust=151602385100882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F52A7-A778-41C6-8AED-0BA699A7E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D0A5987F</Template>
  <TotalTime>0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</dc:creator>
  <cp:keywords/>
  <dc:description/>
  <cp:lastModifiedBy>W Butler</cp:lastModifiedBy>
  <cp:revision>2</cp:revision>
  <cp:lastPrinted>2018-01-15T10:59:00Z</cp:lastPrinted>
  <dcterms:created xsi:type="dcterms:W3CDTF">2018-01-15T11:02:00Z</dcterms:created>
  <dcterms:modified xsi:type="dcterms:W3CDTF">2018-01-15T11:02:00Z</dcterms:modified>
</cp:coreProperties>
</file>