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676" w:rsidRDefault="00CB5381" w:rsidP="00CB5381">
      <w:pPr>
        <w:jc w:val="center"/>
        <w:rPr>
          <w:sz w:val="40"/>
        </w:rPr>
      </w:pPr>
      <w:r>
        <w:rPr>
          <w:i/>
          <w:sz w:val="40"/>
          <w:u w:val="single"/>
        </w:rPr>
        <w:t xml:space="preserve">Born Again </w:t>
      </w:r>
      <w:r>
        <w:rPr>
          <w:sz w:val="40"/>
          <w:u w:val="single"/>
        </w:rPr>
        <w:t xml:space="preserve">by Josh </w:t>
      </w:r>
      <w:proofErr w:type="spellStart"/>
      <w:r>
        <w:rPr>
          <w:sz w:val="40"/>
          <w:u w:val="single"/>
        </w:rPr>
        <w:t>Garrels</w:t>
      </w:r>
      <w:proofErr w:type="spellEnd"/>
    </w:p>
    <w:p w:rsidR="00CB5381" w:rsidRDefault="00871F6B" w:rsidP="00CB5381">
      <w:pPr>
        <w:jc w:val="both"/>
      </w:pPr>
      <w:hyperlink r:id="rId5" w:history="1">
        <w:r w:rsidR="00CB5381" w:rsidRPr="00695C35">
          <w:rPr>
            <w:rStyle w:val="Hyperlink"/>
          </w:rPr>
          <w:t>https://www.youtube.com/watch?v=iBWeRK-j0Hw</w:t>
        </w:r>
      </w:hyperlink>
      <w:r w:rsidR="00CB5381">
        <w:t xml:space="preserve"> </w:t>
      </w:r>
    </w:p>
    <w:p w:rsidR="00CB5381" w:rsidRPr="00CB5381" w:rsidRDefault="00CB5381" w:rsidP="00CB5381">
      <w:pPr>
        <w:jc w:val="both"/>
        <w:rPr>
          <w:sz w:val="28"/>
          <w:u w:val="single"/>
        </w:rPr>
      </w:pPr>
      <w:r w:rsidRPr="00CB5381">
        <w:rPr>
          <w:sz w:val="28"/>
          <w:u w:val="single"/>
        </w:rPr>
        <w:t>Lyrics</w:t>
      </w:r>
    </w:p>
    <w:p w:rsidR="00CB5381" w:rsidRPr="00BB6D53" w:rsidRDefault="00CB5381" w:rsidP="00CB5381">
      <w:pPr>
        <w:jc w:val="both"/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</w:pPr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>[verse 1]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 came into the world, into the wild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No place for a child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Used my voice to howl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With the ghouls of night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In the dying light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Had to learn to get what I need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In the dark, empty instincts are guiding me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Like a beast to some blood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And I can’t get enough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I’m losing control; my body, my soul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Are slowly fading away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But I’m ready now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To feel the power of change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</w:p>
    <w:p w:rsidR="00CB5381" w:rsidRPr="00BB6D53" w:rsidRDefault="00CB5381" w:rsidP="00CB5381">
      <w:pPr>
        <w:jc w:val="both"/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</w:pPr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>[Chorus]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I’m my mother’s child I’m my father’s son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It took me awhile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But my time has come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To be born again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</w:p>
    <w:p w:rsidR="00CB5381" w:rsidRPr="00BB6D53" w:rsidRDefault="00CB5381" w:rsidP="00CB5381">
      <w:pPr>
        <w:jc w:val="both"/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</w:pPr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>[Verse 2]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Running scared in between what I hate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And what I need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proofErr w:type="spellStart"/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>Savior</w:t>
      </w:r>
      <w:proofErr w:type="spellEnd"/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 and enemy are both trying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To take my soul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And I can’t hide no more </w:t>
      </w:r>
    </w:p>
    <w:p w:rsidR="00CB5381" w:rsidRDefault="003C7DDC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noProof/>
        </w:rPr>
        <w:drawing>
          <wp:inline distT="0" distB="0" distL="0" distR="0" wp14:anchorId="32368DF1" wp14:editId="71F0364E">
            <wp:extent cx="2640965" cy="1485265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381"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Stumble out to the light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Raise my fist up to fight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Then I catch your eye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So full of love Lord, what have I done?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 cry at your feet, wounded for me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And all of the monsters and men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But here in your light 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We can begin again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</w:p>
    <w:p w:rsidR="00CB5381" w:rsidRPr="00BB6D53" w:rsidRDefault="00CB5381" w:rsidP="00CB5381">
      <w:pPr>
        <w:jc w:val="both"/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</w:pPr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>[Chorus]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I’m my mother’s child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I’m my father’s son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It took me a while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But my time has come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To be born again </w:t>
      </w:r>
    </w:p>
    <w:p w:rsidR="00CB5381" w:rsidRDefault="00CB5381" w:rsidP="00CB5381">
      <w:pPr>
        <w:jc w:val="both"/>
        <w:rPr>
          <w:rFonts w:ascii="Arial" w:hAnsi="Arial" w:cs="Arial"/>
          <w:color w:val="0D0D0D"/>
          <w:sz w:val="21"/>
          <w:szCs w:val="21"/>
          <w:shd w:val="clear" w:color="auto" w:fill="F9F9F9"/>
        </w:rPr>
      </w:pPr>
    </w:p>
    <w:p w:rsidR="00CB5381" w:rsidRDefault="00CB5381" w:rsidP="00CB5381">
      <w:pPr>
        <w:jc w:val="both"/>
      </w:pPr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 xml:space="preserve">Visit Josh </w:t>
      </w:r>
      <w:proofErr w:type="spellStart"/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>Garrels</w:t>
      </w:r>
      <w:proofErr w:type="spellEnd"/>
      <w:r w:rsidRPr="00BB6D53">
        <w:rPr>
          <w:rFonts w:ascii="Arial" w:hAnsi="Arial" w:cs="Arial"/>
          <w:color w:val="A6A6A6" w:themeColor="background1" w:themeShade="A6"/>
          <w:sz w:val="21"/>
          <w:szCs w:val="21"/>
          <w:shd w:val="clear" w:color="auto" w:fill="F9F9F9"/>
        </w:rPr>
        <w:t xml:space="preserve"> website for more information:</w:t>
      </w:r>
      <w:r>
        <w:rPr>
          <w:rFonts w:ascii="Arial" w:hAnsi="Arial" w:cs="Arial"/>
          <w:color w:val="0D0D0D"/>
          <w:sz w:val="21"/>
          <w:szCs w:val="21"/>
          <w:shd w:val="clear" w:color="auto" w:fill="F9F9F9"/>
        </w:rPr>
        <w:t xml:space="preserve"> </w:t>
      </w:r>
      <w:hyperlink r:id="rId7" w:tgtFrame="_blank" w:history="1">
        <w:r>
          <w:rPr>
            <w:rStyle w:val="Hyperlink"/>
            <w:rFonts w:ascii="Arial" w:hAnsi="Arial" w:cs="Arial"/>
            <w:sz w:val="21"/>
            <w:szCs w:val="21"/>
            <w:shd w:val="clear" w:color="auto" w:fill="F9F9F9"/>
          </w:rPr>
          <w:t>http://joshgarrels.com</w:t>
        </w:r>
      </w:hyperlink>
    </w:p>
    <w:p w:rsidR="00BB6D53" w:rsidRDefault="00261395">
      <w:r>
        <w:rPr>
          <w:noProof/>
        </w:rPr>
        <w:drawing>
          <wp:inline distT="0" distB="0" distL="0" distR="0" wp14:anchorId="16C58DBC" wp14:editId="33DB32EC">
            <wp:extent cx="2640965" cy="1485265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D53">
        <w:br w:type="page"/>
      </w:r>
    </w:p>
    <w:p w:rsidR="00261395" w:rsidRDefault="000D3E54" w:rsidP="00CB5381">
      <w:pPr>
        <w:jc w:val="both"/>
        <w:rPr>
          <w:sz w:val="28"/>
        </w:rPr>
      </w:pPr>
      <w:r>
        <w:rPr>
          <w:i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3122897</wp:posOffset>
                </wp:positionH>
                <wp:positionV relativeFrom="paragraph">
                  <wp:posOffset>11430</wp:posOffset>
                </wp:positionV>
                <wp:extent cx="3028208" cy="4643252"/>
                <wp:effectExtent l="0" t="0" r="2032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46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E54" w:rsidRDefault="000D3E54" w:rsidP="000D3E54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 xml:space="preserve">Born Again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 xml:space="preserve">by Josh </w:t>
                            </w:r>
                            <w:proofErr w:type="spellStart"/>
                            <w:r>
                              <w:rPr>
                                <w:sz w:val="28"/>
                                <w:u w:val="single"/>
                              </w:rPr>
                              <w:t>Garrels</w:t>
                            </w:r>
                            <w:proofErr w:type="spellEnd"/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What is the relationship between the boy/man and the monster?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In verse 1 what does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mean when he says, ‘In the dark, empty instincts are guiding me like a beast to some blood and I can’t get enough,’?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How does the video show the boy being corrupted by sin?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What social issues are referred to in the music video?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In verse 2 what does it mean, ‘Running scared between what I hate and what I need, </w:t>
                            </w:r>
                            <w:proofErr w:type="spellStart"/>
                            <w:r>
                              <w:t>Savior</w:t>
                            </w:r>
                            <w:proofErr w:type="spellEnd"/>
                            <w:r>
                              <w:t xml:space="preserve"> and enemy are both trying to take my soul,’?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In verse 2 he raises up his fist to fight but what stops him?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Why were ‘your feet wounded for me and all of the monsters and men,’?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What optimism about crime is there in this song?</w:t>
                            </w:r>
                          </w:p>
                          <w:p w:rsidR="000D3E54" w:rsidRPr="003C7DDC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What Christian doctrine might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be referring to when he says, ‘I’m my mother’s child, I’m my father’s son,’?</w:t>
                            </w:r>
                          </w:p>
                          <w:p w:rsidR="000D3E54" w:rsidRDefault="000D3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5.9pt;margin-top:.9pt;width:238.45pt;height:365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" fillcolor="white [3201]" strokeweight=".5pt">
                <v:textbox>
                  <w:txbxContent>
                    <w:p w:rsidR="000D3E54" w:rsidRDefault="000D3E54" w:rsidP="000D3E54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  <w:u w:val="single"/>
                        </w:rPr>
                        <w:t xml:space="preserve">Born Again </w:t>
                      </w:r>
                      <w:r>
                        <w:rPr>
                          <w:sz w:val="28"/>
                          <w:u w:val="single"/>
                        </w:rPr>
                        <w:t xml:space="preserve">by Josh </w:t>
                      </w:r>
                      <w:proofErr w:type="spellStart"/>
                      <w:r>
                        <w:rPr>
                          <w:sz w:val="28"/>
                          <w:u w:val="single"/>
                        </w:rPr>
                        <w:t>Garrels</w:t>
                      </w:r>
                      <w:proofErr w:type="spellEnd"/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What is the relationship between the boy/man and the monster?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In verse 1 what does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mean when he says, ‘In the dark, empty instincts are guiding me like a beast to some blood and I can’t get enough,’?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How does the video show the boy being corrupted by sin?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What social issues are referred to in the music video?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In verse 2 what does it mean, ‘Running scared between what I hate and what I need, </w:t>
                      </w:r>
                      <w:proofErr w:type="spellStart"/>
                      <w:r>
                        <w:t>Savior</w:t>
                      </w:r>
                      <w:proofErr w:type="spellEnd"/>
                      <w:r>
                        <w:t xml:space="preserve"> and enemy are both trying to take my soul,’?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In verse 2 he raises up his fist to fight but what stops him?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Why were ‘your feet wounded for me and all of the monsters and men,’?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What optimism about crime is there in this song?</w:t>
                      </w:r>
                    </w:p>
                    <w:p w:rsidR="000D3E54" w:rsidRPr="003C7DDC" w:rsidRDefault="000D3E54" w:rsidP="000D3E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What Christian doctrine might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be referring to when he says, ‘I’m my mother’s child, I’m my father’s son,’?</w:t>
                      </w:r>
                    </w:p>
                    <w:p w:rsidR="000D3E54" w:rsidRDefault="000D3E54"/>
                  </w:txbxContent>
                </v:textbox>
                <w10:wrap anchorx="margin"/>
              </v:shape>
            </w:pict>
          </mc:Fallback>
        </mc:AlternateContent>
      </w:r>
      <w:r w:rsidR="00797C08">
        <w:rPr>
          <w:i/>
          <w:sz w:val="28"/>
          <w:u w:val="single"/>
        </w:rPr>
        <w:t xml:space="preserve">Born Again </w:t>
      </w:r>
      <w:r w:rsidR="00797C08">
        <w:rPr>
          <w:sz w:val="28"/>
          <w:u w:val="single"/>
        </w:rPr>
        <w:t xml:space="preserve">by Josh </w:t>
      </w:r>
      <w:proofErr w:type="spellStart"/>
      <w:r w:rsidR="00797C08">
        <w:rPr>
          <w:sz w:val="28"/>
          <w:u w:val="single"/>
        </w:rPr>
        <w:t>Garrel</w:t>
      </w:r>
      <w:r w:rsidR="003C7DDC">
        <w:rPr>
          <w:sz w:val="28"/>
          <w:u w:val="single"/>
        </w:rPr>
        <w:t>s</w:t>
      </w:r>
      <w:proofErr w:type="spellEnd"/>
    </w:p>
    <w:p w:rsidR="003C7DDC" w:rsidRDefault="003C7DDC" w:rsidP="003C7DDC">
      <w:pPr>
        <w:pStyle w:val="ListParagraph"/>
        <w:numPr>
          <w:ilvl w:val="0"/>
          <w:numId w:val="1"/>
        </w:numPr>
        <w:jc w:val="both"/>
      </w:pPr>
      <w:r>
        <w:t>What is the relationship between the boy/man and the monster?</w:t>
      </w:r>
    </w:p>
    <w:p w:rsidR="003C7DDC" w:rsidRDefault="003C7DDC" w:rsidP="003C7DDC">
      <w:pPr>
        <w:pStyle w:val="ListParagraph"/>
        <w:numPr>
          <w:ilvl w:val="0"/>
          <w:numId w:val="1"/>
        </w:numPr>
        <w:jc w:val="both"/>
      </w:pPr>
      <w:r>
        <w:t xml:space="preserve">In verse 1 what does Josh </w:t>
      </w:r>
      <w:proofErr w:type="spellStart"/>
      <w:r>
        <w:t>Garrels</w:t>
      </w:r>
      <w:proofErr w:type="spellEnd"/>
      <w:r>
        <w:t xml:space="preserve"> mean when he says, ‘</w:t>
      </w:r>
      <w:r w:rsidR="00EA52FA">
        <w:t>In the dark, empty instincts are guiding me like a beast to some blood and I can’t get enough,’?</w:t>
      </w:r>
    </w:p>
    <w:p w:rsidR="00EA52FA" w:rsidRDefault="00EA52FA" w:rsidP="003C7DDC">
      <w:pPr>
        <w:pStyle w:val="ListParagraph"/>
        <w:numPr>
          <w:ilvl w:val="0"/>
          <w:numId w:val="1"/>
        </w:numPr>
        <w:jc w:val="both"/>
      </w:pPr>
      <w:r>
        <w:t>How does the video show the boy being corrupted by sin?</w:t>
      </w:r>
    </w:p>
    <w:p w:rsidR="002123DF" w:rsidRDefault="002123DF" w:rsidP="003C7DDC">
      <w:pPr>
        <w:pStyle w:val="ListParagraph"/>
        <w:numPr>
          <w:ilvl w:val="0"/>
          <w:numId w:val="1"/>
        </w:numPr>
        <w:jc w:val="both"/>
      </w:pPr>
      <w:r>
        <w:t>What social issues are referred to in the</w:t>
      </w:r>
      <w:r w:rsidR="00797C08">
        <w:t xml:space="preserve"> music video</w:t>
      </w:r>
      <w:r>
        <w:t>?</w:t>
      </w:r>
    </w:p>
    <w:p w:rsidR="00EA52FA" w:rsidRDefault="00EA52FA" w:rsidP="003C7DDC">
      <w:pPr>
        <w:pStyle w:val="ListParagraph"/>
        <w:numPr>
          <w:ilvl w:val="0"/>
          <w:numId w:val="1"/>
        </w:numPr>
        <w:jc w:val="both"/>
      </w:pPr>
      <w:r>
        <w:t xml:space="preserve">In verse 2 what does it mean, ‘Running scared between what I hate and what I need, </w:t>
      </w:r>
      <w:proofErr w:type="spellStart"/>
      <w:r>
        <w:t>Savior</w:t>
      </w:r>
      <w:proofErr w:type="spellEnd"/>
      <w:r>
        <w:t xml:space="preserve"> and enemy are both trying to take my soul,’?</w:t>
      </w:r>
    </w:p>
    <w:p w:rsidR="00EA52FA" w:rsidRDefault="00EA52FA" w:rsidP="003C7DDC">
      <w:pPr>
        <w:pStyle w:val="ListParagraph"/>
        <w:numPr>
          <w:ilvl w:val="0"/>
          <w:numId w:val="1"/>
        </w:numPr>
        <w:jc w:val="both"/>
      </w:pPr>
      <w:r>
        <w:t>In verse 2 he raises up his fist to fight but what stops him?</w:t>
      </w:r>
    </w:p>
    <w:p w:rsidR="00EA52FA" w:rsidRDefault="00EA52FA" w:rsidP="003C7DDC">
      <w:pPr>
        <w:pStyle w:val="ListParagraph"/>
        <w:numPr>
          <w:ilvl w:val="0"/>
          <w:numId w:val="1"/>
        </w:numPr>
        <w:jc w:val="both"/>
      </w:pPr>
      <w:r>
        <w:t>Why were ‘your feet wounded for me and all of the monsters and men,’?</w:t>
      </w:r>
    </w:p>
    <w:p w:rsidR="00EA52FA" w:rsidRDefault="00EA52FA" w:rsidP="003C7DDC">
      <w:pPr>
        <w:pStyle w:val="ListParagraph"/>
        <w:numPr>
          <w:ilvl w:val="0"/>
          <w:numId w:val="1"/>
        </w:numPr>
        <w:jc w:val="both"/>
      </w:pPr>
      <w:r>
        <w:t>What optimism about crime is there in this song?</w:t>
      </w:r>
    </w:p>
    <w:p w:rsidR="00797C08" w:rsidRPr="003C7DDC" w:rsidRDefault="00797C08" w:rsidP="00797C08">
      <w:pPr>
        <w:pStyle w:val="ListParagraph"/>
        <w:numPr>
          <w:ilvl w:val="0"/>
          <w:numId w:val="1"/>
        </w:numPr>
        <w:jc w:val="both"/>
      </w:pPr>
      <w:r>
        <w:t xml:space="preserve">What Christian doctrine might Josh </w:t>
      </w:r>
      <w:proofErr w:type="spellStart"/>
      <w:r>
        <w:t>Garrels</w:t>
      </w:r>
      <w:proofErr w:type="spellEnd"/>
      <w:r>
        <w:t xml:space="preserve"> be referring to when he says, ‘I’m my mother’s child, I’m my father’s son,’?</w:t>
      </w:r>
    </w:p>
    <w:p w:rsidR="00BB6D53" w:rsidRPr="00CB5381" w:rsidRDefault="000D3E54" w:rsidP="00871F6B">
      <w:r>
        <w:rPr>
          <w:i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9E18B" wp14:editId="417E7FDE">
                <wp:simplePos x="0" y="0"/>
                <wp:positionH relativeFrom="column">
                  <wp:posOffset>-121475</wp:posOffset>
                </wp:positionH>
                <wp:positionV relativeFrom="paragraph">
                  <wp:posOffset>97155</wp:posOffset>
                </wp:positionV>
                <wp:extent cx="3027680" cy="4643120"/>
                <wp:effectExtent l="0" t="0" r="2032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464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E54" w:rsidRDefault="000D3E54" w:rsidP="000D3E54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 xml:space="preserve">Born Again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 xml:space="preserve">by Josh </w:t>
                            </w:r>
                            <w:proofErr w:type="spellStart"/>
                            <w:r>
                              <w:rPr>
                                <w:sz w:val="28"/>
                                <w:u w:val="single"/>
                              </w:rPr>
                              <w:t>Garrels</w:t>
                            </w:r>
                            <w:proofErr w:type="spellEnd"/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What is the relationship between the boy/man and the monster?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 xml:space="preserve">In verse 1 what does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mean when he says, ‘In the dark, empty instincts are guiding me like a beast to some blood and I can’t get enough,’?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How does the video show the boy being corrupted by sin?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What social issues are referred to in the music video?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 xml:space="preserve">In verse 2 what does it mean, ‘Running scared between what I hate and what I need, </w:t>
                            </w:r>
                            <w:proofErr w:type="spellStart"/>
                            <w:r>
                              <w:t>Savior</w:t>
                            </w:r>
                            <w:proofErr w:type="spellEnd"/>
                            <w:r>
                              <w:t xml:space="preserve"> and enemy are both trying to take my soul,’?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In verse 2 he raises up his fist to fight but what stops him?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Why were ‘your feet wounded for me and all of the monsters and men,’?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What optimism about crime is there in this song?</w:t>
                            </w:r>
                          </w:p>
                          <w:p w:rsidR="000D3E54" w:rsidRPr="003C7DDC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 xml:space="preserve">What Christian doctrine might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be referring to when he says, ‘I’m my mother’s child, I’m my father’s son,’?</w:t>
                            </w:r>
                          </w:p>
                          <w:p w:rsidR="000D3E54" w:rsidRDefault="000D3E54" w:rsidP="000D3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E18B" id="Text Box 8" o:spid="_x0000_s1027" type="#_x0000_t202" style="position:absolute;margin-left:-9.55pt;margin-top:7.65pt;width:238.4pt;height:36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" fillcolor="white [3201]" strokeweight=".5pt">
                <v:textbox>
                  <w:txbxContent>
                    <w:p w:rsidR="000D3E54" w:rsidRDefault="000D3E54" w:rsidP="000D3E54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  <w:u w:val="single"/>
                        </w:rPr>
                        <w:t xml:space="preserve">Born Again </w:t>
                      </w:r>
                      <w:r>
                        <w:rPr>
                          <w:sz w:val="28"/>
                          <w:u w:val="single"/>
                        </w:rPr>
                        <w:t xml:space="preserve">by Josh </w:t>
                      </w:r>
                      <w:proofErr w:type="spellStart"/>
                      <w:r>
                        <w:rPr>
                          <w:sz w:val="28"/>
                          <w:u w:val="single"/>
                        </w:rPr>
                        <w:t>Garrels</w:t>
                      </w:r>
                      <w:proofErr w:type="spellEnd"/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What is the relationship between the boy/man and the monster?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 xml:space="preserve">In verse 1 what does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mean when he says, ‘In the dark, empty instincts are guiding me like a beast to some blood and I can’t get enough,’?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How does the video show the boy being corrupted by sin?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What social issues are referred to in the music video?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 xml:space="preserve">In verse 2 what does it mean, ‘Running scared between what I hate and what I need, </w:t>
                      </w:r>
                      <w:proofErr w:type="spellStart"/>
                      <w:r>
                        <w:t>Savior</w:t>
                      </w:r>
                      <w:proofErr w:type="spellEnd"/>
                      <w:r>
                        <w:t xml:space="preserve"> and enemy are both trying to take my soul,’?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In verse 2 he raises up his fist to fight but what stops him?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Why were ‘your feet wounded for me and all of the monsters and men,’?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What optimism about crime is there in this song?</w:t>
                      </w:r>
                    </w:p>
                    <w:p w:rsidR="000D3E54" w:rsidRPr="003C7DDC" w:rsidRDefault="000D3E54" w:rsidP="000D3E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 xml:space="preserve">What Christian doctrine might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be referring to when he says, ‘I’m my mother’s child, I’m my father’s son,’?</w:t>
                      </w:r>
                    </w:p>
                    <w:p w:rsidR="000D3E54" w:rsidRDefault="000D3E54" w:rsidP="000D3E54"/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9E18B" wp14:editId="417E7FDE">
                <wp:simplePos x="0" y="0"/>
                <wp:positionH relativeFrom="column">
                  <wp:posOffset>3132455</wp:posOffset>
                </wp:positionH>
                <wp:positionV relativeFrom="paragraph">
                  <wp:posOffset>109030</wp:posOffset>
                </wp:positionV>
                <wp:extent cx="3028208" cy="4643252"/>
                <wp:effectExtent l="0" t="0" r="2032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46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E54" w:rsidRDefault="000D3E54" w:rsidP="000D3E54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 xml:space="preserve">Born Again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 xml:space="preserve">by Josh </w:t>
                            </w:r>
                            <w:proofErr w:type="spellStart"/>
                            <w:r>
                              <w:rPr>
                                <w:sz w:val="28"/>
                                <w:u w:val="single"/>
                              </w:rPr>
                              <w:t>Garrels</w:t>
                            </w:r>
                            <w:proofErr w:type="spellEnd"/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What is the relationship between the boy/man and the monster?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In verse 1 what does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mean when he says, ‘In the dark, empty instincts are guiding me like a beast to some blood and I can’t get enough,’?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How does the video show the boy being corrupted by sin?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What social issues are referred to in the music video?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In verse 2 what does it mean, ‘Running scared between what I hate and what I need, </w:t>
                            </w:r>
                            <w:proofErr w:type="spellStart"/>
                            <w:r>
                              <w:t>Savior</w:t>
                            </w:r>
                            <w:proofErr w:type="spellEnd"/>
                            <w:r>
                              <w:t xml:space="preserve"> and enemy are both trying to take my soul,’?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In verse 2 he raises up his fist to fight but what stops him?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Why were ‘your feet wounded for me and all of the monsters and men,’?</w:t>
                            </w:r>
                          </w:p>
                          <w:p w:rsidR="000D3E54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What optimism about crime is there in this song?</w:t>
                            </w:r>
                          </w:p>
                          <w:p w:rsidR="000D3E54" w:rsidRPr="003C7DDC" w:rsidRDefault="000D3E54" w:rsidP="000D3E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 xml:space="preserve">What Christian doctrine might Josh </w:t>
                            </w:r>
                            <w:proofErr w:type="spellStart"/>
                            <w:r>
                              <w:t>Garrels</w:t>
                            </w:r>
                            <w:proofErr w:type="spellEnd"/>
                            <w:r>
                              <w:t xml:space="preserve"> be referring to when he says, ‘I’m my mother’s child, I’m my father’s son,’?</w:t>
                            </w:r>
                          </w:p>
                          <w:p w:rsidR="000D3E54" w:rsidRDefault="000D3E54" w:rsidP="000D3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E18B" id="Text Box 6" o:spid="_x0000_s1028" type="#_x0000_t202" style="position:absolute;margin-left:246.65pt;margin-top:8.6pt;width:238.45pt;height:36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" fillcolor="white [3201]" strokeweight=".5pt">
                <v:textbox>
                  <w:txbxContent>
                    <w:p w:rsidR="000D3E54" w:rsidRDefault="000D3E54" w:rsidP="000D3E54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  <w:u w:val="single"/>
                        </w:rPr>
                        <w:t xml:space="preserve">Born Again </w:t>
                      </w:r>
                      <w:r>
                        <w:rPr>
                          <w:sz w:val="28"/>
                          <w:u w:val="single"/>
                        </w:rPr>
                        <w:t xml:space="preserve">by Josh </w:t>
                      </w:r>
                      <w:proofErr w:type="spellStart"/>
                      <w:r>
                        <w:rPr>
                          <w:sz w:val="28"/>
                          <w:u w:val="single"/>
                        </w:rPr>
                        <w:t>Garrels</w:t>
                      </w:r>
                      <w:proofErr w:type="spellEnd"/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What is the relationship between the boy/man and the monster?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In verse 1 what does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mean when he says, ‘In the dark, empty instincts are guiding me like a beast to some blood and I can’t get enough,’?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How does the video show the boy being corrupted by sin?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What social issues are referred to in the music video?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In verse 2 what does it mean, ‘Running scared between what I hate and what I need, </w:t>
                      </w:r>
                      <w:proofErr w:type="spellStart"/>
                      <w:r>
                        <w:t>Savior</w:t>
                      </w:r>
                      <w:proofErr w:type="spellEnd"/>
                      <w:r>
                        <w:t xml:space="preserve"> and enemy are both trying to take my soul,’?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In verse 2 he raises up his fist to fight but what stops him?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Why were ‘your feet wounded for me and all of the monsters and men,’?</w:t>
                      </w:r>
                    </w:p>
                    <w:p w:rsidR="000D3E54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What optimism about crime is there in this song?</w:t>
                      </w:r>
                    </w:p>
                    <w:p w:rsidR="000D3E54" w:rsidRPr="003C7DDC" w:rsidRDefault="000D3E54" w:rsidP="000D3E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 xml:space="preserve">What Christian doctrine might Josh </w:t>
                      </w:r>
                      <w:proofErr w:type="spellStart"/>
                      <w:r>
                        <w:t>Garrels</w:t>
                      </w:r>
                      <w:proofErr w:type="spellEnd"/>
                      <w:r>
                        <w:t xml:space="preserve"> be referring to when he says, ‘I’m my mother’s child, I’m my father’s son,’?</w:t>
                      </w:r>
                    </w:p>
                    <w:p w:rsidR="000D3E54" w:rsidRDefault="000D3E54" w:rsidP="000D3E54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B6D53" w:rsidRPr="00CB5381" w:rsidSect="00BB6D53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A7AE6"/>
    <w:multiLevelType w:val="hybridMultilevel"/>
    <w:tmpl w:val="BE2893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60357A"/>
    <w:multiLevelType w:val="hybridMultilevel"/>
    <w:tmpl w:val="BE2893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655160"/>
    <w:multiLevelType w:val="hybridMultilevel"/>
    <w:tmpl w:val="BE2893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5C"/>
    <w:rsid w:val="000D3E54"/>
    <w:rsid w:val="002123DF"/>
    <w:rsid w:val="00261395"/>
    <w:rsid w:val="003C7DDC"/>
    <w:rsid w:val="006670D8"/>
    <w:rsid w:val="006B4C27"/>
    <w:rsid w:val="006C58CA"/>
    <w:rsid w:val="00797C08"/>
    <w:rsid w:val="007E35E8"/>
    <w:rsid w:val="00871F6B"/>
    <w:rsid w:val="009566A5"/>
    <w:rsid w:val="00B0335A"/>
    <w:rsid w:val="00BB6D53"/>
    <w:rsid w:val="00CB5381"/>
    <w:rsid w:val="00CC0676"/>
    <w:rsid w:val="00D92076"/>
    <w:rsid w:val="00DB205C"/>
    <w:rsid w:val="00EA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41C7B"/>
  <w15:chartTrackingRefBased/>
  <w15:docId w15:val="{2603F157-DB1E-4EE5-A78B-D711CBF4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3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3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7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redirect?q=http%3A%2F%2Fjoshgarrels.com&amp;redir_token=spv4Idib3fiLgEayu20XlPuD6Qh8MTU3MjcwMzE2OUAxNTcyNjE2NzY5&amp;event=video_description&amp;v=iBWeRK-j0H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BWeRK-j0H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FAC05ECA</Template>
  <TotalTime>1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Haughton</dc:creator>
  <cp:keywords/>
  <dc:description/>
  <cp:lastModifiedBy>M Haughton</cp:lastModifiedBy>
  <cp:revision>3</cp:revision>
  <dcterms:created xsi:type="dcterms:W3CDTF">2019-11-07T19:16:00Z</dcterms:created>
  <dcterms:modified xsi:type="dcterms:W3CDTF">2019-11-07T19:21:00Z</dcterms:modified>
</cp:coreProperties>
</file>