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102" w:rsidRDefault="0009480C" w:rsidP="00AA48B7">
      <w:pPr>
        <w:tabs>
          <w:tab w:val="left" w:pos="8205"/>
        </w:tabs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02C1F01" wp14:editId="27AE3A4A">
            <wp:simplePos x="0" y="0"/>
            <wp:positionH relativeFrom="column">
              <wp:posOffset>5774690</wp:posOffset>
            </wp:positionH>
            <wp:positionV relativeFrom="paragraph">
              <wp:posOffset>-197485</wp:posOffset>
            </wp:positionV>
            <wp:extent cx="859790" cy="4635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6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FEE2F3" wp14:editId="0A557BB7">
                <wp:simplePos x="0" y="0"/>
                <wp:positionH relativeFrom="column">
                  <wp:posOffset>-371475</wp:posOffset>
                </wp:positionH>
                <wp:positionV relativeFrom="paragraph">
                  <wp:posOffset>-351155</wp:posOffset>
                </wp:positionV>
                <wp:extent cx="1828800" cy="1828800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360F" w:rsidRPr="0038360F" w:rsidRDefault="0038360F" w:rsidP="0038360F">
                            <w:pPr>
                              <w:tabs>
                                <w:tab w:val="left" w:pos="8205"/>
                              </w:tabs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Crime &amp; Punishment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29.25pt;margin-top:-27.6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" filled="f" stroked="f">
                <v:textbox style="mso-fit-shape-to-text:t">
                  <w:txbxContent>
                    <w:p w:rsidR="0038360F" w:rsidRPr="0038360F" w:rsidRDefault="0038360F" w:rsidP="0038360F">
                      <w:pPr>
                        <w:tabs>
                          <w:tab w:val="left" w:pos="8205"/>
                        </w:tabs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Crime &amp; Punishment</w:t>
                      </w:r>
                    </w:p>
                  </w:txbxContent>
                </v:textbox>
              </v:shape>
            </w:pict>
          </mc:Fallback>
        </mc:AlternateContent>
      </w:r>
      <w:r w:rsidR="00AA48B7">
        <w:tab/>
      </w:r>
      <w:r w:rsidRPr="006021B9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C77E37D" wp14:editId="6E5EFB3D">
            <wp:simplePos x="0" y="0"/>
            <wp:positionH relativeFrom="column">
              <wp:posOffset>9184640</wp:posOffset>
            </wp:positionH>
            <wp:positionV relativeFrom="paragraph">
              <wp:posOffset>-111760</wp:posOffset>
            </wp:positionV>
            <wp:extent cx="855768" cy="459740"/>
            <wp:effectExtent l="0" t="0" r="1905" b="0"/>
            <wp:wrapNone/>
            <wp:docPr id="1026" name="Picture 2" descr="http://cartoon.ngmnexpo.com/cliparts/2015/01/92052-580x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cartoon.ngmnexpo.com/cliparts/2015/01/92052-580x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4"/>
                    <a:stretch/>
                  </pic:blipFill>
                  <pic:spPr bwMode="auto">
                    <a:xfrm>
                      <a:off x="0" y="0"/>
                      <a:ext cx="855768" cy="459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60F" w:rsidRDefault="0009480C" w:rsidP="00AA48B7">
      <w:pPr>
        <w:tabs>
          <w:tab w:val="left" w:pos="8205"/>
        </w:tabs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CD94247" wp14:editId="45D08605">
            <wp:simplePos x="0" y="0"/>
            <wp:positionH relativeFrom="margin">
              <wp:posOffset>-370205</wp:posOffset>
            </wp:positionH>
            <wp:positionV relativeFrom="paragraph">
              <wp:posOffset>165735</wp:posOffset>
            </wp:positionV>
            <wp:extent cx="7219950" cy="1847850"/>
            <wp:effectExtent l="0" t="0" r="0" b="0"/>
            <wp:wrapNone/>
            <wp:docPr id="7" name="Picture 7" descr="http://www.datemplate.com/postpic/2010/11/blank-newspaper-clipping-clip-art_44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atemplate.com/postpic/2010/11/blank-newspaper-clipping-clip-art_440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7" t="12362" r="6058" b="31513"/>
                    <a:stretch/>
                  </pic:blipFill>
                  <pic:spPr bwMode="auto">
                    <a:xfrm>
                      <a:off x="0" y="0"/>
                      <a:ext cx="7219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97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B23AB1" wp14:editId="2F828014">
                <wp:simplePos x="0" y="0"/>
                <wp:positionH relativeFrom="margin">
                  <wp:posOffset>-16510</wp:posOffset>
                </wp:positionH>
                <wp:positionV relativeFrom="paragraph">
                  <wp:posOffset>393700</wp:posOffset>
                </wp:positionV>
                <wp:extent cx="6562725" cy="1323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922DF6" w:rsidRPr="00922DF6" w:rsidRDefault="00922DF6">
                            <w:pPr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</w:p>
                          <w:p w:rsidR="00F65187" w:rsidRDefault="00F65187">
                            <w:pPr>
                              <w:rPr>
                                <w:rFonts w:ascii="Maiandra GD" w:hAnsi="Maiandra GD"/>
                                <w:sz w:val="36"/>
                              </w:rPr>
                            </w:pPr>
                            <w:r w:rsidRPr="00F65187">
                              <w:rPr>
                                <w:rFonts w:ascii="Maiandra GD" w:hAnsi="Maiandra GD"/>
                                <w:sz w:val="36"/>
                              </w:rPr>
                              <w:t xml:space="preserve">Robber gets caught when he deposits </w:t>
                            </w:r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>_________</w:t>
                            </w:r>
                            <w:r w:rsidR="00922DF6">
                              <w:rPr>
                                <w:rFonts w:ascii="Maiandra GD" w:hAnsi="Maiandra GD"/>
                                <w:sz w:val="36"/>
                              </w:rPr>
                              <w:t xml:space="preserve">______he </w:t>
                            </w:r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>____________</w:t>
                            </w:r>
                            <w:r w:rsidRPr="00F65187">
                              <w:rPr>
                                <w:rFonts w:ascii="Maiandra GD" w:hAnsi="Maiandra GD"/>
                                <w:sz w:val="36"/>
                              </w:rPr>
                              <w:t xml:space="preserve"> from a bank into his bank account at the </w:t>
                            </w:r>
                          </w:p>
                          <w:p w:rsidR="00F65187" w:rsidRPr="00F65187" w:rsidRDefault="00F65187">
                            <w:pPr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</w:p>
                          <w:p w:rsidR="00F65187" w:rsidRPr="00F65187" w:rsidRDefault="00F65187">
                            <w:pPr>
                              <w:rPr>
                                <w:rFonts w:ascii="Maiandra GD" w:hAnsi="Maiandra GD"/>
                                <w:sz w:val="36"/>
                              </w:rPr>
                            </w:pPr>
                            <w:proofErr w:type="gramStart"/>
                            <w:r w:rsidRPr="00F65187">
                              <w:rPr>
                                <w:rFonts w:ascii="Maiandra GD" w:hAnsi="Maiandra GD"/>
                                <w:sz w:val="36"/>
                              </w:rPr>
                              <w:t>same</w:t>
                            </w:r>
                            <w:proofErr w:type="gramEnd"/>
                            <w:r w:rsidRPr="00F65187">
                              <w:rPr>
                                <w:rFonts w:ascii="Maiandra GD" w:hAnsi="Maiandra GD"/>
                                <w:sz w:val="36"/>
                              </w:rPr>
                              <w:t xml:space="preserve"> bank! </w:t>
                            </w:r>
                            <w:r w:rsidR="00922DF6">
                              <w:rPr>
                                <w:rFonts w:ascii="Maiandra GD" w:hAnsi="Maiandra GD"/>
                                <w:sz w:val="36"/>
                              </w:rPr>
                              <w:t xml:space="preserve">Judge gives him </w:t>
                            </w:r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>___</w:t>
                            </w:r>
                            <w:r w:rsidR="00AA48B7">
                              <w:rPr>
                                <w:rFonts w:ascii="Maiandra GD" w:hAnsi="Maiandra GD"/>
                                <w:sz w:val="36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.3pt;margin-top:31pt;width:516.75pt;height:10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" filled="f" stroked="f">
                <v:textbox>
                  <w:txbxContent>
                    <w:p w:rsidR="00922DF6" w:rsidRPr="00922DF6" w:rsidRDefault="00922DF6">
                      <w:pPr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</w:p>
                    <w:p w:rsidR="00F65187" w:rsidRDefault="00F65187">
                      <w:pPr>
                        <w:rPr>
                          <w:rFonts w:ascii="Maiandra GD" w:hAnsi="Maiandra GD"/>
                          <w:sz w:val="36"/>
                        </w:rPr>
                      </w:pPr>
                      <w:r w:rsidRPr="00F65187">
                        <w:rPr>
                          <w:rFonts w:ascii="Maiandra GD" w:hAnsi="Maiandra GD"/>
                          <w:sz w:val="36"/>
                        </w:rPr>
                        <w:t xml:space="preserve">Robber gets caught when he deposits </w:t>
                      </w:r>
                      <w:r>
                        <w:rPr>
                          <w:rFonts w:ascii="Maiandra GD" w:hAnsi="Maiandra GD"/>
                          <w:sz w:val="36"/>
                        </w:rPr>
                        <w:t>_________</w:t>
                      </w:r>
                      <w:r w:rsidR="00922DF6">
                        <w:rPr>
                          <w:rFonts w:ascii="Maiandra GD" w:hAnsi="Maiandra GD"/>
                          <w:sz w:val="36"/>
                        </w:rPr>
                        <w:t xml:space="preserve">______he </w:t>
                      </w:r>
                      <w:r>
                        <w:rPr>
                          <w:rFonts w:ascii="Maiandra GD" w:hAnsi="Maiandra GD"/>
                          <w:sz w:val="36"/>
                        </w:rPr>
                        <w:t>____________</w:t>
                      </w:r>
                      <w:r w:rsidRPr="00F65187">
                        <w:rPr>
                          <w:rFonts w:ascii="Maiandra GD" w:hAnsi="Maiandra GD"/>
                          <w:sz w:val="36"/>
                        </w:rPr>
                        <w:t xml:space="preserve"> from a bank into his bank account at the </w:t>
                      </w:r>
                    </w:p>
                    <w:p w:rsidR="00F65187" w:rsidRPr="00F65187" w:rsidRDefault="00F65187">
                      <w:pPr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</w:p>
                    <w:p w:rsidR="00F65187" w:rsidRPr="00F65187" w:rsidRDefault="00F65187">
                      <w:pPr>
                        <w:rPr>
                          <w:rFonts w:ascii="Maiandra GD" w:hAnsi="Maiandra GD"/>
                          <w:sz w:val="36"/>
                        </w:rPr>
                      </w:pPr>
                      <w:proofErr w:type="gramStart"/>
                      <w:r w:rsidRPr="00F65187">
                        <w:rPr>
                          <w:rFonts w:ascii="Maiandra GD" w:hAnsi="Maiandra GD"/>
                          <w:sz w:val="36"/>
                        </w:rPr>
                        <w:t>same</w:t>
                      </w:r>
                      <w:proofErr w:type="gramEnd"/>
                      <w:r w:rsidRPr="00F65187">
                        <w:rPr>
                          <w:rFonts w:ascii="Maiandra GD" w:hAnsi="Maiandra GD"/>
                          <w:sz w:val="36"/>
                        </w:rPr>
                        <w:t xml:space="preserve"> bank! </w:t>
                      </w:r>
                      <w:r w:rsidR="00922DF6">
                        <w:rPr>
                          <w:rFonts w:ascii="Maiandra GD" w:hAnsi="Maiandra GD"/>
                          <w:sz w:val="36"/>
                        </w:rPr>
                        <w:t xml:space="preserve">Judge gives him </w:t>
                      </w:r>
                      <w:r>
                        <w:rPr>
                          <w:rFonts w:ascii="Maiandra GD" w:hAnsi="Maiandra GD"/>
                          <w:sz w:val="36"/>
                        </w:rPr>
                        <w:t>___</w:t>
                      </w:r>
                      <w:r w:rsidR="00AA48B7">
                        <w:rPr>
                          <w:rFonts w:ascii="Maiandra GD" w:hAnsi="Maiandra GD"/>
                          <w:sz w:val="36"/>
                        </w:rPr>
                        <w:t>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8360F" w:rsidRDefault="0038360F" w:rsidP="00AA48B7">
      <w:pPr>
        <w:tabs>
          <w:tab w:val="left" w:pos="8205"/>
        </w:tabs>
      </w:pPr>
    </w:p>
    <w:p w:rsidR="00B32102" w:rsidRPr="00B32102" w:rsidRDefault="00B32102" w:rsidP="00B32102">
      <w:pPr>
        <w:tabs>
          <w:tab w:val="left" w:pos="9285"/>
        </w:tabs>
      </w:pPr>
      <w:r>
        <w:tab/>
      </w:r>
    </w:p>
    <w:p w:rsidR="00B32102" w:rsidRPr="00B32102" w:rsidRDefault="00B32102" w:rsidP="00AA48B7">
      <w:pPr>
        <w:jc w:val="right"/>
      </w:pPr>
    </w:p>
    <w:p w:rsidR="00B32102" w:rsidRDefault="0009480C" w:rsidP="00B32102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C7848C5" wp14:editId="6D8C8EAC">
            <wp:simplePos x="0" y="0"/>
            <wp:positionH relativeFrom="margin">
              <wp:posOffset>-225967</wp:posOffset>
            </wp:positionH>
            <wp:positionV relativeFrom="paragraph">
              <wp:posOffset>163830</wp:posOffset>
            </wp:positionV>
            <wp:extent cx="6858000" cy="2162175"/>
            <wp:effectExtent l="57150" t="190500" r="57150" b="200025"/>
            <wp:wrapNone/>
            <wp:docPr id="2" name="Picture 2" descr="http://comps.canstockphoto.com/can-stock-photo_csp866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mps.canstockphoto.com/can-stock-photo_csp8666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5" b="5264"/>
                    <a:stretch/>
                  </pic:blipFill>
                  <pic:spPr bwMode="auto">
                    <a:xfrm rot="21416487">
                      <a:off x="0" y="0"/>
                      <a:ext cx="6858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60F" w:rsidRDefault="0038360F" w:rsidP="00B32102"/>
    <w:p w:rsidR="0038360F" w:rsidRDefault="0009480C" w:rsidP="00B3210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4A45E9" wp14:editId="7068C4FF">
                <wp:simplePos x="0" y="0"/>
                <wp:positionH relativeFrom="margin">
                  <wp:posOffset>-26127</wp:posOffset>
                </wp:positionH>
                <wp:positionV relativeFrom="paragraph">
                  <wp:posOffset>78497</wp:posOffset>
                </wp:positionV>
                <wp:extent cx="6455182" cy="1647825"/>
                <wp:effectExtent l="95250" t="209550" r="79375" b="2190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6376">
                          <a:off x="0" y="0"/>
                          <a:ext cx="6455182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6A3E27" w:rsidRDefault="00DE09AF" w:rsidP="00DE09AF">
                            <w:pPr>
                              <w:rPr>
                                <w:rFonts w:ascii="Maiandra GD" w:hAnsi="Maiandra GD"/>
                                <w:sz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>Burglar caught thanks to finger _____________</w:t>
                            </w:r>
                            <w:r w:rsidR="006A3E27">
                              <w:rPr>
                                <w:rFonts w:ascii="Maiandra GD" w:hAnsi="Maiandra GD"/>
                                <w:sz w:val="36"/>
                              </w:rPr>
                              <w:t>__</w:t>
                            </w:r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 xml:space="preserve"> left on a pen </w:t>
                            </w:r>
                          </w:p>
                          <w:p w:rsidR="006A3E27" w:rsidRPr="006A3E27" w:rsidRDefault="006A3E27" w:rsidP="00DE09AF">
                            <w:pPr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</w:p>
                          <w:p w:rsidR="00BD7F45" w:rsidRDefault="00DE09AF" w:rsidP="00DE09AF">
                            <w:pPr>
                              <w:rPr>
                                <w:rFonts w:ascii="Maiandra GD" w:hAnsi="Maiandra GD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>used</w:t>
                            </w:r>
                            <w:proofErr w:type="gramEnd"/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 xml:space="preserve"> to write, ‘____________me if you </w:t>
                            </w:r>
                            <w:r w:rsidR="006A3E27">
                              <w:rPr>
                                <w:rFonts w:ascii="Maiandra GD" w:hAnsi="Maiandra GD"/>
                                <w:sz w:val="36"/>
                              </w:rPr>
                              <w:t xml:space="preserve">can! </w:t>
                            </w:r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>____________</w:t>
                            </w:r>
                            <w:r w:rsidR="00BD7F45">
                              <w:rPr>
                                <w:rFonts w:ascii="Maiandra GD" w:hAnsi="Maiandra GD"/>
                                <w:sz w:val="36"/>
                              </w:rPr>
                              <w:t>__</w:t>
                            </w:r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 xml:space="preserve">_ </w:t>
                            </w:r>
                          </w:p>
                          <w:p w:rsidR="00BD7F45" w:rsidRPr="00BD7F45" w:rsidRDefault="00BD7F45" w:rsidP="00DE09AF">
                            <w:pPr>
                              <w:rPr>
                                <w:rFonts w:ascii="Maiandra GD" w:hAnsi="Maiandra GD"/>
                                <w:sz w:val="16"/>
                              </w:rPr>
                            </w:pPr>
                          </w:p>
                          <w:p w:rsidR="00BD7F45" w:rsidRDefault="00DE09AF" w:rsidP="00DE09AF">
                            <w:pPr>
                              <w:rPr>
                                <w:rFonts w:ascii="Maiandra GD" w:hAnsi="Maiandra GD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>has</w:t>
                            </w:r>
                            <w:proofErr w:type="gramEnd"/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 xml:space="preserve"> no sympathy for the bungling burger as he orders him to </w:t>
                            </w:r>
                          </w:p>
                          <w:p w:rsidR="00BD7F45" w:rsidRPr="00BD7F45" w:rsidRDefault="00BD7F45" w:rsidP="00DE09AF">
                            <w:pPr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</w:p>
                          <w:p w:rsidR="00DE09AF" w:rsidRDefault="00DE09AF" w:rsidP="00DE09AF">
                            <w:pPr>
                              <w:rPr>
                                <w:rFonts w:ascii="Maiandra GD" w:hAnsi="Maiandra GD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>complete</w:t>
                            </w:r>
                            <w:proofErr w:type="gramEnd"/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 xml:space="preserve"> 100 hours of </w:t>
                            </w:r>
                            <w:r w:rsidR="006A3E27">
                              <w:rPr>
                                <w:rFonts w:ascii="Maiandra GD" w:hAnsi="Maiandra GD"/>
                                <w:sz w:val="36"/>
                              </w:rPr>
                              <w:t>__</w:t>
                            </w:r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>______________</w:t>
                            </w:r>
                            <w:r w:rsidR="00BD7F45">
                              <w:rPr>
                                <w:rFonts w:ascii="Maiandra GD" w:hAnsi="Maiandra GD"/>
                                <w:sz w:val="36"/>
                              </w:rPr>
                              <w:t>______</w:t>
                            </w:r>
                            <w:r>
                              <w:rPr>
                                <w:rFonts w:ascii="Maiandra GD" w:hAnsi="Maiandra GD"/>
                                <w:sz w:val="36"/>
                              </w:rPr>
                              <w:t xml:space="preserve"> service. </w:t>
                            </w:r>
                          </w:p>
                          <w:p w:rsidR="00DE09AF" w:rsidRPr="00F65187" w:rsidRDefault="00DE09AF" w:rsidP="00DE09AF">
                            <w:pPr>
                              <w:rPr>
                                <w:rFonts w:ascii="Maiandra GD" w:hAnsi="Maiandra GD"/>
                                <w:sz w:val="36"/>
                              </w:rPr>
                            </w:pPr>
                          </w:p>
                          <w:p w:rsidR="00DE09AF" w:rsidRPr="00F65187" w:rsidRDefault="00DE09AF" w:rsidP="00DE09AF">
                            <w:pPr>
                              <w:rPr>
                                <w:rFonts w:ascii="Maiandra GD" w:hAnsi="Maiandra GD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.05pt;margin-top:6.2pt;width:508.3pt;height:129.75pt;rotation:-200566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" stroked="f">
                <v:textbox>
                  <w:txbxContent>
                    <w:p w:rsidR="006A3E27" w:rsidRDefault="00DE09AF" w:rsidP="00DE09AF">
                      <w:pPr>
                        <w:rPr>
                          <w:rFonts w:ascii="Maiandra GD" w:hAnsi="Maiandra GD"/>
                          <w:sz w:val="36"/>
                        </w:rPr>
                      </w:pPr>
                      <w:r>
                        <w:rPr>
                          <w:rFonts w:ascii="Maiandra GD" w:hAnsi="Maiandra GD"/>
                          <w:sz w:val="36"/>
                        </w:rPr>
                        <w:t>Burglar caught thanks to finger _____________</w:t>
                      </w:r>
                      <w:r w:rsidR="006A3E27">
                        <w:rPr>
                          <w:rFonts w:ascii="Maiandra GD" w:hAnsi="Maiandra GD"/>
                          <w:sz w:val="36"/>
                        </w:rPr>
                        <w:t>__</w:t>
                      </w:r>
                      <w:r>
                        <w:rPr>
                          <w:rFonts w:ascii="Maiandra GD" w:hAnsi="Maiandra GD"/>
                          <w:sz w:val="36"/>
                        </w:rPr>
                        <w:t xml:space="preserve"> left on a pen </w:t>
                      </w:r>
                    </w:p>
                    <w:p w:rsidR="006A3E27" w:rsidRPr="006A3E27" w:rsidRDefault="006A3E27" w:rsidP="00DE09AF">
                      <w:pPr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</w:p>
                    <w:p w:rsidR="00BD7F45" w:rsidRDefault="00DE09AF" w:rsidP="00DE09AF">
                      <w:pPr>
                        <w:rPr>
                          <w:rFonts w:ascii="Maiandra GD" w:hAnsi="Maiandra GD"/>
                          <w:sz w:val="36"/>
                        </w:rPr>
                      </w:pPr>
                      <w:proofErr w:type="gramStart"/>
                      <w:r>
                        <w:rPr>
                          <w:rFonts w:ascii="Maiandra GD" w:hAnsi="Maiandra GD"/>
                          <w:sz w:val="36"/>
                        </w:rPr>
                        <w:t>used</w:t>
                      </w:r>
                      <w:proofErr w:type="gramEnd"/>
                      <w:r>
                        <w:rPr>
                          <w:rFonts w:ascii="Maiandra GD" w:hAnsi="Maiandra GD"/>
                          <w:sz w:val="36"/>
                        </w:rPr>
                        <w:t xml:space="preserve"> to write, ‘____________me if you </w:t>
                      </w:r>
                      <w:r w:rsidR="006A3E27">
                        <w:rPr>
                          <w:rFonts w:ascii="Maiandra GD" w:hAnsi="Maiandra GD"/>
                          <w:sz w:val="36"/>
                        </w:rPr>
                        <w:t xml:space="preserve">can! </w:t>
                      </w:r>
                      <w:r>
                        <w:rPr>
                          <w:rFonts w:ascii="Maiandra GD" w:hAnsi="Maiandra GD"/>
                          <w:sz w:val="36"/>
                        </w:rPr>
                        <w:t>____________</w:t>
                      </w:r>
                      <w:r w:rsidR="00BD7F45">
                        <w:rPr>
                          <w:rFonts w:ascii="Maiandra GD" w:hAnsi="Maiandra GD"/>
                          <w:sz w:val="36"/>
                        </w:rPr>
                        <w:t>__</w:t>
                      </w:r>
                      <w:r>
                        <w:rPr>
                          <w:rFonts w:ascii="Maiandra GD" w:hAnsi="Maiandra GD"/>
                          <w:sz w:val="36"/>
                        </w:rPr>
                        <w:t xml:space="preserve">_ </w:t>
                      </w:r>
                    </w:p>
                    <w:p w:rsidR="00BD7F45" w:rsidRPr="00BD7F45" w:rsidRDefault="00BD7F45" w:rsidP="00DE09AF">
                      <w:pPr>
                        <w:rPr>
                          <w:rFonts w:ascii="Maiandra GD" w:hAnsi="Maiandra GD"/>
                          <w:sz w:val="16"/>
                        </w:rPr>
                      </w:pPr>
                    </w:p>
                    <w:p w:rsidR="00BD7F45" w:rsidRDefault="00DE09AF" w:rsidP="00DE09AF">
                      <w:pPr>
                        <w:rPr>
                          <w:rFonts w:ascii="Maiandra GD" w:hAnsi="Maiandra GD"/>
                          <w:sz w:val="36"/>
                        </w:rPr>
                      </w:pPr>
                      <w:proofErr w:type="gramStart"/>
                      <w:r>
                        <w:rPr>
                          <w:rFonts w:ascii="Maiandra GD" w:hAnsi="Maiandra GD"/>
                          <w:sz w:val="36"/>
                        </w:rPr>
                        <w:t>has</w:t>
                      </w:r>
                      <w:proofErr w:type="gramEnd"/>
                      <w:r>
                        <w:rPr>
                          <w:rFonts w:ascii="Maiandra GD" w:hAnsi="Maiandra GD"/>
                          <w:sz w:val="36"/>
                        </w:rPr>
                        <w:t xml:space="preserve"> no sympathy for the bungling burger as he orders him to </w:t>
                      </w:r>
                    </w:p>
                    <w:p w:rsidR="00BD7F45" w:rsidRPr="00BD7F45" w:rsidRDefault="00BD7F45" w:rsidP="00DE09AF">
                      <w:pPr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</w:p>
                    <w:p w:rsidR="00DE09AF" w:rsidRDefault="00DE09AF" w:rsidP="00DE09AF">
                      <w:pPr>
                        <w:rPr>
                          <w:rFonts w:ascii="Maiandra GD" w:hAnsi="Maiandra GD"/>
                          <w:sz w:val="36"/>
                        </w:rPr>
                      </w:pPr>
                      <w:proofErr w:type="gramStart"/>
                      <w:r>
                        <w:rPr>
                          <w:rFonts w:ascii="Maiandra GD" w:hAnsi="Maiandra GD"/>
                          <w:sz w:val="36"/>
                        </w:rPr>
                        <w:t>complete</w:t>
                      </w:r>
                      <w:proofErr w:type="gramEnd"/>
                      <w:r>
                        <w:rPr>
                          <w:rFonts w:ascii="Maiandra GD" w:hAnsi="Maiandra GD"/>
                          <w:sz w:val="36"/>
                        </w:rPr>
                        <w:t xml:space="preserve"> 100 hours of </w:t>
                      </w:r>
                      <w:r w:rsidR="006A3E27">
                        <w:rPr>
                          <w:rFonts w:ascii="Maiandra GD" w:hAnsi="Maiandra GD"/>
                          <w:sz w:val="36"/>
                        </w:rPr>
                        <w:t>__</w:t>
                      </w:r>
                      <w:r>
                        <w:rPr>
                          <w:rFonts w:ascii="Maiandra GD" w:hAnsi="Maiandra GD"/>
                          <w:sz w:val="36"/>
                        </w:rPr>
                        <w:t>______________</w:t>
                      </w:r>
                      <w:r w:rsidR="00BD7F45">
                        <w:rPr>
                          <w:rFonts w:ascii="Maiandra GD" w:hAnsi="Maiandra GD"/>
                          <w:sz w:val="36"/>
                        </w:rPr>
                        <w:t>______</w:t>
                      </w:r>
                      <w:r>
                        <w:rPr>
                          <w:rFonts w:ascii="Maiandra GD" w:hAnsi="Maiandra GD"/>
                          <w:sz w:val="36"/>
                        </w:rPr>
                        <w:t xml:space="preserve"> service. </w:t>
                      </w:r>
                    </w:p>
                    <w:p w:rsidR="00DE09AF" w:rsidRPr="00F65187" w:rsidRDefault="00DE09AF" w:rsidP="00DE09AF">
                      <w:pPr>
                        <w:rPr>
                          <w:rFonts w:ascii="Maiandra GD" w:hAnsi="Maiandra GD"/>
                          <w:sz w:val="36"/>
                        </w:rPr>
                      </w:pPr>
                    </w:p>
                    <w:p w:rsidR="00DE09AF" w:rsidRPr="00F65187" w:rsidRDefault="00DE09AF" w:rsidP="00DE09AF">
                      <w:pPr>
                        <w:rPr>
                          <w:rFonts w:ascii="Maiandra GD" w:hAnsi="Maiandra GD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360F" w:rsidRDefault="0038360F" w:rsidP="00B32102"/>
    <w:p w:rsidR="0038360F" w:rsidRDefault="0038360F" w:rsidP="00B32102"/>
    <w:p w:rsidR="0038360F" w:rsidRDefault="0038360F" w:rsidP="00B32102"/>
    <w:p w:rsidR="0038360F" w:rsidRDefault="0038360F" w:rsidP="00B32102"/>
    <w:p w:rsidR="0038360F" w:rsidRDefault="0038360F" w:rsidP="00B32102"/>
    <w:p w:rsidR="0038360F" w:rsidRDefault="0038360F" w:rsidP="00B32102"/>
    <w:p w:rsidR="0038360F" w:rsidRPr="00B32102" w:rsidRDefault="0038360F" w:rsidP="00B32102"/>
    <w:p w:rsidR="00B32102" w:rsidRPr="00B32102" w:rsidRDefault="00B32102" w:rsidP="00B32102"/>
    <w:p w:rsidR="00B32102" w:rsidRPr="00B32102" w:rsidRDefault="006429BA" w:rsidP="006429BA">
      <w:pPr>
        <w:tabs>
          <w:tab w:val="left" w:pos="3495"/>
        </w:tabs>
      </w:pPr>
      <w:r>
        <w:tab/>
      </w:r>
    </w:p>
    <w:p w:rsidR="00B32102" w:rsidRPr="00B32102" w:rsidRDefault="00B32102" w:rsidP="00B32102"/>
    <w:p w:rsidR="00B32102" w:rsidRPr="00B32102" w:rsidRDefault="00B32102" w:rsidP="00B32102"/>
    <w:p w:rsidR="00B32102" w:rsidRPr="00B32102" w:rsidRDefault="00B32102" w:rsidP="00B32102"/>
    <w:p w:rsidR="00B32102" w:rsidRPr="00B32102" w:rsidRDefault="0038360F" w:rsidP="00B32102">
      <w:r w:rsidRPr="00B32102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E5A642B" wp14:editId="6CC1B749">
            <wp:simplePos x="0" y="0"/>
            <wp:positionH relativeFrom="column">
              <wp:posOffset>-321310</wp:posOffset>
            </wp:positionH>
            <wp:positionV relativeFrom="paragraph">
              <wp:posOffset>170815</wp:posOffset>
            </wp:positionV>
            <wp:extent cx="3495040" cy="3743325"/>
            <wp:effectExtent l="0" t="0" r="0" b="9525"/>
            <wp:wrapNone/>
            <wp:docPr id="6" name="Picture 6" descr="http://previews.123rf.com/images/neirfy/neirfy1303/neirfy130300109/18388123-pile-of-blank-newspapers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reviews.123rf.com/images/neirfy/neirfy1303/neirfy130300109/18388123-pile-of-blank-newspapers-isolated-on-white-background-Stock-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" t="9577" r="1701" b="3942"/>
                    <a:stretch/>
                  </pic:blipFill>
                  <pic:spPr bwMode="auto">
                    <a:xfrm>
                      <a:off x="0" y="0"/>
                      <a:ext cx="349504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EA15A7D" wp14:editId="6F1947B2">
            <wp:simplePos x="0" y="0"/>
            <wp:positionH relativeFrom="column">
              <wp:posOffset>3181985</wp:posOffset>
            </wp:positionH>
            <wp:positionV relativeFrom="paragraph">
              <wp:posOffset>10160</wp:posOffset>
            </wp:positionV>
            <wp:extent cx="3397816" cy="4110687"/>
            <wp:effectExtent l="209550" t="171450" r="203200" b="156845"/>
            <wp:wrapNone/>
            <wp:docPr id="12" name="Picture 12" descr="http://comps.canstockphoto.com/can-stock-photo_csp1617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mps.canstockphoto.com/can-stock-photo_csp16177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" t="10644" r="4000" b="22689"/>
                    <a:stretch/>
                  </pic:blipFill>
                  <pic:spPr bwMode="auto">
                    <a:xfrm rot="334912">
                      <a:off x="0" y="0"/>
                      <a:ext cx="3397816" cy="411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102" w:rsidRPr="00B32102" w:rsidRDefault="00B32102" w:rsidP="00B32102"/>
    <w:p w:rsidR="00B32102" w:rsidRPr="00B32102" w:rsidRDefault="00B32102" w:rsidP="00B32102"/>
    <w:p w:rsidR="00B32102" w:rsidRPr="00B32102" w:rsidRDefault="00B32102" w:rsidP="00B32102"/>
    <w:p w:rsidR="00B32102" w:rsidRPr="00B32102" w:rsidRDefault="0009480C" w:rsidP="00B3210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FF4E2E" wp14:editId="5967021E">
                <wp:simplePos x="0" y="0"/>
                <wp:positionH relativeFrom="margin">
                  <wp:posOffset>3562986</wp:posOffset>
                </wp:positionH>
                <wp:positionV relativeFrom="paragraph">
                  <wp:posOffset>163195</wp:posOffset>
                </wp:positionV>
                <wp:extent cx="2690495" cy="2699755"/>
                <wp:effectExtent l="152400" t="152400" r="147955" b="13906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8086">
                          <a:off x="0" y="0"/>
                          <a:ext cx="2690495" cy="269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4D5A05" w:rsidRDefault="004528D2" w:rsidP="004528D2">
                            <w:pPr>
                              <w:pStyle w:val="Heading2"/>
                              <w:shd w:val="clear" w:color="auto" w:fill="FFFFFF"/>
                              <w:spacing w:before="0" w:line="293" w:lineRule="atLeast"/>
                              <w:textAlignment w:val="baseline"/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 xml:space="preserve">_________ </w:t>
                            </w:r>
                            <w:proofErr w:type="gramStart"/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>dealer</w:t>
                            </w:r>
                            <w:proofErr w:type="gramEnd"/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 xml:space="preserve"> caught</w:t>
                            </w:r>
                            <w:r w:rsidR="004D5A05"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4D5A05" w:rsidRPr="00C1620C" w:rsidRDefault="004D5A05" w:rsidP="004528D2">
                            <w:pPr>
                              <w:pStyle w:val="Heading2"/>
                              <w:shd w:val="clear" w:color="auto" w:fill="FFFFFF"/>
                              <w:spacing w:before="0" w:line="293" w:lineRule="atLeast"/>
                              <w:textAlignment w:val="baseline"/>
                              <w:rPr>
                                <w:rFonts w:ascii="Maiandra GD" w:hAnsi="Maiandra GD" w:cs="Helvetica"/>
                                <w:color w:val="auto"/>
                                <w:sz w:val="12"/>
                                <w:szCs w:val="16"/>
                              </w:rPr>
                            </w:pPr>
                          </w:p>
                          <w:p w:rsidR="004D5A05" w:rsidRDefault="004D5A05" w:rsidP="004528D2">
                            <w:pPr>
                              <w:pStyle w:val="Heading2"/>
                              <w:shd w:val="clear" w:color="auto" w:fill="FFFFFF"/>
                              <w:spacing w:before="0" w:line="293" w:lineRule="atLeast"/>
                              <w:textAlignment w:val="baseline"/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>red-</w:t>
                            </w:r>
                            <w:r w:rsidR="00D57470"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>handed</w:t>
                            </w:r>
                            <w:proofErr w:type="gramEnd"/>
                            <w:r w:rsidR="00D57470"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 xml:space="preserve"> after posting</w:t>
                            </w:r>
                          </w:p>
                          <w:p w:rsidR="004D5A05" w:rsidRPr="0009480C" w:rsidRDefault="004D5A05" w:rsidP="004528D2">
                            <w:pPr>
                              <w:pStyle w:val="Heading2"/>
                              <w:shd w:val="clear" w:color="auto" w:fill="FFFFFF"/>
                              <w:spacing w:before="0" w:line="293" w:lineRule="atLeast"/>
                              <w:textAlignment w:val="baseline"/>
                              <w:rPr>
                                <w:rFonts w:ascii="Maiandra GD" w:hAnsi="Maiandra GD" w:cs="Helvetica"/>
                                <w:color w:val="auto"/>
                                <w:sz w:val="10"/>
                                <w:szCs w:val="16"/>
                              </w:rPr>
                            </w:pPr>
                          </w:p>
                          <w:p w:rsidR="004D5A05" w:rsidRDefault="00D57470" w:rsidP="004528D2">
                            <w:pPr>
                              <w:pStyle w:val="Heading2"/>
                              <w:shd w:val="clear" w:color="auto" w:fill="FFFFFF"/>
                              <w:spacing w:before="0" w:line="293" w:lineRule="atLeast"/>
                              <w:textAlignment w:val="baseline"/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>________</w:t>
                            </w:r>
                            <w:r w:rsidR="004528D2"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 xml:space="preserve">holding huge </w:t>
                            </w:r>
                          </w:p>
                          <w:p w:rsidR="004D5A05" w:rsidRPr="0009480C" w:rsidRDefault="004D5A05" w:rsidP="004528D2">
                            <w:pPr>
                              <w:pStyle w:val="Heading2"/>
                              <w:shd w:val="clear" w:color="auto" w:fill="FFFFFF"/>
                              <w:spacing w:before="0" w:line="293" w:lineRule="atLeast"/>
                              <w:textAlignment w:val="baseline"/>
                              <w:rPr>
                                <w:rFonts w:ascii="Maiandra GD" w:hAnsi="Maiandra GD" w:cs="Helvetica"/>
                                <w:color w:val="auto"/>
                                <w:sz w:val="10"/>
                                <w:szCs w:val="16"/>
                              </w:rPr>
                            </w:pPr>
                          </w:p>
                          <w:p w:rsidR="00D57470" w:rsidRDefault="00D57470" w:rsidP="004528D2">
                            <w:pPr>
                              <w:pStyle w:val="Heading2"/>
                              <w:shd w:val="clear" w:color="auto" w:fill="FFFFFF"/>
                              <w:spacing w:before="0" w:line="293" w:lineRule="atLeast"/>
                              <w:textAlignment w:val="baseline"/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>wad</w:t>
                            </w:r>
                            <w:proofErr w:type="gramEnd"/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 xml:space="preserve"> of ___</w:t>
                            </w:r>
                            <w:r w:rsidR="004D5A05"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>__</w:t>
                            </w:r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 xml:space="preserve">____ </w:t>
                            </w:r>
                          </w:p>
                          <w:p w:rsidR="00D57470" w:rsidRPr="00C1620C" w:rsidRDefault="00D57470" w:rsidP="004528D2">
                            <w:pPr>
                              <w:pStyle w:val="Heading2"/>
                              <w:shd w:val="clear" w:color="auto" w:fill="FFFFFF"/>
                              <w:spacing w:before="0" w:line="293" w:lineRule="atLeast"/>
                              <w:textAlignment w:val="baseline"/>
                              <w:rPr>
                                <w:rFonts w:ascii="Maiandra GD" w:hAnsi="Maiandra GD" w:cs="Helvetica"/>
                                <w:color w:val="auto"/>
                                <w:sz w:val="12"/>
                                <w:szCs w:val="36"/>
                              </w:rPr>
                            </w:pPr>
                          </w:p>
                          <w:p w:rsidR="004D5A05" w:rsidRDefault="004528D2" w:rsidP="004528D2">
                            <w:pPr>
                              <w:pStyle w:val="Heading2"/>
                              <w:shd w:val="clear" w:color="auto" w:fill="FFFFFF"/>
                              <w:spacing w:before="0" w:line="293" w:lineRule="atLeast"/>
                              <w:textAlignment w:val="baseline"/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 xml:space="preserve">Sent to ___________ for </w:t>
                            </w:r>
                          </w:p>
                          <w:p w:rsidR="004D5A05" w:rsidRPr="0009480C" w:rsidRDefault="004D5A05" w:rsidP="004528D2">
                            <w:pPr>
                              <w:pStyle w:val="Heading2"/>
                              <w:shd w:val="clear" w:color="auto" w:fill="FFFFFF"/>
                              <w:spacing w:before="0" w:line="293" w:lineRule="atLeast"/>
                              <w:textAlignment w:val="baseline"/>
                              <w:rPr>
                                <w:rFonts w:ascii="Maiandra GD" w:hAnsi="Maiandra GD" w:cs="Helvetica"/>
                                <w:color w:val="auto"/>
                                <w:sz w:val="10"/>
                                <w:szCs w:val="16"/>
                              </w:rPr>
                            </w:pPr>
                          </w:p>
                          <w:p w:rsidR="004528D2" w:rsidRDefault="004528D2" w:rsidP="004528D2">
                            <w:pPr>
                              <w:pStyle w:val="Heading2"/>
                              <w:shd w:val="clear" w:color="auto" w:fill="FFFFFF"/>
                              <w:spacing w:before="0" w:line="293" w:lineRule="atLeast"/>
                              <w:textAlignment w:val="baseline"/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>_</w:t>
                            </w:r>
                            <w:r w:rsidR="004D5A05"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>_</w:t>
                            </w:r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 xml:space="preserve">____ </w:t>
                            </w:r>
                            <w:proofErr w:type="gramStart"/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>years</w:t>
                            </w:r>
                            <w:proofErr w:type="gramEnd"/>
                            <w:r>
                              <w:rPr>
                                <w:rFonts w:ascii="Maiandra GD" w:hAnsi="Maiandra GD" w:cs="Helvetica"/>
                                <w:color w:val="auto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4528D2" w:rsidRPr="004528D2" w:rsidRDefault="004528D2" w:rsidP="004528D2"/>
                          <w:p w:rsidR="00E63A81" w:rsidRPr="004528D2" w:rsidRDefault="00E63A81" w:rsidP="00E63A81">
                            <w:pPr>
                              <w:rPr>
                                <w:rFonts w:ascii="Maiandra GD" w:hAnsi="Maiandra GD" w:cs="Arial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4528D2">
                              <w:rPr>
                                <w:rStyle w:val="apple-converted-space"/>
                                <w:rFonts w:ascii="Maiandra GD" w:hAnsi="Maiandra GD" w:cs="Arial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E63A81" w:rsidRPr="004528D2" w:rsidRDefault="00E63A81" w:rsidP="00E63A81">
                            <w:pPr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</w:pPr>
                          </w:p>
                          <w:p w:rsidR="00E63A81" w:rsidRPr="004528D2" w:rsidRDefault="00E63A81" w:rsidP="00E63A81">
                            <w:pPr>
                              <w:rPr>
                                <w:rFonts w:ascii="Maiandra GD" w:hAnsi="Maiandra G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0.55pt;margin-top:12.85pt;width:211.85pt;height:212.6pt;rotation:281899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" stroked="f">
                <v:textbox>
                  <w:txbxContent>
                    <w:p w:rsidR="004D5A05" w:rsidRDefault="004528D2" w:rsidP="004528D2">
                      <w:pPr>
                        <w:pStyle w:val="Heading2"/>
                        <w:shd w:val="clear" w:color="auto" w:fill="FFFFFF"/>
                        <w:spacing w:before="0" w:line="293" w:lineRule="atLeast"/>
                        <w:textAlignment w:val="baseline"/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 xml:space="preserve">_________ </w:t>
                      </w:r>
                      <w:proofErr w:type="gramStart"/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>dealer</w:t>
                      </w:r>
                      <w:proofErr w:type="gramEnd"/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 xml:space="preserve"> caught</w:t>
                      </w:r>
                      <w:r w:rsidR="004D5A05"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</w:p>
                    <w:p w:rsidR="004D5A05" w:rsidRPr="00C1620C" w:rsidRDefault="004D5A05" w:rsidP="004528D2">
                      <w:pPr>
                        <w:pStyle w:val="Heading2"/>
                        <w:shd w:val="clear" w:color="auto" w:fill="FFFFFF"/>
                        <w:spacing w:before="0" w:line="293" w:lineRule="atLeast"/>
                        <w:textAlignment w:val="baseline"/>
                        <w:rPr>
                          <w:rFonts w:ascii="Maiandra GD" w:hAnsi="Maiandra GD" w:cs="Helvetica"/>
                          <w:color w:val="auto"/>
                          <w:sz w:val="12"/>
                          <w:szCs w:val="16"/>
                        </w:rPr>
                      </w:pPr>
                    </w:p>
                    <w:p w:rsidR="004D5A05" w:rsidRDefault="004D5A05" w:rsidP="004528D2">
                      <w:pPr>
                        <w:pStyle w:val="Heading2"/>
                        <w:shd w:val="clear" w:color="auto" w:fill="FFFFFF"/>
                        <w:spacing w:before="0" w:line="293" w:lineRule="atLeast"/>
                        <w:textAlignment w:val="baseline"/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>red-</w:t>
                      </w:r>
                      <w:r w:rsidR="00D57470"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>handed</w:t>
                      </w:r>
                      <w:proofErr w:type="gramEnd"/>
                      <w:r w:rsidR="00D57470"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 xml:space="preserve"> after posting</w:t>
                      </w:r>
                    </w:p>
                    <w:p w:rsidR="004D5A05" w:rsidRPr="0009480C" w:rsidRDefault="004D5A05" w:rsidP="004528D2">
                      <w:pPr>
                        <w:pStyle w:val="Heading2"/>
                        <w:shd w:val="clear" w:color="auto" w:fill="FFFFFF"/>
                        <w:spacing w:before="0" w:line="293" w:lineRule="atLeast"/>
                        <w:textAlignment w:val="baseline"/>
                        <w:rPr>
                          <w:rFonts w:ascii="Maiandra GD" w:hAnsi="Maiandra GD" w:cs="Helvetica"/>
                          <w:color w:val="auto"/>
                          <w:sz w:val="10"/>
                          <w:szCs w:val="16"/>
                        </w:rPr>
                      </w:pPr>
                    </w:p>
                    <w:p w:rsidR="004D5A05" w:rsidRDefault="00D57470" w:rsidP="004528D2">
                      <w:pPr>
                        <w:pStyle w:val="Heading2"/>
                        <w:shd w:val="clear" w:color="auto" w:fill="FFFFFF"/>
                        <w:spacing w:before="0" w:line="293" w:lineRule="atLeast"/>
                        <w:textAlignment w:val="baseline"/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>________</w:t>
                      </w:r>
                      <w:r w:rsidR="004528D2"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 xml:space="preserve">holding huge </w:t>
                      </w:r>
                    </w:p>
                    <w:p w:rsidR="004D5A05" w:rsidRPr="0009480C" w:rsidRDefault="004D5A05" w:rsidP="004528D2">
                      <w:pPr>
                        <w:pStyle w:val="Heading2"/>
                        <w:shd w:val="clear" w:color="auto" w:fill="FFFFFF"/>
                        <w:spacing w:before="0" w:line="293" w:lineRule="atLeast"/>
                        <w:textAlignment w:val="baseline"/>
                        <w:rPr>
                          <w:rFonts w:ascii="Maiandra GD" w:hAnsi="Maiandra GD" w:cs="Helvetica"/>
                          <w:color w:val="auto"/>
                          <w:sz w:val="10"/>
                          <w:szCs w:val="16"/>
                        </w:rPr>
                      </w:pPr>
                    </w:p>
                    <w:p w:rsidR="00D57470" w:rsidRDefault="00D57470" w:rsidP="004528D2">
                      <w:pPr>
                        <w:pStyle w:val="Heading2"/>
                        <w:shd w:val="clear" w:color="auto" w:fill="FFFFFF"/>
                        <w:spacing w:before="0" w:line="293" w:lineRule="atLeast"/>
                        <w:textAlignment w:val="baseline"/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>wad</w:t>
                      </w:r>
                      <w:proofErr w:type="gramEnd"/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 xml:space="preserve"> of ___</w:t>
                      </w:r>
                      <w:r w:rsidR="004D5A05"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>__</w:t>
                      </w:r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 xml:space="preserve">____ </w:t>
                      </w:r>
                    </w:p>
                    <w:p w:rsidR="00D57470" w:rsidRPr="00C1620C" w:rsidRDefault="00D57470" w:rsidP="004528D2">
                      <w:pPr>
                        <w:pStyle w:val="Heading2"/>
                        <w:shd w:val="clear" w:color="auto" w:fill="FFFFFF"/>
                        <w:spacing w:before="0" w:line="293" w:lineRule="atLeast"/>
                        <w:textAlignment w:val="baseline"/>
                        <w:rPr>
                          <w:rFonts w:ascii="Maiandra GD" w:hAnsi="Maiandra GD" w:cs="Helvetica"/>
                          <w:color w:val="auto"/>
                          <w:sz w:val="12"/>
                          <w:szCs w:val="36"/>
                        </w:rPr>
                      </w:pPr>
                    </w:p>
                    <w:p w:rsidR="004D5A05" w:rsidRDefault="004528D2" w:rsidP="004528D2">
                      <w:pPr>
                        <w:pStyle w:val="Heading2"/>
                        <w:shd w:val="clear" w:color="auto" w:fill="FFFFFF"/>
                        <w:spacing w:before="0" w:line="293" w:lineRule="atLeast"/>
                        <w:textAlignment w:val="baseline"/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 xml:space="preserve">Sent to ___________ for </w:t>
                      </w:r>
                    </w:p>
                    <w:p w:rsidR="004D5A05" w:rsidRPr="0009480C" w:rsidRDefault="004D5A05" w:rsidP="004528D2">
                      <w:pPr>
                        <w:pStyle w:val="Heading2"/>
                        <w:shd w:val="clear" w:color="auto" w:fill="FFFFFF"/>
                        <w:spacing w:before="0" w:line="293" w:lineRule="atLeast"/>
                        <w:textAlignment w:val="baseline"/>
                        <w:rPr>
                          <w:rFonts w:ascii="Maiandra GD" w:hAnsi="Maiandra GD" w:cs="Helvetica"/>
                          <w:color w:val="auto"/>
                          <w:sz w:val="10"/>
                          <w:szCs w:val="16"/>
                        </w:rPr>
                      </w:pPr>
                    </w:p>
                    <w:p w:rsidR="004528D2" w:rsidRDefault="004528D2" w:rsidP="004528D2">
                      <w:pPr>
                        <w:pStyle w:val="Heading2"/>
                        <w:shd w:val="clear" w:color="auto" w:fill="FFFFFF"/>
                        <w:spacing w:before="0" w:line="293" w:lineRule="atLeast"/>
                        <w:textAlignment w:val="baseline"/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>_</w:t>
                      </w:r>
                      <w:r w:rsidR="004D5A05"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>_</w:t>
                      </w:r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 xml:space="preserve">____ </w:t>
                      </w:r>
                      <w:proofErr w:type="gramStart"/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>years</w:t>
                      </w:r>
                      <w:proofErr w:type="gramEnd"/>
                      <w:r>
                        <w:rPr>
                          <w:rFonts w:ascii="Maiandra GD" w:hAnsi="Maiandra GD" w:cs="Helvetica"/>
                          <w:color w:val="auto"/>
                          <w:sz w:val="36"/>
                          <w:szCs w:val="36"/>
                        </w:rPr>
                        <w:t>.</w:t>
                      </w:r>
                    </w:p>
                    <w:p w:rsidR="004528D2" w:rsidRPr="004528D2" w:rsidRDefault="004528D2" w:rsidP="004528D2"/>
                    <w:p w:rsidR="00E63A81" w:rsidRPr="004528D2" w:rsidRDefault="00E63A81" w:rsidP="00E63A81">
                      <w:pPr>
                        <w:rPr>
                          <w:rFonts w:ascii="Maiandra GD" w:hAnsi="Maiandra GD" w:cs="Arial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528D2">
                        <w:rPr>
                          <w:rStyle w:val="apple-converted-space"/>
                          <w:rFonts w:ascii="Maiandra GD" w:hAnsi="Maiandra GD" w:cs="Arial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</w:p>
                    <w:p w:rsidR="00E63A81" w:rsidRPr="004528D2" w:rsidRDefault="00E63A81" w:rsidP="00E63A81">
                      <w:pPr>
                        <w:rPr>
                          <w:rFonts w:ascii="Maiandra GD" w:hAnsi="Maiandra GD"/>
                          <w:sz w:val="36"/>
                          <w:szCs w:val="36"/>
                        </w:rPr>
                      </w:pPr>
                    </w:p>
                    <w:p w:rsidR="00E63A81" w:rsidRPr="004528D2" w:rsidRDefault="00E63A81" w:rsidP="00E63A81">
                      <w:pPr>
                        <w:rPr>
                          <w:rFonts w:ascii="Maiandra GD" w:hAnsi="Maiandra GD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2102" w:rsidRPr="00B32102" w:rsidRDefault="00B32102" w:rsidP="00B32102"/>
    <w:p w:rsidR="00B32102" w:rsidRPr="00B32102" w:rsidRDefault="0038360F" w:rsidP="00B3210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DF8112" wp14:editId="2F67462A">
                <wp:simplePos x="0" y="0"/>
                <wp:positionH relativeFrom="margin">
                  <wp:posOffset>-187960</wp:posOffset>
                </wp:positionH>
                <wp:positionV relativeFrom="paragraph">
                  <wp:posOffset>166370</wp:posOffset>
                </wp:positionV>
                <wp:extent cx="3114675" cy="21907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DA3EC1" w:rsidRPr="00E63A81" w:rsidRDefault="00DA3EC1" w:rsidP="00DA3EC1">
                            <w:pPr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</w:pPr>
                            <w:r w:rsidRPr="00E63A81"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>A</w:t>
                            </w:r>
                            <w:r w:rsidRPr="00E63A81">
                              <w:rPr>
                                <w:rStyle w:val="apple-converted-space"/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> </w:t>
                            </w:r>
                            <w:hyperlink r:id="rId15" w:history="1">
                              <w:r w:rsidR="006429BA" w:rsidRPr="00E63A81">
                                <w:rPr>
                                  <w:rStyle w:val="Hyperlink"/>
                                  <w:rFonts w:ascii="Maiandra GD" w:hAnsi="Maiandra GD" w:cs="Arial"/>
                                  <w:color w:val="auto"/>
                                  <w:sz w:val="36"/>
                                  <w:szCs w:val="26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______ </w:t>
                              </w:r>
                              <w:r w:rsidRPr="00E63A81">
                                <w:rPr>
                                  <w:rStyle w:val="Hyperlink"/>
                                  <w:rFonts w:ascii="Maiandra GD" w:hAnsi="Maiandra GD" w:cs="Arial"/>
                                  <w:color w:val="auto"/>
                                  <w:sz w:val="36"/>
                                  <w:szCs w:val="26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driver</w:t>
                              </w:r>
                            </w:hyperlink>
                            <w:r w:rsidRPr="00E63A81">
                              <w:rPr>
                                <w:rStyle w:val="apple-converted-space"/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> </w:t>
                            </w:r>
                            <w:r w:rsidRPr="00E63A81"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 xml:space="preserve">was caught </w:t>
                            </w:r>
                          </w:p>
                          <w:p w:rsidR="00DA3EC1" w:rsidRPr="00E63A81" w:rsidRDefault="00DA3EC1" w:rsidP="00DA3EC1">
                            <w:pPr>
                              <w:rPr>
                                <w:rFonts w:ascii="Maiandra GD" w:hAnsi="Maiandra GD" w:cs="Arial"/>
                                <w:sz w:val="12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DA3EC1" w:rsidRPr="00E63A81" w:rsidRDefault="00DA3EC1" w:rsidP="00DA3EC1">
                            <w:pPr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</w:pPr>
                            <w:proofErr w:type="gramStart"/>
                            <w:r w:rsidRPr="00E63A81"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>after</w:t>
                            </w:r>
                            <w:proofErr w:type="gramEnd"/>
                            <w:r w:rsidRPr="00E63A81"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 xml:space="preserve"> trying to inflate his </w:t>
                            </w:r>
                          </w:p>
                          <w:p w:rsidR="00DA3EC1" w:rsidRPr="00E63A81" w:rsidRDefault="00DA3EC1" w:rsidP="00DA3EC1">
                            <w:pPr>
                              <w:rPr>
                                <w:rFonts w:ascii="Maiandra GD" w:hAnsi="Maiandra GD" w:cs="Arial"/>
                                <w:sz w:val="12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6429BA" w:rsidRPr="00E63A81" w:rsidRDefault="004528D2" w:rsidP="00DA3EC1">
                            <w:pPr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>car's</w:t>
                            </w:r>
                            <w:proofErr w:type="gramEnd"/>
                            <w:r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 xml:space="preserve"> tyres using a __________</w:t>
                            </w:r>
                            <w:r w:rsidR="00DA3EC1" w:rsidRPr="00E63A81"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6429BA" w:rsidRPr="00E63A81" w:rsidRDefault="006429BA" w:rsidP="00DA3EC1">
                            <w:pPr>
                              <w:rPr>
                                <w:rFonts w:ascii="Maiandra GD" w:hAnsi="Maiandra GD" w:cs="Arial"/>
                                <w:sz w:val="12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E63A81" w:rsidRPr="00E63A81" w:rsidRDefault="00DA3EC1" w:rsidP="00DA3EC1">
                            <w:pPr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</w:pPr>
                            <w:proofErr w:type="gramStart"/>
                            <w:r w:rsidRPr="00E63A81"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>station's</w:t>
                            </w:r>
                            <w:proofErr w:type="gramEnd"/>
                            <w:r w:rsidRPr="00E63A81"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 xml:space="preserve"> vacuum cleaner.</w:t>
                            </w:r>
                            <w:r w:rsidR="00E63A81" w:rsidRPr="00E63A81"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63A81" w:rsidRPr="00E63A81" w:rsidRDefault="00E63A81" w:rsidP="00DA3EC1">
                            <w:pPr>
                              <w:rPr>
                                <w:rFonts w:ascii="Maiandra GD" w:hAnsi="Maiandra GD" w:cs="Arial"/>
                                <w:sz w:val="12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E63A81" w:rsidRPr="00E63A81" w:rsidRDefault="00E63A81" w:rsidP="00DA3EC1">
                            <w:pPr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</w:pPr>
                            <w:r w:rsidRPr="00E63A81"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 xml:space="preserve">Loses his _____________and </w:t>
                            </w:r>
                          </w:p>
                          <w:p w:rsidR="00E63A81" w:rsidRPr="00E63A81" w:rsidRDefault="00E63A81" w:rsidP="00DA3EC1">
                            <w:pPr>
                              <w:rPr>
                                <w:rFonts w:ascii="Maiandra GD" w:hAnsi="Maiandra GD" w:cs="Arial"/>
                                <w:sz w:val="12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E63A81" w:rsidRPr="00E63A81" w:rsidRDefault="00E63A81" w:rsidP="00DA3EC1">
                            <w:pPr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</w:pPr>
                            <w:proofErr w:type="gramStart"/>
                            <w:r w:rsidRPr="00E63A81"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>gets</w:t>
                            </w:r>
                            <w:proofErr w:type="gramEnd"/>
                            <w:r w:rsidRPr="00E63A81">
                              <w:rPr>
                                <w:rFonts w:ascii="Maiandra GD" w:hAnsi="Maiandra GD" w:cs="Arial"/>
                                <w:sz w:val="36"/>
                                <w:szCs w:val="26"/>
                                <w:shd w:val="clear" w:color="auto" w:fill="FFFFFF"/>
                              </w:rPr>
                              <w:t xml:space="preserve"> a £ ________ fine.</w:t>
                            </w:r>
                          </w:p>
                          <w:p w:rsidR="00DA3EC1" w:rsidRPr="00F65187" w:rsidRDefault="00DA3EC1" w:rsidP="00DA3EC1">
                            <w:pPr>
                              <w:rPr>
                                <w:rFonts w:ascii="Maiandra GD" w:hAnsi="Maiandra GD"/>
                                <w:sz w:val="36"/>
                              </w:rPr>
                            </w:pPr>
                          </w:p>
                          <w:p w:rsidR="00DA3EC1" w:rsidRPr="00F65187" w:rsidRDefault="00DA3EC1" w:rsidP="00DA3EC1">
                            <w:pPr>
                              <w:rPr>
                                <w:rFonts w:ascii="Maiandra GD" w:hAnsi="Maiandra GD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4.8pt;margin-top:13.1pt;width:245.25pt;height:17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" filled="f" stroked="f">
                <v:textbox>
                  <w:txbxContent>
                    <w:p w:rsidR="00DA3EC1" w:rsidRPr="00E63A81" w:rsidRDefault="00DA3EC1" w:rsidP="00DA3EC1">
                      <w:pPr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</w:pPr>
                      <w:r w:rsidRPr="00E63A81"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>A</w:t>
                      </w:r>
                      <w:r w:rsidRPr="00E63A81">
                        <w:rPr>
                          <w:rStyle w:val="apple-converted-space"/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> </w:t>
                      </w:r>
                      <w:hyperlink r:id="rId16" w:history="1">
                        <w:r w:rsidR="006429BA" w:rsidRPr="00E63A81">
                          <w:rPr>
                            <w:rStyle w:val="Hyperlink"/>
                            <w:rFonts w:ascii="Maiandra GD" w:hAnsi="Maiandra GD" w:cs="Arial"/>
                            <w:color w:val="auto"/>
                            <w:sz w:val="36"/>
                            <w:szCs w:val="26"/>
                            <w:u w:val="none"/>
                            <w:bdr w:val="none" w:sz="0" w:space="0" w:color="auto" w:frame="1"/>
                            <w:shd w:val="clear" w:color="auto" w:fill="FFFFFF"/>
                          </w:rPr>
                          <w:t xml:space="preserve">______ </w:t>
                        </w:r>
                        <w:r w:rsidRPr="00E63A81">
                          <w:rPr>
                            <w:rStyle w:val="Hyperlink"/>
                            <w:rFonts w:ascii="Maiandra GD" w:hAnsi="Maiandra GD" w:cs="Arial"/>
                            <w:color w:val="auto"/>
                            <w:sz w:val="36"/>
                            <w:szCs w:val="26"/>
                            <w:u w:val="none"/>
                            <w:bdr w:val="none" w:sz="0" w:space="0" w:color="auto" w:frame="1"/>
                            <w:shd w:val="clear" w:color="auto" w:fill="FFFFFF"/>
                          </w:rPr>
                          <w:t>driver</w:t>
                        </w:r>
                      </w:hyperlink>
                      <w:r w:rsidRPr="00E63A81">
                        <w:rPr>
                          <w:rStyle w:val="apple-converted-space"/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> </w:t>
                      </w:r>
                      <w:r w:rsidRPr="00E63A81"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 xml:space="preserve">was caught </w:t>
                      </w:r>
                    </w:p>
                    <w:p w:rsidR="00DA3EC1" w:rsidRPr="00E63A81" w:rsidRDefault="00DA3EC1" w:rsidP="00DA3EC1">
                      <w:pPr>
                        <w:rPr>
                          <w:rFonts w:ascii="Maiandra GD" w:hAnsi="Maiandra GD" w:cs="Arial"/>
                          <w:sz w:val="12"/>
                          <w:szCs w:val="16"/>
                          <w:shd w:val="clear" w:color="auto" w:fill="FFFFFF"/>
                        </w:rPr>
                      </w:pPr>
                    </w:p>
                    <w:p w:rsidR="00DA3EC1" w:rsidRPr="00E63A81" w:rsidRDefault="00DA3EC1" w:rsidP="00DA3EC1">
                      <w:pPr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</w:pPr>
                      <w:proofErr w:type="gramStart"/>
                      <w:r w:rsidRPr="00E63A81"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>after</w:t>
                      </w:r>
                      <w:proofErr w:type="gramEnd"/>
                      <w:r w:rsidRPr="00E63A81"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 xml:space="preserve"> trying to inflate his </w:t>
                      </w:r>
                    </w:p>
                    <w:p w:rsidR="00DA3EC1" w:rsidRPr="00E63A81" w:rsidRDefault="00DA3EC1" w:rsidP="00DA3EC1">
                      <w:pPr>
                        <w:rPr>
                          <w:rFonts w:ascii="Maiandra GD" w:hAnsi="Maiandra GD" w:cs="Arial"/>
                          <w:sz w:val="12"/>
                          <w:szCs w:val="16"/>
                          <w:shd w:val="clear" w:color="auto" w:fill="FFFFFF"/>
                        </w:rPr>
                      </w:pPr>
                    </w:p>
                    <w:p w:rsidR="006429BA" w:rsidRPr="00E63A81" w:rsidRDefault="004528D2" w:rsidP="00DA3EC1">
                      <w:pPr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</w:pPr>
                      <w:proofErr w:type="gramStart"/>
                      <w:r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>car's</w:t>
                      </w:r>
                      <w:proofErr w:type="gramEnd"/>
                      <w:r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 xml:space="preserve"> tyres using a __________</w:t>
                      </w:r>
                      <w:r w:rsidR="00DA3EC1" w:rsidRPr="00E63A81"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 xml:space="preserve"> </w:t>
                      </w:r>
                    </w:p>
                    <w:p w:rsidR="006429BA" w:rsidRPr="00E63A81" w:rsidRDefault="006429BA" w:rsidP="00DA3EC1">
                      <w:pPr>
                        <w:rPr>
                          <w:rFonts w:ascii="Maiandra GD" w:hAnsi="Maiandra GD" w:cs="Arial"/>
                          <w:sz w:val="12"/>
                          <w:szCs w:val="26"/>
                          <w:shd w:val="clear" w:color="auto" w:fill="FFFFFF"/>
                        </w:rPr>
                      </w:pPr>
                    </w:p>
                    <w:p w:rsidR="00E63A81" w:rsidRPr="00E63A81" w:rsidRDefault="00DA3EC1" w:rsidP="00DA3EC1">
                      <w:pPr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</w:pPr>
                      <w:proofErr w:type="gramStart"/>
                      <w:r w:rsidRPr="00E63A81"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>station's</w:t>
                      </w:r>
                      <w:proofErr w:type="gramEnd"/>
                      <w:r w:rsidRPr="00E63A81"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 xml:space="preserve"> vacuum cleaner.</w:t>
                      </w:r>
                      <w:r w:rsidR="00E63A81" w:rsidRPr="00E63A81"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 xml:space="preserve"> </w:t>
                      </w:r>
                    </w:p>
                    <w:p w:rsidR="00E63A81" w:rsidRPr="00E63A81" w:rsidRDefault="00E63A81" w:rsidP="00DA3EC1">
                      <w:pPr>
                        <w:rPr>
                          <w:rFonts w:ascii="Maiandra GD" w:hAnsi="Maiandra GD" w:cs="Arial"/>
                          <w:sz w:val="12"/>
                          <w:szCs w:val="16"/>
                          <w:shd w:val="clear" w:color="auto" w:fill="FFFFFF"/>
                        </w:rPr>
                      </w:pPr>
                    </w:p>
                    <w:p w:rsidR="00E63A81" w:rsidRPr="00E63A81" w:rsidRDefault="00E63A81" w:rsidP="00DA3EC1">
                      <w:pPr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</w:pPr>
                      <w:r w:rsidRPr="00E63A81"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 xml:space="preserve">Loses his _____________and </w:t>
                      </w:r>
                    </w:p>
                    <w:p w:rsidR="00E63A81" w:rsidRPr="00E63A81" w:rsidRDefault="00E63A81" w:rsidP="00DA3EC1">
                      <w:pPr>
                        <w:rPr>
                          <w:rFonts w:ascii="Maiandra GD" w:hAnsi="Maiandra GD" w:cs="Arial"/>
                          <w:sz w:val="12"/>
                          <w:szCs w:val="26"/>
                          <w:shd w:val="clear" w:color="auto" w:fill="FFFFFF"/>
                        </w:rPr>
                      </w:pPr>
                    </w:p>
                    <w:p w:rsidR="00E63A81" w:rsidRPr="00E63A81" w:rsidRDefault="00E63A81" w:rsidP="00DA3EC1">
                      <w:pPr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</w:pPr>
                      <w:proofErr w:type="gramStart"/>
                      <w:r w:rsidRPr="00E63A81"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>gets</w:t>
                      </w:r>
                      <w:proofErr w:type="gramEnd"/>
                      <w:r w:rsidRPr="00E63A81">
                        <w:rPr>
                          <w:rFonts w:ascii="Maiandra GD" w:hAnsi="Maiandra GD" w:cs="Arial"/>
                          <w:sz w:val="36"/>
                          <w:szCs w:val="26"/>
                          <w:shd w:val="clear" w:color="auto" w:fill="FFFFFF"/>
                        </w:rPr>
                        <w:t xml:space="preserve"> a £ ________ fine.</w:t>
                      </w:r>
                    </w:p>
                    <w:p w:rsidR="00DA3EC1" w:rsidRPr="00F65187" w:rsidRDefault="00DA3EC1" w:rsidP="00DA3EC1">
                      <w:pPr>
                        <w:rPr>
                          <w:rFonts w:ascii="Maiandra GD" w:hAnsi="Maiandra GD"/>
                          <w:sz w:val="36"/>
                        </w:rPr>
                      </w:pPr>
                    </w:p>
                    <w:p w:rsidR="00DA3EC1" w:rsidRPr="00F65187" w:rsidRDefault="00DA3EC1" w:rsidP="00DA3EC1">
                      <w:pPr>
                        <w:rPr>
                          <w:rFonts w:ascii="Maiandra GD" w:hAnsi="Maiandra GD"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32102" w:rsidRPr="00B32102" w:rsidRDefault="00B32102" w:rsidP="00B32102"/>
    <w:p w:rsidR="00B32102" w:rsidRPr="00B32102" w:rsidRDefault="00B32102" w:rsidP="00B32102"/>
    <w:p w:rsidR="00B32102" w:rsidRPr="00B32102" w:rsidRDefault="00B32102" w:rsidP="00B32102"/>
    <w:p w:rsidR="00B32102" w:rsidRPr="00B32102" w:rsidRDefault="00B32102" w:rsidP="00B32102"/>
    <w:p w:rsidR="00B32102" w:rsidRPr="00B32102" w:rsidRDefault="00B32102" w:rsidP="00B32102"/>
    <w:p w:rsidR="00B32102" w:rsidRDefault="00B32102" w:rsidP="00B32102"/>
    <w:p w:rsidR="008A2CDB" w:rsidRPr="00B32102" w:rsidRDefault="0009480C" w:rsidP="00B32102">
      <w:pPr>
        <w:tabs>
          <w:tab w:val="left" w:pos="3330"/>
        </w:tabs>
      </w:pPr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7B8A77" wp14:editId="447BE021">
                <wp:simplePos x="0" y="0"/>
                <wp:positionH relativeFrom="column">
                  <wp:posOffset>-3314700</wp:posOffset>
                </wp:positionH>
                <wp:positionV relativeFrom="paragraph">
                  <wp:posOffset>2105659</wp:posOffset>
                </wp:positionV>
                <wp:extent cx="6991350" cy="6762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80C" w:rsidRPr="0009480C" w:rsidRDefault="0009480C">
                            <w:pPr>
                              <w:rPr>
                                <w:u w:val="single"/>
                              </w:rPr>
                            </w:pPr>
                            <w:proofErr w:type="gramStart"/>
                            <w:r w:rsidRPr="0009480C">
                              <w:rPr>
                                <w:u w:val="single"/>
                              </w:rPr>
                              <w:t>Crime &amp; Punishment.</w:t>
                            </w:r>
                            <w:proofErr w:type="gramEnd"/>
                          </w:p>
                          <w:p w:rsidR="0009480C" w:rsidRPr="0009480C" w:rsidRDefault="0009480C">
                            <w:pPr>
                              <w:rPr>
                                <w:sz w:val="8"/>
                                <w:szCs w:val="16"/>
                              </w:rPr>
                            </w:pPr>
                          </w:p>
                          <w:p w:rsidR="0009480C" w:rsidRDefault="0009480C">
                            <w:r>
                              <w:t xml:space="preserve">Fill in the blanks with the most appropriate words </w:t>
                            </w:r>
                            <w:proofErr w:type="gramStart"/>
                            <w:r>
                              <w:t>considering  the</w:t>
                            </w:r>
                            <w:proofErr w:type="gramEnd"/>
                            <w:r>
                              <w:t xml:space="preserve"> crimes committed and the consequences and  most appropriate punishments.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61pt;margin-top:165.8pt;width:550.5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">
                <v:textbox>
                  <w:txbxContent>
                    <w:p w:rsidR="0009480C" w:rsidRPr="0009480C" w:rsidRDefault="0009480C">
                      <w:pPr>
                        <w:rPr>
                          <w:u w:val="single"/>
                        </w:rPr>
                      </w:pPr>
                      <w:proofErr w:type="gramStart"/>
                      <w:r w:rsidRPr="0009480C">
                        <w:rPr>
                          <w:u w:val="single"/>
                        </w:rPr>
                        <w:t>Crime &amp; Punishment.</w:t>
                      </w:r>
                      <w:proofErr w:type="gramEnd"/>
                    </w:p>
                    <w:p w:rsidR="0009480C" w:rsidRPr="0009480C" w:rsidRDefault="0009480C">
                      <w:pPr>
                        <w:rPr>
                          <w:sz w:val="8"/>
                          <w:szCs w:val="16"/>
                        </w:rPr>
                      </w:pPr>
                    </w:p>
                    <w:p w:rsidR="0009480C" w:rsidRDefault="0009480C">
                      <w:r>
                        <w:t xml:space="preserve">Fill in the blanks with the most appropriate words </w:t>
                      </w:r>
                      <w:proofErr w:type="gramStart"/>
                      <w:r>
                        <w:t>considering  the</w:t>
                      </w:r>
                      <w:proofErr w:type="gramEnd"/>
                      <w:r>
                        <w:t xml:space="preserve"> crimes committed and the consequences and  most appropriate punishments.</w:t>
                      </w:r>
                    </w:p>
                  </w:txbxContent>
                </v:textbox>
              </v:shape>
            </w:pict>
          </mc:Fallback>
        </mc:AlternateContent>
      </w:r>
      <w:r w:rsidR="00B32102">
        <w:tab/>
      </w:r>
      <w:bookmarkEnd w:id="0"/>
    </w:p>
    <w:sectPr w:rsidR="008A2CDB" w:rsidRPr="00B32102" w:rsidSect="00D507F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26ACC"/>
    <w:multiLevelType w:val="multilevel"/>
    <w:tmpl w:val="BBFC5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0103B4"/>
    <w:multiLevelType w:val="multilevel"/>
    <w:tmpl w:val="752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505D5D"/>
    <w:multiLevelType w:val="multilevel"/>
    <w:tmpl w:val="E266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187"/>
    <w:rsid w:val="0009480C"/>
    <w:rsid w:val="0038360F"/>
    <w:rsid w:val="004528D2"/>
    <w:rsid w:val="004D5A05"/>
    <w:rsid w:val="00600F06"/>
    <w:rsid w:val="006429BA"/>
    <w:rsid w:val="006A3E27"/>
    <w:rsid w:val="00714E60"/>
    <w:rsid w:val="008A2CDB"/>
    <w:rsid w:val="00922DF6"/>
    <w:rsid w:val="00AA48B7"/>
    <w:rsid w:val="00B32102"/>
    <w:rsid w:val="00BD7F45"/>
    <w:rsid w:val="00C1620C"/>
    <w:rsid w:val="00C517D4"/>
    <w:rsid w:val="00D507FC"/>
    <w:rsid w:val="00D57470"/>
    <w:rsid w:val="00DA3EC1"/>
    <w:rsid w:val="00DE09AF"/>
    <w:rsid w:val="00DF304B"/>
    <w:rsid w:val="00E63A81"/>
    <w:rsid w:val="00EC597B"/>
    <w:rsid w:val="00F6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4E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28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E6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14E60"/>
    <w:rPr>
      <w:color w:val="0000FF"/>
      <w:u w:val="single"/>
    </w:rPr>
  </w:style>
  <w:style w:type="character" w:customStyle="1" w:styleId="topic-title">
    <w:name w:val="topic-title"/>
    <w:basedOn w:val="DefaultParagraphFont"/>
    <w:rsid w:val="00714E60"/>
  </w:style>
  <w:style w:type="character" w:customStyle="1" w:styleId="apple-converted-space">
    <w:name w:val="apple-converted-space"/>
    <w:basedOn w:val="DefaultParagraphFont"/>
    <w:rsid w:val="00DA3EC1"/>
  </w:style>
  <w:style w:type="character" w:customStyle="1" w:styleId="Heading2Char">
    <w:name w:val="Heading 2 Char"/>
    <w:basedOn w:val="DefaultParagraphFont"/>
    <w:link w:val="Heading2"/>
    <w:uiPriority w:val="9"/>
    <w:semiHidden/>
    <w:rsid w:val="004528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4528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8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4E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28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E6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14E60"/>
    <w:rPr>
      <w:color w:val="0000FF"/>
      <w:u w:val="single"/>
    </w:rPr>
  </w:style>
  <w:style w:type="character" w:customStyle="1" w:styleId="topic-title">
    <w:name w:val="topic-title"/>
    <w:basedOn w:val="DefaultParagraphFont"/>
    <w:rsid w:val="00714E60"/>
  </w:style>
  <w:style w:type="character" w:customStyle="1" w:styleId="apple-converted-space">
    <w:name w:val="apple-converted-space"/>
    <w:basedOn w:val="DefaultParagraphFont"/>
    <w:rsid w:val="00DA3EC1"/>
  </w:style>
  <w:style w:type="character" w:customStyle="1" w:styleId="Heading2Char">
    <w:name w:val="Heading 2 Char"/>
    <w:basedOn w:val="DefaultParagraphFont"/>
    <w:link w:val="Heading2"/>
    <w:uiPriority w:val="9"/>
    <w:semiHidden/>
    <w:rsid w:val="004528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4528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8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0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irror.co.uk/all-about/drink-driv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www.mirror.co.uk/all-about/drink-driving" TargetMode="Externa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467E6-8C2E-44CE-B99C-286AC3AD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3179DC3B</Template>
  <TotalTime>0</TotalTime>
  <Pages>1</Pages>
  <Words>7</Words>
  <Characters>43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Beverley High School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Butler</dc:creator>
  <cp:lastModifiedBy>W Butler</cp:lastModifiedBy>
  <cp:revision>2</cp:revision>
  <dcterms:created xsi:type="dcterms:W3CDTF">2016-06-20T11:10:00Z</dcterms:created>
  <dcterms:modified xsi:type="dcterms:W3CDTF">2016-06-20T11:10:00Z</dcterms:modified>
</cp:coreProperties>
</file>