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6F7C07" w14:textId="77777777" w:rsidR="00306EBB" w:rsidRDefault="009F735E">
      <w:r w:rsidRPr="009F735E">
        <w:rPr>
          <w:noProof/>
        </w:rPr>
        <w:drawing>
          <wp:anchor distT="0" distB="0" distL="114300" distR="114300" simplePos="0" relativeHeight="251699200" behindDoc="0" locked="0" layoutInCell="1" allowOverlap="1" wp14:anchorId="1D60F48F" wp14:editId="2B92CB6C">
            <wp:simplePos x="0" y="0"/>
            <wp:positionH relativeFrom="column">
              <wp:posOffset>-216535</wp:posOffset>
            </wp:positionH>
            <wp:positionV relativeFrom="paragraph">
              <wp:posOffset>-349885</wp:posOffset>
            </wp:positionV>
            <wp:extent cx="438150" cy="438150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992ADED" wp14:editId="4B271FB5">
                <wp:simplePos x="0" y="0"/>
                <wp:positionH relativeFrom="margin">
                  <wp:posOffset>-302260</wp:posOffset>
                </wp:positionH>
                <wp:positionV relativeFrom="paragraph">
                  <wp:posOffset>212091</wp:posOffset>
                </wp:positionV>
                <wp:extent cx="7061200" cy="4229100"/>
                <wp:effectExtent l="0" t="0" r="25400" b="1905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4229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D763B" w14:textId="77777777" w:rsidR="00DB406E" w:rsidRPr="00BA63C1" w:rsidRDefault="00DB406E" w:rsidP="00BA63C1">
                            <w:pPr>
                              <w:spacing w:line="276" w:lineRule="auto"/>
                              <w:rPr>
                                <w:sz w:val="2"/>
                              </w:rPr>
                            </w:pPr>
                          </w:p>
                          <w:p w14:paraId="05FD7FEB" w14:textId="77777777" w:rsidR="00DB406E" w:rsidRDefault="00DB406E" w:rsidP="00BA63C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Buddhism was founded by _________________ ______________ around _______ years ago. He was born a ___________           and lived a life of ______________. </w:t>
                            </w:r>
                          </w:p>
                          <w:p w14:paraId="6920FC9C" w14:textId="77777777" w:rsidR="00DB406E" w:rsidRPr="006018F7" w:rsidRDefault="00DB406E" w:rsidP="00BA63C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Whilst pregnant, his mother, Queen _______ had a dream that a _________ ______________         told her she would give birth to a ________ child. Stories about the __________ say Siddhartha could _______ and _______ as soon he was born     and ________ flowers grew in his footsteps      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 xml:space="preserve">  .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After his birth a ____________ was made that Siddhartha would become a great ________           or a _______ man. His mother ________ just ____ days after Siddhartha was _________. </w:t>
                            </w:r>
                          </w:p>
                          <w:p w14:paraId="3187ED40" w14:textId="77777777" w:rsidR="00DB406E" w:rsidRPr="006018F7" w:rsidRDefault="00DB406E" w:rsidP="00BA63C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92ADE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3.8pt;margin-top:16.7pt;width:556pt;height:333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" filled="f">
                <v:textbox>
                  <w:txbxContent>
                    <w:p w14:paraId="188D763B" w14:textId="77777777" w:rsidR="00DB406E" w:rsidRPr="00BA63C1" w:rsidRDefault="00DB406E" w:rsidP="00BA63C1">
                      <w:pPr>
                        <w:spacing w:line="276" w:lineRule="auto"/>
                        <w:rPr>
                          <w:sz w:val="2"/>
                        </w:rPr>
                      </w:pPr>
                    </w:p>
                    <w:p w14:paraId="05FD7FEB" w14:textId="77777777" w:rsidR="00DB406E" w:rsidRDefault="00DB406E" w:rsidP="00BA63C1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Buddhism was founded by _________________ ______________ around _______ years ago. He was born a ___________           and lived a life of ______________. </w:t>
                      </w:r>
                    </w:p>
                    <w:p w14:paraId="6920FC9C" w14:textId="77777777" w:rsidR="00DB406E" w:rsidRPr="006018F7" w:rsidRDefault="00DB406E" w:rsidP="00BA63C1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Whilst pregnant, his mother, Queen _______ had a dream that a _________ ______________         told her she would give birth to a ________ child. Stories about the __________ say Siddhartha could _______ and _______ as soon he was born     and ________ flowers grew in his footsteps       </w:t>
                      </w:r>
                      <w:proofErr w:type="gramStart"/>
                      <w:r>
                        <w:rPr>
                          <w:sz w:val="40"/>
                        </w:rPr>
                        <w:t xml:space="preserve">  .</w:t>
                      </w:r>
                      <w:proofErr w:type="gramEnd"/>
                      <w:r>
                        <w:rPr>
                          <w:sz w:val="40"/>
                        </w:rPr>
                        <w:t xml:space="preserve"> After his birth a ____________ was made that Siddhartha would become a great ________           or a _______ man. His mother ________ just ____ days after Siddhartha was _________. </w:t>
                      </w:r>
                    </w:p>
                    <w:p w14:paraId="3187ED40" w14:textId="77777777" w:rsidR="00DB406E" w:rsidRPr="006018F7" w:rsidRDefault="00DB406E" w:rsidP="00BA63C1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7C6E" w:rsidRPr="00047C6E">
        <w:rPr>
          <w:noProof/>
        </w:rPr>
        <w:drawing>
          <wp:anchor distT="0" distB="0" distL="114300" distR="114300" simplePos="0" relativeHeight="251698176" behindDoc="0" locked="0" layoutInCell="1" allowOverlap="1" wp14:anchorId="36F84EF4" wp14:editId="6EF9A534">
            <wp:simplePos x="0" y="0"/>
            <wp:positionH relativeFrom="column">
              <wp:posOffset>6317615</wp:posOffset>
            </wp:positionH>
            <wp:positionV relativeFrom="paragraph">
              <wp:posOffset>-331470</wp:posOffset>
            </wp:positionV>
            <wp:extent cx="424981" cy="422148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24981" cy="422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F3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43AF6D" wp14:editId="11ADEC66">
                <wp:simplePos x="0" y="0"/>
                <wp:positionH relativeFrom="column">
                  <wp:posOffset>-588010</wp:posOffset>
                </wp:positionH>
                <wp:positionV relativeFrom="paragraph">
                  <wp:posOffset>97790</wp:posOffset>
                </wp:positionV>
                <wp:extent cx="7934325" cy="47625"/>
                <wp:effectExtent l="0" t="0" r="28575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A6B8D2" id="Rectangle 2" o:spid="_x0000_s1026" style="position:absolute;margin-left:-46.3pt;margin-top:7.7pt;width:624.75pt;height:3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65134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52CC03" wp14:editId="7B696973">
                <wp:simplePos x="0" y="0"/>
                <wp:positionH relativeFrom="column">
                  <wp:posOffset>361950</wp:posOffset>
                </wp:positionH>
                <wp:positionV relativeFrom="paragraph">
                  <wp:posOffset>-438150</wp:posOffset>
                </wp:positionV>
                <wp:extent cx="1828800" cy="1828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EEFA33" w14:textId="77777777" w:rsidR="00DB406E" w:rsidRPr="0065134F" w:rsidRDefault="00DB406E" w:rsidP="0065134F">
                            <w:pPr>
                              <w:jc w:val="center"/>
                              <w:rPr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Birth and Life of Buddha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2CC03" id="Text Box 1" o:spid="_x0000_s1027" type="#_x0000_t202" style="position:absolute;margin-left:28.5pt;margin-top:-34.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" filled="f" stroked="f">
                <v:textbox style="mso-fit-shape-to-text:t">
                  <w:txbxContent>
                    <w:p w14:paraId="55EEFA33" w14:textId="77777777" w:rsidR="00DB406E" w:rsidRPr="0065134F" w:rsidRDefault="00DB406E" w:rsidP="0065134F">
                      <w:pPr>
                        <w:jc w:val="center"/>
                        <w:rPr>
                          <w:b/>
                          <w:color w:val="FFC000" w:themeColor="accent4"/>
                          <w:sz w:val="7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color w:val="FFC000" w:themeColor="accent4"/>
                          <w:sz w:val="7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Birth and Life of Buddha</w:t>
                      </w:r>
                    </w:p>
                  </w:txbxContent>
                </v:textbox>
              </v:shape>
            </w:pict>
          </mc:Fallback>
        </mc:AlternateContent>
      </w:r>
    </w:p>
    <w:p w14:paraId="61F5DEF9" w14:textId="77777777" w:rsidR="0065134F" w:rsidRDefault="0065134F"/>
    <w:p w14:paraId="3077ECC5" w14:textId="77777777" w:rsidR="0065134F" w:rsidRDefault="00BA63C1">
      <w:r w:rsidRPr="00A06120">
        <w:rPr>
          <w:noProof/>
        </w:rPr>
        <w:drawing>
          <wp:anchor distT="0" distB="0" distL="114300" distR="114300" simplePos="0" relativeHeight="251663360" behindDoc="0" locked="0" layoutInCell="1" allowOverlap="1" wp14:anchorId="15FF633B" wp14:editId="018E8B0E">
            <wp:simplePos x="0" y="0"/>
            <wp:positionH relativeFrom="column">
              <wp:posOffset>5565140</wp:posOffset>
            </wp:positionH>
            <wp:positionV relativeFrom="paragraph">
              <wp:posOffset>202565</wp:posOffset>
            </wp:positionV>
            <wp:extent cx="580390" cy="281940"/>
            <wp:effectExtent l="0" t="0" r="0" b="381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2" t="29556" r="8667" b="30000"/>
                    <a:stretch/>
                  </pic:blipFill>
                  <pic:spPr bwMode="auto">
                    <a:xfrm>
                      <a:off x="0" y="0"/>
                      <a:ext cx="580390" cy="28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31424" w14:textId="77777777" w:rsidR="0065134F" w:rsidRDefault="0065134F"/>
    <w:p w14:paraId="6DE862FF" w14:textId="77777777" w:rsidR="0065134F" w:rsidRDefault="0065134F"/>
    <w:p w14:paraId="072ABA24" w14:textId="77777777" w:rsidR="0065134F" w:rsidRDefault="0065134F"/>
    <w:p w14:paraId="0D33A0F7" w14:textId="77777777" w:rsidR="0065134F" w:rsidRDefault="00BA63C1">
      <w:r w:rsidRPr="00F438F1">
        <w:rPr>
          <w:noProof/>
        </w:rPr>
        <w:drawing>
          <wp:anchor distT="0" distB="0" distL="114300" distR="114300" simplePos="0" relativeHeight="251664384" behindDoc="0" locked="0" layoutInCell="1" allowOverlap="1" wp14:anchorId="5479498A" wp14:editId="4C07087A">
            <wp:simplePos x="0" y="0"/>
            <wp:positionH relativeFrom="column">
              <wp:posOffset>2797810</wp:posOffset>
            </wp:positionH>
            <wp:positionV relativeFrom="paragraph">
              <wp:posOffset>203200</wp:posOffset>
            </wp:positionV>
            <wp:extent cx="442595" cy="314325"/>
            <wp:effectExtent l="0" t="0" r="0" b="952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2EBD1" w14:textId="77777777" w:rsidR="0065134F" w:rsidRDefault="00BA63C1">
      <w:r w:rsidRPr="00F438F1">
        <w:rPr>
          <w:noProof/>
        </w:rPr>
        <w:drawing>
          <wp:anchor distT="0" distB="0" distL="114300" distR="114300" simplePos="0" relativeHeight="251665408" behindDoc="0" locked="0" layoutInCell="1" allowOverlap="1" wp14:anchorId="44DD115A" wp14:editId="6FEF8C26">
            <wp:simplePos x="0" y="0"/>
            <wp:positionH relativeFrom="margin">
              <wp:posOffset>1163955</wp:posOffset>
            </wp:positionH>
            <wp:positionV relativeFrom="paragraph">
              <wp:posOffset>241300</wp:posOffset>
            </wp:positionV>
            <wp:extent cx="295275" cy="88064"/>
            <wp:effectExtent l="0" t="0" r="0" b="762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6" t="36711" r="5815" b="36913"/>
                    <a:stretch/>
                  </pic:blipFill>
                  <pic:spPr bwMode="auto">
                    <a:xfrm>
                      <a:off x="0" y="0"/>
                      <a:ext cx="295275" cy="8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D5A5D" w14:textId="77777777" w:rsidR="0065134F" w:rsidRDefault="00BA63C1">
      <w:r w:rsidRPr="0058152A">
        <w:rPr>
          <w:noProof/>
        </w:rPr>
        <w:drawing>
          <wp:anchor distT="0" distB="0" distL="114300" distR="114300" simplePos="0" relativeHeight="251666432" behindDoc="1" locked="0" layoutInCell="1" allowOverlap="1" wp14:anchorId="53E08191" wp14:editId="66D789F0">
            <wp:simplePos x="0" y="0"/>
            <wp:positionH relativeFrom="column">
              <wp:posOffset>4869815</wp:posOffset>
            </wp:positionH>
            <wp:positionV relativeFrom="paragraph">
              <wp:posOffset>260350</wp:posOffset>
            </wp:positionV>
            <wp:extent cx="238125" cy="523875"/>
            <wp:effectExtent l="0" t="0" r="9525" b="9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r="42307" b="28000"/>
                    <a:stretch/>
                  </pic:blipFill>
                  <pic:spPr bwMode="auto">
                    <a:xfrm>
                      <a:off x="0" y="0"/>
                      <a:ext cx="2381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0666C" w14:textId="77777777" w:rsidR="0065134F" w:rsidRDefault="00BA63C1">
      <w:r w:rsidRPr="00381A32">
        <w:rPr>
          <w:noProof/>
        </w:rPr>
        <w:drawing>
          <wp:anchor distT="0" distB="0" distL="114300" distR="114300" simplePos="0" relativeHeight="251667456" behindDoc="1" locked="0" layoutInCell="1" allowOverlap="1" wp14:anchorId="75D3BC76" wp14:editId="56F1F9DF">
            <wp:simplePos x="0" y="0"/>
            <wp:positionH relativeFrom="column">
              <wp:posOffset>2702877</wp:posOffset>
            </wp:positionH>
            <wp:positionV relativeFrom="paragraph">
              <wp:posOffset>280353</wp:posOffset>
            </wp:positionV>
            <wp:extent cx="559435" cy="537210"/>
            <wp:effectExtent l="125413" t="122237" r="118427" b="118428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2" t="5067" r="17905" b="3378"/>
                    <a:stretch/>
                  </pic:blipFill>
                  <pic:spPr bwMode="auto">
                    <a:xfrm rot="18848374">
                      <a:off x="0" y="0"/>
                      <a:ext cx="559435" cy="53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5FF65" w14:textId="77777777" w:rsidR="0058152A" w:rsidRPr="0058152A" w:rsidRDefault="0058152A" w:rsidP="0058152A"/>
    <w:p w14:paraId="4ED3AE71" w14:textId="77777777" w:rsidR="0058152A" w:rsidRPr="0058152A" w:rsidRDefault="00BA63C1" w:rsidP="0058152A">
      <w:r w:rsidRPr="00D60EE5">
        <w:rPr>
          <w:noProof/>
        </w:rPr>
        <w:drawing>
          <wp:anchor distT="0" distB="0" distL="114300" distR="114300" simplePos="0" relativeHeight="251668480" behindDoc="0" locked="0" layoutInCell="1" allowOverlap="1" wp14:anchorId="1C0BB55C" wp14:editId="083939A1">
            <wp:simplePos x="0" y="0"/>
            <wp:positionH relativeFrom="column">
              <wp:posOffset>5965190</wp:posOffset>
            </wp:positionH>
            <wp:positionV relativeFrom="paragraph">
              <wp:posOffset>175260</wp:posOffset>
            </wp:positionV>
            <wp:extent cx="676275" cy="423267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9" t="6105" r="3633" b="5795"/>
                    <a:stretch/>
                  </pic:blipFill>
                  <pic:spPr bwMode="auto">
                    <a:xfrm>
                      <a:off x="0" y="0"/>
                      <a:ext cx="676846" cy="42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7FC58" w14:textId="77777777" w:rsidR="0058152A" w:rsidRPr="0058152A" w:rsidRDefault="0058152A" w:rsidP="0058152A"/>
    <w:p w14:paraId="5DF886E5" w14:textId="77777777" w:rsidR="0058152A" w:rsidRPr="0058152A" w:rsidRDefault="0058152A" w:rsidP="0058152A"/>
    <w:p w14:paraId="225BF19C" w14:textId="77777777" w:rsidR="0058152A" w:rsidRPr="0058152A" w:rsidRDefault="0058152A" w:rsidP="0058152A"/>
    <w:p w14:paraId="3C50AF29" w14:textId="77777777" w:rsidR="0058152A" w:rsidRPr="0058152A" w:rsidRDefault="0071329A" w:rsidP="0058152A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64999A" wp14:editId="2C6560B2">
                <wp:simplePos x="0" y="0"/>
                <wp:positionH relativeFrom="page">
                  <wp:posOffset>-364490</wp:posOffset>
                </wp:positionH>
                <wp:positionV relativeFrom="paragraph">
                  <wp:posOffset>294640</wp:posOffset>
                </wp:positionV>
                <wp:extent cx="7934325" cy="47625"/>
                <wp:effectExtent l="0" t="0" r="28575" b="285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3B30D6" id="Rectangle 22" o:spid="_x0000_s1026" style="position:absolute;margin-left:-28.7pt;margin-top:23.2pt;width:624.75pt;height:3.75pt;z-index: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" fillcolor="#4472c4 [3204]" strokecolor="#1f3763 [1604]" strokeweight="1pt">
                <v:fill r:id="rId10" o:title="" color2="white [3212]" type="pattern"/>
                <w10:wrap anchorx="page"/>
              </v:rect>
            </w:pict>
          </mc:Fallback>
        </mc:AlternateContent>
      </w:r>
    </w:p>
    <w:p w14:paraId="7E5C884A" w14:textId="77777777" w:rsidR="0058152A" w:rsidRDefault="0071329A" w:rsidP="0058152A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3B4589" wp14:editId="24E76D71">
                <wp:simplePos x="0" y="0"/>
                <wp:positionH relativeFrom="column">
                  <wp:posOffset>478789</wp:posOffset>
                </wp:positionH>
                <wp:positionV relativeFrom="paragraph">
                  <wp:posOffset>71120</wp:posOffset>
                </wp:positionV>
                <wp:extent cx="5591175" cy="43815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BF066A" w14:textId="77777777" w:rsidR="00DB406E" w:rsidRPr="0071329A" w:rsidRDefault="00DB406E" w:rsidP="0071329A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71329A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Four Sights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B4589" id="Text Box 21" o:spid="_x0000_s1028" type="#_x0000_t202" style="position:absolute;margin-left:37.7pt;margin-top:5.6pt;width:440.25pt;height:3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" filled="f" stroked="f">
                <v:textbox>
                  <w:txbxContent>
                    <w:p w14:paraId="6DBF066A" w14:textId="77777777" w:rsidR="00DB406E" w:rsidRPr="0071329A" w:rsidRDefault="00DB406E" w:rsidP="0071329A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71329A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Four Sights</w:t>
                      </w:r>
                    </w:p>
                  </w:txbxContent>
                </v:textbox>
              </v:shape>
            </w:pict>
          </mc:Fallback>
        </mc:AlternateContent>
      </w:r>
    </w:p>
    <w:p w14:paraId="3EE57B44" w14:textId="77777777" w:rsidR="0058152A" w:rsidRDefault="004B69BE" w:rsidP="0058152A">
      <w:pPr>
        <w:tabs>
          <w:tab w:val="left" w:pos="586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5D5E4544" wp14:editId="04942AE8">
                <wp:simplePos x="0" y="0"/>
                <wp:positionH relativeFrom="margin">
                  <wp:posOffset>-302260</wp:posOffset>
                </wp:positionH>
                <wp:positionV relativeFrom="paragraph">
                  <wp:posOffset>290195</wp:posOffset>
                </wp:positionV>
                <wp:extent cx="7061200" cy="2409825"/>
                <wp:effectExtent l="0" t="0" r="25400" b="2857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6EAF7" w14:textId="77777777" w:rsidR="00DB406E" w:rsidRPr="00BA63C1" w:rsidRDefault="00DB406E" w:rsidP="004B69BE">
                            <w:pPr>
                              <w:spacing w:line="276" w:lineRule="auto"/>
                              <w:rPr>
                                <w:sz w:val="2"/>
                              </w:rPr>
                            </w:pPr>
                          </w:p>
                          <w:p w14:paraId="2380FC45" w14:textId="77777777" w:rsidR="00DB406E" w:rsidRDefault="00DB406E" w:rsidP="004B69BE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Siddhartha’s father kept him away from any signs of suffering so Siddhartha would remain happy and content in the palace. </w:t>
                            </w:r>
                          </w:p>
                          <w:p w14:paraId="265AA42E" w14:textId="77777777" w:rsidR="00DB406E" w:rsidRPr="006018F7" w:rsidRDefault="00DB406E" w:rsidP="004B69BE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As he got older ____________________ grew _______________ about life outside the ___________          so Siddhartha travelled outside the palace with his ______________, _____________. On their travels Siddhartha saw the ‘_______ __________’.      </w:t>
                            </w:r>
                          </w:p>
                          <w:p w14:paraId="7E594CA1" w14:textId="77777777" w:rsidR="00DB406E" w:rsidRPr="006018F7" w:rsidRDefault="00DB406E" w:rsidP="004B69BE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E4544" id="_x0000_s1029" type="#_x0000_t202" style="position:absolute;margin-left:-23.8pt;margin-top:22.85pt;width:556pt;height:189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" filled="f">
                <v:textbox>
                  <w:txbxContent>
                    <w:p w14:paraId="6A56EAF7" w14:textId="77777777" w:rsidR="00DB406E" w:rsidRPr="00BA63C1" w:rsidRDefault="00DB406E" w:rsidP="004B69BE">
                      <w:pPr>
                        <w:spacing w:line="276" w:lineRule="auto"/>
                        <w:rPr>
                          <w:sz w:val="2"/>
                        </w:rPr>
                      </w:pPr>
                    </w:p>
                    <w:p w14:paraId="2380FC45" w14:textId="77777777" w:rsidR="00DB406E" w:rsidRDefault="00DB406E" w:rsidP="004B69BE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Siddhartha’s father kept him away from any signs of suffering so Siddhartha would remain happy and content in the palace. </w:t>
                      </w:r>
                    </w:p>
                    <w:p w14:paraId="265AA42E" w14:textId="77777777" w:rsidR="00DB406E" w:rsidRPr="006018F7" w:rsidRDefault="00DB406E" w:rsidP="004B69BE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As he got older ____________________ grew _______________ about life outside the ___________          so Siddhartha travelled outside the palace with his ______________, _____________. On their travels Siddhartha saw the ‘_______ __________’.      </w:t>
                      </w:r>
                    </w:p>
                    <w:p w14:paraId="7E594CA1" w14:textId="77777777" w:rsidR="00DB406E" w:rsidRPr="006018F7" w:rsidRDefault="00DB406E" w:rsidP="004B69BE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3EBAA8" wp14:editId="588B9798">
                <wp:simplePos x="0" y="0"/>
                <wp:positionH relativeFrom="margin">
                  <wp:posOffset>6136640</wp:posOffset>
                </wp:positionH>
                <wp:positionV relativeFrom="paragraph">
                  <wp:posOffset>175895</wp:posOffset>
                </wp:positionV>
                <wp:extent cx="514350" cy="45085"/>
                <wp:effectExtent l="0" t="0" r="19050" b="1206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23DAE6" id="Rectangle 23" o:spid="_x0000_s1026" style="position:absolute;margin-left:483.2pt;margin-top:13.85pt;width:40.5pt;height:3.5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4396E1" wp14:editId="02002ED4">
                <wp:simplePos x="0" y="0"/>
                <wp:positionH relativeFrom="margin">
                  <wp:posOffset>-95250</wp:posOffset>
                </wp:positionH>
                <wp:positionV relativeFrom="paragraph">
                  <wp:posOffset>180340</wp:posOffset>
                </wp:positionV>
                <wp:extent cx="514350" cy="45085"/>
                <wp:effectExtent l="0" t="0" r="19050" b="1206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A55C55" id="Rectangle 24" o:spid="_x0000_s1026" style="position:absolute;margin-left:-7.5pt;margin-top:14.2pt;width:40.5pt;height:3.5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C111C82" wp14:editId="177F887D">
                <wp:simplePos x="0" y="0"/>
                <wp:positionH relativeFrom="page">
                  <wp:posOffset>1019175</wp:posOffset>
                </wp:positionH>
                <wp:positionV relativeFrom="paragraph">
                  <wp:posOffset>175260</wp:posOffset>
                </wp:positionV>
                <wp:extent cx="5600700" cy="45085"/>
                <wp:effectExtent l="0" t="0" r="19050" b="1206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91AF2" id="Rectangle 20" o:spid="_x0000_s1026" style="position:absolute;margin-left:80.25pt;margin-top:13.8pt;width:441pt;height:3.5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" fillcolor="#4472c4 [3204]" strokecolor="#1f3763 [1604]" strokeweight="1pt">
                <v:fill r:id="rId10" o:title="" color2="white [3212]" type="pattern"/>
                <w10:wrap anchorx="page"/>
              </v:rect>
            </w:pict>
          </mc:Fallback>
        </mc:AlternateContent>
      </w:r>
      <w:r w:rsidR="0058152A">
        <w:tab/>
      </w:r>
    </w:p>
    <w:p w14:paraId="04B6A743" w14:textId="77777777" w:rsidR="00567837" w:rsidRPr="00567837" w:rsidRDefault="00567837" w:rsidP="00567837"/>
    <w:p w14:paraId="6E3B7AB9" w14:textId="77777777" w:rsidR="00567837" w:rsidRPr="00567837" w:rsidRDefault="00567837" w:rsidP="00567837"/>
    <w:p w14:paraId="7ADFECAF" w14:textId="77777777" w:rsidR="00567837" w:rsidRDefault="00567837" w:rsidP="00567837"/>
    <w:p w14:paraId="7B8801E9" w14:textId="77777777" w:rsidR="00567837" w:rsidRDefault="0071329A" w:rsidP="0071329A">
      <w:pPr>
        <w:tabs>
          <w:tab w:val="left" w:pos="6210"/>
        </w:tabs>
      </w:pPr>
      <w:r>
        <w:tab/>
      </w:r>
    </w:p>
    <w:p w14:paraId="2BBE5017" w14:textId="77777777" w:rsidR="00272044" w:rsidRPr="00272044" w:rsidRDefault="00272044" w:rsidP="00272044">
      <w:r w:rsidRPr="00272044">
        <w:rPr>
          <w:noProof/>
        </w:rPr>
        <w:drawing>
          <wp:anchor distT="0" distB="0" distL="114300" distR="114300" simplePos="0" relativeHeight="251681792" behindDoc="0" locked="0" layoutInCell="1" allowOverlap="1" wp14:anchorId="12A3E50D" wp14:editId="3496DBB2">
            <wp:simplePos x="0" y="0"/>
            <wp:positionH relativeFrom="column">
              <wp:posOffset>3488690</wp:posOffset>
            </wp:positionH>
            <wp:positionV relativeFrom="paragraph">
              <wp:posOffset>147955</wp:posOffset>
            </wp:positionV>
            <wp:extent cx="463550" cy="428625"/>
            <wp:effectExtent l="0" t="0" r="0" b="95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9" t="6465" r="6452" b="6465"/>
                    <a:stretch/>
                  </pic:blipFill>
                  <pic:spPr bwMode="auto">
                    <a:xfrm>
                      <a:off x="0" y="0"/>
                      <a:ext cx="463550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3535A" w14:textId="77777777" w:rsidR="00272044" w:rsidRPr="00272044" w:rsidRDefault="00272044" w:rsidP="00272044"/>
    <w:p w14:paraId="63718B18" w14:textId="77777777" w:rsidR="00272044" w:rsidRPr="00272044" w:rsidRDefault="00DE265E" w:rsidP="00272044">
      <w:r w:rsidRPr="005A02E4">
        <w:rPr>
          <w:noProof/>
        </w:rPr>
        <w:drawing>
          <wp:anchor distT="0" distB="0" distL="114300" distR="114300" simplePos="0" relativeHeight="251682816" behindDoc="0" locked="0" layoutInCell="1" allowOverlap="1" wp14:anchorId="1A770971" wp14:editId="63B1FC5B">
            <wp:simplePos x="0" y="0"/>
            <wp:positionH relativeFrom="margin">
              <wp:posOffset>5774690</wp:posOffset>
            </wp:positionH>
            <wp:positionV relativeFrom="paragraph">
              <wp:posOffset>269082</wp:posOffset>
            </wp:positionV>
            <wp:extent cx="528955" cy="402579"/>
            <wp:effectExtent l="0" t="0" r="444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28955" cy="40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20B09" w14:textId="77777777" w:rsidR="00272044" w:rsidRPr="00272044" w:rsidRDefault="00272044" w:rsidP="00272044"/>
    <w:p w14:paraId="019E20A8" w14:textId="77777777" w:rsidR="00272044" w:rsidRPr="00272044" w:rsidRDefault="00DE265E" w:rsidP="00272044">
      <w:r>
        <w:rPr>
          <w:rFonts w:ascii="Arial" w:hAnsi="Arial" w:cs="Arial"/>
          <w:noProof/>
          <w:color w:val="CCCCCC"/>
          <w:sz w:val="20"/>
          <w:szCs w:val="20"/>
        </w:rPr>
        <w:drawing>
          <wp:anchor distT="0" distB="0" distL="114300" distR="114300" simplePos="0" relativeHeight="251687936" behindDoc="0" locked="0" layoutInCell="1" allowOverlap="1" wp14:anchorId="3E2B13C3" wp14:editId="15A1FE7A">
            <wp:simplePos x="0" y="0"/>
            <wp:positionH relativeFrom="page">
              <wp:posOffset>257175</wp:posOffset>
            </wp:positionH>
            <wp:positionV relativeFrom="paragraph">
              <wp:posOffset>186055</wp:posOffset>
            </wp:positionV>
            <wp:extent cx="3511434" cy="2238375"/>
            <wp:effectExtent l="0" t="0" r="0" b="0"/>
            <wp:wrapNone/>
            <wp:docPr id="192" name="Picture 192" descr="http://1.bp.blogspot.com/-64oBiWxZ6Zg/Tsd2hT8YkwI/AAAAAAAAAQ4/wTwmXZK4QqM/s640/seeng+the+old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1.bp.blogspot.com/-64oBiWxZ6Zg/Tsd2hT8YkwI/AAAAAAAAAQ4/wTwmXZK4QqM/s640/seeng+the+old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4225" r="51312"/>
                    <a:stretch/>
                  </pic:blipFill>
                  <pic:spPr bwMode="auto">
                    <a:xfrm>
                      <a:off x="0" y="0"/>
                      <a:ext cx="3511434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CCCCCC"/>
          <w:sz w:val="20"/>
          <w:szCs w:val="20"/>
        </w:rPr>
        <w:drawing>
          <wp:anchor distT="0" distB="0" distL="114300" distR="114300" simplePos="0" relativeHeight="251689984" behindDoc="0" locked="0" layoutInCell="1" allowOverlap="1" wp14:anchorId="02AC519C" wp14:editId="27C3857F">
            <wp:simplePos x="0" y="0"/>
            <wp:positionH relativeFrom="margin">
              <wp:posOffset>3279140</wp:posOffset>
            </wp:positionH>
            <wp:positionV relativeFrom="paragraph">
              <wp:posOffset>186690</wp:posOffset>
            </wp:positionV>
            <wp:extent cx="3476236" cy="2238375"/>
            <wp:effectExtent l="0" t="0" r="0" b="0"/>
            <wp:wrapNone/>
            <wp:docPr id="193" name="Picture 193" descr="http://1.bp.blogspot.com/-64oBiWxZ6Zg/Tsd2hT8YkwI/AAAAAAAAAQ4/wTwmXZK4QqM/s640/seeng+the+old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1.bp.blogspot.com/-64oBiWxZ6Zg/Tsd2hT8YkwI/AAAAAAAAAQ4/wTwmXZK4QqM/s640/seeng+the+old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3" r="51749" b="53028"/>
                    <a:stretch/>
                  </pic:blipFill>
                  <pic:spPr bwMode="auto">
                    <a:xfrm>
                      <a:off x="0" y="0"/>
                      <a:ext cx="3477363" cy="223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76BFA" w14:textId="77777777" w:rsidR="00272044" w:rsidRPr="00272044" w:rsidRDefault="00272044" w:rsidP="00272044"/>
    <w:p w14:paraId="76D63055" w14:textId="77777777" w:rsidR="00272044" w:rsidRDefault="00272044" w:rsidP="00272044"/>
    <w:p w14:paraId="12092268" w14:textId="77777777" w:rsidR="005A02E4" w:rsidRDefault="005A02E4" w:rsidP="005A02E4"/>
    <w:p w14:paraId="0379B2D9" w14:textId="77777777" w:rsidR="005A02E4" w:rsidRPr="005A02E4" w:rsidRDefault="005A02E4" w:rsidP="005A02E4">
      <w:pPr>
        <w:tabs>
          <w:tab w:val="left" w:pos="6735"/>
        </w:tabs>
      </w:pPr>
      <w:r>
        <w:tab/>
      </w:r>
    </w:p>
    <w:p w14:paraId="6ECED1BF" w14:textId="77777777" w:rsidR="00272044" w:rsidRDefault="00272044" w:rsidP="00272044"/>
    <w:p w14:paraId="44802624" w14:textId="77777777" w:rsidR="005528AB" w:rsidRDefault="005528AB" w:rsidP="00272044">
      <w:pPr>
        <w:jc w:val="center"/>
      </w:pPr>
    </w:p>
    <w:p w14:paraId="03440235" w14:textId="77777777" w:rsidR="005528AB" w:rsidRDefault="00DE265E" w:rsidP="00272044">
      <w:pPr>
        <w:jc w:val="center"/>
      </w:pPr>
      <w:r>
        <w:rPr>
          <w:rFonts w:ascii="Arial" w:hAnsi="Arial" w:cs="Arial"/>
          <w:noProof/>
          <w:color w:val="CCCCCC"/>
          <w:sz w:val="20"/>
          <w:szCs w:val="20"/>
        </w:rPr>
        <w:lastRenderedPageBreak/>
        <w:drawing>
          <wp:anchor distT="0" distB="0" distL="114300" distR="114300" simplePos="0" relativeHeight="251683840" behindDoc="0" locked="0" layoutInCell="1" allowOverlap="1" wp14:anchorId="12E518FB" wp14:editId="79FC165E">
            <wp:simplePos x="0" y="0"/>
            <wp:positionH relativeFrom="column">
              <wp:posOffset>3269615</wp:posOffset>
            </wp:positionH>
            <wp:positionV relativeFrom="paragraph">
              <wp:posOffset>-216535</wp:posOffset>
            </wp:positionV>
            <wp:extent cx="3467100" cy="2247900"/>
            <wp:effectExtent l="0" t="0" r="0" b="0"/>
            <wp:wrapNone/>
            <wp:docPr id="28" name="Picture 28" descr="http://1.bp.blogspot.com/-64oBiWxZ6Zg/Tsd2hT8YkwI/AAAAAAAAAQ4/wTwmXZK4QqM/s640/seeng+the+old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1.bp.blogspot.com/-64oBiWxZ6Zg/Tsd2hT8YkwI/AAAAAAAAAQ4/wTwmXZK4QqM/s640/seeng+the+old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01" t="54225"/>
                    <a:stretch/>
                  </pic:blipFill>
                  <pic:spPr bwMode="auto">
                    <a:xfrm>
                      <a:off x="0" y="0"/>
                      <a:ext cx="34671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CCCCCC"/>
          <w:sz w:val="20"/>
          <w:szCs w:val="20"/>
        </w:rPr>
        <w:drawing>
          <wp:anchor distT="0" distB="0" distL="114300" distR="114300" simplePos="0" relativeHeight="251685888" behindDoc="0" locked="0" layoutInCell="1" allowOverlap="1" wp14:anchorId="56F31566" wp14:editId="4688D0A2">
            <wp:simplePos x="0" y="0"/>
            <wp:positionH relativeFrom="column">
              <wp:posOffset>-283210</wp:posOffset>
            </wp:positionH>
            <wp:positionV relativeFrom="paragraph">
              <wp:posOffset>-216535</wp:posOffset>
            </wp:positionV>
            <wp:extent cx="3476625" cy="2250440"/>
            <wp:effectExtent l="0" t="0" r="9525" b="0"/>
            <wp:wrapNone/>
            <wp:docPr id="31" name="Picture 31" descr="http://1.bp.blogspot.com/-64oBiWxZ6Zg/Tsd2hT8YkwI/AAAAAAAAAQ4/wTwmXZK4QqM/s640/seeng+the+old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1.bp.blogspot.com/-64oBiWxZ6Zg/Tsd2hT8YkwI/AAAAAAAAAQ4/wTwmXZK4QqM/s640/seeng+the+old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1" t="2073" b="53028"/>
                    <a:stretch/>
                  </pic:blipFill>
                  <pic:spPr bwMode="auto">
                    <a:xfrm>
                      <a:off x="0" y="0"/>
                      <a:ext cx="347662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55789" w14:textId="77777777" w:rsidR="00DE265E" w:rsidRPr="00DE265E" w:rsidRDefault="00DE265E" w:rsidP="00DE265E"/>
    <w:p w14:paraId="44CC0A06" w14:textId="77777777" w:rsidR="00DE265E" w:rsidRPr="00DE265E" w:rsidRDefault="00DE265E" w:rsidP="00DE265E"/>
    <w:p w14:paraId="62A95E32" w14:textId="77777777" w:rsidR="00DE265E" w:rsidRPr="00DE265E" w:rsidRDefault="00DE265E" w:rsidP="00DE265E"/>
    <w:p w14:paraId="168F9216" w14:textId="77777777" w:rsidR="00DE265E" w:rsidRPr="00DE265E" w:rsidRDefault="00DE265E" w:rsidP="00DE265E"/>
    <w:p w14:paraId="1CE41B61" w14:textId="77777777" w:rsidR="00DE265E" w:rsidRPr="00DE265E" w:rsidRDefault="00DE265E" w:rsidP="00DE265E"/>
    <w:p w14:paraId="75FB135B" w14:textId="77777777" w:rsidR="00DE265E" w:rsidRPr="00DE265E" w:rsidRDefault="00DE265E" w:rsidP="00DE265E"/>
    <w:tbl>
      <w:tblPr>
        <w:tblStyle w:val="TableGrid"/>
        <w:tblpPr w:leftFromText="180" w:rightFromText="180" w:vertAnchor="text" w:horzAnchor="margin" w:tblpXSpec="center" w:tblpY="187"/>
        <w:tblW w:w="11052" w:type="dxa"/>
        <w:tblLook w:val="04A0" w:firstRow="1" w:lastRow="0" w:firstColumn="1" w:lastColumn="0" w:noHBand="0" w:noVBand="1"/>
      </w:tblPr>
      <w:tblGrid>
        <w:gridCol w:w="5524"/>
        <w:gridCol w:w="5528"/>
      </w:tblGrid>
      <w:tr w:rsidR="00DE265E" w:rsidRPr="00DE265E" w14:paraId="517862DB" w14:textId="77777777" w:rsidTr="000367DD">
        <w:tc>
          <w:tcPr>
            <w:tcW w:w="5524" w:type="dxa"/>
            <w:shd w:val="clear" w:color="auto" w:fill="FFF2CC" w:themeFill="accent4" w:themeFillTint="33"/>
          </w:tcPr>
          <w:p w14:paraId="3C226FF6" w14:textId="77777777" w:rsidR="00DE265E" w:rsidRPr="0057049F" w:rsidRDefault="00DE265E" w:rsidP="00DE265E">
            <w:pPr>
              <w:tabs>
                <w:tab w:val="left" w:pos="3990"/>
              </w:tabs>
              <w:rPr>
                <w:b/>
                <w:i/>
                <w:sz w:val="40"/>
              </w:rPr>
            </w:pPr>
            <w:r w:rsidRPr="0057049F">
              <w:rPr>
                <w:b/>
                <w:i/>
                <w:sz w:val="40"/>
              </w:rPr>
              <w:t>Old Age</w:t>
            </w:r>
          </w:p>
        </w:tc>
        <w:tc>
          <w:tcPr>
            <w:tcW w:w="5528" w:type="dxa"/>
            <w:shd w:val="clear" w:color="auto" w:fill="FFF2CC" w:themeFill="accent4" w:themeFillTint="33"/>
          </w:tcPr>
          <w:p w14:paraId="102E0B69" w14:textId="77777777" w:rsidR="00DE265E" w:rsidRPr="0057049F" w:rsidRDefault="00DE265E" w:rsidP="00DE265E">
            <w:pPr>
              <w:tabs>
                <w:tab w:val="left" w:pos="3990"/>
              </w:tabs>
              <w:rPr>
                <w:b/>
                <w:i/>
                <w:sz w:val="40"/>
              </w:rPr>
            </w:pPr>
            <w:r w:rsidRPr="0057049F">
              <w:rPr>
                <w:b/>
                <w:i/>
                <w:sz w:val="40"/>
              </w:rPr>
              <w:t>Sickness</w:t>
            </w:r>
          </w:p>
        </w:tc>
      </w:tr>
      <w:tr w:rsidR="003C780C" w:rsidRPr="00DE265E" w14:paraId="70D74485" w14:textId="77777777" w:rsidTr="00DE265E">
        <w:tc>
          <w:tcPr>
            <w:tcW w:w="5524" w:type="dxa"/>
          </w:tcPr>
          <w:p w14:paraId="12754FBE" w14:textId="77777777" w:rsidR="003C780C" w:rsidRPr="003C780C" w:rsidRDefault="003C780C" w:rsidP="003C780C">
            <w:pPr>
              <w:tabs>
                <w:tab w:val="left" w:pos="3990"/>
              </w:tabs>
              <w:rPr>
                <w:sz w:val="8"/>
              </w:rPr>
            </w:pPr>
          </w:p>
          <w:p w14:paraId="3980D9E1" w14:textId="77777777" w:rsidR="003C780C" w:rsidRPr="003C780C" w:rsidRDefault="003C780C" w:rsidP="003C780C">
            <w:pPr>
              <w:tabs>
                <w:tab w:val="left" w:pos="3990"/>
              </w:tabs>
              <w:rPr>
                <w:sz w:val="40"/>
              </w:rPr>
            </w:pPr>
            <w:r w:rsidRPr="003C780C">
              <w:rPr>
                <w:sz w:val="40"/>
              </w:rPr>
              <w:t>Siddhartha realised that ______________</w:t>
            </w:r>
            <w:r>
              <w:rPr>
                <w:sz w:val="40"/>
              </w:rPr>
              <w:t>_ will _______.</w:t>
            </w:r>
            <w:r w:rsidRPr="003C780C">
              <w:rPr>
                <w:sz w:val="40"/>
              </w:rPr>
              <w:t xml:space="preserve"> </w:t>
            </w:r>
          </w:p>
          <w:p w14:paraId="1F336CE0" w14:textId="77777777" w:rsidR="003C780C" w:rsidRPr="003C780C" w:rsidRDefault="003C780C" w:rsidP="003C780C">
            <w:pPr>
              <w:tabs>
                <w:tab w:val="left" w:pos="3990"/>
              </w:tabs>
              <w:rPr>
                <w:sz w:val="16"/>
                <w:szCs w:val="16"/>
              </w:rPr>
            </w:pPr>
          </w:p>
        </w:tc>
        <w:tc>
          <w:tcPr>
            <w:tcW w:w="5528" w:type="dxa"/>
          </w:tcPr>
          <w:p w14:paraId="12E48294" w14:textId="77777777" w:rsidR="003C780C" w:rsidRPr="003C780C" w:rsidRDefault="003C780C" w:rsidP="003C780C">
            <w:pPr>
              <w:tabs>
                <w:tab w:val="left" w:pos="3990"/>
              </w:tabs>
              <w:rPr>
                <w:sz w:val="8"/>
              </w:rPr>
            </w:pPr>
          </w:p>
          <w:p w14:paraId="637219E4" w14:textId="77777777" w:rsidR="003C780C" w:rsidRPr="003C780C" w:rsidRDefault="003C780C" w:rsidP="003C780C">
            <w:pPr>
              <w:tabs>
                <w:tab w:val="left" w:pos="3990"/>
              </w:tabs>
              <w:rPr>
                <w:sz w:val="40"/>
              </w:rPr>
            </w:pPr>
            <w:r w:rsidRPr="003C780C">
              <w:rPr>
                <w:sz w:val="40"/>
              </w:rPr>
              <w:t>Siddhartha realised that _________</w:t>
            </w:r>
            <w:r>
              <w:rPr>
                <w:sz w:val="40"/>
              </w:rPr>
              <w:t xml:space="preserve"> is a ________ of life.</w:t>
            </w:r>
            <w:r w:rsidRPr="003C780C">
              <w:rPr>
                <w:sz w:val="40"/>
              </w:rPr>
              <w:t xml:space="preserve"> </w:t>
            </w:r>
          </w:p>
          <w:p w14:paraId="2B582D86" w14:textId="77777777" w:rsidR="003C780C" w:rsidRPr="003C780C" w:rsidRDefault="003C780C" w:rsidP="003C780C">
            <w:pPr>
              <w:tabs>
                <w:tab w:val="left" w:pos="3990"/>
              </w:tabs>
              <w:rPr>
                <w:sz w:val="16"/>
                <w:szCs w:val="16"/>
              </w:rPr>
            </w:pPr>
          </w:p>
        </w:tc>
      </w:tr>
      <w:tr w:rsidR="003C780C" w:rsidRPr="00DE265E" w14:paraId="64F9C0D4" w14:textId="77777777" w:rsidTr="000367DD">
        <w:tc>
          <w:tcPr>
            <w:tcW w:w="5524" w:type="dxa"/>
            <w:shd w:val="clear" w:color="auto" w:fill="FFF2CC" w:themeFill="accent4" w:themeFillTint="33"/>
          </w:tcPr>
          <w:p w14:paraId="0D6C902A" w14:textId="77777777" w:rsidR="003C780C" w:rsidRPr="0057049F" w:rsidRDefault="003C780C" w:rsidP="003C780C">
            <w:pPr>
              <w:tabs>
                <w:tab w:val="left" w:pos="3990"/>
              </w:tabs>
              <w:rPr>
                <w:b/>
                <w:i/>
                <w:sz w:val="40"/>
              </w:rPr>
            </w:pPr>
            <w:r w:rsidRPr="0057049F">
              <w:rPr>
                <w:b/>
                <w:i/>
                <w:sz w:val="40"/>
              </w:rPr>
              <w:t>Death</w:t>
            </w:r>
          </w:p>
        </w:tc>
        <w:tc>
          <w:tcPr>
            <w:tcW w:w="5528" w:type="dxa"/>
            <w:shd w:val="clear" w:color="auto" w:fill="FFF2CC" w:themeFill="accent4" w:themeFillTint="33"/>
          </w:tcPr>
          <w:p w14:paraId="18E359D3" w14:textId="77777777" w:rsidR="003C780C" w:rsidRPr="0057049F" w:rsidRDefault="003C780C" w:rsidP="003C780C">
            <w:pPr>
              <w:tabs>
                <w:tab w:val="left" w:pos="3990"/>
              </w:tabs>
              <w:rPr>
                <w:b/>
                <w:i/>
                <w:sz w:val="40"/>
              </w:rPr>
            </w:pPr>
            <w:r w:rsidRPr="0057049F">
              <w:rPr>
                <w:b/>
                <w:i/>
                <w:sz w:val="40"/>
              </w:rPr>
              <w:t>Holy Man</w:t>
            </w:r>
          </w:p>
        </w:tc>
      </w:tr>
      <w:tr w:rsidR="003C780C" w:rsidRPr="00DE265E" w14:paraId="1881A29C" w14:textId="77777777" w:rsidTr="00DE265E">
        <w:tc>
          <w:tcPr>
            <w:tcW w:w="5524" w:type="dxa"/>
          </w:tcPr>
          <w:p w14:paraId="5C67624D" w14:textId="77777777" w:rsidR="003C780C" w:rsidRPr="003C780C" w:rsidRDefault="003C780C" w:rsidP="003C780C">
            <w:pPr>
              <w:tabs>
                <w:tab w:val="left" w:pos="3990"/>
              </w:tabs>
              <w:rPr>
                <w:sz w:val="8"/>
              </w:rPr>
            </w:pPr>
          </w:p>
          <w:p w14:paraId="05330349" w14:textId="77777777" w:rsidR="003C780C" w:rsidRPr="003C780C" w:rsidRDefault="003C780C" w:rsidP="003C780C">
            <w:pPr>
              <w:tabs>
                <w:tab w:val="left" w:pos="3990"/>
              </w:tabs>
              <w:rPr>
                <w:sz w:val="40"/>
              </w:rPr>
            </w:pPr>
            <w:r w:rsidRPr="003C780C">
              <w:rPr>
                <w:sz w:val="40"/>
              </w:rPr>
              <w:t xml:space="preserve">Siddhartha </w:t>
            </w:r>
            <w:r>
              <w:rPr>
                <w:sz w:val="40"/>
              </w:rPr>
              <w:t>saw a ____________ ______________ and realised that ______________ will die.</w:t>
            </w:r>
          </w:p>
          <w:p w14:paraId="1111BCCC" w14:textId="77777777" w:rsidR="003C780C" w:rsidRPr="003C780C" w:rsidRDefault="003C780C" w:rsidP="003C780C">
            <w:pPr>
              <w:tabs>
                <w:tab w:val="left" w:pos="3990"/>
              </w:tabs>
              <w:rPr>
                <w:sz w:val="16"/>
                <w:szCs w:val="16"/>
              </w:rPr>
            </w:pPr>
          </w:p>
        </w:tc>
        <w:tc>
          <w:tcPr>
            <w:tcW w:w="5528" w:type="dxa"/>
          </w:tcPr>
          <w:p w14:paraId="70849734" w14:textId="77777777" w:rsidR="003C780C" w:rsidRPr="003C780C" w:rsidRDefault="003C780C" w:rsidP="003C780C">
            <w:pPr>
              <w:tabs>
                <w:tab w:val="left" w:pos="3990"/>
              </w:tabs>
              <w:rPr>
                <w:sz w:val="8"/>
              </w:rPr>
            </w:pPr>
          </w:p>
          <w:p w14:paraId="29A98F77" w14:textId="77777777" w:rsidR="003C780C" w:rsidRPr="003C780C" w:rsidRDefault="003C780C" w:rsidP="003C780C">
            <w:pPr>
              <w:tabs>
                <w:tab w:val="left" w:pos="3990"/>
              </w:tabs>
              <w:rPr>
                <w:sz w:val="40"/>
              </w:rPr>
            </w:pPr>
            <w:r w:rsidRPr="003C780C">
              <w:rPr>
                <w:sz w:val="40"/>
              </w:rPr>
              <w:t>Siddhartha</w:t>
            </w:r>
            <w:r w:rsidR="001436C3">
              <w:rPr>
                <w:sz w:val="40"/>
              </w:rPr>
              <w:t xml:space="preserve"> saw a _______ ______ and was _____________ to </w:t>
            </w:r>
            <w:r w:rsidR="009D728E">
              <w:rPr>
                <w:sz w:val="40"/>
              </w:rPr>
              <w:t>find a _____________ answer to ________________.</w:t>
            </w:r>
            <w:r w:rsidRPr="003C780C">
              <w:rPr>
                <w:sz w:val="40"/>
              </w:rPr>
              <w:t xml:space="preserve"> </w:t>
            </w:r>
          </w:p>
          <w:p w14:paraId="68F19F85" w14:textId="77777777" w:rsidR="003C780C" w:rsidRPr="003C780C" w:rsidRDefault="003C780C" w:rsidP="003C780C">
            <w:pPr>
              <w:tabs>
                <w:tab w:val="left" w:pos="3990"/>
              </w:tabs>
              <w:rPr>
                <w:sz w:val="16"/>
                <w:szCs w:val="16"/>
              </w:rPr>
            </w:pPr>
          </w:p>
        </w:tc>
      </w:tr>
    </w:tbl>
    <w:p w14:paraId="404806B9" w14:textId="77777777" w:rsidR="00DE265E" w:rsidRPr="00DE265E" w:rsidRDefault="0057049F" w:rsidP="00DE265E">
      <w:pPr>
        <w:rPr>
          <w:sz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09B8A3E2" wp14:editId="365BC3E2">
                <wp:simplePos x="0" y="0"/>
                <wp:positionH relativeFrom="margin">
                  <wp:posOffset>-302260</wp:posOffset>
                </wp:positionH>
                <wp:positionV relativeFrom="paragraph">
                  <wp:posOffset>3070225</wp:posOffset>
                </wp:positionV>
                <wp:extent cx="7061200" cy="1628775"/>
                <wp:effectExtent l="19050" t="19050" r="25400" b="28575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16287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0C94B" w14:textId="77777777" w:rsidR="00DB406E" w:rsidRPr="00BA63C1" w:rsidRDefault="00DB406E" w:rsidP="00412623">
                            <w:pPr>
                              <w:spacing w:line="240" w:lineRule="auto"/>
                              <w:rPr>
                                <w:sz w:val="2"/>
                              </w:rPr>
                            </w:pPr>
                          </w:p>
                          <w:p w14:paraId="38172035" w14:textId="13B152EB" w:rsidR="00DB406E" w:rsidRDefault="00DB406E" w:rsidP="00412623">
                            <w:pPr>
                              <w:spacing w:line="240" w:lineRule="auto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________ __________ can be divided between the first ____ which showed Siddhartha a deeper ________________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of  the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__________</w:t>
                            </w:r>
                            <w:r w:rsidR="00412623">
                              <w:rPr>
                                <w:sz w:val="40"/>
                              </w:rPr>
                              <w:t xml:space="preserve"> of __________________ while the _________</w:t>
                            </w:r>
                          </w:p>
                          <w:p w14:paraId="6A3B628D" w14:textId="7E1E40C8" w:rsidR="00DB406E" w:rsidRDefault="00412623" w:rsidP="0057049F">
                            <w:pPr>
                              <w:spacing w:line="276" w:lineRule="auto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</w:rPr>
                              <w:t>Shows the _________________.</w:t>
                            </w:r>
                          </w:p>
                          <w:p w14:paraId="03409823" w14:textId="77777777" w:rsidR="00DB406E" w:rsidRPr="006018F7" w:rsidRDefault="00DB406E" w:rsidP="0057049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__ of _______________ and the _________                which shows a possible ________________.</w:t>
                            </w:r>
                          </w:p>
                          <w:p w14:paraId="6019332E" w14:textId="77777777" w:rsidR="00DB406E" w:rsidRPr="006018F7" w:rsidRDefault="00DB406E" w:rsidP="0057049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8A3E2" id="_x0000_s1030" type="#_x0000_t202" style="position:absolute;margin-left:-23.8pt;margin-top:241.75pt;width:556pt;height:128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" filled="f" strokeweight="2.25pt">
                <v:stroke dashstyle="longDashDotDot"/>
                <v:textbox>
                  <w:txbxContent>
                    <w:p w14:paraId="4C60C94B" w14:textId="77777777" w:rsidR="00DB406E" w:rsidRPr="00BA63C1" w:rsidRDefault="00DB406E" w:rsidP="00412623">
                      <w:pPr>
                        <w:spacing w:line="240" w:lineRule="auto"/>
                        <w:rPr>
                          <w:sz w:val="2"/>
                        </w:rPr>
                      </w:pPr>
                    </w:p>
                    <w:p w14:paraId="38172035" w14:textId="13B152EB" w:rsidR="00DB406E" w:rsidRDefault="00DB406E" w:rsidP="00412623">
                      <w:pPr>
                        <w:spacing w:line="240" w:lineRule="auto"/>
                        <w:rPr>
                          <w:color w:val="000000" w:themeColor="text1"/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________ __________ can be divided between the first ____ which showed Siddhartha a deeper ________________ </w:t>
                      </w:r>
                      <w:proofErr w:type="gramStart"/>
                      <w:r>
                        <w:rPr>
                          <w:sz w:val="40"/>
                        </w:rPr>
                        <w:t>of  the</w:t>
                      </w:r>
                      <w:proofErr w:type="gramEnd"/>
                      <w:r>
                        <w:rPr>
                          <w:sz w:val="40"/>
                        </w:rPr>
                        <w:t xml:space="preserve"> __________</w:t>
                      </w:r>
                      <w:r w:rsidR="00412623">
                        <w:rPr>
                          <w:sz w:val="40"/>
                        </w:rPr>
                        <w:t xml:space="preserve"> of __________________ while the _________</w:t>
                      </w:r>
                    </w:p>
                    <w:p w14:paraId="6A3B628D" w14:textId="7E1E40C8" w:rsidR="00DB406E" w:rsidRDefault="00412623" w:rsidP="0057049F">
                      <w:pPr>
                        <w:spacing w:line="276" w:lineRule="auto"/>
                        <w:rPr>
                          <w:color w:val="000000" w:themeColor="text1"/>
                          <w:sz w:val="40"/>
                        </w:rPr>
                      </w:pPr>
                      <w:r>
                        <w:rPr>
                          <w:color w:val="000000" w:themeColor="text1"/>
                          <w:sz w:val="40"/>
                        </w:rPr>
                        <w:t>Shows the _________________.</w:t>
                      </w:r>
                    </w:p>
                    <w:p w14:paraId="03409823" w14:textId="77777777" w:rsidR="00DB406E" w:rsidRPr="006018F7" w:rsidRDefault="00DB406E" w:rsidP="0057049F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__ of _______________ and the _________                which shows a possible ________________.</w:t>
                      </w:r>
                    </w:p>
                    <w:p w14:paraId="6019332E" w14:textId="77777777" w:rsidR="00DB406E" w:rsidRPr="006018F7" w:rsidRDefault="00DB406E" w:rsidP="0057049F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36CF0F" w14:textId="77777777" w:rsidR="00DE265E" w:rsidRDefault="00DE265E" w:rsidP="00DE265E"/>
    <w:p w14:paraId="1FB242D9" w14:textId="4B9B53BE" w:rsidR="000367DD" w:rsidRDefault="00412623" w:rsidP="00DE265E">
      <w:r w:rsidRPr="00173C55">
        <w:rPr>
          <w:noProof/>
        </w:rPr>
        <w:drawing>
          <wp:anchor distT="0" distB="0" distL="114300" distR="114300" simplePos="0" relativeHeight="251695104" behindDoc="0" locked="0" layoutInCell="1" allowOverlap="1" wp14:anchorId="7250398A" wp14:editId="21C36074">
            <wp:simplePos x="0" y="0"/>
            <wp:positionH relativeFrom="page">
              <wp:posOffset>6459855</wp:posOffset>
            </wp:positionH>
            <wp:positionV relativeFrom="paragraph">
              <wp:posOffset>259715</wp:posOffset>
            </wp:positionV>
            <wp:extent cx="763905" cy="703580"/>
            <wp:effectExtent l="0" t="0" r="0" b="127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45"/>
                    <a:stretch/>
                  </pic:blipFill>
                  <pic:spPr bwMode="auto">
                    <a:xfrm>
                      <a:off x="0" y="0"/>
                      <a:ext cx="76390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B54DA" w14:textId="1708E73A" w:rsidR="00DE265E" w:rsidRPr="00DE265E" w:rsidRDefault="00DE265E" w:rsidP="00DE265E">
      <w:pPr>
        <w:tabs>
          <w:tab w:val="left" w:pos="3990"/>
        </w:tabs>
      </w:pPr>
      <w:r>
        <w:tab/>
      </w:r>
    </w:p>
    <w:p w14:paraId="71B2F6C0" w14:textId="77777777" w:rsidR="00A53E50" w:rsidRDefault="00A53E50" w:rsidP="00DE265E">
      <w:pPr>
        <w:tabs>
          <w:tab w:val="left" w:pos="3990"/>
        </w:tabs>
      </w:pPr>
    </w:p>
    <w:p w14:paraId="79B10F7E" w14:textId="77777777" w:rsidR="00A53E50" w:rsidRDefault="00A53E50">
      <w:r w:rsidRPr="00047C6E">
        <w:rPr>
          <w:noProof/>
        </w:rPr>
        <w:drawing>
          <wp:anchor distT="0" distB="0" distL="114300" distR="114300" simplePos="0" relativeHeight="251696128" behindDoc="0" locked="0" layoutInCell="1" allowOverlap="1" wp14:anchorId="7863EA2D" wp14:editId="2C1BB3BD">
            <wp:simplePos x="0" y="0"/>
            <wp:positionH relativeFrom="column">
              <wp:posOffset>6241415</wp:posOffset>
            </wp:positionH>
            <wp:positionV relativeFrom="paragraph">
              <wp:posOffset>2831465</wp:posOffset>
            </wp:positionV>
            <wp:extent cx="501650" cy="498306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501650" cy="498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DCB2902" wp14:editId="35F11947">
                <wp:simplePos x="0" y="0"/>
                <wp:positionH relativeFrom="margin">
                  <wp:posOffset>-292735</wp:posOffset>
                </wp:positionH>
                <wp:positionV relativeFrom="paragraph">
                  <wp:posOffset>318135</wp:posOffset>
                </wp:positionV>
                <wp:extent cx="7061200" cy="3028950"/>
                <wp:effectExtent l="0" t="0" r="25400" b="1905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30289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4D943A" w14:textId="77777777" w:rsidR="00DB406E" w:rsidRPr="00BA63C1" w:rsidRDefault="00DB406E" w:rsidP="000367DD">
                            <w:pPr>
                              <w:spacing w:line="276" w:lineRule="auto"/>
                              <w:rPr>
                                <w:sz w:val="2"/>
                              </w:rPr>
                            </w:pPr>
                          </w:p>
                          <w:p w14:paraId="013C6731" w14:textId="77777777" w:rsidR="00DB406E" w:rsidRPr="006018F7" w:rsidRDefault="00DB406E" w:rsidP="000367D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Siddhartha realised he wouldn’t find ___________ to the problem of suffering by living his life of ___________. He therefore left the __________, _______ off his _______ and gave back his ______________ and comfortable ___________. Siddhartha left behind his _____________ ______ and _______ to pursue ______________ __________________. The _______ _________ resulted in Siddhartha’s ____________________ which means letting go, an important aspect of _______________ life.</w:t>
                            </w:r>
                          </w:p>
                          <w:p w14:paraId="054F687E" w14:textId="77777777" w:rsidR="00DB406E" w:rsidRPr="006018F7" w:rsidRDefault="00DB406E" w:rsidP="000367D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B2902" id="_x0000_s1031" type="#_x0000_t202" style="position:absolute;margin-left:-23.05pt;margin-top:25.05pt;width:556pt;height:238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" filled="f">
                <v:textbox>
                  <w:txbxContent>
                    <w:p w14:paraId="7E4D943A" w14:textId="77777777" w:rsidR="00DB406E" w:rsidRPr="00BA63C1" w:rsidRDefault="00DB406E" w:rsidP="000367DD">
                      <w:pPr>
                        <w:spacing w:line="276" w:lineRule="auto"/>
                        <w:rPr>
                          <w:sz w:val="2"/>
                        </w:rPr>
                      </w:pPr>
                    </w:p>
                    <w:p w14:paraId="013C6731" w14:textId="77777777" w:rsidR="00DB406E" w:rsidRPr="006018F7" w:rsidRDefault="00DB406E" w:rsidP="000367DD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Siddhartha realised he wouldn’t find ___________ to the problem of suffering by living his life of ___________. He therefore left the __________, _______ off his _______ and gave back his ______________ and comfortable ___________. Siddhartha left behind his _____________ ______ and _______ to pursue ______________ __________________. The _______ _________ resulted in Siddhartha’s ____________________ which means letting go, an important aspect of _______________ life.</w:t>
                      </w:r>
                    </w:p>
                    <w:p w14:paraId="054F687E" w14:textId="77777777" w:rsidR="00DB406E" w:rsidRPr="006018F7" w:rsidRDefault="00DB406E" w:rsidP="000367DD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18AC5CC5" w14:textId="77777777" w:rsidR="00A53E50" w:rsidRDefault="00064DEE" w:rsidP="00A53E50">
      <w:r w:rsidRPr="009F735E">
        <w:rPr>
          <w:noProof/>
        </w:rPr>
        <w:drawing>
          <wp:anchor distT="0" distB="0" distL="114300" distR="114300" simplePos="0" relativeHeight="251706368" behindDoc="0" locked="0" layoutInCell="1" allowOverlap="1" wp14:anchorId="7D6393AD" wp14:editId="702560B6">
            <wp:simplePos x="0" y="0"/>
            <wp:positionH relativeFrom="column">
              <wp:posOffset>-216535</wp:posOffset>
            </wp:positionH>
            <wp:positionV relativeFrom="paragraph">
              <wp:posOffset>-283210</wp:posOffset>
            </wp:positionV>
            <wp:extent cx="438150" cy="438150"/>
            <wp:effectExtent l="0" t="0" r="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4FC1289" wp14:editId="35600BAE">
                <wp:simplePos x="0" y="0"/>
                <wp:positionH relativeFrom="column">
                  <wp:posOffset>457200</wp:posOffset>
                </wp:positionH>
                <wp:positionV relativeFrom="paragraph">
                  <wp:posOffset>-238125</wp:posOffset>
                </wp:positionV>
                <wp:extent cx="5591175" cy="438150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E7C53D" w14:textId="77777777" w:rsidR="00DB406E" w:rsidRPr="0071329A" w:rsidRDefault="00DB406E" w:rsidP="00A53E50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Ascetic Life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C1289" id="Text Box 212" o:spid="_x0000_s1032" type="#_x0000_t202" style="position:absolute;margin-left:36pt;margin-top:-18.75pt;width:440.25pt;height:34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" filled="f" stroked="f">
                <v:textbox>
                  <w:txbxContent>
                    <w:p w14:paraId="0AE7C53D" w14:textId="77777777" w:rsidR="00DB406E" w:rsidRPr="0071329A" w:rsidRDefault="00DB406E" w:rsidP="00A53E50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Ascetic Life</w:t>
                      </w:r>
                    </w:p>
                  </w:txbxContent>
                </v:textbox>
              </v:shape>
            </w:pict>
          </mc:Fallback>
        </mc:AlternateContent>
      </w:r>
      <w:r w:rsidRPr="00047C6E">
        <w:rPr>
          <w:noProof/>
        </w:rPr>
        <w:drawing>
          <wp:anchor distT="0" distB="0" distL="114300" distR="114300" simplePos="0" relativeHeight="251705344" behindDoc="0" locked="0" layoutInCell="1" allowOverlap="1" wp14:anchorId="40ACD9FE" wp14:editId="4233BF90">
            <wp:simplePos x="0" y="0"/>
            <wp:positionH relativeFrom="column">
              <wp:posOffset>6317615</wp:posOffset>
            </wp:positionH>
            <wp:positionV relativeFrom="paragraph">
              <wp:posOffset>-264795</wp:posOffset>
            </wp:positionV>
            <wp:extent cx="424815" cy="421640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24815" cy="42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8CC6E" wp14:editId="41D77EFD">
                <wp:simplePos x="0" y="0"/>
                <wp:positionH relativeFrom="column">
                  <wp:posOffset>-588010</wp:posOffset>
                </wp:positionH>
                <wp:positionV relativeFrom="paragraph">
                  <wp:posOffset>164465</wp:posOffset>
                </wp:positionV>
                <wp:extent cx="7934325" cy="47625"/>
                <wp:effectExtent l="0" t="0" r="28575" b="28575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9B28C8" id="Rectangle 207" o:spid="_x0000_s1026" style="position:absolute;margin-left:-46.3pt;margin-top:12.95pt;width:624.75pt;height:3.7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A400A1"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32F8063" wp14:editId="505D0C96">
                <wp:simplePos x="0" y="0"/>
                <wp:positionH relativeFrom="margin">
                  <wp:posOffset>-302260</wp:posOffset>
                </wp:positionH>
                <wp:positionV relativeFrom="paragraph">
                  <wp:posOffset>307340</wp:posOffset>
                </wp:positionV>
                <wp:extent cx="7061200" cy="2714625"/>
                <wp:effectExtent l="0" t="0" r="25400" b="28575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7146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E4A153" w14:textId="77777777" w:rsidR="00DB406E" w:rsidRPr="00BA63C1" w:rsidRDefault="00DB406E" w:rsidP="000B305D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90DD539" w14:textId="77777777" w:rsidR="00DB406E" w:rsidRPr="006018F7" w:rsidRDefault="00DB406E" w:rsidP="000B305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Ascetics live a ___________ life with few _______________ or _________________. They believe that extreme ________-_____________and ________-____________can lead to _________________ ___________. Siddhartha was inspired by the ________ ______ (4</w:t>
                            </w:r>
                            <w:r w:rsidRPr="00A400A1">
                              <w:rPr>
                                <w:sz w:val="4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 xml:space="preserve">sight)   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       to follow ___________ practices for _____ years to try to ______________ the problem of ________________.</w:t>
                            </w:r>
                          </w:p>
                          <w:p w14:paraId="22B9F760" w14:textId="77777777" w:rsidR="00DB406E" w:rsidRPr="006018F7" w:rsidRDefault="00DB406E" w:rsidP="00A53E5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F8063" id="_x0000_s1033" type="#_x0000_t202" style="position:absolute;margin-left:-23.8pt;margin-top:24.2pt;width:556pt;height:213.7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" filled="f">
                <v:textbox>
                  <w:txbxContent>
                    <w:p w14:paraId="57E4A153" w14:textId="77777777" w:rsidR="00DB406E" w:rsidRPr="00BA63C1" w:rsidRDefault="00DB406E" w:rsidP="000B305D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90DD539" w14:textId="77777777" w:rsidR="00DB406E" w:rsidRPr="006018F7" w:rsidRDefault="00DB406E" w:rsidP="000B305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Ascetics live a ___________ life with few _______________ or _________________. They believe that extreme ________-_____________and ________-____________can lead to _________________ ___________. Siddhartha was inspired by the ________ ______ (4</w:t>
                      </w:r>
                      <w:r w:rsidRPr="00A400A1">
                        <w:rPr>
                          <w:sz w:val="40"/>
                          <w:vertAlign w:val="superscript"/>
                        </w:rPr>
                        <w:t>th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  <w:proofErr w:type="gramStart"/>
                      <w:r>
                        <w:rPr>
                          <w:sz w:val="40"/>
                        </w:rPr>
                        <w:t xml:space="preserve">sight)   </w:t>
                      </w:r>
                      <w:proofErr w:type="gramEnd"/>
                      <w:r>
                        <w:rPr>
                          <w:sz w:val="40"/>
                        </w:rPr>
                        <w:t xml:space="preserve">        to follow ___________ practices for _____ years to try to ______________ the problem of ________________.</w:t>
                      </w:r>
                    </w:p>
                    <w:p w14:paraId="22B9F760" w14:textId="77777777" w:rsidR="00DB406E" w:rsidRPr="006018F7" w:rsidRDefault="00DB406E" w:rsidP="00A53E50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6FBF1E" w14:textId="77777777" w:rsidR="00A53E50" w:rsidRDefault="00A53E50" w:rsidP="00A53E50"/>
    <w:p w14:paraId="0503BBAB" w14:textId="77777777" w:rsidR="00A53E50" w:rsidRDefault="00A53E50" w:rsidP="00A53E50"/>
    <w:p w14:paraId="7B433375" w14:textId="77777777" w:rsidR="00DE265E" w:rsidRDefault="00DE265E" w:rsidP="00DE265E">
      <w:pPr>
        <w:tabs>
          <w:tab w:val="left" w:pos="3990"/>
        </w:tabs>
      </w:pPr>
    </w:p>
    <w:p w14:paraId="5C1A1360" w14:textId="77777777" w:rsidR="00A53E50" w:rsidRPr="00A53E50" w:rsidRDefault="00A53E50" w:rsidP="00A53E50"/>
    <w:p w14:paraId="6F663E16" w14:textId="77777777" w:rsidR="00A53E50" w:rsidRPr="00A53E50" w:rsidRDefault="00A53E50" w:rsidP="00A53E50"/>
    <w:p w14:paraId="4068C7A1" w14:textId="77777777" w:rsidR="00A53E50" w:rsidRPr="00A53E50" w:rsidRDefault="00064DEE" w:rsidP="00A53E50">
      <w:r w:rsidRPr="00173C55">
        <w:rPr>
          <w:noProof/>
        </w:rPr>
        <w:drawing>
          <wp:anchor distT="0" distB="0" distL="114300" distR="114300" simplePos="0" relativeHeight="251710464" behindDoc="0" locked="0" layoutInCell="1" allowOverlap="1" wp14:anchorId="1CB8C04C" wp14:editId="76B5DA01">
            <wp:simplePos x="0" y="0"/>
            <wp:positionH relativeFrom="page">
              <wp:posOffset>3648075</wp:posOffset>
            </wp:positionH>
            <wp:positionV relativeFrom="paragraph">
              <wp:posOffset>60325</wp:posOffset>
            </wp:positionV>
            <wp:extent cx="524510" cy="483235"/>
            <wp:effectExtent l="0" t="0" r="889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45"/>
                    <a:stretch/>
                  </pic:blipFill>
                  <pic:spPr bwMode="auto">
                    <a:xfrm>
                      <a:off x="0" y="0"/>
                      <a:ext cx="524510" cy="483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F4C39" w14:textId="77777777" w:rsidR="00A53E50" w:rsidRPr="00A53E50" w:rsidRDefault="00A53E50" w:rsidP="00A53E50"/>
    <w:p w14:paraId="5BDBED4A" w14:textId="77777777" w:rsidR="00A53E50" w:rsidRPr="00A53E50" w:rsidRDefault="00A53E50" w:rsidP="00A53E50"/>
    <w:p w14:paraId="1F2B0DC5" w14:textId="77777777" w:rsidR="00A53E50" w:rsidRPr="00A53E50" w:rsidRDefault="002F3034" w:rsidP="00A53E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979539F" wp14:editId="7E89CCF4">
                <wp:simplePos x="0" y="0"/>
                <wp:positionH relativeFrom="page">
                  <wp:posOffset>4648200</wp:posOffset>
                </wp:positionH>
                <wp:positionV relativeFrom="paragraph">
                  <wp:posOffset>13334</wp:posOffset>
                </wp:positionV>
                <wp:extent cx="2733675" cy="3781425"/>
                <wp:effectExtent l="0" t="0" r="0" b="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3781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61516" w14:textId="77777777" w:rsidR="00DB406E" w:rsidRPr="00BA63C1" w:rsidRDefault="00DB406E" w:rsidP="0025778C">
                            <w:pPr>
                              <w:spacing w:line="276" w:lineRule="auto"/>
                              <w:rPr>
                                <w:sz w:val="2"/>
                              </w:rPr>
                            </w:pPr>
                          </w:p>
                          <w:p w14:paraId="19C3CE2D" w14:textId="77777777" w:rsidR="00DB406E" w:rsidRPr="007A4076" w:rsidRDefault="00DB406E" w:rsidP="0025778C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 xml:space="preserve">Siddhartha   </w:t>
                            </w:r>
                          </w:p>
                          <w:p w14:paraId="07C95E61" w14:textId="77777777" w:rsidR="00DB406E" w:rsidRDefault="00DB406E" w:rsidP="0025778C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7A4076">
                              <w:rPr>
                                <w:sz w:val="39"/>
                                <w:szCs w:val="39"/>
                              </w:rPr>
                              <w:t xml:space="preserve">   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  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 xml:space="preserve">realised a life of 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  </w:t>
                            </w:r>
                          </w:p>
                          <w:p w14:paraId="53367465" w14:textId="77777777" w:rsidR="00DB406E" w:rsidRPr="007A4076" w:rsidRDefault="00DB406E" w:rsidP="0025778C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 xml:space="preserve"> _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>_______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>_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>___ was not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 xml:space="preserve">the path to 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>__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>___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>__</w:t>
                            </w:r>
                            <w:r w:rsidRPr="007A4076">
                              <w:rPr>
                                <w:sz w:val="39"/>
                                <w:szCs w:val="39"/>
                              </w:rPr>
                              <w:t xml:space="preserve">____ 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   </w:t>
                            </w:r>
                          </w:p>
                          <w:p w14:paraId="6B1C39A1" w14:textId="77777777" w:rsidR="00DB406E" w:rsidRDefault="00DB406E" w:rsidP="0025778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___________, nor was </w:t>
                            </w:r>
                          </w:p>
                          <w:p w14:paraId="34DBC7C1" w14:textId="77777777" w:rsidR="00DB406E" w:rsidRDefault="00DB406E" w:rsidP="0025778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the __________ life. </w:t>
                            </w:r>
                          </w:p>
                          <w:p w14:paraId="6E8B111A" w14:textId="77777777" w:rsidR="00DB406E" w:rsidRDefault="00DB406E" w:rsidP="0025778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So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he followed </w:t>
                            </w:r>
                          </w:p>
                          <w:p w14:paraId="681BF20D" w14:textId="77777777" w:rsidR="00DB406E" w:rsidRDefault="00DB406E" w:rsidP="0025778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the ________ </w:t>
                            </w:r>
                          </w:p>
                          <w:p w14:paraId="1321D43D" w14:textId="77777777" w:rsidR="00DB406E" w:rsidRPr="006018F7" w:rsidRDefault="00DB406E" w:rsidP="0025778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9539F" id="_x0000_s1034" type="#_x0000_t202" style="position:absolute;margin-left:366pt;margin-top:1.05pt;width:215.25pt;height:297.7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" filled="f" stroked="f">
                <v:textbox>
                  <w:txbxContent>
                    <w:p w14:paraId="54E61516" w14:textId="77777777" w:rsidR="00DB406E" w:rsidRPr="00BA63C1" w:rsidRDefault="00DB406E" w:rsidP="0025778C">
                      <w:pPr>
                        <w:spacing w:line="276" w:lineRule="auto"/>
                        <w:rPr>
                          <w:sz w:val="2"/>
                        </w:rPr>
                      </w:pPr>
                    </w:p>
                    <w:p w14:paraId="19C3CE2D" w14:textId="77777777" w:rsidR="00DB406E" w:rsidRPr="007A4076" w:rsidRDefault="00DB406E" w:rsidP="0025778C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40"/>
                        </w:rPr>
                        <w:t xml:space="preserve">             </w:t>
                      </w:r>
                      <w:r w:rsidRPr="007A4076">
                        <w:rPr>
                          <w:sz w:val="39"/>
                          <w:szCs w:val="39"/>
                        </w:rPr>
                        <w:t xml:space="preserve">Siddhartha   </w:t>
                      </w:r>
                    </w:p>
                    <w:p w14:paraId="07C95E61" w14:textId="77777777" w:rsidR="00DB406E" w:rsidRDefault="00DB406E" w:rsidP="0025778C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7A4076">
                        <w:rPr>
                          <w:sz w:val="39"/>
                          <w:szCs w:val="39"/>
                        </w:rPr>
                        <w:t xml:space="preserve">   </w:t>
                      </w:r>
                      <w:r>
                        <w:rPr>
                          <w:sz w:val="39"/>
                          <w:szCs w:val="39"/>
                        </w:rPr>
                        <w:t xml:space="preserve">  </w:t>
                      </w:r>
                      <w:r w:rsidRPr="007A4076">
                        <w:rPr>
                          <w:sz w:val="39"/>
                          <w:szCs w:val="39"/>
                        </w:rPr>
                        <w:t xml:space="preserve">realised a life of </w:t>
                      </w:r>
                      <w:r>
                        <w:rPr>
                          <w:sz w:val="39"/>
                          <w:szCs w:val="39"/>
                        </w:rPr>
                        <w:t xml:space="preserve">  </w:t>
                      </w:r>
                    </w:p>
                    <w:p w14:paraId="53367465" w14:textId="77777777" w:rsidR="00DB406E" w:rsidRPr="007A4076" w:rsidRDefault="00DB406E" w:rsidP="0025778C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 xml:space="preserve"> _</w:t>
                      </w:r>
                      <w:r w:rsidRPr="007A4076">
                        <w:rPr>
                          <w:sz w:val="39"/>
                          <w:szCs w:val="39"/>
                        </w:rPr>
                        <w:t>_______</w:t>
                      </w:r>
                      <w:r>
                        <w:rPr>
                          <w:sz w:val="39"/>
                          <w:szCs w:val="39"/>
                        </w:rPr>
                        <w:t>_</w:t>
                      </w:r>
                      <w:r w:rsidRPr="007A4076">
                        <w:rPr>
                          <w:sz w:val="39"/>
                          <w:szCs w:val="39"/>
                        </w:rPr>
                        <w:t>___ was not</w:t>
                      </w:r>
                      <w:r>
                        <w:rPr>
                          <w:sz w:val="39"/>
                          <w:szCs w:val="39"/>
                        </w:rPr>
                        <w:t xml:space="preserve"> </w:t>
                      </w:r>
                      <w:r w:rsidRPr="007A4076">
                        <w:rPr>
                          <w:sz w:val="39"/>
                          <w:szCs w:val="39"/>
                        </w:rPr>
                        <w:t xml:space="preserve">the path to </w:t>
                      </w:r>
                      <w:r>
                        <w:rPr>
                          <w:sz w:val="39"/>
                          <w:szCs w:val="39"/>
                        </w:rPr>
                        <w:t>__</w:t>
                      </w:r>
                      <w:r w:rsidRPr="007A4076">
                        <w:rPr>
                          <w:sz w:val="39"/>
                          <w:szCs w:val="39"/>
                        </w:rPr>
                        <w:t>___</w:t>
                      </w:r>
                      <w:r>
                        <w:rPr>
                          <w:sz w:val="39"/>
                          <w:szCs w:val="39"/>
                        </w:rPr>
                        <w:t>__</w:t>
                      </w:r>
                      <w:r w:rsidRPr="007A4076">
                        <w:rPr>
                          <w:sz w:val="39"/>
                          <w:szCs w:val="39"/>
                        </w:rPr>
                        <w:t xml:space="preserve">____ </w:t>
                      </w:r>
                      <w:r>
                        <w:rPr>
                          <w:sz w:val="39"/>
                          <w:szCs w:val="39"/>
                        </w:rPr>
                        <w:t xml:space="preserve">   </w:t>
                      </w:r>
                    </w:p>
                    <w:p w14:paraId="6B1C39A1" w14:textId="77777777" w:rsidR="00DB406E" w:rsidRDefault="00DB406E" w:rsidP="0025778C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___________, nor was </w:t>
                      </w:r>
                    </w:p>
                    <w:p w14:paraId="34DBC7C1" w14:textId="77777777" w:rsidR="00DB406E" w:rsidRDefault="00DB406E" w:rsidP="0025778C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the __________ life. </w:t>
                      </w:r>
                    </w:p>
                    <w:p w14:paraId="6E8B111A" w14:textId="77777777" w:rsidR="00DB406E" w:rsidRDefault="00DB406E" w:rsidP="0025778C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</w:t>
                      </w:r>
                      <w:proofErr w:type="gramStart"/>
                      <w:r>
                        <w:rPr>
                          <w:sz w:val="40"/>
                        </w:rPr>
                        <w:t>So</w:t>
                      </w:r>
                      <w:proofErr w:type="gramEnd"/>
                      <w:r>
                        <w:rPr>
                          <w:sz w:val="40"/>
                        </w:rPr>
                        <w:t xml:space="preserve"> he followed </w:t>
                      </w:r>
                    </w:p>
                    <w:p w14:paraId="681BF20D" w14:textId="77777777" w:rsidR="00DB406E" w:rsidRDefault="00DB406E" w:rsidP="0025778C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the ________ </w:t>
                      </w:r>
                    </w:p>
                    <w:p w14:paraId="1321D43D" w14:textId="77777777" w:rsidR="00DB406E" w:rsidRPr="006018F7" w:rsidRDefault="00DB406E" w:rsidP="0025778C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______.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64DEE" w:rsidRPr="007A4076">
        <w:rPr>
          <w:noProof/>
        </w:rPr>
        <w:drawing>
          <wp:anchor distT="0" distB="0" distL="114300" distR="114300" simplePos="0" relativeHeight="251748352" behindDoc="0" locked="0" layoutInCell="1" allowOverlap="1" wp14:anchorId="0788B6D0" wp14:editId="22D9FAF1">
            <wp:simplePos x="0" y="0"/>
            <wp:positionH relativeFrom="column">
              <wp:posOffset>4088130</wp:posOffset>
            </wp:positionH>
            <wp:positionV relativeFrom="paragraph">
              <wp:posOffset>13335</wp:posOffset>
            </wp:positionV>
            <wp:extent cx="2771775" cy="3952875"/>
            <wp:effectExtent l="0" t="0" r="9525" b="9525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94" t="15435" r="29586" b="33297"/>
                    <a:stretch/>
                  </pic:blipFill>
                  <pic:spPr bwMode="auto">
                    <a:xfrm>
                      <a:off x="0" y="0"/>
                      <a:ext cx="277177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78C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F7CBDEE" wp14:editId="0F8F06CA">
                <wp:simplePos x="0" y="0"/>
                <wp:positionH relativeFrom="margin">
                  <wp:posOffset>4145915</wp:posOffset>
                </wp:positionH>
                <wp:positionV relativeFrom="paragraph">
                  <wp:posOffset>107950</wp:posOffset>
                </wp:positionV>
                <wp:extent cx="2596515" cy="2809875"/>
                <wp:effectExtent l="0" t="0" r="13335" b="28575"/>
                <wp:wrapNone/>
                <wp:docPr id="247" name="Oval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515" cy="280987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B5CDA4" id="Oval 247" o:spid="_x0000_s1026" style="position:absolute;margin-left:326.45pt;margin-top:8.5pt;width:204.45pt;height:221.2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" fillcolor="white [3212]" strokecolor="white [3212]" strokeweight="1pt">
                <v:stroke joinstyle="miter"/>
                <w10:wrap anchorx="margin"/>
              </v:oval>
            </w:pict>
          </mc:Fallback>
        </mc:AlternateContent>
      </w:r>
    </w:p>
    <w:p w14:paraId="51BC08E5" w14:textId="77777777" w:rsidR="00A53E50" w:rsidRPr="00A53E50" w:rsidRDefault="00FE6277" w:rsidP="00A53E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7D04371D" wp14:editId="25C35B88">
                <wp:simplePos x="0" y="0"/>
                <wp:positionH relativeFrom="margin">
                  <wp:posOffset>-302260</wp:posOffset>
                </wp:positionH>
                <wp:positionV relativeFrom="paragraph">
                  <wp:posOffset>260984</wp:posOffset>
                </wp:positionV>
                <wp:extent cx="4371975" cy="3419475"/>
                <wp:effectExtent l="0" t="0" r="28575" b="28575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1975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100A3" w14:textId="77777777" w:rsidR="00DB406E" w:rsidRPr="00BA63C1" w:rsidRDefault="00DB406E" w:rsidP="00FE4309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F325CB5" w14:textId="77777777" w:rsidR="00DB406E" w:rsidRPr="00FE6277" w:rsidRDefault="00DB406E" w:rsidP="00FE4309">
                            <w:pPr>
                              <w:spacing w:after="0" w:line="276" w:lineRule="auto"/>
                              <w:rPr>
                                <w:i/>
                                <w:sz w:val="33"/>
                                <w:szCs w:val="33"/>
                              </w:rPr>
                            </w:pPr>
                            <w:r w:rsidRPr="00FE6277">
                              <w:rPr>
                                <w:i/>
                                <w:sz w:val="33"/>
                                <w:szCs w:val="33"/>
                              </w:rPr>
                              <w:t>As an ascetic, Siddhartha practised the following;</w:t>
                            </w:r>
                          </w:p>
                          <w:p w14:paraId="2A1B7062" w14:textId="77777777" w:rsidR="00DB406E" w:rsidRPr="006018F7" w:rsidRDefault="00DB406E" w:rsidP="00FE430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4371D" id="_x0000_s1035" type="#_x0000_t202" style="position:absolute;margin-left:-23.8pt;margin-top:20.55pt;width:344.25pt;height:269.2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" filled="f">
                <v:textbox>
                  <w:txbxContent>
                    <w:p w14:paraId="597100A3" w14:textId="77777777" w:rsidR="00DB406E" w:rsidRPr="00BA63C1" w:rsidRDefault="00DB406E" w:rsidP="00FE4309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F325CB5" w14:textId="77777777" w:rsidR="00DB406E" w:rsidRPr="00FE6277" w:rsidRDefault="00DB406E" w:rsidP="00FE4309">
                      <w:pPr>
                        <w:spacing w:after="0" w:line="276" w:lineRule="auto"/>
                        <w:rPr>
                          <w:i/>
                          <w:sz w:val="33"/>
                          <w:szCs w:val="33"/>
                        </w:rPr>
                      </w:pPr>
                      <w:r w:rsidRPr="00FE6277">
                        <w:rPr>
                          <w:i/>
                          <w:sz w:val="33"/>
                          <w:szCs w:val="33"/>
                        </w:rPr>
                        <w:t>As an ascetic, Siddhartha practised the following;</w:t>
                      </w:r>
                    </w:p>
                    <w:p w14:paraId="2A1B7062" w14:textId="77777777" w:rsidR="00DB406E" w:rsidRPr="006018F7" w:rsidRDefault="00DB406E" w:rsidP="00FE430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AE1A39" w14:textId="77777777" w:rsidR="00A53E50" w:rsidRPr="00A53E50" w:rsidRDefault="00D6177B" w:rsidP="00A53E50">
      <w:r w:rsidRPr="00D6177B">
        <w:rPr>
          <w:noProof/>
        </w:rPr>
        <w:drawing>
          <wp:anchor distT="0" distB="0" distL="114300" distR="114300" simplePos="0" relativeHeight="251716608" behindDoc="0" locked="0" layoutInCell="1" allowOverlap="1" wp14:anchorId="529B3DF5" wp14:editId="28A4B9C5">
            <wp:simplePos x="0" y="0"/>
            <wp:positionH relativeFrom="margin">
              <wp:posOffset>-273685</wp:posOffset>
            </wp:positionH>
            <wp:positionV relativeFrom="paragraph">
              <wp:posOffset>299085</wp:posOffset>
            </wp:positionV>
            <wp:extent cx="1047750" cy="875295"/>
            <wp:effectExtent l="0" t="0" r="0" b="127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" t="8454" r="4722" b="10327"/>
                    <a:stretch/>
                  </pic:blipFill>
                  <pic:spPr bwMode="auto">
                    <a:xfrm>
                      <a:off x="0" y="0"/>
                      <a:ext cx="1047750" cy="87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0DF29" w14:textId="77777777" w:rsidR="00A53E50" w:rsidRPr="00A53E50" w:rsidRDefault="00A53E50" w:rsidP="00A53E50"/>
    <w:p w14:paraId="34EE1BA9" w14:textId="77777777" w:rsidR="00A53E50" w:rsidRPr="00A53E50" w:rsidRDefault="002F3034" w:rsidP="00A53E50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2778545" wp14:editId="4E408594">
                <wp:simplePos x="0" y="0"/>
                <wp:positionH relativeFrom="column">
                  <wp:posOffset>793115</wp:posOffset>
                </wp:positionH>
                <wp:positionV relativeFrom="paragraph">
                  <wp:posOffset>260985</wp:posOffset>
                </wp:positionV>
                <wp:extent cx="3276600" cy="0"/>
                <wp:effectExtent l="0" t="0" r="0" b="0"/>
                <wp:wrapNone/>
                <wp:docPr id="232" name="Straight Connector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3D0EDD" id="Straight Connector 232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45pt,20.55pt" to="320.45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" strokecolor="#4472c4 [3204]" strokeweight="1pt">
                <v:stroke joinstyle="miter"/>
              </v:line>
            </w:pict>
          </mc:Fallback>
        </mc:AlternateContent>
      </w:r>
      <w:r w:rsidRPr="003F564D">
        <w:rPr>
          <w:noProof/>
        </w:rPr>
        <w:drawing>
          <wp:anchor distT="0" distB="0" distL="114300" distR="114300" simplePos="0" relativeHeight="251718656" behindDoc="0" locked="0" layoutInCell="1" allowOverlap="1" wp14:anchorId="1C514C9E" wp14:editId="75F518AB">
            <wp:simplePos x="0" y="0"/>
            <wp:positionH relativeFrom="margin">
              <wp:posOffset>-168910</wp:posOffset>
            </wp:positionH>
            <wp:positionV relativeFrom="paragraph">
              <wp:posOffset>203200</wp:posOffset>
            </wp:positionV>
            <wp:extent cx="304800" cy="547370"/>
            <wp:effectExtent l="0" t="0" r="0" b="508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40" t="9037" b="2545"/>
                    <a:stretch/>
                  </pic:blipFill>
                  <pic:spPr bwMode="auto">
                    <a:xfrm>
                      <a:off x="0" y="0"/>
                      <a:ext cx="304800" cy="54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564D">
        <w:rPr>
          <w:noProof/>
        </w:rPr>
        <w:drawing>
          <wp:anchor distT="0" distB="0" distL="114300" distR="114300" simplePos="0" relativeHeight="251720704" behindDoc="0" locked="0" layoutInCell="1" allowOverlap="1" wp14:anchorId="56C05F11" wp14:editId="2D0BEE43">
            <wp:simplePos x="0" y="0"/>
            <wp:positionH relativeFrom="margin">
              <wp:posOffset>335915</wp:posOffset>
            </wp:positionH>
            <wp:positionV relativeFrom="paragraph">
              <wp:posOffset>212725</wp:posOffset>
            </wp:positionV>
            <wp:extent cx="346075" cy="522605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053"/>
                    <a:stretch/>
                  </pic:blipFill>
                  <pic:spPr bwMode="auto">
                    <a:xfrm>
                      <a:off x="0" y="0"/>
                      <a:ext cx="346075" cy="52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7EE4C" w14:textId="77777777" w:rsidR="00A53E50" w:rsidRPr="00A53E50" w:rsidRDefault="00A53E50" w:rsidP="00A53E50"/>
    <w:p w14:paraId="1E6DB387" w14:textId="77777777" w:rsidR="00A53E50" w:rsidRPr="00A53E50" w:rsidRDefault="002F3034" w:rsidP="00A53E50">
      <w:r w:rsidRPr="003A70D7">
        <w:rPr>
          <w:noProof/>
        </w:rPr>
        <w:drawing>
          <wp:anchor distT="0" distB="0" distL="114300" distR="114300" simplePos="0" relativeHeight="251714560" behindDoc="0" locked="0" layoutInCell="1" allowOverlap="1" wp14:anchorId="3DC04713" wp14:editId="1473695D">
            <wp:simplePos x="0" y="0"/>
            <wp:positionH relativeFrom="margin">
              <wp:posOffset>-245110</wp:posOffset>
            </wp:positionH>
            <wp:positionV relativeFrom="paragraph">
              <wp:posOffset>290195</wp:posOffset>
            </wp:positionV>
            <wp:extent cx="989965" cy="847725"/>
            <wp:effectExtent l="0" t="0" r="635" b="952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44"/>
                    <a:stretch/>
                  </pic:blipFill>
                  <pic:spPr bwMode="auto">
                    <a:xfrm>
                      <a:off x="0" y="0"/>
                      <a:ext cx="98996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A9DD6E0" wp14:editId="04490ACC">
                <wp:simplePos x="0" y="0"/>
                <wp:positionH relativeFrom="column">
                  <wp:posOffset>793115</wp:posOffset>
                </wp:positionH>
                <wp:positionV relativeFrom="paragraph">
                  <wp:posOffset>99695</wp:posOffset>
                </wp:positionV>
                <wp:extent cx="3276600" cy="0"/>
                <wp:effectExtent l="0" t="0" r="0" b="0"/>
                <wp:wrapNone/>
                <wp:docPr id="242" name="Straight Connector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1BDA76" id="Straight Connector 242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45pt,7.85pt" to="320.45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" strokecolor="#4472c4 [3204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12FE92A" wp14:editId="26109473">
                <wp:simplePos x="0" y="0"/>
                <wp:positionH relativeFrom="column">
                  <wp:posOffset>-301625</wp:posOffset>
                </wp:positionH>
                <wp:positionV relativeFrom="paragraph">
                  <wp:posOffset>218440</wp:posOffset>
                </wp:positionV>
                <wp:extent cx="4362450" cy="0"/>
                <wp:effectExtent l="0" t="0" r="0" b="0"/>
                <wp:wrapNone/>
                <wp:docPr id="230" name="Straight Connector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245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430530" id="Straight Connector 230" o:spid="_x0000_s1026" style="position:absolute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75pt,17.2pt" to="319.7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" strokecolor="#4472c4 [3204]" strokeweight="1.5pt">
                <v:stroke joinstyle="miter"/>
              </v:line>
            </w:pict>
          </mc:Fallback>
        </mc:AlternateContent>
      </w:r>
      <w:r w:rsidR="0025778C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51BCF5A" wp14:editId="76EE9149">
                <wp:simplePos x="0" y="0"/>
                <wp:positionH relativeFrom="margin">
                  <wp:posOffset>4879340</wp:posOffset>
                </wp:positionH>
                <wp:positionV relativeFrom="paragraph">
                  <wp:posOffset>128270</wp:posOffset>
                </wp:positionV>
                <wp:extent cx="1123950" cy="1962150"/>
                <wp:effectExtent l="0" t="0" r="19050" b="19050"/>
                <wp:wrapNone/>
                <wp:docPr id="248" name="Oval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1962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F9FB6C" id="Oval 248" o:spid="_x0000_s1026" style="position:absolute;margin-left:384.2pt;margin-top:10.1pt;width:88.5pt;height:154.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" fillcolor="white [3212]" strokecolor="white [3212]" strokeweight="1pt">
                <v:stroke joinstyle="miter"/>
                <w10:wrap anchorx="margin"/>
              </v:oval>
            </w:pict>
          </mc:Fallback>
        </mc:AlternateContent>
      </w:r>
    </w:p>
    <w:p w14:paraId="718CF451" w14:textId="77777777" w:rsidR="00A53E50" w:rsidRPr="00A53E50" w:rsidRDefault="00A53E50" w:rsidP="00A53E50"/>
    <w:p w14:paraId="4785C30F" w14:textId="77777777" w:rsidR="00A53E50" w:rsidRPr="00A53E50" w:rsidRDefault="002F3034" w:rsidP="00A53E50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948A118" wp14:editId="3258EE0F">
                <wp:simplePos x="0" y="0"/>
                <wp:positionH relativeFrom="column">
                  <wp:posOffset>802640</wp:posOffset>
                </wp:positionH>
                <wp:positionV relativeFrom="paragraph">
                  <wp:posOffset>99060</wp:posOffset>
                </wp:positionV>
                <wp:extent cx="3267075" cy="0"/>
                <wp:effectExtent l="0" t="0" r="0" b="0"/>
                <wp:wrapNone/>
                <wp:docPr id="234" name="Straight Connector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707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AAF176" id="Straight Connector 234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2pt,7.8pt" to="320.4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" strokecolor="#4472c4 [3204]" strokeweight="1pt">
                <v:stroke joinstyle="miter"/>
              </v:line>
            </w:pict>
          </mc:Fallback>
        </mc:AlternateContent>
      </w:r>
    </w:p>
    <w:p w14:paraId="7198E532" w14:textId="77777777" w:rsidR="00A53E50" w:rsidRPr="00A53E50" w:rsidRDefault="002F3034" w:rsidP="00A53E50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8B19536" wp14:editId="6FB5F156">
                <wp:simplePos x="0" y="0"/>
                <wp:positionH relativeFrom="column">
                  <wp:posOffset>793115</wp:posOffset>
                </wp:positionH>
                <wp:positionV relativeFrom="paragraph">
                  <wp:posOffset>223520</wp:posOffset>
                </wp:positionV>
                <wp:extent cx="3267075" cy="0"/>
                <wp:effectExtent l="0" t="0" r="0" b="0"/>
                <wp:wrapNone/>
                <wp:docPr id="244" name="Straight Connector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707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BDA434" id="Straight Connector 244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45pt,17.6pt" to="319.7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" strokecolor="#4472c4 [3204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1F85D57" wp14:editId="20219811">
                <wp:simplePos x="0" y="0"/>
                <wp:positionH relativeFrom="column">
                  <wp:posOffset>-302260</wp:posOffset>
                </wp:positionH>
                <wp:positionV relativeFrom="paragraph">
                  <wp:posOffset>337820</wp:posOffset>
                </wp:positionV>
                <wp:extent cx="4362450" cy="0"/>
                <wp:effectExtent l="0" t="0" r="0" b="0"/>
                <wp:wrapNone/>
                <wp:docPr id="243" name="Straight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245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69D147" id="Straight Connector 243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8pt,26.6pt" to="319.7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" strokecolor="#4472c4 [3204]" strokeweight="1.5pt">
                <v:stroke joinstyle="miter"/>
              </v:line>
            </w:pict>
          </mc:Fallback>
        </mc:AlternateContent>
      </w:r>
    </w:p>
    <w:p w14:paraId="119DABB3" w14:textId="77777777" w:rsidR="00A53E50" w:rsidRDefault="002F3034" w:rsidP="00A53E50">
      <w:pPr>
        <w:tabs>
          <w:tab w:val="left" w:pos="4005"/>
        </w:tabs>
      </w:pPr>
      <w:r w:rsidRPr="006E499A">
        <w:rPr>
          <w:noProof/>
        </w:rPr>
        <w:drawing>
          <wp:anchor distT="0" distB="0" distL="114300" distR="114300" simplePos="0" relativeHeight="251715584" behindDoc="0" locked="0" layoutInCell="1" allowOverlap="1" wp14:anchorId="43D38643" wp14:editId="24D29A20">
            <wp:simplePos x="0" y="0"/>
            <wp:positionH relativeFrom="margin">
              <wp:posOffset>-245110</wp:posOffset>
            </wp:positionH>
            <wp:positionV relativeFrom="paragraph">
              <wp:posOffset>147955</wp:posOffset>
            </wp:positionV>
            <wp:extent cx="737870" cy="876300"/>
            <wp:effectExtent l="0" t="0" r="508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3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7" t="15744" r="21915" b="19575"/>
                    <a:stretch/>
                  </pic:blipFill>
                  <pic:spPr bwMode="auto">
                    <a:xfrm>
                      <a:off x="0" y="0"/>
                      <a:ext cx="73787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E6F72AD" wp14:editId="548F2166">
                <wp:simplePos x="0" y="0"/>
                <wp:positionH relativeFrom="column">
                  <wp:posOffset>4279265</wp:posOffset>
                </wp:positionH>
                <wp:positionV relativeFrom="paragraph">
                  <wp:posOffset>24130</wp:posOffset>
                </wp:positionV>
                <wp:extent cx="619125" cy="1095375"/>
                <wp:effectExtent l="0" t="0" r="9525" b="9525"/>
                <wp:wrapNone/>
                <wp:docPr id="249" name="Right Tri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095375"/>
                        </a:xfrm>
                        <a:prstGeom prst="rtTriangl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0B9670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249" o:spid="_x0000_s1026" type="#_x0000_t6" style="position:absolute;margin-left:336.95pt;margin-top:1.9pt;width:48.75pt;height:86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" fillcolor="white [3212]" stroked="f" strokeweight="1pt"/>
            </w:pict>
          </mc:Fallback>
        </mc:AlternateContent>
      </w:r>
    </w:p>
    <w:p w14:paraId="68D0A14E" w14:textId="77777777" w:rsidR="00064DEE" w:rsidRPr="00064DEE" w:rsidRDefault="00064DEE" w:rsidP="00064DEE"/>
    <w:p w14:paraId="26C91EC7" w14:textId="77777777" w:rsidR="00064DEE" w:rsidRPr="00064DEE" w:rsidRDefault="002F3034" w:rsidP="00064DEE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2013BFF" wp14:editId="5467555D">
                <wp:simplePos x="0" y="0"/>
                <wp:positionH relativeFrom="column">
                  <wp:posOffset>535940</wp:posOffset>
                </wp:positionH>
                <wp:positionV relativeFrom="paragraph">
                  <wp:posOffset>33020</wp:posOffset>
                </wp:positionV>
                <wp:extent cx="3533775" cy="0"/>
                <wp:effectExtent l="0" t="0" r="0" b="0"/>
                <wp:wrapNone/>
                <wp:docPr id="236" name="Straight Connector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377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BC886A" id="Straight Connector 236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2pt,2.6pt" to="320.45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" strokecolor="#4472c4 [3204]" strokeweight="1pt">
                <v:stroke joinstyle="miter"/>
              </v:line>
            </w:pict>
          </mc:Fallback>
        </mc:AlternateContent>
      </w:r>
      <w:r w:rsidRPr="00D672D7">
        <w:rPr>
          <w:noProof/>
        </w:rPr>
        <w:drawing>
          <wp:anchor distT="0" distB="0" distL="114300" distR="114300" simplePos="0" relativeHeight="251757568" behindDoc="0" locked="0" layoutInCell="1" allowOverlap="1" wp14:anchorId="1B42C5AD" wp14:editId="6BA63F1C">
            <wp:simplePos x="0" y="0"/>
            <wp:positionH relativeFrom="column">
              <wp:posOffset>6231890</wp:posOffset>
            </wp:positionH>
            <wp:positionV relativeFrom="paragraph">
              <wp:posOffset>33655</wp:posOffset>
            </wp:positionV>
            <wp:extent cx="575945" cy="509270"/>
            <wp:effectExtent l="0" t="0" r="0" b="508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E9249" w14:textId="77777777" w:rsidR="00064DEE" w:rsidRPr="00064DEE" w:rsidRDefault="002F3034" w:rsidP="00064D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3CFF707" wp14:editId="3C44AA13">
                <wp:simplePos x="0" y="0"/>
                <wp:positionH relativeFrom="page">
                  <wp:posOffset>238125</wp:posOffset>
                </wp:positionH>
                <wp:positionV relativeFrom="paragraph">
                  <wp:posOffset>338455</wp:posOffset>
                </wp:positionV>
                <wp:extent cx="7061200" cy="2600325"/>
                <wp:effectExtent l="0" t="0" r="25400" b="28575"/>
                <wp:wrapNone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C1979" w14:textId="77777777" w:rsidR="00DB406E" w:rsidRPr="00BA63C1" w:rsidRDefault="00DB406E" w:rsidP="00C75ACC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474A14D8" w14:textId="77777777" w:rsidR="00DB406E" w:rsidRPr="006018F7" w:rsidRDefault="00DB406E" w:rsidP="00976F18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As a result of his ___________ practices Siddhartha became thin and ________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could not ______________ effectively. He had learnt ________ -_______________ but not the answer to the ____________ of ________________. He decided to __________ the ascetic life and started to ______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 xml:space="preserve">again,   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        restoring his ___________ and ____________. He returned to a                                         life of collecting ________ from villagers.</w:t>
                            </w:r>
                          </w:p>
                          <w:p w14:paraId="000E6CE0" w14:textId="77777777" w:rsidR="00DB406E" w:rsidRPr="006018F7" w:rsidRDefault="00DB406E" w:rsidP="00976F18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FF707" id="_x0000_s1036" type="#_x0000_t202" style="position:absolute;margin-left:18.75pt;margin-top:26.65pt;width:556pt;height:204.7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" filled="f">
                <v:textbox>
                  <w:txbxContent>
                    <w:p w14:paraId="6B5C1979" w14:textId="77777777" w:rsidR="00DB406E" w:rsidRPr="00BA63C1" w:rsidRDefault="00DB406E" w:rsidP="00C75ACC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474A14D8" w14:textId="77777777" w:rsidR="00DB406E" w:rsidRPr="006018F7" w:rsidRDefault="00DB406E" w:rsidP="00976F18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As a result of his ___________ practices Siddhartha became thin and ________ </w:t>
                      </w:r>
                      <w:proofErr w:type="spellStart"/>
                      <w:r>
                        <w:rPr>
                          <w:sz w:val="40"/>
                        </w:rPr>
                        <w:t>and</w:t>
                      </w:r>
                      <w:proofErr w:type="spellEnd"/>
                      <w:r>
                        <w:rPr>
                          <w:sz w:val="40"/>
                        </w:rPr>
                        <w:t xml:space="preserve"> could not ______________ effectively. He had learnt ________ -_______________ but not the answer to the ____________ of ________________. He decided to __________ the ascetic life and started to ______ </w:t>
                      </w:r>
                      <w:proofErr w:type="gramStart"/>
                      <w:r>
                        <w:rPr>
                          <w:sz w:val="40"/>
                        </w:rPr>
                        <w:t xml:space="preserve">again,   </w:t>
                      </w:r>
                      <w:proofErr w:type="gramEnd"/>
                      <w:r>
                        <w:rPr>
                          <w:sz w:val="40"/>
                        </w:rPr>
                        <w:t xml:space="preserve">         restoring his ___________ and ____________. He returned to a                                         life of collecting ________ from villagers.</w:t>
                      </w:r>
                    </w:p>
                    <w:p w14:paraId="000E6CE0" w14:textId="77777777" w:rsidR="00DB406E" w:rsidRPr="006018F7" w:rsidRDefault="00DB406E" w:rsidP="00976F18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13D6F46" wp14:editId="1CE29823">
                <wp:simplePos x="0" y="0"/>
                <wp:positionH relativeFrom="column">
                  <wp:posOffset>535940</wp:posOffset>
                </wp:positionH>
                <wp:positionV relativeFrom="paragraph">
                  <wp:posOffset>147955</wp:posOffset>
                </wp:positionV>
                <wp:extent cx="3533775" cy="0"/>
                <wp:effectExtent l="0" t="0" r="0" b="0"/>
                <wp:wrapNone/>
                <wp:docPr id="237" name="Straight Connector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3377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C5AD4B" id="Straight Connector 237" o:spid="_x0000_s1026" style="position:absolute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2pt,11.65pt" to="320.4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" strokecolor="#4472c4 [3204]" strokeweight="1pt">
                <v:stroke joinstyle="miter"/>
              </v:line>
            </w:pict>
          </mc:Fallback>
        </mc:AlternateContent>
      </w:r>
    </w:p>
    <w:p w14:paraId="202EB3C4" w14:textId="77777777" w:rsidR="00064DEE" w:rsidRPr="00064DEE" w:rsidRDefault="00064DEE" w:rsidP="00064DEE"/>
    <w:p w14:paraId="3AB3375A" w14:textId="77777777" w:rsidR="00064DEE" w:rsidRPr="00064DEE" w:rsidRDefault="00064DEE" w:rsidP="00064DEE"/>
    <w:p w14:paraId="085F46AC" w14:textId="77777777" w:rsidR="00064DEE" w:rsidRPr="00064DEE" w:rsidRDefault="00064DEE" w:rsidP="00064DEE"/>
    <w:p w14:paraId="4A26F931" w14:textId="77777777" w:rsidR="00064DEE" w:rsidRPr="00064DEE" w:rsidRDefault="00064DEE" w:rsidP="00064DEE"/>
    <w:p w14:paraId="5432BC4B" w14:textId="77777777" w:rsidR="00064DEE" w:rsidRPr="00064DEE" w:rsidRDefault="00064DEE" w:rsidP="00064DEE"/>
    <w:p w14:paraId="396E6DE0" w14:textId="77777777" w:rsidR="00064DEE" w:rsidRPr="00064DEE" w:rsidRDefault="00064DEE" w:rsidP="00064DEE">
      <w:r w:rsidRPr="00064DEE">
        <w:rPr>
          <w:noProof/>
        </w:rPr>
        <w:drawing>
          <wp:anchor distT="0" distB="0" distL="114300" distR="114300" simplePos="0" relativeHeight="251758592" behindDoc="0" locked="0" layoutInCell="1" allowOverlap="1" wp14:anchorId="3BF34A09" wp14:editId="7F6C1481">
            <wp:simplePos x="0" y="0"/>
            <wp:positionH relativeFrom="column">
              <wp:posOffset>4326890</wp:posOffset>
            </wp:positionH>
            <wp:positionV relativeFrom="paragraph">
              <wp:posOffset>53340</wp:posOffset>
            </wp:positionV>
            <wp:extent cx="585470" cy="440690"/>
            <wp:effectExtent l="0" t="0" r="508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6" t="16888" r="8000" b="17393"/>
                    <a:stretch/>
                  </pic:blipFill>
                  <pic:spPr bwMode="auto">
                    <a:xfrm>
                      <a:off x="0" y="0"/>
                      <a:ext cx="585470" cy="4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A020A" w14:textId="77777777" w:rsidR="00064DEE" w:rsidRPr="00064DEE" w:rsidRDefault="002F3034" w:rsidP="00064DEE">
      <w:r w:rsidRPr="002F3034">
        <w:rPr>
          <w:noProof/>
        </w:rPr>
        <w:drawing>
          <wp:anchor distT="0" distB="0" distL="114300" distR="114300" simplePos="0" relativeHeight="251759616" behindDoc="0" locked="0" layoutInCell="1" allowOverlap="1" wp14:anchorId="705BA5E0" wp14:editId="06F77CE3">
            <wp:simplePos x="0" y="0"/>
            <wp:positionH relativeFrom="margin">
              <wp:posOffset>5241290</wp:posOffset>
            </wp:positionH>
            <wp:positionV relativeFrom="paragraph">
              <wp:posOffset>186690</wp:posOffset>
            </wp:positionV>
            <wp:extent cx="1257300" cy="722398"/>
            <wp:effectExtent l="0" t="0" r="0" b="1905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0" t="11785" r="4076" b="19286"/>
                    <a:stretch/>
                  </pic:blipFill>
                  <pic:spPr bwMode="auto">
                    <a:xfrm>
                      <a:off x="0" y="0"/>
                      <a:ext cx="1257300" cy="72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D2767" w14:textId="77777777" w:rsidR="00064DEE" w:rsidRPr="00064DEE" w:rsidRDefault="00064DEE" w:rsidP="00064DEE"/>
    <w:p w14:paraId="40CD783A" w14:textId="77777777" w:rsidR="00064DEE" w:rsidRDefault="00064DEE" w:rsidP="00064DEE"/>
    <w:p w14:paraId="41CB7AE6" w14:textId="5F581263" w:rsidR="00925FA4" w:rsidRDefault="00E21EA9" w:rsidP="00412623">
      <w:pPr>
        <w:tabs>
          <w:tab w:val="left" w:pos="3375"/>
          <w:tab w:val="left" w:pos="8655"/>
        </w:tabs>
      </w:pPr>
      <w:r w:rsidRPr="00E21EA9">
        <w:rPr>
          <w:noProof/>
        </w:rPr>
        <w:drawing>
          <wp:anchor distT="0" distB="0" distL="114300" distR="114300" simplePos="0" relativeHeight="251760640" behindDoc="0" locked="0" layoutInCell="1" allowOverlap="1" wp14:anchorId="5F7EC357" wp14:editId="1D18C742">
            <wp:simplePos x="0" y="0"/>
            <wp:positionH relativeFrom="column">
              <wp:posOffset>1878965</wp:posOffset>
            </wp:positionH>
            <wp:positionV relativeFrom="paragraph">
              <wp:posOffset>154305</wp:posOffset>
            </wp:positionV>
            <wp:extent cx="2724150" cy="539271"/>
            <wp:effectExtent l="0" t="0" r="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01" b="10999"/>
                    <a:stretch/>
                  </pic:blipFill>
                  <pic:spPr bwMode="auto">
                    <a:xfrm>
                      <a:off x="0" y="0"/>
                      <a:ext cx="2724150" cy="53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DEE">
        <w:tab/>
      </w:r>
      <w:r w:rsidR="00925FA4">
        <w:tab/>
      </w:r>
    </w:p>
    <w:p w14:paraId="3636ABA3" w14:textId="35311567" w:rsidR="00925FA4" w:rsidRDefault="00412623" w:rsidP="00925F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AA102F8" wp14:editId="56DF56A6">
                <wp:simplePos x="0" y="0"/>
                <wp:positionH relativeFrom="margin">
                  <wp:posOffset>-302260</wp:posOffset>
                </wp:positionH>
                <wp:positionV relativeFrom="paragraph">
                  <wp:posOffset>221615</wp:posOffset>
                </wp:positionV>
                <wp:extent cx="7061200" cy="3714750"/>
                <wp:effectExtent l="0" t="0" r="25400" b="19050"/>
                <wp:wrapNone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3714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2446E" w14:textId="77777777" w:rsidR="00DB406E" w:rsidRPr="00BA63C1" w:rsidRDefault="00DB406E" w:rsidP="00925FA4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2947E503" w14:textId="77777777" w:rsidR="00DB406E" w:rsidRDefault="00DB406E" w:rsidP="001C13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After rejecting the _____________ life, Siddhartha thought ________________ might help him gain ___________________</w:t>
                            </w:r>
                          </w:p>
                          <w:p w14:paraId="46296EA5" w14:textId="77777777" w:rsidR="00DB406E" w:rsidRPr="001C1351" w:rsidRDefault="00DB406E" w:rsidP="001C1351">
                            <w:pPr>
                              <w:spacing w:after="0" w:line="276" w:lineRule="auto"/>
                              <w:rPr>
                                <w:sz w:val="4"/>
                              </w:rPr>
                            </w:pPr>
                          </w:p>
                          <w:p w14:paraId="3E867F84" w14:textId="77777777" w:rsidR="00DB406E" w:rsidRDefault="00DB406E" w:rsidP="001C13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(understanding the true ____________ of ____________). </w:t>
                            </w:r>
                          </w:p>
                          <w:p w14:paraId="48D6C10C" w14:textId="77777777" w:rsidR="00DB406E" w:rsidRDefault="00DB406E" w:rsidP="001C13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Siddhartha meditated under a _________ ________ where he was tempted by _______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_ ,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a demon that represents ______________ </w:t>
                            </w:r>
                          </w:p>
                          <w:p w14:paraId="71B8B7E2" w14:textId="77777777" w:rsidR="00DB406E" w:rsidRDefault="00DB406E" w:rsidP="001C13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obstacles, particularly _________________. Mara tried to prevent __________________ from reaching _________________. </w:t>
                            </w:r>
                          </w:p>
                          <w:p w14:paraId="567340BA" w14:textId="77777777" w:rsidR="00DB406E" w:rsidRDefault="00DB406E" w:rsidP="001C13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His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enlightenment  took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place during the _________ ___________ of the ___________ which refers to three ___________________ that Siddhartha made in order to achieve ___________________.  </w:t>
                            </w:r>
                          </w:p>
                          <w:p w14:paraId="1E870181" w14:textId="77777777" w:rsidR="00DB406E" w:rsidRPr="006018F7" w:rsidRDefault="00DB406E" w:rsidP="00925FA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3C5174DA" w14:textId="77777777" w:rsidR="00DB406E" w:rsidRPr="006018F7" w:rsidRDefault="00DB406E" w:rsidP="00925FA4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102F8" id="_x0000_s1037" type="#_x0000_t202" style="position:absolute;margin-left:-23.8pt;margin-top:17.45pt;width:556pt;height:292.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" filled="f">
                <v:textbox>
                  <w:txbxContent>
                    <w:p w14:paraId="2042446E" w14:textId="77777777" w:rsidR="00DB406E" w:rsidRPr="00BA63C1" w:rsidRDefault="00DB406E" w:rsidP="00925FA4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2947E503" w14:textId="77777777" w:rsidR="00DB406E" w:rsidRDefault="00DB406E" w:rsidP="001C13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After rejecting the _____________ life, Siddhartha thought ________________ might help him gain ___________________</w:t>
                      </w:r>
                    </w:p>
                    <w:p w14:paraId="46296EA5" w14:textId="77777777" w:rsidR="00DB406E" w:rsidRPr="001C1351" w:rsidRDefault="00DB406E" w:rsidP="001C1351">
                      <w:pPr>
                        <w:spacing w:after="0" w:line="276" w:lineRule="auto"/>
                        <w:rPr>
                          <w:sz w:val="4"/>
                        </w:rPr>
                      </w:pPr>
                    </w:p>
                    <w:p w14:paraId="3E867F84" w14:textId="77777777" w:rsidR="00DB406E" w:rsidRDefault="00DB406E" w:rsidP="001C13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(understanding the true ____________ of ____________). </w:t>
                      </w:r>
                    </w:p>
                    <w:p w14:paraId="48D6C10C" w14:textId="77777777" w:rsidR="00DB406E" w:rsidRDefault="00DB406E" w:rsidP="001C13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Siddhartha meditated under a _________ ________ where he was tempted by _______</w:t>
                      </w:r>
                      <w:proofErr w:type="gramStart"/>
                      <w:r>
                        <w:rPr>
                          <w:sz w:val="40"/>
                        </w:rPr>
                        <w:t>_ ,</w:t>
                      </w:r>
                      <w:proofErr w:type="gramEnd"/>
                      <w:r>
                        <w:rPr>
                          <w:sz w:val="40"/>
                        </w:rPr>
                        <w:t xml:space="preserve"> a demon that represents ______________ </w:t>
                      </w:r>
                    </w:p>
                    <w:p w14:paraId="71B8B7E2" w14:textId="77777777" w:rsidR="00DB406E" w:rsidRDefault="00DB406E" w:rsidP="001C13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obstacles, particularly _________________. Mara tried to prevent __________________ from reaching _________________. </w:t>
                      </w:r>
                    </w:p>
                    <w:p w14:paraId="567340BA" w14:textId="77777777" w:rsidR="00DB406E" w:rsidRDefault="00DB406E" w:rsidP="001C13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His </w:t>
                      </w:r>
                      <w:proofErr w:type="gramStart"/>
                      <w:r>
                        <w:rPr>
                          <w:sz w:val="40"/>
                        </w:rPr>
                        <w:t>enlightenment  took</w:t>
                      </w:r>
                      <w:proofErr w:type="gramEnd"/>
                      <w:r>
                        <w:rPr>
                          <w:sz w:val="40"/>
                        </w:rPr>
                        <w:t xml:space="preserve"> place during the _________ ___________ of the ___________ which refers to three ___________________ that Siddhartha made in order to achieve ___________________.  </w:t>
                      </w:r>
                    </w:p>
                    <w:p w14:paraId="1E870181" w14:textId="77777777" w:rsidR="00DB406E" w:rsidRPr="006018F7" w:rsidRDefault="00DB406E" w:rsidP="00925FA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3C5174DA" w14:textId="77777777" w:rsidR="00DB406E" w:rsidRPr="006018F7" w:rsidRDefault="00DB406E" w:rsidP="00925FA4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0B957F4" wp14:editId="623507A1">
                <wp:simplePos x="0" y="0"/>
                <wp:positionH relativeFrom="column">
                  <wp:posOffset>-588010</wp:posOffset>
                </wp:positionH>
                <wp:positionV relativeFrom="paragraph">
                  <wp:posOffset>116840</wp:posOffset>
                </wp:positionV>
                <wp:extent cx="7934325" cy="47625"/>
                <wp:effectExtent l="0" t="0" r="28575" b="28575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DCFA9A" id="Rectangle 263" o:spid="_x0000_s1026" style="position:absolute;margin-left:-46.3pt;margin-top:9.2pt;width:624.75pt;height:3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" fillcolor="#4472c4 [3204]" strokecolor="#1f3763 [1604]" strokeweight="1pt">
                <v:fill r:id="rId39" o:title="" color2="white [3212]" type="pattern"/>
              </v:rect>
            </w:pict>
          </mc:Fallback>
        </mc:AlternateContent>
      </w:r>
      <w:r w:rsidRPr="009F735E">
        <w:rPr>
          <w:noProof/>
        </w:rPr>
        <w:drawing>
          <wp:anchor distT="0" distB="0" distL="114300" distR="114300" simplePos="0" relativeHeight="251765760" behindDoc="0" locked="0" layoutInCell="1" allowOverlap="1" wp14:anchorId="7141827F" wp14:editId="0BA80878">
            <wp:simplePos x="0" y="0"/>
            <wp:positionH relativeFrom="column">
              <wp:posOffset>-216535</wp:posOffset>
            </wp:positionH>
            <wp:positionV relativeFrom="paragraph">
              <wp:posOffset>-330835</wp:posOffset>
            </wp:positionV>
            <wp:extent cx="438150" cy="438150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7C6E">
        <w:rPr>
          <w:noProof/>
        </w:rPr>
        <w:drawing>
          <wp:anchor distT="0" distB="0" distL="114300" distR="114300" simplePos="0" relativeHeight="251764736" behindDoc="0" locked="0" layoutInCell="1" allowOverlap="1" wp14:anchorId="6E8EC2A5" wp14:editId="43B23526">
            <wp:simplePos x="0" y="0"/>
            <wp:positionH relativeFrom="column">
              <wp:posOffset>6317615</wp:posOffset>
            </wp:positionH>
            <wp:positionV relativeFrom="paragraph">
              <wp:posOffset>-312420</wp:posOffset>
            </wp:positionV>
            <wp:extent cx="424815" cy="421640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24815" cy="42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DF9D97D" wp14:editId="370EE90F">
                <wp:simplePos x="0" y="0"/>
                <wp:positionH relativeFrom="column">
                  <wp:posOffset>457200</wp:posOffset>
                </wp:positionH>
                <wp:positionV relativeFrom="paragraph">
                  <wp:posOffset>-285750</wp:posOffset>
                </wp:positionV>
                <wp:extent cx="5591175" cy="438150"/>
                <wp:effectExtent l="0" t="0" r="0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66F88D" w14:textId="77777777" w:rsidR="00DB406E" w:rsidRPr="0071329A" w:rsidRDefault="00DB406E" w:rsidP="00925FA4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Enlightenment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9D97D" id="Text Box 262" o:spid="_x0000_s1038" type="#_x0000_t202" style="position:absolute;margin-left:36pt;margin-top:-22.5pt;width:440.25pt;height:34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" filled="f" stroked="f">
                <v:textbox>
                  <w:txbxContent>
                    <w:p w14:paraId="4366F88D" w14:textId="77777777" w:rsidR="00DB406E" w:rsidRPr="0071329A" w:rsidRDefault="00DB406E" w:rsidP="00925FA4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Enlightenment</w:t>
                      </w:r>
                    </w:p>
                  </w:txbxContent>
                </v:textbox>
              </v:shape>
            </w:pict>
          </mc:Fallback>
        </mc:AlternateContent>
      </w:r>
    </w:p>
    <w:p w14:paraId="6A635D23" w14:textId="77777777" w:rsidR="00925FA4" w:rsidRDefault="00925FA4" w:rsidP="00925FA4"/>
    <w:p w14:paraId="00F8E827" w14:textId="77777777" w:rsidR="00925FA4" w:rsidRDefault="00925FA4" w:rsidP="00925FA4"/>
    <w:p w14:paraId="67EECAE0" w14:textId="77777777" w:rsidR="00925FA4" w:rsidRDefault="00925FA4" w:rsidP="00925FA4">
      <w:pPr>
        <w:tabs>
          <w:tab w:val="left" w:pos="3990"/>
        </w:tabs>
      </w:pPr>
    </w:p>
    <w:p w14:paraId="4EE9E1BF" w14:textId="77777777" w:rsidR="00925FA4" w:rsidRPr="00A53E50" w:rsidRDefault="00925FA4" w:rsidP="00925FA4"/>
    <w:p w14:paraId="7D8630AD" w14:textId="77777777" w:rsidR="00925FA4" w:rsidRPr="00A53E50" w:rsidRDefault="00925FA4" w:rsidP="00925FA4"/>
    <w:p w14:paraId="20066A51" w14:textId="77777777" w:rsidR="00925FA4" w:rsidRPr="00A53E50" w:rsidRDefault="00925FA4" w:rsidP="00925FA4"/>
    <w:p w14:paraId="31295681" w14:textId="77777777" w:rsidR="00925FA4" w:rsidRDefault="00925FA4" w:rsidP="00925FA4">
      <w:pPr>
        <w:tabs>
          <w:tab w:val="left" w:pos="3375"/>
          <w:tab w:val="left" w:pos="8655"/>
        </w:tabs>
      </w:pPr>
    </w:p>
    <w:p w14:paraId="19E86BBB" w14:textId="77777777" w:rsidR="006D4F8B" w:rsidRPr="006D4F8B" w:rsidRDefault="006D4F8B" w:rsidP="006D4F8B"/>
    <w:p w14:paraId="0479A8BF" w14:textId="77777777" w:rsidR="006D4F8B" w:rsidRPr="006D4F8B" w:rsidRDefault="006D4F8B" w:rsidP="006D4F8B"/>
    <w:p w14:paraId="4A4B699F" w14:textId="77777777" w:rsidR="006D4F8B" w:rsidRPr="006D4F8B" w:rsidRDefault="006D4F8B" w:rsidP="006D4F8B"/>
    <w:p w14:paraId="4A1FE87B" w14:textId="77777777" w:rsidR="006D4F8B" w:rsidRPr="006D4F8B" w:rsidRDefault="006D4F8B" w:rsidP="006D4F8B"/>
    <w:p w14:paraId="452689DB" w14:textId="77777777" w:rsidR="006D4F8B" w:rsidRPr="006D4F8B" w:rsidRDefault="006D4F8B" w:rsidP="006D4F8B"/>
    <w:p w14:paraId="728361DC" w14:textId="779C0E57" w:rsidR="006D4F8B" w:rsidRPr="006D4F8B" w:rsidRDefault="00412623" w:rsidP="006D4F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770A5B82" wp14:editId="3FFBD330">
                <wp:simplePos x="0" y="0"/>
                <wp:positionH relativeFrom="margin">
                  <wp:posOffset>-302260</wp:posOffset>
                </wp:positionH>
                <wp:positionV relativeFrom="paragraph">
                  <wp:posOffset>280035</wp:posOffset>
                </wp:positionV>
                <wp:extent cx="5391150" cy="2924175"/>
                <wp:effectExtent l="0" t="0" r="19050" b="28575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0" cy="2924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C311B" w14:textId="77777777" w:rsidR="00DB406E" w:rsidRPr="00BA63C1" w:rsidRDefault="00DB406E" w:rsidP="006D4F8B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DF4C42D" w14:textId="77777777" w:rsidR="00DB406E" w:rsidRDefault="00DB406E" w:rsidP="006D4F8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Siddhartha was determined to ____</w:t>
                            </w:r>
                            <w:r>
                              <w:rPr>
                                <w:sz w:val="40"/>
                              </w:rPr>
                              <w:softHyphen/>
                            </w:r>
                            <w:r>
                              <w:rPr>
                                <w:sz w:val="40"/>
                              </w:rPr>
                              <w:softHyphen/>
                              <w:t xml:space="preserve">___________ </w:t>
                            </w:r>
                          </w:p>
                          <w:p w14:paraId="3216FDCA" w14:textId="77777777" w:rsidR="00DB406E" w:rsidRDefault="00DB406E" w:rsidP="006D4F8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until he found ________________. Mara tried to ___________ Siddhartha from his meditation by:  </w:t>
                            </w:r>
                          </w:p>
                          <w:p w14:paraId="37130992" w14:textId="77777777" w:rsidR="00DB406E" w:rsidRDefault="00DB406E" w:rsidP="006D4F8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2"/>
                              </w:rPr>
                              <w:t xml:space="preserve">                                                            </w:t>
                            </w:r>
                            <w:r>
                              <w:rPr>
                                <w:sz w:val="40"/>
                              </w:rPr>
                              <w:t>Sending his _______________ to seduce him.</w:t>
                            </w:r>
                          </w:p>
                          <w:p w14:paraId="7063020C" w14:textId="77777777" w:rsidR="00DB406E" w:rsidRDefault="00DB406E" w:rsidP="006D4F8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Sending _________ to fire ___________ at him.</w:t>
                            </w:r>
                          </w:p>
                          <w:p w14:paraId="215288A9" w14:textId="77777777" w:rsidR="00DB406E" w:rsidRPr="006018F7" w:rsidRDefault="00DB406E" w:rsidP="006D4F8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Offering Siddhartha control of his __________. </w:t>
                            </w:r>
                          </w:p>
                          <w:p w14:paraId="7651906F" w14:textId="77777777" w:rsidR="00DB406E" w:rsidRPr="006018F7" w:rsidRDefault="00DB406E" w:rsidP="006D4F8B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 xml:space="preserve">  Questioning his right to sit at the ________ of   _________________________.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A5B82" id="_x0000_s1039" type="#_x0000_t202" style="position:absolute;margin-left:-23.8pt;margin-top:22.05pt;width:424.5pt;height:230.2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" filled="f">
                <v:textbox>
                  <w:txbxContent>
                    <w:p w14:paraId="78FC311B" w14:textId="77777777" w:rsidR="00DB406E" w:rsidRPr="00BA63C1" w:rsidRDefault="00DB406E" w:rsidP="006D4F8B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DF4C42D" w14:textId="77777777" w:rsidR="00DB406E" w:rsidRDefault="00DB406E" w:rsidP="006D4F8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Siddhartha was determined to ____</w:t>
                      </w:r>
                      <w:r>
                        <w:rPr>
                          <w:sz w:val="40"/>
                        </w:rPr>
                        <w:softHyphen/>
                      </w:r>
                      <w:r>
                        <w:rPr>
                          <w:sz w:val="40"/>
                        </w:rPr>
                        <w:softHyphen/>
                        <w:t xml:space="preserve">___________ </w:t>
                      </w:r>
                    </w:p>
                    <w:p w14:paraId="3216FDCA" w14:textId="77777777" w:rsidR="00DB406E" w:rsidRDefault="00DB406E" w:rsidP="006D4F8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until he found ________________. Mara tried to ___________ Siddhartha from his meditation by:  </w:t>
                      </w:r>
                    </w:p>
                    <w:p w14:paraId="37130992" w14:textId="77777777" w:rsidR="00DB406E" w:rsidRDefault="00DB406E" w:rsidP="006D4F8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2"/>
                        </w:rPr>
                        <w:t xml:space="preserve">                                                            </w:t>
                      </w:r>
                      <w:r>
                        <w:rPr>
                          <w:sz w:val="40"/>
                        </w:rPr>
                        <w:t>Sending his _______________ to seduce him.</w:t>
                      </w:r>
                    </w:p>
                    <w:p w14:paraId="7063020C" w14:textId="77777777" w:rsidR="00DB406E" w:rsidRDefault="00DB406E" w:rsidP="006D4F8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Sending _________ to fire ___________ at him.</w:t>
                      </w:r>
                    </w:p>
                    <w:p w14:paraId="215288A9" w14:textId="77777777" w:rsidR="00DB406E" w:rsidRPr="006018F7" w:rsidRDefault="00DB406E" w:rsidP="006D4F8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Offering Siddhartha control of his __________. </w:t>
                      </w:r>
                    </w:p>
                    <w:p w14:paraId="7651906F" w14:textId="77777777" w:rsidR="00DB406E" w:rsidRPr="006018F7" w:rsidRDefault="00DB406E" w:rsidP="006D4F8B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 xml:space="preserve">  Questioning his right to sit at the ________ of   _________________________.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4E23D1" w14:textId="252AD78D" w:rsidR="006D4F8B" w:rsidRDefault="009172C4" w:rsidP="006D4F8B">
      <w:r w:rsidRPr="006D4F8B">
        <w:rPr>
          <w:noProof/>
        </w:rPr>
        <w:drawing>
          <wp:anchor distT="0" distB="0" distL="114300" distR="114300" simplePos="0" relativeHeight="251771904" behindDoc="0" locked="0" layoutInCell="1" allowOverlap="1" wp14:anchorId="1C424E67" wp14:editId="74F97301">
            <wp:simplePos x="0" y="0"/>
            <wp:positionH relativeFrom="column">
              <wp:posOffset>5006975</wp:posOffset>
            </wp:positionH>
            <wp:positionV relativeFrom="paragraph">
              <wp:posOffset>165735</wp:posOffset>
            </wp:positionV>
            <wp:extent cx="1663700" cy="2631630"/>
            <wp:effectExtent l="266700" t="247650" r="317500" b="28321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" b="42"/>
                    <a:stretch/>
                  </pic:blipFill>
                  <pic:spPr bwMode="auto">
                    <a:xfrm rot="653279">
                      <a:off x="0" y="0"/>
                      <a:ext cx="1663700" cy="2631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0DC2D" w14:textId="5F3595B4" w:rsidR="006D4F8B" w:rsidRDefault="007D3328" w:rsidP="006D4F8B">
      <w:pPr>
        <w:tabs>
          <w:tab w:val="left" w:pos="2490"/>
        </w:tabs>
      </w:pPr>
      <w:r w:rsidRPr="007D3328">
        <w:rPr>
          <w:noProof/>
        </w:rPr>
        <w:drawing>
          <wp:anchor distT="0" distB="0" distL="114300" distR="114300" simplePos="0" relativeHeight="251790336" behindDoc="0" locked="0" layoutInCell="1" allowOverlap="1" wp14:anchorId="46C1EF0F" wp14:editId="18FCEFD0">
            <wp:simplePos x="0" y="0"/>
            <wp:positionH relativeFrom="column">
              <wp:posOffset>5965191</wp:posOffset>
            </wp:positionH>
            <wp:positionV relativeFrom="paragraph">
              <wp:posOffset>4633595</wp:posOffset>
            </wp:positionV>
            <wp:extent cx="793750" cy="1027573"/>
            <wp:effectExtent l="0" t="0" r="6350" b="127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1" t="3623" r="13790" b="5506"/>
                    <a:stretch/>
                  </pic:blipFill>
                  <pic:spPr bwMode="auto">
                    <a:xfrm>
                      <a:off x="0" y="0"/>
                      <a:ext cx="793971" cy="1027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8B">
        <w:tab/>
      </w:r>
    </w:p>
    <w:p w14:paraId="2ECB5642" w14:textId="77777777" w:rsidR="00934091" w:rsidRDefault="00934091" w:rsidP="006D4F8B">
      <w:pPr>
        <w:tabs>
          <w:tab w:val="left" w:pos="2490"/>
        </w:tabs>
      </w:pPr>
    </w:p>
    <w:p w14:paraId="49B8E663" w14:textId="77777777" w:rsidR="00934091" w:rsidRDefault="00934091" w:rsidP="006D4F8B">
      <w:pPr>
        <w:tabs>
          <w:tab w:val="left" w:pos="2490"/>
        </w:tabs>
      </w:pPr>
    </w:p>
    <w:p w14:paraId="556B3795" w14:textId="7BAA82E3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8E164D4" wp14:editId="6958934B">
                <wp:simplePos x="0" y="0"/>
                <wp:positionH relativeFrom="column">
                  <wp:posOffset>-226060</wp:posOffset>
                </wp:positionH>
                <wp:positionV relativeFrom="paragraph">
                  <wp:posOffset>99695</wp:posOffset>
                </wp:positionV>
                <wp:extent cx="133350" cy="133350"/>
                <wp:effectExtent l="19050" t="19050" r="38100" b="38100"/>
                <wp:wrapNone/>
                <wp:docPr id="271" name="Star: 10 Points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6639C" id="Star: 10 Points 271" o:spid="_x0000_s1026" style="position:absolute;margin-left:-17.8pt;margin-top:7.85pt;width:10.5pt;height:10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0D40443F" w14:textId="2D260ABC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153473D" wp14:editId="027327D3">
                <wp:simplePos x="0" y="0"/>
                <wp:positionH relativeFrom="column">
                  <wp:posOffset>-228600</wp:posOffset>
                </wp:positionH>
                <wp:positionV relativeFrom="paragraph">
                  <wp:posOffset>153035</wp:posOffset>
                </wp:positionV>
                <wp:extent cx="133350" cy="133350"/>
                <wp:effectExtent l="19050" t="19050" r="38100" b="38100"/>
                <wp:wrapNone/>
                <wp:docPr id="272" name="Star: 10 Points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E9485" id="Star: 10 Points 272" o:spid="_x0000_s1026" style="position:absolute;margin-left:-18pt;margin-top:12.05pt;width:10.5pt;height:10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7586D4B0" w14:textId="5B56BB87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A3BD63C" wp14:editId="38E971B5">
                <wp:simplePos x="0" y="0"/>
                <wp:positionH relativeFrom="column">
                  <wp:posOffset>-228600</wp:posOffset>
                </wp:positionH>
                <wp:positionV relativeFrom="paragraph">
                  <wp:posOffset>210185</wp:posOffset>
                </wp:positionV>
                <wp:extent cx="133350" cy="133350"/>
                <wp:effectExtent l="19050" t="19050" r="38100" b="38100"/>
                <wp:wrapNone/>
                <wp:docPr id="273" name="Star: 10 Points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312A2" id="Star: 10 Points 273" o:spid="_x0000_s1026" style="position:absolute;margin-left:-18pt;margin-top:16.55pt;width:10.5pt;height:10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509A5FCB" w14:textId="112F36D1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BF50F05" wp14:editId="640E3157">
                <wp:simplePos x="0" y="0"/>
                <wp:positionH relativeFrom="column">
                  <wp:posOffset>-216535</wp:posOffset>
                </wp:positionH>
                <wp:positionV relativeFrom="paragraph">
                  <wp:posOffset>309880</wp:posOffset>
                </wp:positionV>
                <wp:extent cx="133350" cy="133350"/>
                <wp:effectExtent l="19050" t="19050" r="38100" b="38100"/>
                <wp:wrapNone/>
                <wp:docPr id="274" name="Star: 10 Points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266E1" id="Star: 10 Points 274" o:spid="_x0000_s1026" style="position:absolute;margin-left:-17.05pt;margin-top:24.4pt;width:10.5pt;height:10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4D59D253" w14:textId="46834987" w:rsidR="00934091" w:rsidRDefault="00934091" w:rsidP="006D4F8B">
      <w:pPr>
        <w:tabs>
          <w:tab w:val="left" w:pos="2490"/>
        </w:tabs>
      </w:pPr>
    </w:p>
    <w:p w14:paraId="09E6A35B" w14:textId="74FC602F" w:rsidR="00934091" w:rsidRDefault="00934091" w:rsidP="006D4F8B">
      <w:pPr>
        <w:tabs>
          <w:tab w:val="left" w:pos="2490"/>
        </w:tabs>
      </w:pPr>
    </w:p>
    <w:p w14:paraId="70158E6E" w14:textId="1102D9D2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3A88BE7A" wp14:editId="27C418B4">
                <wp:simplePos x="0" y="0"/>
                <wp:positionH relativeFrom="margin">
                  <wp:posOffset>-303530</wp:posOffset>
                </wp:positionH>
                <wp:positionV relativeFrom="paragraph">
                  <wp:posOffset>109855</wp:posOffset>
                </wp:positionV>
                <wp:extent cx="7061200" cy="2647950"/>
                <wp:effectExtent l="0" t="0" r="25400" b="19050"/>
                <wp:wrapNone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6479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98C21" w14:textId="77777777" w:rsidR="00DB406E" w:rsidRPr="00BA63C1" w:rsidRDefault="00DB406E" w:rsidP="00CB5A58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FC1B889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Siddhartha stayed _______________ on his _________________. </w:t>
                            </w:r>
                          </w:p>
                          <w:p w14:paraId="25D144DA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He was not distracted by ___________ _________________.</w:t>
                            </w:r>
                          </w:p>
                          <w:p w14:paraId="684B13F1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The weapons turned to __________ _____________ before   </w:t>
                            </w:r>
                          </w:p>
                          <w:p w14:paraId="2348FFF6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reaching him.</w:t>
                            </w:r>
                          </w:p>
                          <w:p w14:paraId="42903A10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He touched and called on the ___________ to witness his right   </w:t>
                            </w:r>
                          </w:p>
                          <w:p w14:paraId="32104C68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to sit at the ________ of ________________. The earth    </w:t>
                            </w:r>
                          </w:p>
                          <w:p w14:paraId="36500E65" w14:textId="77777777" w:rsidR="00DB406E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__________ to acknowledge his ___________.  </w:t>
                            </w:r>
                          </w:p>
                          <w:p w14:paraId="3844FFA6" w14:textId="77777777" w:rsidR="00DB406E" w:rsidRPr="006018F7" w:rsidRDefault="00DB406E" w:rsidP="00CB5A5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A105DAB" w14:textId="77777777" w:rsidR="00DB406E" w:rsidRPr="006018F7" w:rsidRDefault="00DB406E" w:rsidP="00CB5A58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8BE7A" id="_x0000_s1040" type="#_x0000_t202" style="position:absolute;margin-left:-23.9pt;margin-top:8.65pt;width:556pt;height:208.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" filled="f">
                <v:textbox>
                  <w:txbxContent>
                    <w:p w14:paraId="69398C21" w14:textId="77777777" w:rsidR="00DB406E" w:rsidRPr="00BA63C1" w:rsidRDefault="00DB406E" w:rsidP="00CB5A58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FC1B889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Siddhartha stayed _______________ on his _________________. </w:t>
                      </w:r>
                    </w:p>
                    <w:p w14:paraId="25D144DA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He was not distracted by ___________ _________________.</w:t>
                      </w:r>
                    </w:p>
                    <w:p w14:paraId="684B13F1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The weapons turned to __________ _____________ before   </w:t>
                      </w:r>
                    </w:p>
                    <w:p w14:paraId="2348FFF6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reaching him.</w:t>
                      </w:r>
                    </w:p>
                    <w:p w14:paraId="42903A10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He touched and called on the ___________ to witness his right   </w:t>
                      </w:r>
                    </w:p>
                    <w:p w14:paraId="32104C68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to sit at the ________ of ________________. The earth    </w:t>
                      </w:r>
                    </w:p>
                    <w:p w14:paraId="36500E65" w14:textId="77777777" w:rsidR="00DB406E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__________ to acknowledge his ___________.  </w:t>
                      </w:r>
                    </w:p>
                    <w:p w14:paraId="3844FFA6" w14:textId="77777777" w:rsidR="00DB406E" w:rsidRPr="006018F7" w:rsidRDefault="00DB406E" w:rsidP="00CB5A5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A105DAB" w14:textId="77777777" w:rsidR="00DB406E" w:rsidRPr="006018F7" w:rsidRDefault="00DB406E" w:rsidP="00CB5A58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0610E5" w14:textId="77777777" w:rsidR="00934091" w:rsidRDefault="00934091" w:rsidP="006D4F8B">
      <w:pPr>
        <w:tabs>
          <w:tab w:val="left" w:pos="2490"/>
        </w:tabs>
      </w:pPr>
    </w:p>
    <w:p w14:paraId="31C2C947" w14:textId="72777642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A7B24DD" wp14:editId="1379A1C6">
                <wp:simplePos x="0" y="0"/>
                <wp:positionH relativeFrom="column">
                  <wp:posOffset>-226060</wp:posOffset>
                </wp:positionH>
                <wp:positionV relativeFrom="paragraph">
                  <wp:posOffset>72390</wp:posOffset>
                </wp:positionV>
                <wp:extent cx="133350" cy="133350"/>
                <wp:effectExtent l="19050" t="19050" r="38100" b="38100"/>
                <wp:wrapNone/>
                <wp:docPr id="276" name="Star: 10 Points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E92F2" id="Star: 10 Points 276" o:spid="_x0000_s1026" style="position:absolute;margin-left:-17.8pt;margin-top:5.7pt;width:10.5pt;height:10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18B08974" w14:textId="25BD0F95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C1B561D" wp14:editId="2D5B735A">
                <wp:simplePos x="0" y="0"/>
                <wp:positionH relativeFrom="column">
                  <wp:posOffset>-216535</wp:posOffset>
                </wp:positionH>
                <wp:positionV relativeFrom="paragraph">
                  <wp:posOffset>158115</wp:posOffset>
                </wp:positionV>
                <wp:extent cx="133350" cy="133350"/>
                <wp:effectExtent l="19050" t="19050" r="38100" b="38100"/>
                <wp:wrapNone/>
                <wp:docPr id="279" name="Star: 10 Points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B8E8E" id="Star: 10 Points 279" o:spid="_x0000_s1026" style="position:absolute;margin-left:-17.05pt;margin-top:12.45pt;width:10.5pt;height:10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4795E6C1" w14:textId="77777777" w:rsidR="00934091" w:rsidRDefault="00934091" w:rsidP="006D4F8B">
      <w:pPr>
        <w:tabs>
          <w:tab w:val="left" w:pos="2490"/>
        </w:tabs>
      </w:pPr>
    </w:p>
    <w:p w14:paraId="5CC25C1E" w14:textId="02904FB1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FB86293" wp14:editId="0AF728D0">
                <wp:simplePos x="0" y="0"/>
                <wp:positionH relativeFrom="column">
                  <wp:posOffset>-216535</wp:posOffset>
                </wp:positionH>
                <wp:positionV relativeFrom="paragraph">
                  <wp:posOffset>281940</wp:posOffset>
                </wp:positionV>
                <wp:extent cx="133350" cy="133350"/>
                <wp:effectExtent l="19050" t="19050" r="38100" b="38100"/>
                <wp:wrapNone/>
                <wp:docPr id="278" name="Star: 10 Points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D16F5" id="Star: 10 Points 278" o:spid="_x0000_s1026" style="position:absolute;margin-left:-17.05pt;margin-top:22.2pt;width:10.5pt;height:10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2754DB38" w14:textId="3BBAA673" w:rsidR="00934091" w:rsidRDefault="00934091" w:rsidP="006D4F8B">
      <w:pPr>
        <w:tabs>
          <w:tab w:val="left" w:pos="2490"/>
        </w:tabs>
      </w:pPr>
    </w:p>
    <w:p w14:paraId="7D6AB188" w14:textId="77777777" w:rsidR="00934091" w:rsidRDefault="00934091" w:rsidP="006D4F8B">
      <w:pPr>
        <w:tabs>
          <w:tab w:val="left" w:pos="2490"/>
        </w:tabs>
      </w:pPr>
    </w:p>
    <w:p w14:paraId="0129A579" w14:textId="77777777" w:rsidR="00934091" w:rsidRDefault="00934091" w:rsidP="006D4F8B">
      <w:pPr>
        <w:tabs>
          <w:tab w:val="left" w:pos="2490"/>
        </w:tabs>
      </w:pPr>
    </w:p>
    <w:p w14:paraId="35BDB833" w14:textId="4C90A5A3" w:rsidR="00934091" w:rsidRDefault="00412623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09E3C343" wp14:editId="5A46B419">
                <wp:simplePos x="0" y="0"/>
                <wp:positionH relativeFrom="margin">
                  <wp:posOffset>-302260</wp:posOffset>
                </wp:positionH>
                <wp:positionV relativeFrom="paragraph">
                  <wp:posOffset>-149860</wp:posOffset>
                </wp:positionV>
                <wp:extent cx="5524500" cy="843915"/>
                <wp:effectExtent l="0" t="0" r="19050" b="13335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8439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9E529" w14:textId="77777777" w:rsidR="00DB406E" w:rsidRPr="00BA63C1" w:rsidRDefault="00DB406E" w:rsidP="00934091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29D926BE" w14:textId="77777777" w:rsidR="00DB406E" w:rsidRDefault="00DB406E" w:rsidP="005549B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Siddhartha’s enlightenment took place during the __________ ‘______________’ of the __________.  </w:t>
                            </w:r>
                          </w:p>
                          <w:p w14:paraId="0AB0207E" w14:textId="77777777" w:rsidR="00DB406E" w:rsidRDefault="00DB406E" w:rsidP="005549B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</w:p>
                          <w:p w14:paraId="21DB309B" w14:textId="77777777" w:rsidR="00DB406E" w:rsidRDefault="00DB406E" w:rsidP="005549B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</w:p>
                          <w:p w14:paraId="70E471F0" w14:textId="77777777" w:rsidR="00DB406E" w:rsidRPr="006018F7" w:rsidRDefault="00DB406E" w:rsidP="0093409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6F3F6E8" w14:textId="77777777" w:rsidR="00DB406E" w:rsidRPr="006018F7" w:rsidRDefault="00DB406E" w:rsidP="0093409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3C343" id="_x0000_s1041" type="#_x0000_t202" style="position:absolute;margin-left:-23.8pt;margin-top:-11.8pt;width:435pt;height:66.4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" filled="f">
                <v:textbox>
                  <w:txbxContent>
                    <w:p w14:paraId="4CF9E529" w14:textId="77777777" w:rsidR="00DB406E" w:rsidRPr="00BA63C1" w:rsidRDefault="00DB406E" w:rsidP="00934091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29D926BE" w14:textId="77777777" w:rsidR="00DB406E" w:rsidRDefault="00DB406E" w:rsidP="005549B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Siddhartha’s enlightenment took place during the __________ ‘______________’ of the __________.  </w:t>
                      </w:r>
                    </w:p>
                    <w:p w14:paraId="0AB0207E" w14:textId="77777777" w:rsidR="00DB406E" w:rsidRDefault="00DB406E" w:rsidP="005549BB">
                      <w:pPr>
                        <w:spacing w:after="0" w:line="276" w:lineRule="auto"/>
                        <w:rPr>
                          <w:sz w:val="40"/>
                        </w:rPr>
                      </w:pPr>
                    </w:p>
                    <w:p w14:paraId="21DB309B" w14:textId="77777777" w:rsidR="00DB406E" w:rsidRDefault="00DB406E" w:rsidP="005549BB">
                      <w:pPr>
                        <w:spacing w:after="0" w:line="276" w:lineRule="auto"/>
                        <w:rPr>
                          <w:sz w:val="40"/>
                        </w:rPr>
                      </w:pPr>
                    </w:p>
                    <w:p w14:paraId="70E471F0" w14:textId="77777777" w:rsidR="00DB406E" w:rsidRPr="006018F7" w:rsidRDefault="00DB406E" w:rsidP="0093409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6F3F6E8" w14:textId="77777777" w:rsidR="00DB406E" w:rsidRPr="006018F7" w:rsidRDefault="00DB406E" w:rsidP="00934091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876D8">
        <w:rPr>
          <w:noProof/>
        </w:rPr>
        <w:drawing>
          <wp:anchor distT="0" distB="0" distL="114300" distR="114300" simplePos="0" relativeHeight="251857920" behindDoc="0" locked="0" layoutInCell="1" allowOverlap="1" wp14:anchorId="33F080C2" wp14:editId="6F90B998">
            <wp:simplePos x="0" y="0"/>
            <wp:positionH relativeFrom="column">
              <wp:posOffset>5269865</wp:posOffset>
            </wp:positionH>
            <wp:positionV relativeFrom="paragraph">
              <wp:posOffset>-149860</wp:posOffset>
            </wp:positionV>
            <wp:extent cx="1485900" cy="843915"/>
            <wp:effectExtent l="0" t="0" r="0" b="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" t="8292" r="-726"/>
                    <a:stretch/>
                  </pic:blipFill>
                  <pic:spPr bwMode="auto">
                    <a:xfrm flipH="1">
                      <a:off x="0" y="0"/>
                      <a:ext cx="1485900" cy="8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03A92" w14:textId="1EA0AD1C" w:rsidR="00934091" w:rsidRDefault="005E07BF" w:rsidP="005E07BF">
      <w:pPr>
        <w:tabs>
          <w:tab w:val="left" w:pos="8985"/>
        </w:tabs>
      </w:pPr>
      <w:r>
        <w:tab/>
      </w:r>
    </w:p>
    <w:p w14:paraId="02E3C145" w14:textId="77777777" w:rsidR="00934091" w:rsidRPr="00412623" w:rsidRDefault="00934091" w:rsidP="006D4F8B">
      <w:pPr>
        <w:tabs>
          <w:tab w:val="left" w:pos="2490"/>
        </w:tabs>
        <w:rPr>
          <w:sz w:val="2"/>
        </w:rPr>
      </w:pPr>
    </w:p>
    <w:tbl>
      <w:tblPr>
        <w:tblStyle w:val="TableGrid"/>
        <w:tblpPr w:leftFromText="180" w:rightFromText="180" w:vertAnchor="text" w:horzAnchor="margin" w:tblpXSpec="center" w:tblpY="201"/>
        <w:tblW w:w="11058" w:type="dxa"/>
        <w:tblLook w:val="04A0" w:firstRow="1" w:lastRow="0" w:firstColumn="1" w:lastColumn="0" w:noHBand="0" w:noVBand="1"/>
      </w:tblPr>
      <w:tblGrid>
        <w:gridCol w:w="3120"/>
        <w:gridCol w:w="4252"/>
        <w:gridCol w:w="3686"/>
      </w:tblGrid>
      <w:tr w:rsidR="00F47933" w14:paraId="48700B5D" w14:textId="77777777" w:rsidTr="00F47933">
        <w:tc>
          <w:tcPr>
            <w:tcW w:w="3120" w:type="dxa"/>
            <w:shd w:val="clear" w:color="auto" w:fill="FFF2CC" w:themeFill="accent4" w:themeFillTint="33"/>
          </w:tcPr>
          <w:p w14:paraId="767A1974" w14:textId="77777777" w:rsidR="00F47933" w:rsidRPr="00264A1D" w:rsidRDefault="00F47933" w:rsidP="00F47933">
            <w:pPr>
              <w:tabs>
                <w:tab w:val="left" w:pos="2490"/>
              </w:tabs>
              <w:rPr>
                <w:b/>
                <w:i/>
                <w:sz w:val="40"/>
              </w:rPr>
            </w:pPr>
            <w:r w:rsidRPr="00264A1D">
              <w:rPr>
                <w:b/>
                <w:i/>
                <w:sz w:val="40"/>
              </w:rPr>
              <w:t>First Watch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452F697C" w14:textId="77777777" w:rsidR="00F47933" w:rsidRPr="00264A1D" w:rsidRDefault="00F47933" w:rsidP="00F47933">
            <w:pPr>
              <w:tabs>
                <w:tab w:val="left" w:pos="2490"/>
              </w:tabs>
              <w:rPr>
                <w:b/>
                <w:i/>
                <w:sz w:val="40"/>
              </w:rPr>
            </w:pPr>
            <w:r w:rsidRPr="00264A1D">
              <w:rPr>
                <w:b/>
                <w:i/>
                <w:sz w:val="40"/>
              </w:rPr>
              <w:t>Second Watch</w:t>
            </w:r>
          </w:p>
        </w:tc>
        <w:tc>
          <w:tcPr>
            <w:tcW w:w="3686" w:type="dxa"/>
            <w:shd w:val="clear" w:color="auto" w:fill="FFF2CC" w:themeFill="accent4" w:themeFillTint="33"/>
          </w:tcPr>
          <w:p w14:paraId="46EE8BA5" w14:textId="77777777" w:rsidR="00F47933" w:rsidRPr="00264A1D" w:rsidRDefault="00F47933" w:rsidP="00F47933">
            <w:pPr>
              <w:tabs>
                <w:tab w:val="left" w:pos="2490"/>
              </w:tabs>
              <w:rPr>
                <w:b/>
                <w:i/>
                <w:sz w:val="40"/>
              </w:rPr>
            </w:pPr>
            <w:r w:rsidRPr="00264A1D">
              <w:rPr>
                <w:b/>
                <w:i/>
                <w:sz w:val="40"/>
              </w:rPr>
              <w:t>Third Watch</w:t>
            </w:r>
          </w:p>
        </w:tc>
      </w:tr>
      <w:tr w:rsidR="00F47933" w14:paraId="6A536B42" w14:textId="77777777" w:rsidTr="00F47933">
        <w:tc>
          <w:tcPr>
            <w:tcW w:w="3120" w:type="dxa"/>
          </w:tcPr>
          <w:p w14:paraId="0D70C122" w14:textId="77777777" w:rsidR="00F47933" w:rsidRPr="00BC29AA" w:rsidRDefault="00F47933" w:rsidP="00F47933">
            <w:pPr>
              <w:tabs>
                <w:tab w:val="left" w:pos="2490"/>
              </w:tabs>
              <w:rPr>
                <w:sz w:val="4"/>
                <w:szCs w:val="16"/>
              </w:rPr>
            </w:pPr>
          </w:p>
          <w:p w14:paraId="39AE00BB" w14:textId="77777777" w:rsidR="00F47933" w:rsidRDefault="00A431A4" w:rsidP="00F47933">
            <w:pPr>
              <w:tabs>
                <w:tab w:val="left" w:pos="2490"/>
              </w:tabs>
              <w:rPr>
                <w:sz w:val="40"/>
              </w:rPr>
            </w:pPr>
            <w:r w:rsidRPr="00B876D8">
              <w:rPr>
                <w:noProof/>
              </w:rPr>
              <w:drawing>
                <wp:anchor distT="0" distB="0" distL="114300" distR="114300" simplePos="0" relativeHeight="251858944" behindDoc="0" locked="0" layoutInCell="1" allowOverlap="1" wp14:anchorId="3D1F26E1" wp14:editId="72C23BE7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1486535</wp:posOffset>
                  </wp:positionV>
                  <wp:extent cx="1162270" cy="1725295"/>
                  <wp:effectExtent l="133350" t="76200" r="133350" b="84455"/>
                  <wp:wrapNone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97"/>
                          <a:stretch/>
                        </pic:blipFill>
                        <pic:spPr bwMode="auto">
                          <a:xfrm rot="486523">
                            <a:off x="0" y="0"/>
                            <a:ext cx="1162270" cy="1725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47933">
              <w:rPr>
                <w:sz w:val="40"/>
              </w:rPr>
              <w:t xml:space="preserve">Siddhartha gained knowledge of his ______________ lives. </w:t>
            </w:r>
          </w:p>
          <w:p w14:paraId="635ED56E" w14:textId="77777777" w:rsidR="00F47933" w:rsidRPr="008955DD" w:rsidRDefault="00F47933" w:rsidP="00F47933">
            <w:pPr>
              <w:tabs>
                <w:tab w:val="left" w:pos="2490"/>
              </w:tabs>
              <w:rPr>
                <w:sz w:val="40"/>
              </w:rPr>
            </w:pPr>
          </w:p>
        </w:tc>
        <w:tc>
          <w:tcPr>
            <w:tcW w:w="4252" w:type="dxa"/>
          </w:tcPr>
          <w:p w14:paraId="482ED273" w14:textId="77777777" w:rsidR="00F47933" w:rsidRPr="00BC29AA" w:rsidRDefault="00F47933" w:rsidP="00F47933">
            <w:pPr>
              <w:tabs>
                <w:tab w:val="left" w:pos="2490"/>
              </w:tabs>
              <w:rPr>
                <w:sz w:val="4"/>
                <w:szCs w:val="16"/>
              </w:rPr>
            </w:pPr>
          </w:p>
          <w:p w14:paraId="474C586C" w14:textId="77777777" w:rsidR="00F47933" w:rsidRDefault="00F47933" w:rsidP="00F47933">
            <w:pPr>
              <w:tabs>
                <w:tab w:val="left" w:pos="2490"/>
              </w:tabs>
              <w:rPr>
                <w:sz w:val="40"/>
              </w:rPr>
            </w:pPr>
            <w:r>
              <w:rPr>
                <w:sz w:val="40"/>
              </w:rPr>
              <w:t xml:space="preserve">He understood the _______________ cycle of _________, death and ____________ </w:t>
            </w:r>
            <w:proofErr w:type="spellStart"/>
            <w:r>
              <w:rPr>
                <w:sz w:val="40"/>
              </w:rPr>
              <w:t>and</w:t>
            </w:r>
            <w:proofErr w:type="spellEnd"/>
            <w:r>
              <w:rPr>
                <w:sz w:val="40"/>
              </w:rPr>
              <w:t xml:space="preserve"> how beings are reborn according to their __________ (actions).</w:t>
            </w:r>
          </w:p>
          <w:p w14:paraId="56E90E7C" w14:textId="77777777" w:rsidR="00F47933" w:rsidRPr="008955DD" w:rsidRDefault="00F47933" w:rsidP="00F47933">
            <w:pPr>
              <w:tabs>
                <w:tab w:val="left" w:pos="2490"/>
              </w:tabs>
              <w:rPr>
                <w:sz w:val="40"/>
              </w:rPr>
            </w:pPr>
            <w:r>
              <w:rPr>
                <w:sz w:val="40"/>
              </w:rPr>
              <w:t>He understood how nothing stays the ________ - everything is impermanent (</w:t>
            </w:r>
            <w:proofErr w:type="spellStart"/>
            <w:r>
              <w:rPr>
                <w:sz w:val="40"/>
              </w:rPr>
              <w:t>anicca</w:t>
            </w:r>
            <w:proofErr w:type="spellEnd"/>
            <w:r>
              <w:rPr>
                <w:sz w:val="40"/>
              </w:rPr>
              <w:t xml:space="preserve">).  </w:t>
            </w:r>
          </w:p>
        </w:tc>
        <w:tc>
          <w:tcPr>
            <w:tcW w:w="3686" w:type="dxa"/>
          </w:tcPr>
          <w:p w14:paraId="45DD906D" w14:textId="77777777" w:rsidR="00A431A4" w:rsidRPr="00A431A4" w:rsidRDefault="00A431A4" w:rsidP="00F47933">
            <w:pPr>
              <w:tabs>
                <w:tab w:val="left" w:pos="2490"/>
              </w:tabs>
              <w:rPr>
                <w:sz w:val="4"/>
                <w:szCs w:val="16"/>
              </w:rPr>
            </w:pPr>
          </w:p>
          <w:p w14:paraId="5FFA7638" w14:textId="77777777" w:rsidR="00F47933" w:rsidRDefault="00F47933" w:rsidP="00F47933">
            <w:pPr>
              <w:tabs>
                <w:tab w:val="left" w:pos="2490"/>
              </w:tabs>
              <w:rPr>
                <w:sz w:val="40"/>
              </w:rPr>
            </w:pPr>
            <w:r>
              <w:rPr>
                <w:sz w:val="40"/>
              </w:rPr>
              <w:t xml:space="preserve">He </w:t>
            </w:r>
            <w:proofErr w:type="gramStart"/>
            <w:r>
              <w:rPr>
                <w:sz w:val="40"/>
              </w:rPr>
              <w:t>understand</w:t>
            </w:r>
            <w:proofErr w:type="gramEnd"/>
            <w:r>
              <w:rPr>
                <w:sz w:val="40"/>
              </w:rPr>
              <w:t xml:space="preserve"> that beings ___________ because of desire and _____________, but that suffering can be ___________ by following the path to _______________  </w:t>
            </w:r>
          </w:p>
          <w:p w14:paraId="26962D45" w14:textId="77777777" w:rsidR="00F47933" w:rsidRPr="008955DD" w:rsidRDefault="00A431A4" w:rsidP="00F47933">
            <w:pPr>
              <w:tabs>
                <w:tab w:val="left" w:pos="2490"/>
              </w:tabs>
              <w:rPr>
                <w:sz w:val="40"/>
              </w:rPr>
            </w:pPr>
            <w:r w:rsidRPr="00A431A4">
              <w:rPr>
                <w:noProof/>
              </w:rPr>
              <w:drawing>
                <wp:anchor distT="0" distB="0" distL="114300" distR="114300" simplePos="0" relativeHeight="251859968" behindDoc="0" locked="0" layoutInCell="1" allowOverlap="1" wp14:anchorId="39FFC5FC" wp14:editId="245B34FB">
                  <wp:simplePos x="0" y="0"/>
                  <wp:positionH relativeFrom="margin">
                    <wp:posOffset>676910</wp:posOffset>
                  </wp:positionH>
                  <wp:positionV relativeFrom="paragraph">
                    <wp:posOffset>12700</wp:posOffset>
                  </wp:positionV>
                  <wp:extent cx="1004570" cy="895350"/>
                  <wp:effectExtent l="0" t="0" r="5080" b="0"/>
                  <wp:wrapNone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57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D46AFDA" w14:textId="0181679A" w:rsidR="00934091" w:rsidRDefault="00412623" w:rsidP="006D4F8B">
      <w:pPr>
        <w:tabs>
          <w:tab w:val="left" w:pos="2490"/>
        </w:tabs>
      </w:pPr>
      <w:r w:rsidRPr="000D3FAD">
        <w:rPr>
          <w:noProof/>
        </w:rPr>
        <w:drawing>
          <wp:anchor distT="0" distB="0" distL="114300" distR="114300" simplePos="0" relativeHeight="251860992" behindDoc="0" locked="0" layoutInCell="1" allowOverlap="1" wp14:anchorId="5A0C5241" wp14:editId="56DE8159">
            <wp:simplePos x="0" y="0"/>
            <wp:positionH relativeFrom="margin">
              <wp:posOffset>5830570</wp:posOffset>
            </wp:positionH>
            <wp:positionV relativeFrom="paragraph">
              <wp:posOffset>4021455</wp:posOffset>
            </wp:positionV>
            <wp:extent cx="857250" cy="1190625"/>
            <wp:effectExtent l="0" t="0" r="0" b="952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" t="2655" r="4755" b="6297"/>
                    <a:stretch/>
                  </pic:blipFill>
                  <pic:spPr bwMode="auto">
                    <a:xfrm>
                      <a:off x="0" y="0"/>
                      <a:ext cx="85725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4A070D60" wp14:editId="5C701E0A">
                <wp:simplePos x="0" y="0"/>
                <wp:positionH relativeFrom="margin">
                  <wp:posOffset>-302260</wp:posOffset>
                </wp:positionH>
                <wp:positionV relativeFrom="paragraph">
                  <wp:posOffset>3955415</wp:posOffset>
                </wp:positionV>
                <wp:extent cx="7061200" cy="2657475"/>
                <wp:effectExtent l="0" t="0" r="25400" b="28575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657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63EF1" w14:textId="77777777" w:rsidR="00DB406E" w:rsidRPr="00BA63C1" w:rsidRDefault="00DB406E" w:rsidP="00264A1D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076976F3" w14:textId="77777777" w:rsidR="00DB406E" w:rsidRPr="00164DC1" w:rsidRDefault="00DB406E" w:rsidP="00264A1D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164DC1">
                              <w:rPr>
                                <w:b/>
                                <w:i/>
                                <w:sz w:val="40"/>
                              </w:rPr>
                              <w:t>After the enlightenment…</w:t>
                            </w:r>
                          </w:p>
                          <w:p w14:paraId="7405021E" w14:textId="77777777" w:rsidR="00DB406E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Siddhartha became known as the ___________ (the </w:t>
                            </w:r>
                          </w:p>
                          <w:p w14:paraId="7F2F41CA" w14:textId="77777777" w:rsidR="00DB406E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__________________ one).</w:t>
                            </w:r>
                          </w:p>
                          <w:p w14:paraId="52FBDD31" w14:textId="77777777" w:rsidR="00DB406E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He taught his __________________ wisdom to the five </w:t>
                            </w:r>
                          </w:p>
                          <w:p w14:paraId="23616F8D" w14:textId="77777777" w:rsidR="00DB406E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_____________ who became his first ________________.</w:t>
                            </w:r>
                          </w:p>
                          <w:p w14:paraId="6C014A63" w14:textId="77777777" w:rsidR="00DB406E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He asked his followers to choose a _______________ way  </w:t>
                            </w:r>
                          </w:p>
                          <w:p w14:paraId="088FB3D3" w14:textId="77777777" w:rsidR="00DB406E" w:rsidRPr="006018F7" w:rsidRDefault="00DB406E" w:rsidP="00264A1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between the two ____________ of __________ and asceticism. </w:t>
                            </w:r>
                          </w:p>
                          <w:p w14:paraId="0BF262DF" w14:textId="77777777" w:rsidR="00DB406E" w:rsidRPr="006018F7" w:rsidRDefault="00DB406E" w:rsidP="00264A1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70D60" id="_x0000_s1042" type="#_x0000_t202" style="position:absolute;margin-left:-23.8pt;margin-top:311.45pt;width:556pt;height:209.2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" filled="f">
                <v:textbox>
                  <w:txbxContent>
                    <w:p w14:paraId="23C63EF1" w14:textId="77777777" w:rsidR="00DB406E" w:rsidRPr="00BA63C1" w:rsidRDefault="00DB406E" w:rsidP="00264A1D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076976F3" w14:textId="77777777" w:rsidR="00DB406E" w:rsidRPr="00164DC1" w:rsidRDefault="00DB406E" w:rsidP="00264A1D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164DC1">
                        <w:rPr>
                          <w:b/>
                          <w:i/>
                          <w:sz w:val="40"/>
                        </w:rPr>
                        <w:t>After the enlightenment…</w:t>
                      </w:r>
                    </w:p>
                    <w:p w14:paraId="7405021E" w14:textId="77777777" w:rsidR="00DB406E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Siddhartha became known as the ___________ (the </w:t>
                      </w:r>
                    </w:p>
                    <w:p w14:paraId="7F2F41CA" w14:textId="77777777" w:rsidR="00DB406E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__________________ one).</w:t>
                      </w:r>
                    </w:p>
                    <w:p w14:paraId="52FBDD31" w14:textId="77777777" w:rsidR="00DB406E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He taught his __________________ wisdom to the five </w:t>
                      </w:r>
                    </w:p>
                    <w:p w14:paraId="23616F8D" w14:textId="77777777" w:rsidR="00DB406E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_____________ who became his first ________________.</w:t>
                      </w:r>
                    </w:p>
                    <w:p w14:paraId="6C014A63" w14:textId="77777777" w:rsidR="00DB406E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He asked his followers to choose a _______________ way  </w:t>
                      </w:r>
                    </w:p>
                    <w:p w14:paraId="088FB3D3" w14:textId="77777777" w:rsidR="00DB406E" w:rsidRPr="006018F7" w:rsidRDefault="00DB406E" w:rsidP="00264A1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between the two ____________ of __________ and asceticism. </w:t>
                      </w:r>
                    </w:p>
                    <w:p w14:paraId="0BF262DF" w14:textId="77777777" w:rsidR="00DB406E" w:rsidRPr="006018F7" w:rsidRDefault="00DB406E" w:rsidP="00264A1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D4EEC0" w14:textId="77777777" w:rsidR="00934091" w:rsidRDefault="00164DC1" w:rsidP="006D4F8B">
      <w:pPr>
        <w:tabs>
          <w:tab w:val="left" w:pos="249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9479A6D" wp14:editId="3813AC46">
                <wp:simplePos x="0" y="0"/>
                <wp:positionH relativeFrom="column">
                  <wp:posOffset>-228600</wp:posOffset>
                </wp:positionH>
                <wp:positionV relativeFrom="paragraph">
                  <wp:posOffset>273685</wp:posOffset>
                </wp:positionV>
                <wp:extent cx="133350" cy="133350"/>
                <wp:effectExtent l="19050" t="19050" r="38100" b="38100"/>
                <wp:wrapNone/>
                <wp:docPr id="286" name="Star: 10 Points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301F9" id="Star: 10 Points 286" o:spid="_x0000_s1026" style="position:absolute;margin-left:-18pt;margin-top:21.55pt;width:10.5pt;height:10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72D80A32" w14:textId="77777777" w:rsidR="00934091" w:rsidRDefault="00264A1D" w:rsidP="00264A1D">
      <w:pPr>
        <w:tabs>
          <w:tab w:val="left" w:pos="1755"/>
        </w:tabs>
      </w:pPr>
      <w:r>
        <w:tab/>
      </w:r>
    </w:p>
    <w:p w14:paraId="650C272F" w14:textId="77777777" w:rsidR="00264A1D" w:rsidRPr="00264A1D" w:rsidRDefault="00264A1D" w:rsidP="00264A1D"/>
    <w:p w14:paraId="1E481C34" w14:textId="77777777" w:rsidR="00264A1D" w:rsidRPr="00264A1D" w:rsidRDefault="00164DC1" w:rsidP="00264A1D"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29EF9C2" wp14:editId="6C2DFE74">
                <wp:simplePos x="0" y="0"/>
                <wp:positionH relativeFrom="column">
                  <wp:posOffset>-235585</wp:posOffset>
                </wp:positionH>
                <wp:positionV relativeFrom="paragraph">
                  <wp:posOffset>143510</wp:posOffset>
                </wp:positionV>
                <wp:extent cx="133350" cy="133350"/>
                <wp:effectExtent l="19050" t="19050" r="38100" b="38100"/>
                <wp:wrapNone/>
                <wp:docPr id="288" name="Star: 10 Points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B5278" id="Star: 10 Points 288" o:spid="_x0000_s1026" style="position:absolute;margin-left:-18.55pt;margin-top:11.3pt;width:10.5pt;height:10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4F6EC078" w14:textId="77777777" w:rsidR="00264A1D" w:rsidRPr="00264A1D" w:rsidRDefault="00264A1D" w:rsidP="00264A1D"/>
    <w:p w14:paraId="66DAA3AB" w14:textId="77777777" w:rsidR="00264A1D" w:rsidRPr="00264A1D" w:rsidRDefault="00164DC1" w:rsidP="00264A1D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93E0CDA" wp14:editId="6834CC96">
                <wp:simplePos x="0" y="0"/>
                <wp:positionH relativeFrom="column">
                  <wp:posOffset>-238125</wp:posOffset>
                </wp:positionH>
                <wp:positionV relativeFrom="paragraph">
                  <wp:posOffset>284480</wp:posOffset>
                </wp:positionV>
                <wp:extent cx="133350" cy="133350"/>
                <wp:effectExtent l="19050" t="19050" r="38100" b="38100"/>
                <wp:wrapNone/>
                <wp:docPr id="287" name="Star: 10 Points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star10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E7056" id="Star: 10 Points 287" o:spid="_x0000_s1026" style="position:absolute;margin-left:-18.75pt;margin-top:22.4pt;width:10.5pt;height:10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35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" path="m,46071l18428,33337,25467,12734r22779,-1l66675,,85104,12733r22779,1l114922,33337r18428,12734l126311,66675r7039,20604l114922,100013r-7039,20603l85104,120617,66675,133350,48246,120617r-22779,-1l18428,100013,,87279,7039,66675,,46071xe" fillcolor="#4472c4 [3204]" strokecolor="#1f3763 [1604]" strokeweight="1pt">
                <v:stroke joinstyle="miter"/>
                <v:path arrowok="t" o:connecttype="custom" o:connectlocs="0,46071;18428,33337;25467,12734;48246,12733;66675,0;85104,12733;107883,12734;114922,33337;133350,46071;126311,66675;133350,87279;114922,100013;107883,120616;85104,120617;66675,133350;48246,120617;25467,120616;18428,100013;0,87279;7039,66675;0,46071" o:connectangles="0,0,0,0,0,0,0,0,0,0,0,0,0,0,0,0,0,0,0,0,0"/>
              </v:shape>
            </w:pict>
          </mc:Fallback>
        </mc:AlternateContent>
      </w:r>
    </w:p>
    <w:p w14:paraId="6CC5BC6C" w14:textId="77777777" w:rsidR="00264A1D" w:rsidRPr="00264A1D" w:rsidRDefault="00264A1D" w:rsidP="00264A1D"/>
    <w:p w14:paraId="78DA6B40" w14:textId="77777777" w:rsidR="00264A1D" w:rsidRPr="00264A1D" w:rsidRDefault="00264A1D" w:rsidP="00264A1D"/>
    <w:p w14:paraId="6E51655E" w14:textId="77777777" w:rsidR="00264A1D" w:rsidRPr="00264A1D" w:rsidRDefault="00164DC1" w:rsidP="00264A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133A494" wp14:editId="34D83F1C">
                <wp:simplePos x="0" y="0"/>
                <wp:positionH relativeFrom="margin">
                  <wp:posOffset>-302260</wp:posOffset>
                </wp:positionH>
                <wp:positionV relativeFrom="paragraph">
                  <wp:posOffset>191770</wp:posOffset>
                </wp:positionV>
                <wp:extent cx="7061200" cy="2505075"/>
                <wp:effectExtent l="0" t="0" r="25400" b="28575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505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AAA92" w14:textId="77777777" w:rsidR="00DB406E" w:rsidRPr="00BA63C1" w:rsidRDefault="00DB406E" w:rsidP="00F47933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167E7BAF" w14:textId="77777777" w:rsidR="00DB406E" w:rsidRDefault="00DB406E" w:rsidP="00F479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Siddhartha’s time as an ascetic was important because _________ ______________________________________________________ </w:t>
                            </w:r>
                          </w:p>
                          <w:p w14:paraId="0D5B977C" w14:textId="77777777" w:rsidR="00DB406E" w:rsidRDefault="00DB406E" w:rsidP="00F479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____________________________________________________________________________________________________________</w:t>
                            </w:r>
                          </w:p>
                          <w:p w14:paraId="0DCF1849" w14:textId="77777777" w:rsidR="00DB406E" w:rsidRDefault="00DB406E" w:rsidP="00F479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______________________________________________________ _____________________________________________________. </w:t>
                            </w:r>
                            <w:r w:rsidRPr="00F47933">
                              <w:rPr>
                                <w:i/>
                                <w:sz w:val="32"/>
                              </w:rPr>
                              <w:t>Refer to the Middle Way and self-discipline.</w:t>
                            </w:r>
                            <w:r w:rsidRPr="00F47933">
                              <w:rPr>
                                <w:sz w:val="32"/>
                              </w:rPr>
                              <w:t xml:space="preserve">  </w:t>
                            </w:r>
                          </w:p>
                          <w:p w14:paraId="5CE370C0" w14:textId="77777777" w:rsidR="00DB406E" w:rsidRPr="006018F7" w:rsidRDefault="00DB406E" w:rsidP="00F479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</w:t>
                            </w:r>
                          </w:p>
                          <w:p w14:paraId="1C69537D" w14:textId="77777777" w:rsidR="00DB406E" w:rsidRPr="006018F7" w:rsidRDefault="00DB406E" w:rsidP="00F47933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3A494" id="_x0000_s1043" type="#_x0000_t202" style="position:absolute;margin-left:-23.8pt;margin-top:15.1pt;width:556pt;height:197.2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" filled="f">
                <v:textbox>
                  <w:txbxContent>
                    <w:p w14:paraId="474AAA92" w14:textId="77777777" w:rsidR="00DB406E" w:rsidRPr="00BA63C1" w:rsidRDefault="00DB406E" w:rsidP="00F47933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167E7BAF" w14:textId="77777777" w:rsidR="00DB406E" w:rsidRDefault="00DB406E" w:rsidP="00F479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Siddhartha’s time as an ascetic was important because _________ ______________________________________________________ </w:t>
                      </w:r>
                    </w:p>
                    <w:p w14:paraId="0D5B977C" w14:textId="77777777" w:rsidR="00DB406E" w:rsidRDefault="00DB406E" w:rsidP="00F479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____________________________________________________________________________________________________________</w:t>
                      </w:r>
                    </w:p>
                    <w:p w14:paraId="0DCF1849" w14:textId="77777777" w:rsidR="00DB406E" w:rsidRDefault="00DB406E" w:rsidP="00F479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______________________________________________________ _____________________________________________________. </w:t>
                      </w:r>
                      <w:r w:rsidRPr="00F47933">
                        <w:rPr>
                          <w:i/>
                          <w:sz w:val="32"/>
                        </w:rPr>
                        <w:t>Refer to the Middle Way and self-discipline.</w:t>
                      </w:r>
                      <w:r w:rsidRPr="00F47933">
                        <w:rPr>
                          <w:sz w:val="32"/>
                        </w:rPr>
                        <w:t xml:space="preserve">  </w:t>
                      </w:r>
                    </w:p>
                    <w:p w14:paraId="5CE370C0" w14:textId="77777777" w:rsidR="00DB406E" w:rsidRPr="006018F7" w:rsidRDefault="00DB406E" w:rsidP="00F479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</w:t>
                      </w:r>
                    </w:p>
                    <w:p w14:paraId="1C69537D" w14:textId="77777777" w:rsidR="00DB406E" w:rsidRPr="006018F7" w:rsidRDefault="00DB406E" w:rsidP="00F47933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AAAF60" w14:textId="77777777" w:rsidR="00264A1D" w:rsidRPr="00264A1D" w:rsidRDefault="00264A1D" w:rsidP="00264A1D"/>
    <w:p w14:paraId="0616C2D5" w14:textId="77777777" w:rsidR="00264A1D" w:rsidRPr="00264A1D" w:rsidRDefault="00264A1D" w:rsidP="00264A1D"/>
    <w:p w14:paraId="323D0766" w14:textId="77777777" w:rsidR="00264A1D" w:rsidRPr="00264A1D" w:rsidRDefault="00264A1D" w:rsidP="00264A1D"/>
    <w:p w14:paraId="6A51995C" w14:textId="77777777" w:rsidR="00264A1D" w:rsidRDefault="00264A1D" w:rsidP="00264A1D"/>
    <w:p w14:paraId="57755F4C" w14:textId="77777777" w:rsidR="00217310" w:rsidRDefault="00264A1D" w:rsidP="00264A1D">
      <w:pPr>
        <w:tabs>
          <w:tab w:val="left" w:pos="2025"/>
        </w:tabs>
      </w:pPr>
      <w:r>
        <w:tab/>
      </w:r>
    </w:p>
    <w:p w14:paraId="4CD5D0A2" w14:textId="77777777" w:rsidR="00217310" w:rsidRDefault="00217310">
      <w:r>
        <w:br w:type="page"/>
      </w:r>
    </w:p>
    <w:p w14:paraId="41B1B184" w14:textId="77777777" w:rsidR="00217310" w:rsidRDefault="007419F3" w:rsidP="00264A1D">
      <w:pPr>
        <w:tabs>
          <w:tab w:val="left" w:pos="20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8A6CE20" wp14:editId="023E6584">
                <wp:simplePos x="0" y="0"/>
                <wp:positionH relativeFrom="column">
                  <wp:posOffset>-588010</wp:posOffset>
                </wp:positionH>
                <wp:positionV relativeFrom="paragraph">
                  <wp:posOffset>240665</wp:posOffset>
                </wp:positionV>
                <wp:extent cx="7934325" cy="47625"/>
                <wp:effectExtent l="0" t="0" r="28575" b="28575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8643AD" id="Rectangle 291" o:spid="_x0000_s1026" style="position:absolute;margin-left:-46.3pt;margin-top:18.95pt;width:624.75pt;height:3.7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Pr="00047C6E">
        <w:rPr>
          <w:noProof/>
        </w:rPr>
        <w:drawing>
          <wp:anchor distT="0" distB="0" distL="114300" distR="114300" simplePos="0" relativeHeight="251808768" behindDoc="0" locked="0" layoutInCell="1" allowOverlap="1" wp14:anchorId="2EC91BCC" wp14:editId="743C2658">
            <wp:simplePos x="0" y="0"/>
            <wp:positionH relativeFrom="column">
              <wp:posOffset>6336665</wp:posOffset>
            </wp:positionH>
            <wp:positionV relativeFrom="paragraph">
              <wp:posOffset>-217170</wp:posOffset>
            </wp:positionV>
            <wp:extent cx="424815" cy="421640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24815" cy="42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735E">
        <w:rPr>
          <w:noProof/>
        </w:rPr>
        <w:drawing>
          <wp:anchor distT="0" distB="0" distL="114300" distR="114300" simplePos="0" relativeHeight="251809792" behindDoc="0" locked="0" layoutInCell="1" allowOverlap="1" wp14:anchorId="4297E884" wp14:editId="58BFF52E">
            <wp:simplePos x="0" y="0"/>
            <wp:positionH relativeFrom="column">
              <wp:posOffset>-273685</wp:posOffset>
            </wp:positionH>
            <wp:positionV relativeFrom="paragraph">
              <wp:posOffset>-226060</wp:posOffset>
            </wp:positionV>
            <wp:extent cx="438150" cy="438150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6DF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72DCEC2" wp14:editId="1361DBA5">
                <wp:simplePos x="0" y="0"/>
                <wp:positionH relativeFrom="margin">
                  <wp:posOffset>31115</wp:posOffset>
                </wp:positionH>
                <wp:positionV relativeFrom="paragraph">
                  <wp:posOffset>-301625</wp:posOffset>
                </wp:positionV>
                <wp:extent cx="6448425" cy="590550"/>
                <wp:effectExtent l="0" t="0" r="0" b="0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3D07C0" w14:textId="77777777" w:rsidR="00DB406E" w:rsidRPr="00217310" w:rsidRDefault="00DB406E" w:rsidP="00217310">
                            <w:pPr>
                              <w:jc w:val="center"/>
                              <w:rPr>
                                <w:b/>
                                <w:color w:val="FFC000" w:themeColor="accent4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17310">
                              <w:rPr>
                                <w:b/>
                                <w:color w:val="FFC000" w:themeColor="accent4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Dharma (teachings</w:t>
                            </w:r>
                            <w:r>
                              <w:rPr>
                                <w:b/>
                                <w:color w:val="FFC000" w:themeColor="accent4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</w:t>
                            </w:r>
                            <w:r w:rsidRPr="00217310">
                              <w:rPr>
                                <w:b/>
                                <w:color w:val="FFC000" w:themeColor="accent4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of Buddha</w:t>
                            </w:r>
                            <w:r>
                              <w:rPr>
                                <w:b/>
                                <w:color w:val="FFC000" w:themeColor="accent4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DCEC2" id="Text Box 292" o:spid="_x0000_s1044" type="#_x0000_t202" style="position:absolute;margin-left:2.45pt;margin-top:-23.75pt;width:507.75pt;height:46.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" filled="f" stroked="f">
                <v:textbox>
                  <w:txbxContent>
                    <w:p w14:paraId="1F3D07C0" w14:textId="77777777" w:rsidR="00DB406E" w:rsidRPr="00217310" w:rsidRDefault="00DB406E" w:rsidP="00217310">
                      <w:pPr>
                        <w:jc w:val="center"/>
                        <w:rPr>
                          <w:b/>
                          <w:color w:val="FFC000" w:themeColor="accent4"/>
                          <w:sz w:val="64"/>
                          <w:szCs w:val="64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17310">
                        <w:rPr>
                          <w:b/>
                          <w:color w:val="FFC000" w:themeColor="accent4"/>
                          <w:sz w:val="64"/>
                          <w:szCs w:val="64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Dharma (teachings</w:t>
                      </w:r>
                      <w:r>
                        <w:rPr>
                          <w:b/>
                          <w:color w:val="FFC000" w:themeColor="accent4"/>
                          <w:sz w:val="64"/>
                          <w:szCs w:val="64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</w:t>
                      </w:r>
                      <w:r w:rsidRPr="00217310">
                        <w:rPr>
                          <w:b/>
                          <w:color w:val="FFC000" w:themeColor="accent4"/>
                          <w:sz w:val="64"/>
                          <w:szCs w:val="64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of Buddha</w:t>
                      </w:r>
                      <w:r>
                        <w:rPr>
                          <w:b/>
                          <w:color w:val="FFC000" w:themeColor="accent4"/>
                          <w:sz w:val="64"/>
                          <w:szCs w:val="64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F3E68D" w14:textId="77777777" w:rsidR="00217310" w:rsidRDefault="0012594B" w:rsidP="00217310">
      <w:r w:rsidRPr="0012594B">
        <w:rPr>
          <w:noProof/>
        </w:rPr>
        <w:drawing>
          <wp:anchor distT="0" distB="0" distL="114300" distR="114300" simplePos="0" relativeHeight="251862016" behindDoc="0" locked="0" layoutInCell="1" allowOverlap="1" wp14:anchorId="2C340363" wp14:editId="6272BA84">
            <wp:simplePos x="0" y="0"/>
            <wp:positionH relativeFrom="column">
              <wp:posOffset>5869940</wp:posOffset>
            </wp:positionH>
            <wp:positionV relativeFrom="paragraph">
              <wp:posOffset>165713</wp:posOffset>
            </wp:positionV>
            <wp:extent cx="772160" cy="851557"/>
            <wp:effectExtent l="0" t="0" r="8890" b="5715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r="2667" b="5183"/>
                    <a:stretch/>
                  </pic:blipFill>
                  <pic:spPr bwMode="auto">
                    <a:xfrm>
                      <a:off x="0" y="0"/>
                      <a:ext cx="773315" cy="852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7310"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666A33B7" wp14:editId="134EE48D">
                <wp:simplePos x="0" y="0"/>
                <wp:positionH relativeFrom="margin">
                  <wp:posOffset>-302260</wp:posOffset>
                </wp:positionH>
                <wp:positionV relativeFrom="paragraph">
                  <wp:posOffset>97790</wp:posOffset>
                </wp:positionV>
                <wp:extent cx="7061200" cy="3257550"/>
                <wp:effectExtent l="0" t="0" r="25400" b="19050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FC929" w14:textId="77777777" w:rsidR="00DB406E" w:rsidRPr="00BA63C1" w:rsidRDefault="00DB406E" w:rsidP="00217310">
                            <w:pPr>
                              <w:spacing w:line="276" w:lineRule="auto"/>
                              <w:rPr>
                                <w:sz w:val="2"/>
                              </w:rPr>
                            </w:pPr>
                          </w:p>
                          <w:p w14:paraId="25B51EEF" w14:textId="77777777" w:rsidR="00DB406E" w:rsidRDefault="00DB406E" w:rsidP="0021731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Dharma refers to the __________ Buddha realised                    when he became ____________________.</w:t>
                            </w:r>
                          </w:p>
                          <w:p w14:paraId="3070862D" w14:textId="77777777" w:rsidR="00DB406E" w:rsidRDefault="00DB406E" w:rsidP="0021731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Dharma is one of the ____________ ______________ which are central to Buddhism, the other two refuges are Buddha himself and the sangha which is the _________________ of all Buddhists. </w:t>
                            </w:r>
                          </w:p>
                          <w:p w14:paraId="67D82D88" w14:textId="77777777" w:rsidR="00DB406E" w:rsidRPr="006018F7" w:rsidRDefault="00DB406E" w:rsidP="0021731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Following the ______________ helps Buddhists reduce their own ___________________ and the ___________________ of others.</w:t>
                            </w:r>
                          </w:p>
                          <w:p w14:paraId="6B57BBA8" w14:textId="77777777" w:rsidR="00DB406E" w:rsidRPr="006018F7" w:rsidRDefault="00DB406E" w:rsidP="0021731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A33B7" id="_x0000_s1045" type="#_x0000_t202" style="position:absolute;margin-left:-23.8pt;margin-top:7.7pt;width:556pt;height:256.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" filled="f">
                <v:textbox>
                  <w:txbxContent>
                    <w:p w14:paraId="705FC929" w14:textId="77777777" w:rsidR="00DB406E" w:rsidRPr="00BA63C1" w:rsidRDefault="00DB406E" w:rsidP="00217310">
                      <w:pPr>
                        <w:spacing w:line="276" w:lineRule="auto"/>
                        <w:rPr>
                          <w:sz w:val="2"/>
                        </w:rPr>
                      </w:pPr>
                    </w:p>
                    <w:p w14:paraId="25B51EEF" w14:textId="77777777" w:rsidR="00DB406E" w:rsidRDefault="00DB406E" w:rsidP="00217310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Dharma refers to the __________ Buddha realised                    when he became ____________________.</w:t>
                      </w:r>
                    </w:p>
                    <w:p w14:paraId="3070862D" w14:textId="77777777" w:rsidR="00DB406E" w:rsidRDefault="00DB406E" w:rsidP="00217310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Dharma is one of the ____________ ______________ which are central to Buddhism, the other two refuges are Buddha himself and the sangha which is the _________________ of all Buddhists. </w:t>
                      </w:r>
                    </w:p>
                    <w:p w14:paraId="67D82D88" w14:textId="77777777" w:rsidR="00DB406E" w:rsidRPr="006018F7" w:rsidRDefault="00DB406E" w:rsidP="00217310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Following the ______________ helps Buddhists reduce their own ___________________ and the ___________________ of others.</w:t>
                      </w:r>
                    </w:p>
                    <w:p w14:paraId="6B57BBA8" w14:textId="77777777" w:rsidR="00DB406E" w:rsidRPr="006018F7" w:rsidRDefault="00DB406E" w:rsidP="00217310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E081A5" w14:textId="77777777" w:rsidR="00217310" w:rsidRDefault="00217310" w:rsidP="00217310"/>
    <w:p w14:paraId="02DA694B" w14:textId="77777777" w:rsidR="00217310" w:rsidRDefault="00217310" w:rsidP="00217310"/>
    <w:p w14:paraId="10060744" w14:textId="77777777" w:rsidR="00217310" w:rsidRDefault="00217310" w:rsidP="00217310"/>
    <w:p w14:paraId="525164D7" w14:textId="77777777" w:rsidR="00217310" w:rsidRDefault="00217310" w:rsidP="00217310"/>
    <w:p w14:paraId="1796723C" w14:textId="77777777" w:rsidR="00217310" w:rsidRDefault="00217310"/>
    <w:p w14:paraId="01A93161" w14:textId="77777777" w:rsidR="00264A1D" w:rsidRDefault="00264A1D" w:rsidP="00264A1D">
      <w:pPr>
        <w:tabs>
          <w:tab w:val="left" w:pos="2025"/>
        </w:tabs>
      </w:pPr>
    </w:p>
    <w:p w14:paraId="52D817F3" w14:textId="77777777" w:rsidR="003410C0" w:rsidRPr="003410C0" w:rsidRDefault="003410C0" w:rsidP="003410C0"/>
    <w:p w14:paraId="471BAA95" w14:textId="77777777" w:rsidR="003410C0" w:rsidRPr="003410C0" w:rsidRDefault="003410C0" w:rsidP="003410C0"/>
    <w:p w14:paraId="0B6BEB40" w14:textId="77777777" w:rsidR="003410C0" w:rsidRPr="003410C0" w:rsidRDefault="003410C0" w:rsidP="003410C0"/>
    <w:p w14:paraId="462CB6EA" w14:textId="77777777" w:rsidR="003410C0" w:rsidRPr="003410C0" w:rsidRDefault="003410C0" w:rsidP="003410C0"/>
    <w:p w14:paraId="3C71FF7B" w14:textId="77777777" w:rsidR="003410C0" w:rsidRPr="003410C0" w:rsidRDefault="00635E28" w:rsidP="003410C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4A2AC5E" wp14:editId="7FBB865C">
                <wp:simplePos x="0" y="0"/>
                <wp:positionH relativeFrom="margin">
                  <wp:posOffset>-302260</wp:posOffset>
                </wp:positionH>
                <wp:positionV relativeFrom="paragraph">
                  <wp:posOffset>270510</wp:posOffset>
                </wp:positionV>
                <wp:extent cx="7061200" cy="6143625"/>
                <wp:effectExtent l="0" t="0" r="25400" b="2857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61436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907D4" w14:textId="77777777" w:rsidR="00DB406E" w:rsidRPr="007419F3" w:rsidRDefault="00DB406E" w:rsidP="007419F3">
                            <w:pPr>
                              <w:spacing w:after="0" w:line="276" w:lineRule="auto"/>
                              <w:rPr>
                                <w:sz w:val="8"/>
                              </w:rPr>
                            </w:pPr>
                          </w:p>
                          <w:p w14:paraId="456E237C" w14:textId="77777777" w:rsidR="00DB406E" w:rsidRPr="006018F7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Dharma generally refers to Buddha’s _________________, but it also refers to … </w:t>
                            </w:r>
                          </w:p>
                          <w:p w14:paraId="2D543339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123DF01F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  <w:p w14:paraId="6D3183A4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  <w:p w14:paraId="1F941521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  <w:p w14:paraId="0EFB51DB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  <w:p w14:paraId="5A80013E" w14:textId="77777777" w:rsidR="00DB406E" w:rsidRPr="005203C4" w:rsidRDefault="00DB406E" w:rsidP="0092470A">
                            <w:pPr>
                              <w:spacing w:line="276" w:lineRule="auto"/>
                            </w:pPr>
                          </w:p>
                          <w:p w14:paraId="7BBC9AAF" w14:textId="77777777" w:rsidR="00DB406E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Thich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Nhat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Hanh says that Buddha’s ______________ are something that should be _________________, not to be _________________. The teachings need to be put into action in order for a person to become ____________________.</w:t>
                            </w:r>
                          </w:p>
                          <w:p w14:paraId="0D8732C0" w14:textId="77777777" w:rsidR="00DB406E" w:rsidRPr="006018F7" w:rsidRDefault="00DB406E" w:rsidP="0092470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Buddha described his insights into ___________ as the ‘truth’ but encouraged his ___________________ to test and __________________ his _________________ themselves.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2AC5E" id="_x0000_s1046" type="#_x0000_t202" style="position:absolute;margin-left:-23.8pt;margin-top:21.3pt;width:556pt;height:483.7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" filled="f">
                <v:textbox>
                  <w:txbxContent>
                    <w:p w14:paraId="30B907D4" w14:textId="77777777" w:rsidR="00DB406E" w:rsidRPr="007419F3" w:rsidRDefault="00DB406E" w:rsidP="007419F3">
                      <w:pPr>
                        <w:spacing w:after="0" w:line="276" w:lineRule="auto"/>
                        <w:rPr>
                          <w:sz w:val="8"/>
                        </w:rPr>
                      </w:pPr>
                    </w:p>
                    <w:p w14:paraId="456E237C" w14:textId="77777777" w:rsidR="00DB406E" w:rsidRPr="006018F7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Dharma generally refers to Buddha’s _________________, but it also refers to … </w:t>
                      </w:r>
                    </w:p>
                    <w:p w14:paraId="2D543339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  <w:p w14:paraId="123DF01F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  <w:p w14:paraId="6D3183A4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  <w:p w14:paraId="1F941521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  <w:p w14:paraId="0EFB51DB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  <w:p w14:paraId="5A80013E" w14:textId="77777777" w:rsidR="00DB406E" w:rsidRPr="005203C4" w:rsidRDefault="00DB406E" w:rsidP="0092470A">
                      <w:pPr>
                        <w:spacing w:line="276" w:lineRule="auto"/>
                      </w:pPr>
                    </w:p>
                    <w:p w14:paraId="7BBC9AAF" w14:textId="77777777" w:rsidR="00DB406E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Thich </w:t>
                      </w:r>
                      <w:proofErr w:type="spellStart"/>
                      <w:r>
                        <w:rPr>
                          <w:sz w:val="40"/>
                        </w:rPr>
                        <w:t>Nhat</w:t>
                      </w:r>
                      <w:proofErr w:type="spellEnd"/>
                      <w:r>
                        <w:rPr>
                          <w:sz w:val="40"/>
                        </w:rPr>
                        <w:t xml:space="preserve"> Hanh says that Buddha’s ______________ are something that should be _________________, not to be _________________. The teachings need to be put into action in order for a person to become ____________________.</w:t>
                      </w:r>
                    </w:p>
                    <w:p w14:paraId="0D8732C0" w14:textId="77777777" w:rsidR="00DB406E" w:rsidRPr="006018F7" w:rsidRDefault="00DB406E" w:rsidP="0092470A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Buddha described his insights into ___________ as the ‘truth’ but encouraged his ___________________ to test and __________________ his _________________ themselves.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62EEAB" w14:textId="77777777" w:rsidR="003410C0" w:rsidRPr="003410C0" w:rsidRDefault="003410C0" w:rsidP="003410C0"/>
    <w:p w14:paraId="7A6AFFEB" w14:textId="77777777" w:rsidR="003410C0" w:rsidRPr="003410C0" w:rsidRDefault="003410C0" w:rsidP="003410C0"/>
    <w:p w14:paraId="75E8C67D" w14:textId="77777777" w:rsidR="003410C0" w:rsidRPr="003410C0" w:rsidRDefault="00601774" w:rsidP="003410C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581E6D0F" wp14:editId="224AB92F">
                <wp:simplePos x="0" y="0"/>
                <wp:positionH relativeFrom="page">
                  <wp:posOffset>2438400</wp:posOffset>
                </wp:positionH>
                <wp:positionV relativeFrom="paragraph">
                  <wp:posOffset>223520</wp:posOffset>
                </wp:positionV>
                <wp:extent cx="2752725" cy="2590800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54EF3" w14:textId="77777777" w:rsidR="00DB406E" w:rsidRPr="00BA63C1" w:rsidRDefault="00DB406E" w:rsidP="004252C5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4FC2B158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path of __________  </w:t>
                            </w:r>
                          </w:p>
                          <w:p w14:paraId="7B1A5A7A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recommended by </w:t>
                            </w:r>
                          </w:p>
                          <w:p w14:paraId="3D0DEE89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_____________ for </w:t>
                            </w:r>
                          </w:p>
                          <w:p w14:paraId="5A84CD1E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___________ who </w:t>
                            </w:r>
                          </w:p>
                          <w:p w14:paraId="33BDDF73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wants to get </w:t>
                            </w:r>
                          </w:p>
                          <w:p w14:paraId="163219AB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__________ to </w:t>
                            </w:r>
                          </w:p>
                          <w:p w14:paraId="1B0F7543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enlightenment</w:t>
                            </w:r>
                          </w:p>
                          <w:p w14:paraId="3B125166" w14:textId="77777777" w:rsidR="00DB406E" w:rsidRPr="006018F7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. </w:t>
                            </w:r>
                          </w:p>
                          <w:p w14:paraId="48C98986" w14:textId="77777777" w:rsidR="00DB406E" w:rsidRPr="006018F7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6D0F" id="_x0000_s1047" type="#_x0000_t202" style="position:absolute;margin-left:192pt;margin-top:17.6pt;width:216.75pt;height:204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" filled="f" stroked="f">
                <v:textbox>
                  <w:txbxContent>
                    <w:p w14:paraId="5C554EF3" w14:textId="77777777" w:rsidR="00DB406E" w:rsidRPr="00BA63C1" w:rsidRDefault="00DB406E" w:rsidP="004252C5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4FC2B158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path of __________  </w:t>
                      </w:r>
                    </w:p>
                    <w:p w14:paraId="7B1A5A7A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recommended by </w:t>
                      </w:r>
                    </w:p>
                    <w:p w14:paraId="3D0DEE89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_____________ for </w:t>
                      </w:r>
                    </w:p>
                    <w:p w14:paraId="5A84CD1E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___________ who </w:t>
                      </w:r>
                    </w:p>
                    <w:p w14:paraId="33BDDF73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wants to get </w:t>
                      </w:r>
                    </w:p>
                    <w:p w14:paraId="163219AB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__________ to </w:t>
                      </w:r>
                    </w:p>
                    <w:p w14:paraId="1B0F7543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enlightenment</w:t>
                      </w:r>
                    </w:p>
                    <w:p w14:paraId="3B125166" w14:textId="77777777" w:rsidR="00DB406E" w:rsidRPr="006018F7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. </w:t>
                      </w:r>
                    </w:p>
                    <w:p w14:paraId="48C98986" w14:textId="77777777" w:rsidR="00DB406E" w:rsidRPr="006018F7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03C4"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27AF06A9" wp14:editId="009F38EC">
                <wp:simplePos x="0" y="0"/>
                <wp:positionH relativeFrom="page">
                  <wp:posOffset>400050</wp:posOffset>
                </wp:positionH>
                <wp:positionV relativeFrom="paragraph">
                  <wp:posOffset>223520</wp:posOffset>
                </wp:positionV>
                <wp:extent cx="2752725" cy="2581275"/>
                <wp:effectExtent l="0" t="0" r="0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2581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C6FF9" w14:textId="77777777" w:rsidR="00DB406E" w:rsidRPr="00BA63C1" w:rsidRDefault="00DB406E" w:rsidP="00056D9C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7F051D6" w14:textId="77777777" w:rsidR="00DB406E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The truth                 </w:t>
                            </w:r>
                          </w:p>
                          <w:p w14:paraId="5980694B" w14:textId="77777777" w:rsidR="00DB406E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about the     </w:t>
                            </w:r>
                          </w:p>
                          <w:p w14:paraId="2E54380A" w14:textId="77777777" w:rsidR="00DB406E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___________ of    </w:t>
                            </w:r>
                          </w:p>
                          <w:p w14:paraId="6FF6B0A5" w14:textId="77777777" w:rsidR="00DB406E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_______________,  </w:t>
                            </w:r>
                          </w:p>
                          <w:p w14:paraId="65E3A20D" w14:textId="77777777" w:rsidR="00DB406E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discovered when           </w:t>
                            </w:r>
                          </w:p>
                          <w:p w14:paraId="68CCAD27" w14:textId="77777777" w:rsidR="00DB406E" w:rsidRPr="006018F7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he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became  _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_________________ . </w:t>
                            </w:r>
                          </w:p>
                          <w:p w14:paraId="0F1BA89B" w14:textId="77777777" w:rsidR="00DB406E" w:rsidRPr="006018F7" w:rsidRDefault="00DB406E" w:rsidP="00056D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F06A9" id="_x0000_s1048" type="#_x0000_t202" style="position:absolute;margin-left:31.5pt;margin-top:17.6pt;width:216.75pt;height:203.2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" filled="f" stroked="f">
                <v:textbox>
                  <w:txbxContent>
                    <w:p w14:paraId="02CC6FF9" w14:textId="77777777" w:rsidR="00DB406E" w:rsidRPr="00BA63C1" w:rsidRDefault="00DB406E" w:rsidP="00056D9C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7F051D6" w14:textId="77777777" w:rsidR="00DB406E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The truth                 </w:t>
                      </w:r>
                    </w:p>
                    <w:p w14:paraId="5980694B" w14:textId="77777777" w:rsidR="00DB406E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about the     </w:t>
                      </w:r>
                    </w:p>
                    <w:p w14:paraId="2E54380A" w14:textId="77777777" w:rsidR="00DB406E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___________ of    </w:t>
                      </w:r>
                    </w:p>
                    <w:p w14:paraId="6FF6B0A5" w14:textId="77777777" w:rsidR="00DB406E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_______________,  </w:t>
                      </w:r>
                    </w:p>
                    <w:p w14:paraId="65E3A20D" w14:textId="77777777" w:rsidR="00DB406E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discovered when           </w:t>
                      </w:r>
                    </w:p>
                    <w:p w14:paraId="68CCAD27" w14:textId="77777777" w:rsidR="00DB406E" w:rsidRPr="006018F7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he </w:t>
                      </w:r>
                      <w:proofErr w:type="gramStart"/>
                      <w:r>
                        <w:rPr>
                          <w:sz w:val="40"/>
                        </w:rPr>
                        <w:t>became  _</w:t>
                      </w:r>
                      <w:proofErr w:type="gramEnd"/>
                      <w:r>
                        <w:rPr>
                          <w:sz w:val="40"/>
                        </w:rPr>
                        <w:t xml:space="preserve">_________________ . </w:t>
                      </w:r>
                    </w:p>
                    <w:p w14:paraId="0F1BA89B" w14:textId="77777777" w:rsidR="00DB406E" w:rsidRPr="006018F7" w:rsidRDefault="00DB406E" w:rsidP="00056D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03C4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775759B2" wp14:editId="6D19090F">
                <wp:simplePos x="0" y="0"/>
                <wp:positionH relativeFrom="page">
                  <wp:posOffset>4610100</wp:posOffset>
                </wp:positionH>
                <wp:positionV relativeFrom="paragraph">
                  <wp:posOffset>233045</wp:posOffset>
                </wp:positionV>
                <wp:extent cx="2752725" cy="2447925"/>
                <wp:effectExtent l="0" t="0" r="0" b="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244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88E41" w14:textId="77777777" w:rsidR="00DB406E" w:rsidRPr="00BA63C1" w:rsidRDefault="00DB406E" w:rsidP="004252C5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67B642BB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A universal </w:t>
                            </w:r>
                          </w:p>
                          <w:p w14:paraId="562AE828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_______ that </w:t>
                            </w:r>
                          </w:p>
                          <w:p w14:paraId="471939C5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governs how </w:t>
                            </w:r>
                          </w:p>
                          <w:p w14:paraId="2DCA2258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.   __________ works</w:t>
                            </w:r>
                          </w:p>
                          <w:p w14:paraId="3E945366" w14:textId="77777777" w:rsidR="00DB406E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– the _______ that  </w:t>
                            </w:r>
                          </w:p>
                          <w:p w14:paraId="5B504A31" w14:textId="77777777" w:rsidR="00DB406E" w:rsidRPr="006018F7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things are.</w:t>
                            </w:r>
                          </w:p>
                          <w:p w14:paraId="323B2759" w14:textId="77777777" w:rsidR="00DB406E" w:rsidRPr="006018F7" w:rsidRDefault="00DB406E" w:rsidP="004252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759B2" id="_x0000_s1049" type="#_x0000_t202" style="position:absolute;margin-left:363pt;margin-top:18.35pt;width:216.75pt;height:192.7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" filled="f" stroked="f">
                <v:textbox>
                  <w:txbxContent>
                    <w:p w14:paraId="6F388E41" w14:textId="77777777" w:rsidR="00DB406E" w:rsidRPr="00BA63C1" w:rsidRDefault="00DB406E" w:rsidP="004252C5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67B642BB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A universal </w:t>
                      </w:r>
                    </w:p>
                    <w:p w14:paraId="562AE828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_______ that </w:t>
                      </w:r>
                    </w:p>
                    <w:p w14:paraId="471939C5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governs how </w:t>
                      </w:r>
                    </w:p>
                    <w:p w14:paraId="2DCA2258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.   __________ works</w:t>
                      </w:r>
                    </w:p>
                    <w:p w14:paraId="3E945366" w14:textId="77777777" w:rsidR="00DB406E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– the _______ that  </w:t>
                      </w:r>
                    </w:p>
                    <w:p w14:paraId="5B504A31" w14:textId="77777777" w:rsidR="00DB406E" w:rsidRPr="006018F7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things are.</w:t>
                      </w:r>
                    </w:p>
                    <w:p w14:paraId="323B2759" w14:textId="77777777" w:rsidR="00DB406E" w:rsidRPr="006018F7" w:rsidRDefault="00DB406E" w:rsidP="004252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03C4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47D7284" wp14:editId="0B9F2BB7">
                <wp:simplePos x="0" y="0"/>
                <wp:positionH relativeFrom="margin">
                  <wp:posOffset>4012565</wp:posOffset>
                </wp:positionH>
                <wp:positionV relativeFrom="paragraph">
                  <wp:posOffset>242570</wp:posOffset>
                </wp:positionV>
                <wp:extent cx="2724150" cy="2590800"/>
                <wp:effectExtent l="19050" t="0" r="38100" b="19050"/>
                <wp:wrapNone/>
                <wp:docPr id="302" name="Trapezoid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2590800"/>
                        </a:xfrm>
                        <a:prstGeom prst="trapezoid">
                          <a:avLst/>
                        </a:prstGeom>
                        <a:gradFill flip="none" rotWithShape="1">
                          <a:gsLst>
                            <a:gs pos="66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CBF6C" id="Trapezoid 302" o:spid="_x0000_s1026" style="position:absolute;margin-left:315.95pt;margin-top:19.1pt;width:214.5pt;height:204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724150,259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" path="m,2590800l647700,,2076450,r647700,2590800l,2590800xe" fillcolor="#f6f8fc [180]" strokecolor="#1f3763 [1604]" strokeweight="1.5pt">
                <v:fill color2="#d9e2f3 [660]" rotate="t" colors="0 #f6f8fc;43254f #f6f8fc" focus="100%" type="gradient"/>
                <v:stroke joinstyle="miter"/>
                <v:path arrowok="t" o:connecttype="custom" o:connectlocs="0,2590800;647700,0;2076450,0;2724150,2590800;0,2590800" o:connectangles="0,0,0,0,0"/>
                <w10:wrap anchorx="margin"/>
              </v:shape>
            </w:pict>
          </mc:Fallback>
        </mc:AlternateContent>
      </w:r>
      <w:r w:rsidR="005203C4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45CC566" wp14:editId="260DC38E">
                <wp:simplePos x="0" y="0"/>
                <wp:positionH relativeFrom="margin">
                  <wp:posOffset>1849755</wp:posOffset>
                </wp:positionH>
                <wp:positionV relativeFrom="paragraph">
                  <wp:posOffset>242570</wp:posOffset>
                </wp:positionV>
                <wp:extent cx="2828925" cy="2590800"/>
                <wp:effectExtent l="19050" t="0" r="47625" b="19050"/>
                <wp:wrapNone/>
                <wp:docPr id="301" name="Trapezoid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828925" cy="2590800"/>
                        </a:xfrm>
                        <a:prstGeom prst="trapezoid">
                          <a:avLst/>
                        </a:prstGeom>
                        <a:gradFill flip="none" rotWithShape="1">
                          <a:gsLst>
                            <a:gs pos="66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66FA6" id="Trapezoid 301" o:spid="_x0000_s1026" style="position:absolute;margin-left:145.65pt;margin-top:19.1pt;width:222.75pt;height:204pt;rotation:180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828925,259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" path="m,2590800l647700,,2181225,r647700,2590800l,2590800xe" fillcolor="#f6f8fc [180]" strokecolor="#1f3763 [1604]" strokeweight="1.5pt">
                <v:fill color2="#d9e2f3 [660]" rotate="t" colors="0 #f6f8fc;43254f #f6f8fc" focus="100%" type="gradient"/>
                <v:stroke joinstyle="miter"/>
                <v:path arrowok="t" o:connecttype="custom" o:connectlocs="0,2590800;647700,0;2181225,0;2828925,2590800;0,2590800" o:connectangles="0,0,0,0,0"/>
                <w10:wrap anchorx="margin"/>
              </v:shape>
            </w:pict>
          </mc:Fallback>
        </mc:AlternateContent>
      </w:r>
      <w:r w:rsidR="005203C4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913EED5" wp14:editId="0CBE4FD4">
                <wp:simplePos x="0" y="0"/>
                <wp:positionH relativeFrom="margin">
                  <wp:posOffset>-254635</wp:posOffset>
                </wp:positionH>
                <wp:positionV relativeFrom="paragraph">
                  <wp:posOffset>252095</wp:posOffset>
                </wp:positionV>
                <wp:extent cx="2771775" cy="2581275"/>
                <wp:effectExtent l="19050" t="0" r="47625" b="28575"/>
                <wp:wrapNone/>
                <wp:docPr id="297" name="Trapezoid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2581275"/>
                        </a:xfrm>
                        <a:prstGeom prst="trapezoid">
                          <a:avLst/>
                        </a:prstGeom>
                        <a:gradFill>
                          <a:gsLst>
                            <a:gs pos="66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E46E1" id="Trapezoid 297" o:spid="_x0000_s1026" style="position:absolute;margin-left:-20.05pt;margin-top:19.85pt;width:218.25pt;height:203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771775,258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" path="m,2581275l645319,,2126456,r645319,2581275l,2581275xe" fillcolor="#f6f8fc [180]" strokecolor="#1f3763 [1604]" strokeweight="1.5pt">
                <v:fill color2="#d9e2f3 [660]" colors="0 #f6f8fc;43254f #f6f8fc" focus="100%" type="gradient"/>
                <v:stroke joinstyle="miter"/>
                <v:path arrowok="t" o:connecttype="custom" o:connectlocs="0,2581275;645319,0;2126456,0;2771775,2581275;0,2581275" o:connectangles="0,0,0,0,0"/>
                <w10:wrap anchorx="margin"/>
              </v:shape>
            </w:pict>
          </mc:Fallback>
        </mc:AlternateContent>
      </w:r>
    </w:p>
    <w:p w14:paraId="7E13ADCE" w14:textId="77777777" w:rsidR="003410C0" w:rsidRPr="003410C0" w:rsidRDefault="003410C0" w:rsidP="003410C0"/>
    <w:p w14:paraId="53FFB68A" w14:textId="77777777" w:rsidR="003410C0" w:rsidRPr="003410C0" w:rsidRDefault="003410C0" w:rsidP="003410C0"/>
    <w:p w14:paraId="140AABF8" w14:textId="77777777" w:rsidR="003410C0" w:rsidRPr="003410C0" w:rsidRDefault="003410C0" w:rsidP="003410C0"/>
    <w:p w14:paraId="787408C8" w14:textId="77777777" w:rsidR="003410C0" w:rsidRPr="003410C0" w:rsidRDefault="003410C0" w:rsidP="003410C0"/>
    <w:p w14:paraId="1681C9A2" w14:textId="77777777" w:rsidR="003410C0" w:rsidRDefault="003410C0" w:rsidP="003410C0"/>
    <w:p w14:paraId="0C2111C3" w14:textId="77777777" w:rsidR="003410C0" w:rsidRDefault="003410C0" w:rsidP="003410C0">
      <w:pPr>
        <w:tabs>
          <w:tab w:val="left" w:pos="7035"/>
        </w:tabs>
      </w:pPr>
      <w:r>
        <w:tab/>
      </w:r>
    </w:p>
    <w:p w14:paraId="6BB32B5F" w14:textId="77777777" w:rsidR="003410C0" w:rsidRDefault="003410C0" w:rsidP="003410C0">
      <w:pPr>
        <w:tabs>
          <w:tab w:val="left" w:pos="7035"/>
        </w:tabs>
      </w:pPr>
    </w:p>
    <w:p w14:paraId="5393CAEE" w14:textId="77777777" w:rsidR="001F524D" w:rsidRDefault="001F524D" w:rsidP="003410C0">
      <w:pPr>
        <w:tabs>
          <w:tab w:val="left" w:pos="7035"/>
        </w:tabs>
      </w:pPr>
    </w:p>
    <w:p w14:paraId="67DCEA32" w14:textId="77777777" w:rsidR="001F524D" w:rsidRDefault="001F524D" w:rsidP="003410C0">
      <w:pPr>
        <w:tabs>
          <w:tab w:val="left" w:pos="7035"/>
        </w:tabs>
      </w:pPr>
    </w:p>
    <w:p w14:paraId="211162EC" w14:textId="77777777" w:rsidR="001F524D" w:rsidRDefault="001F524D" w:rsidP="003410C0">
      <w:pPr>
        <w:tabs>
          <w:tab w:val="left" w:pos="7035"/>
        </w:tabs>
      </w:pPr>
    </w:p>
    <w:p w14:paraId="330CBAA5" w14:textId="77777777" w:rsidR="001F524D" w:rsidRDefault="001F524D" w:rsidP="003410C0">
      <w:pPr>
        <w:tabs>
          <w:tab w:val="left" w:pos="7035"/>
        </w:tabs>
      </w:pPr>
    </w:p>
    <w:p w14:paraId="0A612DA7" w14:textId="77777777" w:rsidR="001F524D" w:rsidRDefault="001F524D" w:rsidP="003410C0">
      <w:pPr>
        <w:tabs>
          <w:tab w:val="left" w:pos="7035"/>
        </w:tabs>
      </w:pPr>
    </w:p>
    <w:p w14:paraId="4D210DC0" w14:textId="77777777" w:rsidR="001F524D" w:rsidRDefault="001F524D" w:rsidP="003410C0">
      <w:pPr>
        <w:tabs>
          <w:tab w:val="left" w:pos="7035"/>
        </w:tabs>
      </w:pPr>
    </w:p>
    <w:p w14:paraId="08194D6E" w14:textId="77777777" w:rsidR="001F524D" w:rsidRDefault="001F524D" w:rsidP="003410C0">
      <w:pPr>
        <w:tabs>
          <w:tab w:val="left" w:pos="7035"/>
        </w:tabs>
      </w:pPr>
    </w:p>
    <w:p w14:paraId="4DBC1DCC" w14:textId="77777777" w:rsidR="001F524D" w:rsidRDefault="001F524D" w:rsidP="003410C0">
      <w:pPr>
        <w:tabs>
          <w:tab w:val="left" w:pos="7035"/>
        </w:tabs>
      </w:pPr>
    </w:p>
    <w:p w14:paraId="44CFF4B9" w14:textId="77777777" w:rsidR="001F524D" w:rsidRDefault="00DD7EA3" w:rsidP="003410C0">
      <w:pPr>
        <w:tabs>
          <w:tab w:val="left" w:pos="7035"/>
        </w:tabs>
      </w:pPr>
      <w:r w:rsidRPr="00DD7EA3">
        <w:rPr>
          <w:noProof/>
        </w:rPr>
        <w:drawing>
          <wp:anchor distT="0" distB="0" distL="114300" distR="114300" simplePos="0" relativeHeight="251863040" behindDoc="0" locked="0" layoutInCell="1" allowOverlap="1" wp14:anchorId="7C092199" wp14:editId="055AE385">
            <wp:simplePos x="0" y="0"/>
            <wp:positionH relativeFrom="column">
              <wp:posOffset>6043295</wp:posOffset>
            </wp:positionH>
            <wp:positionV relativeFrom="paragraph">
              <wp:posOffset>282575</wp:posOffset>
            </wp:positionV>
            <wp:extent cx="683260" cy="676910"/>
            <wp:effectExtent l="0" t="0" r="2540" b="8890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2" t="1765" r="26206" b="26996"/>
                    <a:stretch/>
                  </pic:blipFill>
                  <pic:spPr bwMode="auto">
                    <a:xfrm>
                      <a:off x="0" y="0"/>
                      <a:ext cx="683260" cy="67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D08FF" w14:textId="77777777" w:rsidR="001F524D" w:rsidRDefault="001F524D" w:rsidP="003410C0">
      <w:pPr>
        <w:tabs>
          <w:tab w:val="left" w:pos="7035"/>
        </w:tabs>
      </w:pPr>
    </w:p>
    <w:p w14:paraId="63FEEBE3" w14:textId="77777777" w:rsidR="001F524D" w:rsidRDefault="001F524D" w:rsidP="003410C0">
      <w:pPr>
        <w:tabs>
          <w:tab w:val="left" w:pos="703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0AD71F64" wp14:editId="79DBEA09">
                <wp:simplePos x="0" y="0"/>
                <wp:positionH relativeFrom="margin">
                  <wp:posOffset>-302260</wp:posOffset>
                </wp:positionH>
                <wp:positionV relativeFrom="paragraph">
                  <wp:posOffset>-130810</wp:posOffset>
                </wp:positionV>
                <wp:extent cx="7061200" cy="3362325"/>
                <wp:effectExtent l="0" t="0" r="25400" b="28575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3362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9D5E3" w14:textId="77777777" w:rsidR="00DB406E" w:rsidRPr="007419F3" w:rsidRDefault="00DB406E" w:rsidP="001F524D">
                            <w:pPr>
                              <w:spacing w:after="0" w:line="276" w:lineRule="auto"/>
                              <w:rPr>
                                <w:sz w:val="8"/>
                              </w:rPr>
                            </w:pPr>
                          </w:p>
                          <w:p w14:paraId="3C3F2322" w14:textId="77777777" w:rsidR="00DB406E" w:rsidRPr="006018F7" w:rsidRDefault="00DB406E" w:rsidP="001F524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There are _____________ refuges or ______________ in Buddhism; the ______________, the ______________ (teachings) and the ______________ (Buddhist community). These are central to the life of a _________________. A Buddhist can be defined as someone who takes ____________ in the Three _____________ which means trusting the __________ Jewels as sources of ___________ from _________________. The Three Refuges or Jewels are ______________ in the ceremony               where a person becomes a ___________________.</w:t>
                            </w:r>
                          </w:p>
                          <w:p w14:paraId="5D3395A2" w14:textId="77777777" w:rsidR="00DB406E" w:rsidRPr="006018F7" w:rsidRDefault="00DB406E" w:rsidP="001F524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71F64" id="_x0000_s1050" type="#_x0000_t202" style="position:absolute;margin-left:-23.8pt;margin-top:-10.3pt;width:556pt;height:264.7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" filled="f">
                <v:textbox>
                  <w:txbxContent>
                    <w:p w14:paraId="0969D5E3" w14:textId="77777777" w:rsidR="00DB406E" w:rsidRPr="007419F3" w:rsidRDefault="00DB406E" w:rsidP="001F524D">
                      <w:pPr>
                        <w:spacing w:after="0" w:line="276" w:lineRule="auto"/>
                        <w:rPr>
                          <w:sz w:val="8"/>
                        </w:rPr>
                      </w:pPr>
                    </w:p>
                    <w:p w14:paraId="3C3F2322" w14:textId="77777777" w:rsidR="00DB406E" w:rsidRPr="006018F7" w:rsidRDefault="00DB406E" w:rsidP="001F524D">
                      <w:pPr>
                        <w:spacing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There are _____________ refuges or ______________ in Buddhism; the ______________, the ______________ (teachings) and the ______________ (Buddhist community). These are central to the life of a _________________. A Buddhist can be defined as someone who takes ____________ in the Three _____________ which means trusting the __________ Jewels as sources of ___________ from _________________. The Three Refuges or Jewels are ______________ in the ceremony               where a person becomes a ___________________.</w:t>
                      </w:r>
                    </w:p>
                    <w:p w14:paraId="5D3395A2" w14:textId="77777777" w:rsidR="00DB406E" w:rsidRPr="006018F7" w:rsidRDefault="00DB406E" w:rsidP="001F524D">
                      <w:pPr>
                        <w:spacing w:line="276" w:lineRule="auto"/>
                        <w:rPr>
                          <w:sz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AC47B8" w14:textId="77777777" w:rsidR="001F524D" w:rsidRDefault="001F524D" w:rsidP="003410C0">
      <w:pPr>
        <w:tabs>
          <w:tab w:val="left" w:pos="7035"/>
        </w:tabs>
      </w:pPr>
    </w:p>
    <w:p w14:paraId="7D483907" w14:textId="77777777" w:rsidR="001F524D" w:rsidRDefault="001F524D" w:rsidP="003410C0">
      <w:pPr>
        <w:tabs>
          <w:tab w:val="left" w:pos="7035"/>
        </w:tabs>
      </w:pPr>
    </w:p>
    <w:p w14:paraId="56C0C3EB" w14:textId="77777777" w:rsidR="001F524D" w:rsidRDefault="001F524D" w:rsidP="003410C0">
      <w:pPr>
        <w:tabs>
          <w:tab w:val="left" w:pos="7035"/>
        </w:tabs>
      </w:pPr>
    </w:p>
    <w:p w14:paraId="3C28EA4F" w14:textId="77777777" w:rsidR="001F524D" w:rsidRDefault="001F524D" w:rsidP="003410C0">
      <w:pPr>
        <w:tabs>
          <w:tab w:val="left" w:pos="7035"/>
        </w:tabs>
      </w:pPr>
    </w:p>
    <w:p w14:paraId="08B1ADAC" w14:textId="77777777" w:rsidR="001F524D" w:rsidRDefault="001F524D" w:rsidP="003410C0">
      <w:pPr>
        <w:tabs>
          <w:tab w:val="left" w:pos="7035"/>
        </w:tabs>
      </w:pPr>
    </w:p>
    <w:p w14:paraId="23605237" w14:textId="77777777" w:rsidR="001F524D" w:rsidRDefault="001F524D" w:rsidP="003410C0">
      <w:pPr>
        <w:tabs>
          <w:tab w:val="left" w:pos="7035"/>
        </w:tabs>
      </w:pPr>
    </w:p>
    <w:p w14:paraId="413EBA55" w14:textId="77777777" w:rsidR="00C574CE" w:rsidRPr="00C574CE" w:rsidRDefault="00C574CE" w:rsidP="00C574CE"/>
    <w:p w14:paraId="1E7F2B1E" w14:textId="77777777" w:rsidR="00C574CE" w:rsidRPr="00C574CE" w:rsidRDefault="00DD7EA3" w:rsidP="00C574CE">
      <w:r w:rsidRPr="00DD7EA3">
        <w:rPr>
          <w:noProof/>
        </w:rPr>
        <w:drawing>
          <wp:anchor distT="0" distB="0" distL="114300" distR="114300" simplePos="0" relativeHeight="251864064" behindDoc="0" locked="0" layoutInCell="1" allowOverlap="1" wp14:anchorId="04AE49A5" wp14:editId="2D4BE17C">
            <wp:simplePos x="0" y="0"/>
            <wp:positionH relativeFrom="column">
              <wp:posOffset>5898515</wp:posOffset>
            </wp:positionH>
            <wp:positionV relativeFrom="paragraph">
              <wp:posOffset>193676</wp:posOffset>
            </wp:positionV>
            <wp:extent cx="713945" cy="704850"/>
            <wp:effectExtent l="0" t="0" r="0" b="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006" cy="70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5E861" w14:textId="77777777" w:rsidR="00C574CE" w:rsidRPr="00C574CE" w:rsidRDefault="00C574CE" w:rsidP="00C574CE"/>
    <w:p w14:paraId="6AD099D7" w14:textId="77777777" w:rsidR="00C574CE" w:rsidRPr="00C574CE" w:rsidRDefault="00C574CE" w:rsidP="00C574CE"/>
    <w:p w14:paraId="5FAACDAE" w14:textId="77777777" w:rsidR="00C574CE" w:rsidRPr="00C574CE" w:rsidRDefault="00C574CE" w:rsidP="00C574CE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31621C5" wp14:editId="131A6699">
                <wp:simplePos x="0" y="0"/>
                <wp:positionH relativeFrom="margin">
                  <wp:posOffset>3298190</wp:posOffset>
                </wp:positionH>
                <wp:positionV relativeFrom="paragraph">
                  <wp:posOffset>260985</wp:posOffset>
                </wp:positionV>
                <wp:extent cx="3324225" cy="638175"/>
                <wp:effectExtent l="38100" t="38100" r="123825" b="123825"/>
                <wp:wrapNone/>
                <wp:docPr id="308" name="Rectangle: Rounded Corners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6381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E79ADE" id="Rectangle: Rounded Corners 308" o:spid="_x0000_s1026" style="position:absolute;margin-left:259.7pt;margin-top:20.55pt;width:261.75pt;height:50.2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" fillcolor="white [3212]" strokecolor="#1f3763 [1604]" strokeweight="1.5pt">
                <v:stroke joinstyle="miter"/>
                <v:shadow on="t" color="black" opacity="26214f" origin="-.5,-.5" offset=".74836mm,.74836mm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6DEC1DD" wp14:editId="5AC023A9">
                <wp:simplePos x="0" y="0"/>
                <wp:positionH relativeFrom="margin">
                  <wp:posOffset>-168910</wp:posOffset>
                </wp:positionH>
                <wp:positionV relativeFrom="paragraph">
                  <wp:posOffset>251460</wp:posOffset>
                </wp:positionV>
                <wp:extent cx="3314700" cy="638175"/>
                <wp:effectExtent l="57150" t="19050" r="76200" b="123825"/>
                <wp:wrapNone/>
                <wp:docPr id="307" name="Rectangle: Rounded Corners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6381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151B6C" id="Rectangle: Rounded Corners 307" o:spid="_x0000_s1026" style="position:absolute;margin-left:-13.3pt;margin-top:19.8pt;width:261pt;height:50.25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" fillcolor="white [3212]" strokecolor="#1f3763 [1604]" strokeweight="1.5pt">
                <v:stroke joinstyle="miter"/>
                <v:shadow on="t" color="black" opacity="26214f" origin=",-.5" offset="0,3pt"/>
                <w10:wrap anchorx="margin"/>
              </v:roundrect>
            </w:pict>
          </mc:Fallback>
        </mc:AlternateContent>
      </w:r>
    </w:p>
    <w:p w14:paraId="36A180BA" w14:textId="77777777" w:rsidR="00C574CE" w:rsidRPr="00C574CE" w:rsidRDefault="00C574CE" w:rsidP="00C574CE"/>
    <w:p w14:paraId="6CD4245A" w14:textId="77777777" w:rsidR="00C574CE" w:rsidRPr="00C574CE" w:rsidRDefault="00C574CE" w:rsidP="00C574CE"/>
    <w:p w14:paraId="21838729" w14:textId="77777777" w:rsidR="00C574CE" w:rsidRPr="00C574CE" w:rsidRDefault="00C574CE" w:rsidP="00C574CE"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824E549" wp14:editId="5A7CE1A8">
                <wp:simplePos x="0" y="0"/>
                <wp:positionH relativeFrom="column">
                  <wp:posOffset>3754755</wp:posOffset>
                </wp:positionH>
                <wp:positionV relativeFrom="paragraph">
                  <wp:posOffset>176530</wp:posOffset>
                </wp:positionV>
                <wp:extent cx="500166" cy="188376"/>
                <wp:effectExtent l="0" t="95250" r="0" b="135890"/>
                <wp:wrapNone/>
                <wp:docPr id="317" name="Arrow: Left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28099">
                          <a:off x="0" y="0"/>
                          <a:ext cx="500166" cy="188376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4644F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317" o:spid="_x0000_s1026" type="#_x0000_t66" style="position:absolute;margin-left:295.65pt;margin-top:13.9pt;width:39.4pt;height:14.85pt;rotation:9096505fd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" adj="5520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3E9D675" wp14:editId="3CD4F39C">
                <wp:simplePos x="0" y="0"/>
                <wp:positionH relativeFrom="column">
                  <wp:posOffset>2106859</wp:posOffset>
                </wp:positionH>
                <wp:positionV relativeFrom="paragraph">
                  <wp:posOffset>167850</wp:posOffset>
                </wp:positionV>
                <wp:extent cx="500166" cy="188376"/>
                <wp:effectExtent l="0" t="95250" r="0" b="135890"/>
                <wp:wrapNone/>
                <wp:docPr id="314" name="Arrow: Left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0500">
                          <a:off x="0" y="0"/>
                          <a:ext cx="500166" cy="188376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D2F89" id="Arrow: Left 314" o:spid="_x0000_s1026" type="#_x0000_t66" style="position:absolute;margin-left:165.9pt;margin-top:13.2pt;width:39.4pt;height:14.85pt;rotation:2763981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" adj="5520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0928ED9" wp14:editId="217EF93E">
                <wp:simplePos x="0" y="0"/>
                <wp:positionH relativeFrom="margin">
                  <wp:posOffset>4364990</wp:posOffset>
                </wp:positionH>
                <wp:positionV relativeFrom="paragraph">
                  <wp:posOffset>232410</wp:posOffset>
                </wp:positionV>
                <wp:extent cx="2238375" cy="1666875"/>
                <wp:effectExtent l="95250" t="95250" r="123825" b="123825"/>
                <wp:wrapNone/>
                <wp:docPr id="310" name="Rectangle: Rounded Corners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6668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32F110" id="Rectangle: Rounded Corners 310" o:spid="_x0000_s1026" style="position:absolute;margin-left:343.7pt;margin-top:18.3pt;width:176.25pt;height:131.25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" fillcolor="white [3212]" strokecolor="#1f3763 [1604]" strokeweight="1.5pt">
                <v:stroke joinstyle="miter"/>
                <v:shadow on="t" type="perspective" color="black" opacity="26214f" offset="0,0" matrix="66847f,,,66847f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F2C9445" wp14:editId="0C40DF41">
                <wp:simplePos x="0" y="0"/>
                <wp:positionH relativeFrom="margin">
                  <wp:posOffset>-168910</wp:posOffset>
                </wp:positionH>
                <wp:positionV relativeFrom="paragraph">
                  <wp:posOffset>241935</wp:posOffset>
                </wp:positionV>
                <wp:extent cx="2238375" cy="1647825"/>
                <wp:effectExtent l="95250" t="95250" r="123825" b="123825"/>
                <wp:wrapNone/>
                <wp:docPr id="309" name="Rectangle: Rounded Corners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6478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A5DE72" id="Rectangle: Rounded Corners 309" o:spid="_x0000_s1026" style="position:absolute;margin-left:-13.3pt;margin-top:19.05pt;width:176.25pt;height:129.75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" fillcolor="white [3212]" strokecolor="#1f3763 [1604]" strokeweight="1.5pt">
                <v:stroke joinstyle="miter"/>
                <v:shadow on="t" type="perspective" color="black" opacity="26214f" offset="0,0" matrix="66847f,,,66847f"/>
                <w10:wrap anchorx="margin"/>
              </v:roundrect>
            </w:pict>
          </mc:Fallback>
        </mc:AlternateContent>
      </w:r>
    </w:p>
    <w:p w14:paraId="4DE4EA1D" w14:textId="77777777" w:rsidR="00C574CE" w:rsidRPr="00C574CE" w:rsidRDefault="00C574CE" w:rsidP="00C574CE"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FC17F54" wp14:editId="2D3E94A1">
                <wp:simplePos x="0" y="0"/>
                <wp:positionH relativeFrom="margin">
                  <wp:posOffset>2169160</wp:posOffset>
                </wp:positionH>
                <wp:positionV relativeFrom="paragraph">
                  <wp:posOffset>204470</wp:posOffset>
                </wp:positionV>
                <wp:extent cx="2072005" cy="1152525"/>
                <wp:effectExtent l="0" t="0" r="23495" b="28575"/>
                <wp:wrapNone/>
                <wp:docPr id="306" name="Rectangle: Rounded Corners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005" cy="11525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129BE2" w14:textId="77777777" w:rsidR="00DB406E" w:rsidRPr="00C574CE" w:rsidRDefault="00DB406E" w:rsidP="00B76D2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74CE">
                              <w:rPr>
                                <w:b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importance of the Dharma.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C17F54" id="Rectangle: Rounded Corners 306" o:spid="_x0000_s1051" style="position:absolute;margin-left:170.8pt;margin-top:16.1pt;width:163.15pt;height:90.7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" fillcolor="white [3212]" strokecolor="#1f3763 [1604]" strokeweight="1.5pt">
                <v:stroke joinstyle="miter"/>
                <v:textbox>
                  <w:txbxContent>
                    <w:p w14:paraId="6A129BE2" w14:textId="77777777" w:rsidR="00DB406E" w:rsidRPr="00C574CE" w:rsidRDefault="00DB406E" w:rsidP="00B76D23">
                      <w:pPr>
                        <w:jc w:val="center"/>
                        <w:rPr>
                          <w:b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574CE">
                        <w:rPr>
                          <w:b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importance of the Dharma.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1F6398B" w14:textId="77777777" w:rsidR="00C574CE" w:rsidRPr="00C574CE" w:rsidRDefault="00C574CE" w:rsidP="00C574CE"/>
    <w:p w14:paraId="3E0A6FA0" w14:textId="77777777" w:rsidR="00C574CE" w:rsidRPr="00C574CE" w:rsidRDefault="003F1E50" w:rsidP="00C574CE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4D8B988" wp14:editId="19527678">
                <wp:simplePos x="0" y="0"/>
                <wp:positionH relativeFrom="column">
                  <wp:posOffset>4241165</wp:posOffset>
                </wp:positionH>
                <wp:positionV relativeFrom="paragraph">
                  <wp:posOffset>137795</wp:posOffset>
                </wp:positionV>
                <wp:extent cx="213995" cy="161925"/>
                <wp:effectExtent l="0" t="19050" r="33655" b="47625"/>
                <wp:wrapNone/>
                <wp:docPr id="319" name="Arrow: Left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3995" cy="161925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CB30B" id="Arrow: Left 319" o:spid="_x0000_s1026" type="#_x0000_t66" style="position:absolute;margin-left:333.95pt;margin-top:10.85pt;width:16.85pt;height:12.75pt;rotation:180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" adj="11091" fillcolor="#4472c4 [3204]" strokecolor="#1f3763 [1604]" strokeweight="1pt"/>
            </w:pict>
          </mc:Fallback>
        </mc:AlternateContent>
      </w:r>
      <w:r w:rsidR="00C574CE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B9787D4" wp14:editId="4F428643">
                <wp:simplePos x="0" y="0"/>
                <wp:positionH relativeFrom="column">
                  <wp:posOffset>1955165</wp:posOffset>
                </wp:positionH>
                <wp:positionV relativeFrom="paragraph">
                  <wp:posOffset>118745</wp:posOffset>
                </wp:positionV>
                <wp:extent cx="213995" cy="161925"/>
                <wp:effectExtent l="19050" t="19050" r="14605" b="47625"/>
                <wp:wrapNone/>
                <wp:docPr id="318" name="Arrow: Left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95" cy="161925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D8351" id="Arrow: Left 318" o:spid="_x0000_s1026" type="#_x0000_t66" style="position:absolute;margin-left:153.95pt;margin-top:9.35pt;width:16.85pt;height:12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" adj="11091" fillcolor="#4472c4 [3204]" strokecolor="#1f3763 [1604]" strokeweight="1pt"/>
            </w:pict>
          </mc:Fallback>
        </mc:AlternateContent>
      </w:r>
    </w:p>
    <w:p w14:paraId="316916B5" w14:textId="77777777" w:rsidR="00C574CE" w:rsidRPr="00C574CE" w:rsidRDefault="00C574CE" w:rsidP="00C574CE"/>
    <w:p w14:paraId="2798DF78" w14:textId="77777777" w:rsidR="00C574CE" w:rsidRPr="00C574CE" w:rsidRDefault="00C574CE" w:rsidP="00C574CE"/>
    <w:p w14:paraId="2EC1BD89" w14:textId="77777777" w:rsidR="00C574CE" w:rsidRDefault="00C574CE" w:rsidP="00C574CE"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625A5A9" wp14:editId="2D511EC2">
                <wp:simplePos x="0" y="0"/>
                <wp:positionH relativeFrom="column">
                  <wp:posOffset>3752850</wp:posOffset>
                </wp:positionH>
                <wp:positionV relativeFrom="paragraph">
                  <wp:posOffset>46990</wp:posOffset>
                </wp:positionV>
                <wp:extent cx="499745" cy="187960"/>
                <wp:effectExtent l="0" t="133350" r="0" b="97790"/>
                <wp:wrapNone/>
                <wp:docPr id="315" name="Arrow: Left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07231">
                          <a:off x="0" y="0"/>
                          <a:ext cx="499745" cy="187960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BFB74" id="Arrow: Left 315" o:spid="_x0000_s1026" type="#_x0000_t66" style="position:absolute;margin-left:295.5pt;margin-top:3.7pt;width:39.35pt;height:14.8pt;rotation:-8948688fd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" adj="5513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C15D491" wp14:editId="0C887B39">
                <wp:simplePos x="0" y="0"/>
                <wp:positionH relativeFrom="column">
                  <wp:posOffset>2174557</wp:posOffset>
                </wp:positionH>
                <wp:positionV relativeFrom="paragraph">
                  <wp:posOffset>43498</wp:posOffset>
                </wp:positionV>
                <wp:extent cx="499745" cy="187960"/>
                <wp:effectExtent l="98743" t="0" r="132397" b="0"/>
                <wp:wrapNone/>
                <wp:docPr id="316" name="Arrow: Left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74654">
                          <a:off x="0" y="0"/>
                          <a:ext cx="499745" cy="187960"/>
                        </a:xfrm>
                        <a:prstGeom prst="leftArrow">
                          <a:avLst>
                            <a:gd name="adj1" fmla="val 50000"/>
                            <a:gd name="adj2" fmla="val 678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83167" id="Arrow: Left 316" o:spid="_x0000_s1026" type="#_x0000_t66" style="position:absolute;margin-left:171.2pt;margin-top:3.45pt;width:39.35pt;height:14.8pt;rotation:-2976805fd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" adj="5513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AEBE430" wp14:editId="769E0543">
                <wp:simplePos x="0" y="0"/>
                <wp:positionH relativeFrom="margin">
                  <wp:posOffset>-168910</wp:posOffset>
                </wp:positionH>
                <wp:positionV relativeFrom="paragraph">
                  <wp:posOffset>328295</wp:posOffset>
                </wp:positionV>
                <wp:extent cx="3314700" cy="790575"/>
                <wp:effectExtent l="57150" t="19050" r="76200" b="123825"/>
                <wp:wrapNone/>
                <wp:docPr id="312" name="Rectangle: Rounded Corners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7905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44F576" id="Rectangle: Rounded Corners 312" o:spid="_x0000_s1026" style="position:absolute;margin-left:-13.3pt;margin-top:25.85pt;width:261pt;height:62.25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" fillcolor="white [3212]" strokecolor="#1f3763 [1604]" strokeweight="1.5pt">
                <v:stroke joinstyle="miter"/>
                <v:shadow on="t" color="black" opacity="26214f" origin=",-.5" offset="0,3pt"/>
                <w10:wrap anchorx="margin"/>
              </v:roundrect>
            </w:pict>
          </mc:Fallback>
        </mc:AlternateContent>
      </w:r>
    </w:p>
    <w:p w14:paraId="5990FA6C" w14:textId="77777777" w:rsidR="00C574CE" w:rsidRDefault="00C574CE" w:rsidP="00C574C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73CD70C" wp14:editId="6412BD00">
                <wp:simplePos x="0" y="0"/>
                <wp:positionH relativeFrom="margin">
                  <wp:posOffset>3298190</wp:posOffset>
                </wp:positionH>
                <wp:positionV relativeFrom="paragraph">
                  <wp:posOffset>43180</wp:posOffset>
                </wp:positionV>
                <wp:extent cx="3324225" cy="800100"/>
                <wp:effectExtent l="38100" t="38100" r="123825" b="114300"/>
                <wp:wrapNone/>
                <wp:docPr id="311" name="Rectangle: Rounded Corners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616A8A" id="Rectangle: Rounded Corners 311" o:spid="_x0000_s1026" style="position:absolute;margin-left:259.7pt;margin-top:3.4pt;width:261.75pt;height:63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" fillcolor="white [3212]" strokecolor="#1f3763 [1604]" strokeweight="1.5pt">
                <v:stroke joinstyle="miter"/>
                <v:shadow on="t" color="black" opacity="26214f" origin="-.5,-.5" offset=".74836mm,.74836mm"/>
                <w10:wrap anchorx="margin"/>
              </v:roundrect>
            </w:pict>
          </mc:Fallback>
        </mc:AlternateContent>
      </w:r>
    </w:p>
    <w:p w14:paraId="29E3F048" w14:textId="77777777" w:rsidR="00C574CE" w:rsidRDefault="00C574CE" w:rsidP="00C574CE">
      <w:pPr>
        <w:jc w:val="center"/>
      </w:pPr>
    </w:p>
    <w:p w14:paraId="2885B4FA" w14:textId="77777777" w:rsidR="00C574CE" w:rsidRDefault="00C574CE" w:rsidP="00C574CE">
      <w:pPr>
        <w:jc w:val="center"/>
      </w:pPr>
    </w:p>
    <w:p w14:paraId="2C7CA4DA" w14:textId="77777777" w:rsidR="00C574CE" w:rsidRDefault="00C574CE" w:rsidP="00C574CE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3DE99A71" wp14:editId="45D6BB0A">
                <wp:simplePos x="0" y="0"/>
                <wp:positionH relativeFrom="margin">
                  <wp:posOffset>-302260</wp:posOffset>
                </wp:positionH>
                <wp:positionV relativeFrom="paragraph">
                  <wp:posOffset>138431</wp:posOffset>
                </wp:positionV>
                <wp:extent cx="7061200" cy="2857500"/>
                <wp:effectExtent l="0" t="0" r="25400" b="1905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857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89366" w14:textId="77777777" w:rsidR="00DB406E" w:rsidRPr="00BA63C1" w:rsidRDefault="00DB406E" w:rsidP="00C574CE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367B5CCA" w14:textId="77777777" w:rsidR="00DB406E" w:rsidRDefault="00DB406E" w:rsidP="00C574C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Dharma is very important because ______________________ ______________________________________________________ </w:t>
                            </w:r>
                          </w:p>
                          <w:p w14:paraId="35A375B8" w14:textId="77777777" w:rsidR="00DB406E" w:rsidRDefault="00DB406E" w:rsidP="00C574C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____________________________________________________________________________________________________________</w:t>
                            </w:r>
                          </w:p>
                          <w:p w14:paraId="5AE7E07E" w14:textId="77777777" w:rsidR="00DB406E" w:rsidRDefault="00DB406E" w:rsidP="00C574C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______________________________________________________ ___________________________________________________________________________________________________________. </w:t>
                            </w:r>
                            <w:r w:rsidRPr="00F47933">
                              <w:rPr>
                                <w:i/>
                                <w:sz w:val="32"/>
                              </w:rPr>
                              <w:t xml:space="preserve">Refer to </w:t>
                            </w:r>
                            <w:r>
                              <w:rPr>
                                <w:i/>
                                <w:sz w:val="32"/>
                              </w:rPr>
                              <w:t>understanding; teachings and suffering</w:t>
                            </w:r>
                            <w:r w:rsidRPr="00F47933">
                              <w:rPr>
                                <w:i/>
                                <w:sz w:val="32"/>
                              </w:rPr>
                              <w:t>.</w:t>
                            </w:r>
                            <w:r w:rsidRPr="00F47933">
                              <w:rPr>
                                <w:sz w:val="32"/>
                              </w:rPr>
                              <w:t xml:space="preserve">  </w:t>
                            </w:r>
                          </w:p>
                          <w:p w14:paraId="0C9C3B03" w14:textId="77777777" w:rsidR="00DB406E" w:rsidRPr="006018F7" w:rsidRDefault="00DB406E" w:rsidP="00C574C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</w:t>
                            </w:r>
                          </w:p>
                          <w:p w14:paraId="60909185" w14:textId="77777777" w:rsidR="00DB406E" w:rsidRPr="006018F7" w:rsidRDefault="00DB406E" w:rsidP="00C574CE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99A71" id="_x0000_s1052" type="#_x0000_t202" style="position:absolute;left:0;text-align:left;margin-left:-23.8pt;margin-top:10.9pt;width:556pt;height:225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" filled="f">
                <v:textbox>
                  <w:txbxContent>
                    <w:p w14:paraId="15389366" w14:textId="77777777" w:rsidR="00DB406E" w:rsidRPr="00BA63C1" w:rsidRDefault="00DB406E" w:rsidP="00C574CE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367B5CCA" w14:textId="77777777" w:rsidR="00DB406E" w:rsidRDefault="00DB406E" w:rsidP="00C574C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Dharma is very important because ______________________ ______________________________________________________ </w:t>
                      </w:r>
                    </w:p>
                    <w:p w14:paraId="35A375B8" w14:textId="77777777" w:rsidR="00DB406E" w:rsidRDefault="00DB406E" w:rsidP="00C574C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____________________________________________________________________________________________________________</w:t>
                      </w:r>
                    </w:p>
                    <w:p w14:paraId="5AE7E07E" w14:textId="77777777" w:rsidR="00DB406E" w:rsidRDefault="00DB406E" w:rsidP="00C574C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______________________________________________________ ___________________________________________________________________________________________________________. </w:t>
                      </w:r>
                      <w:r w:rsidRPr="00F47933">
                        <w:rPr>
                          <w:i/>
                          <w:sz w:val="32"/>
                        </w:rPr>
                        <w:t xml:space="preserve">Refer to </w:t>
                      </w:r>
                      <w:r>
                        <w:rPr>
                          <w:i/>
                          <w:sz w:val="32"/>
                        </w:rPr>
                        <w:t>understanding; teachings and suffering</w:t>
                      </w:r>
                      <w:r w:rsidRPr="00F47933">
                        <w:rPr>
                          <w:i/>
                          <w:sz w:val="32"/>
                        </w:rPr>
                        <w:t>.</w:t>
                      </w:r>
                      <w:r w:rsidRPr="00F47933">
                        <w:rPr>
                          <w:sz w:val="32"/>
                        </w:rPr>
                        <w:t xml:space="preserve">  </w:t>
                      </w:r>
                    </w:p>
                    <w:p w14:paraId="0C9C3B03" w14:textId="77777777" w:rsidR="00DB406E" w:rsidRPr="006018F7" w:rsidRDefault="00DB406E" w:rsidP="00C574C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</w:t>
                      </w:r>
                    </w:p>
                    <w:p w14:paraId="60909185" w14:textId="77777777" w:rsidR="00DB406E" w:rsidRPr="006018F7" w:rsidRDefault="00DB406E" w:rsidP="00C574CE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CD045B" w14:textId="77777777" w:rsidR="00C574CE" w:rsidRDefault="00C574CE" w:rsidP="00C574CE">
      <w:pPr>
        <w:jc w:val="center"/>
      </w:pPr>
    </w:p>
    <w:p w14:paraId="082CE3A4" w14:textId="77777777" w:rsidR="00C574CE" w:rsidRDefault="00C574CE" w:rsidP="00C574CE">
      <w:pPr>
        <w:jc w:val="center"/>
      </w:pPr>
    </w:p>
    <w:p w14:paraId="3D25B01E" w14:textId="77777777" w:rsidR="003F1E50" w:rsidRDefault="003F1E50" w:rsidP="00C574CE">
      <w:pPr>
        <w:jc w:val="center"/>
      </w:pPr>
    </w:p>
    <w:p w14:paraId="69E248CF" w14:textId="77777777" w:rsidR="003F1E50" w:rsidRDefault="003F1E50" w:rsidP="00C574CE">
      <w:pPr>
        <w:jc w:val="center"/>
      </w:pPr>
    </w:p>
    <w:p w14:paraId="29102C34" w14:textId="77777777" w:rsidR="003F1E50" w:rsidRDefault="003F1E50" w:rsidP="00C574CE">
      <w:pPr>
        <w:jc w:val="center"/>
      </w:pPr>
    </w:p>
    <w:p w14:paraId="6C7C9C28" w14:textId="77777777" w:rsidR="003F1E50" w:rsidRDefault="003F1E50" w:rsidP="00C574CE">
      <w:pPr>
        <w:jc w:val="center"/>
      </w:pPr>
    </w:p>
    <w:p w14:paraId="037F9F80" w14:textId="77777777" w:rsidR="003F1E50" w:rsidRDefault="003F1E50" w:rsidP="00C574CE">
      <w:pPr>
        <w:jc w:val="center"/>
      </w:pPr>
    </w:p>
    <w:p w14:paraId="47233AC1" w14:textId="77777777" w:rsidR="003F1E50" w:rsidRDefault="003F1E50" w:rsidP="003F1E50"/>
    <w:p w14:paraId="2D91DCC0" w14:textId="77777777" w:rsidR="003F1E50" w:rsidRDefault="00574A7B" w:rsidP="003F1E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59D24E3D" wp14:editId="741071AB">
                <wp:simplePos x="0" y="0"/>
                <wp:positionH relativeFrom="margin">
                  <wp:posOffset>-302260</wp:posOffset>
                </wp:positionH>
                <wp:positionV relativeFrom="paragraph">
                  <wp:posOffset>288290</wp:posOffset>
                </wp:positionV>
                <wp:extent cx="7061200" cy="2952750"/>
                <wp:effectExtent l="0" t="0" r="25400" b="1905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AB2A1" w14:textId="77777777" w:rsidR="00DB406E" w:rsidRPr="00BA63C1" w:rsidRDefault="00DB406E" w:rsidP="003F1E50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0E43847C" w14:textId="77777777" w:rsidR="00DB406E" w:rsidRDefault="00DB406E" w:rsidP="003F1E50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Dependent arising is the idea that _______________ __________ on _________________ __________________. Everything is connected, all things happen as a result of something happening before, nothing is _________________. </w:t>
                            </w:r>
                          </w:p>
                          <w:p w14:paraId="4F3E5326" w14:textId="77777777" w:rsidR="00DB406E" w:rsidRDefault="00DB406E" w:rsidP="003F1E50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Dependent ____________ also means that everything is in a constant ___________ of ___________ because everything is dependent on ________________ which are themselves continually ________________.</w:t>
                            </w:r>
                          </w:p>
                          <w:p w14:paraId="2508CB4C" w14:textId="77777777" w:rsidR="00DB406E" w:rsidRPr="006018F7" w:rsidRDefault="00DB406E" w:rsidP="003F1E50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D6BEB10" w14:textId="77777777" w:rsidR="00DB406E" w:rsidRPr="006018F7" w:rsidRDefault="00DB406E" w:rsidP="003F1E5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4E3D" id="_x0000_s1053" type="#_x0000_t202" style="position:absolute;margin-left:-23.8pt;margin-top:22.7pt;width:556pt;height:232.5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" filled="f">
                <v:textbox>
                  <w:txbxContent>
                    <w:p w14:paraId="0F1AB2A1" w14:textId="77777777" w:rsidR="00DB406E" w:rsidRPr="00BA63C1" w:rsidRDefault="00DB406E" w:rsidP="003F1E50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0E43847C" w14:textId="77777777" w:rsidR="00DB406E" w:rsidRDefault="00DB406E" w:rsidP="003F1E50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Dependent arising is the idea that _______________ __________ on _________________ __________________. Everything is connected, all things happen as a result of something happening before, nothing is _________________. </w:t>
                      </w:r>
                    </w:p>
                    <w:p w14:paraId="4F3E5326" w14:textId="77777777" w:rsidR="00DB406E" w:rsidRDefault="00DB406E" w:rsidP="003F1E50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Dependent ____________ also means that everything is in a constant ___________ of ___________ because everything is dependent on ________________ which are themselves continually ________________.</w:t>
                      </w:r>
                    </w:p>
                    <w:p w14:paraId="2508CB4C" w14:textId="77777777" w:rsidR="00DB406E" w:rsidRPr="006018F7" w:rsidRDefault="00DB406E" w:rsidP="003F1E50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D6BEB10" w14:textId="77777777" w:rsidR="00DB406E" w:rsidRPr="006018F7" w:rsidRDefault="00DB406E" w:rsidP="003F1E50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1E50" w:rsidRPr="00047C6E">
        <w:rPr>
          <w:noProof/>
        </w:rPr>
        <w:drawing>
          <wp:anchor distT="0" distB="0" distL="114300" distR="114300" simplePos="0" relativeHeight="251854848" behindDoc="0" locked="0" layoutInCell="1" allowOverlap="1" wp14:anchorId="35E5A276" wp14:editId="45964DBA">
            <wp:simplePos x="0" y="0"/>
            <wp:positionH relativeFrom="column">
              <wp:posOffset>6336665</wp:posOffset>
            </wp:positionH>
            <wp:positionV relativeFrom="paragraph">
              <wp:posOffset>-263525</wp:posOffset>
            </wp:positionV>
            <wp:extent cx="433705" cy="430463"/>
            <wp:effectExtent l="0" t="0" r="4445" b="8255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3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E50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230AFA3" wp14:editId="10CEDC9B">
                <wp:simplePos x="0" y="0"/>
                <wp:positionH relativeFrom="margin">
                  <wp:posOffset>-368935</wp:posOffset>
                </wp:positionH>
                <wp:positionV relativeFrom="paragraph">
                  <wp:posOffset>-235585</wp:posOffset>
                </wp:positionV>
                <wp:extent cx="6648450" cy="438150"/>
                <wp:effectExtent l="0" t="0" r="0" b="0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FBB389" w14:textId="77777777" w:rsidR="00DB406E" w:rsidRPr="0071329A" w:rsidRDefault="00DB406E" w:rsidP="003F1E50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Concept of Dependent Arising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0AFA3" id="Text Box 321" o:spid="_x0000_s1054" type="#_x0000_t202" style="position:absolute;margin-left:-29.05pt;margin-top:-18.55pt;width:523.5pt;height:34.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" filled="f" stroked="f">
                <v:textbox>
                  <w:txbxContent>
                    <w:p w14:paraId="11FBB389" w14:textId="77777777" w:rsidR="00DB406E" w:rsidRPr="0071329A" w:rsidRDefault="00DB406E" w:rsidP="003F1E50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Concept of Dependent Arising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1E50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AF1D85C" wp14:editId="5B062826">
                <wp:simplePos x="0" y="0"/>
                <wp:positionH relativeFrom="column">
                  <wp:posOffset>-588010</wp:posOffset>
                </wp:positionH>
                <wp:positionV relativeFrom="paragraph">
                  <wp:posOffset>164465</wp:posOffset>
                </wp:positionV>
                <wp:extent cx="7934325" cy="47625"/>
                <wp:effectExtent l="0" t="0" r="28575" b="28575"/>
                <wp:wrapNone/>
                <wp:docPr id="32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0FD9BB" id="Rectangle 322" o:spid="_x0000_s1026" style="position:absolute;margin-left:-46.3pt;margin-top:12.95pt;width:624.75pt;height:3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</w:p>
    <w:p w14:paraId="4FCE7509" w14:textId="77777777" w:rsidR="003F1E50" w:rsidRDefault="003F1E50" w:rsidP="003F1E50"/>
    <w:p w14:paraId="3E6CB874" w14:textId="77777777" w:rsidR="003F1E50" w:rsidRDefault="003F1E50" w:rsidP="003F1E50"/>
    <w:p w14:paraId="6BED2057" w14:textId="77777777" w:rsidR="003F1E50" w:rsidRDefault="003F1E50" w:rsidP="003F1E50">
      <w:pPr>
        <w:tabs>
          <w:tab w:val="left" w:pos="3990"/>
        </w:tabs>
      </w:pPr>
    </w:p>
    <w:p w14:paraId="02FEA085" w14:textId="77777777" w:rsidR="003F1E50" w:rsidRPr="00A53E50" w:rsidRDefault="003F1E50" w:rsidP="003F1E50"/>
    <w:p w14:paraId="7D60CBFB" w14:textId="77777777" w:rsidR="003F1E50" w:rsidRPr="00A53E50" w:rsidRDefault="003F1E50" w:rsidP="003F1E50"/>
    <w:p w14:paraId="057E48D6" w14:textId="77777777" w:rsidR="003F1E50" w:rsidRDefault="003F1E50" w:rsidP="003F1E50"/>
    <w:p w14:paraId="58BCEC78" w14:textId="77777777" w:rsidR="003F1E50" w:rsidRDefault="00B23ED5" w:rsidP="00C574CE">
      <w:pPr>
        <w:jc w:val="center"/>
      </w:pPr>
      <w:r w:rsidRPr="00B23ED5">
        <w:rPr>
          <w:noProof/>
        </w:rPr>
        <w:drawing>
          <wp:anchor distT="0" distB="0" distL="114300" distR="114300" simplePos="0" relativeHeight="251878400" behindDoc="0" locked="0" layoutInCell="1" allowOverlap="1" wp14:anchorId="163F14D8" wp14:editId="0D0F708C">
            <wp:simplePos x="0" y="0"/>
            <wp:positionH relativeFrom="margin">
              <wp:posOffset>5765165</wp:posOffset>
            </wp:positionH>
            <wp:positionV relativeFrom="paragraph">
              <wp:posOffset>269240</wp:posOffset>
            </wp:positionV>
            <wp:extent cx="1085850" cy="1046480"/>
            <wp:effectExtent l="0" t="0" r="0" b="127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66" r="75451" b="9282"/>
                    <a:stretch/>
                  </pic:blipFill>
                  <pic:spPr bwMode="auto">
                    <a:xfrm>
                      <a:off x="0" y="0"/>
                      <a:ext cx="1085850" cy="10464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8904F" w14:textId="77777777" w:rsidR="003F1E50" w:rsidRDefault="003F1E50" w:rsidP="00C574CE">
      <w:pPr>
        <w:jc w:val="center"/>
      </w:pPr>
    </w:p>
    <w:p w14:paraId="435502F0" w14:textId="77777777" w:rsidR="003F1E50" w:rsidRDefault="003F1E50" w:rsidP="00C574CE">
      <w:pPr>
        <w:jc w:val="center"/>
      </w:pPr>
    </w:p>
    <w:p w14:paraId="2F5E7BAB" w14:textId="77777777" w:rsidR="0012594B" w:rsidRPr="0012594B" w:rsidRDefault="0012594B" w:rsidP="0012594B"/>
    <w:tbl>
      <w:tblPr>
        <w:tblStyle w:val="TableGrid"/>
        <w:tblpPr w:leftFromText="180" w:rightFromText="180" w:vertAnchor="text" w:horzAnchor="page" w:tblpX="376" w:tblpY="368"/>
        <w:tblW w:w="11052" w:type="dxa"/>
        <w:tblLook w:val="04A0" w:firstRow="1" w:lastRow="0" w:firstColumn="1" w:lastColumn="0" w:noHBand="0" w:noVBand="1"/>
      </w:tblPr>
      <w:tblGrid>
        <w:gridCol w:w="3256"/>
        <w:gridCol w:w="3118"/>
        <w:gridCol w:w="4678"/>
      </w:tblGrid>
      <w:tr w:rsidR="0023774C" w14:paraId="140729C6" w14:textId="77777777" w:rsidTr="00EE2489">
        <w:tc>
          <w:tcPr>
            <w:tcW w:w="3256" w:type="dxa"/>
          </w:tcPr>
          <w:p w14:paraId="56BB17BA" w14:textId="77777777" w:rsidR="0023774C" w:rsidRPr="0023774C" w:rsidRDefault="0023774C" w:rsidP="0023774C">
            <w:pPr>
              <w:tabs>
                <w:tab w:val="left" w:pos="4500"/>
              </w:tabs>
              <w:rPr>
                <w:sz w:val="40"/>
              </w:rPr>
            </w:pPr>
            <w:r w:rsidRPr="0023774C">
              <w:rPr>
                <w:sz w:val="40"/>
              </w:rPr>
              <w:t>Example 1</w:t>
            </w:r>
          </w:p>
        </w:tc>
        <w:tc>
          <w:tcPr>
            <w:tcW w:w="3118" w:type="dxa"/>
          </w:tcPr>
          <w:p w14:paraId="628A14C8" w14:textId="77777777" w:rsidR="0023774C" w:rsidRPr="0023774C" w:rsidRDefault="0023774C" w:rsidP="0023774C">
            <w:pPr>
              <w:tabs>
                <w:tab w:val="left" w:pos="4500"/>
              </w:tabs>
              <w:rPr>
                <w:sz w:val="40"/>
              </w:rPr>
            </w:pPr>
            <w:r>
              <w:rPr>
                <w:sz w:val="40"/>
              </w:rPr>
              <w:t>Example 2</w:t>
            </w:r>
          </w:p>
        </w:tc>
        <w:tc>
          <w:tcPr>
            <w:tcW w:w="4678" w:type="dxa"/>
          </w:tcPr>
          <w:p w14:paraId="664C312B" w14:textId="77777777" w:rsidR="0023774C" w:rsidRPr="0023774C" w:rsidRDefault="00EE2489" w:rsidP="0023774C">
            <w:pPr>
              <w:tabs>
                <w:tab w:val="left" w:pos="4500"/>
              </w:tabs>
              <w:rPr>
                <w:sz w:val="40"/>
              </w:rPr>
            </w:pPr>
            <w:r>
              <w:rPr>
                <w:sz w:val="40"/>
              </w:rPr>
              <w:t>Example 3</w:t>
            </w:r>
          </w:p>
        </w:tc>
      </w:tr>
      <w:tr w:rsidR="0023774C" w14:paraId="085EA1CA" w14:textId="77777777" w:rsidTr="00EE2489">
        <w:tc>
          <w:tcPr>
            <w:tcW w:w="3256" w:type="dxa"/>
          </w:tcPr>
          <w:p w14:paraId="71DA3AA9" w14:textId="77777777" w:rsidR="0023774C" w:rsidRPr="0023774C" w:rsidRDefault="00CA3EF0" w:rsidP="0023774C">
            <w:pPr>
              <w:tabs>
                <w:tab w:val="left" w:pos="4500"/>
              </w:tabs>
              <w:rPr>
                <w:sz w:val="40"/>
              </w:rPr>
            </w:pPr>
            <w:r w:rsidRPr="00CA3EF0">
              <w:rPr>
                <w:noProof/>
              </w:rPr>
              <w:drawing>
                <wp:anchor distT="0" distB="0" distL="114300" distR="114300" simplePos="0" relativeHeight="251865088" behindDoc="0" locked="0" layoutInCell="1" allowOverlap="1" wp14:anchorId="245D68AD" wp14:editId="2E858912">
                  <wp:simplePos x="0" y="0"/>
                  <wp:positionH relativeFrom="margin">
                    <wp:posOffset>13970</wp:posOffset>
                  </wp:positionH>
                  <wp:positionV relativeFrom="paragraph">
                    <wp:posOffset>2561590</wp:posOffset>
                  </wp:positionV>
                  <wp:extent cx="1057275" cy="841029"/>
                  <wp:effectExtent l="0" t="0" r="0" b="0"/>
                  <wp:wrapNone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57275" cy="841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3774C">
              <w:rPr>
                <w:sz w:val="40"/>
              </w:rPr>
              <w:t>A tree depends on soil, ________ and _____________ to survive. These conditions __________ as the ____________ changes.</w:t>
            </w:r>
          </w:p>
        </w:tc>
        <w:tc>
          <w:tcPr>
            <w:tcW w:w="3118" w:type="dxa"/>
          </w:tcPr>
          <w:p w14:paraId="5C096C44" w14:textId="77777777" w:rsidR="0023774C" w:rsidRPr="0023774C" w:rsidRDefault="00CA3EF0" w:rsidP="0023774C">
            <w:pPr>
              <w:tabs>
                <w:tab w:val="left" w:pos="4500"/>
              </w:tabs>
              <w:rPr>
                <w:sz w:val="40"/>
              </w:rPr>
            </w:pPr>
            <w:r w:rsidRPr="00CA3EF0">
              <w:rPr>
                <w:noProof/>
              </w:rPr>
              <w:drawing>
                <wp:anchor distT="0" distB="0" distL="114300" distR="114300" simplePos="0" relativeHeight="251866112" behindDoc="0" locked="0" layoutInCell="1" allowOverlap="1" wp14:anchorId="53E8314F" wp14:editId="0DB87F44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2400300</wp:posOffset>
                  </wp:positionV>
                  <wp:extent cx="1495425" cy="1003154"/>
                  <wp:effectExtent l="0" t="0" r="0" b="6985"/>
                  <wp:wrapNone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003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3774C">
              <w:rPr>
                <w:sz w:val="40"/>
              </w:rPr>
              <w:t>A wave depends on how __________ the ________ is, which is always _____________.</w:t>
            </w:r>
          </w:p>
        </w:tc>
        <w:tc>
          <w:tcPr>
            <w:tcW w:w="4678" w:type="dxa"/>
          </w:tcPr>
          <w:p w14:paraId="708B44BE" w14:textId="77777777" w:rsidR="0023774C" w:rsidRDefault="00CA3EF0" w:rsidP="0023774C">
            <w:pPr>
              <w:tabs>
                <w:tab w:val="left" w:pos="4500"/>
              </w:tabs>
              <w:rPr>
                <w:sz w:val="40"/>
              </w:rPr>
            </w:pPr>
            <w:r w:rsidRPr="00CA3EF0">
              <w:rPr>
                <w:noProof/>
              </w:rPr>
              <w:drawing>
                <wp:anchor distT="0" distB="0" distL="114300" distR="114300" simplePos="0" relativeHeight="251867136" behindDoc="0" locked="0" layoutInCell="1" allowOverlap="1" wp14:anchorId="79F705D4" wp14:editId="14A783B7">
                  <wp:simplePos x="0" y="0"/>
                  <wp:positionH relativeFrom="column">
                    <wp:posOffset>1929131</wp:posOffset>
                  </wp:positionH>
                  <wp:positionV relativeFrom="paragraph">
                    <wp:posOffset>2837217</wp:posOffset>
                  </wp:positionV>
                  <wp:extent cx="876300" cy="571810"/>
                  <wp:effectExtent l="0" t="0" r="0" b="0"/>
                  <wp:wrapNone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0" t="6428" r="3426" b="14643"/>
                          <a:stretch/>
                        </pic:blipFill>
                        <pic:spPr bwMode="auto">
                          <a:xfrm>
                            <a:off x="0" y="0"/>
                            <a:ext cx="883685" cy="576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3774C">
              <w:rPr>
                <w:sz w:val="40"/>
              </w:rPr>
              <w:t>Karma shows how someone’s happiness and _______________ depend on _________</w:t>
            </w:r>
            <w:r w:rsidR="00EE2489">
              <w:rPr>
                <w:sz w:val="40"/>
              </w:rPr>
              <w:t>____</w:t>
            </w:r>
            <w:r w:rsidR="0023774C">
              <w:rPr>
                <w:sz w:val="40"/>
              </w:rPr>
              <w:t xml:space="preserve">_ and their </w:t>
            </w:r>
            <w:r w:rsidR="00EE2489">
              <w:rPr>
                <w:sz w:val="40"/>
              </w:rPr>
              <w:t>______________</w:t>
            </w:r>
            <w:r w:rsidR="0023774C">
              <w:rPr>
                <w:sz w:val="40"/>
              </w:rPr>
              <w:t xml:space="preserve"> </w:t>
            </w:r>
            <w:r w:rsidR="00EE2489">
              <w:rPr>
                <w:sz w:val="40"/>
              </w:rPr>
              <w:t>___________</w:t>
            </w:r>
            <w:r w:rsidR="0023774C">
              <w:rPr>
                <w:sz w:val="40"/>
              </w:rPr>
              <w:t xml:space="preserve">. The type of world a person is reborn into (e.g. the </w:t>
            </w:r>
            <w:r w:rsidR="00EE2489">
              <w:rPr>
                <w:sz w:val="40"/>
              </w:rPr>
              <w:t>__________</w:t>
            </w:r>
            <w:r w:rsidR="0023774C">
              <w:rPr>
                <w:sz w:val="40"/>
              </w:rPr>
              <w:t xml:space="preserve"> or </w:t>
            </w:r>
            <w:r w:rsidR="00EE2489">
              <w:rPr>
                <w:sz w:val="40"/>
              </w:rPr>
              <w:t>___________</w:t>
            </w:r>
            <w:r w:rsidR="0023774C">
              <w:rPr>
                <w:sz w:val="40"/>
              </w:rPr>
              <w:t xml:space="preserve"> realm) depends on their ___________. </w:t>
            </w:r>
          </w:p>
          <w:p w14:paraId="29D91746" w14:textId="77777777" w:rsidR="00CA3EF0" w:rsidRPr="00CA3EF0" w:rsidRDefault="00CA3EF0" w:rsidP="0023774C">
            <w:pPr>
              <w:tabs>
                <w:tab w:val="left" w:pos="4500"/>
              </w:tabs>
              <w:rPr>
                <w:sz w:val="8"/>
                <w:szCs w:val="16"/>
              </w:rPr>
            </w:pPr>
          </w:p>
        </w:tc>
      </w:tr>
    </w:tbl>
    <w:p w14:paraId="31716F31" w14:textId="77777777" w:rsidR="0012594B" w:rsidRPr="0012594B" w:rsidRDefault="0012594B" w:rsidP="0012594B"/>
    <w:p w14:paraId="67C3761A" w14:textId="77777777" w:rsidR="0012594B" w:rsidRPr="0012594B" w:rsidRDefault="00F70E37" w:rsidP="0012594B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974B3F5" wp14:editId="0D28ABDA">
                <wp:simplePos x="0" y="0"/>
                <wp:positionH relativeFrom="margin">
                  <wp:posOffset>3793490</wp:posOffset>
                </wp:positionH>
                <wp:positionV relativeFrom="paragraph">
                  <wp:posOffset>3851910</wp:posOffset>
                </wp:positionV>
                <wp:extent cx="2924175" cy="2552700"/>
                <wp:effectExtent l="323850" t="0" r="28575" b="19050"/>
                <wp:wrapNone/>
                <wp:docPr id="355" name="Speech Bubble: Rectangle with Corners Rounded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552700"/>
                        </a:xfrm>
                        <a:prstGeom prst="wedgeRoundRectCallout">
                          <a:avLst>
                            <a:gd name="adj1" fmla="val -60245"/>
                            <a:gd name="adj2" fmla="val -342"/>
                            <a:gd name="adj3" fmla="val 16667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2C7FFA" w14:textId="77777777" w:rsidR="00DB406E" w:rsidRDefault="00DB406E" w:rsidP="00F70E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74B3F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355" o:spid="_x0000_s1055" type="#_x0000_t62" style="position:absolute;margin-left:298.7pt;margin-top:303.3pt;width:230.25pt;height:201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" adj="-2213,10726" filled="f" strokecolor="#1f3763 [1604]" strokeweight="1.5pt">
                <v:textbox>
                  <w:txbxContent>
                    <w:p w14:paraId="662C7FFA" w14:textId="77777777" w:rsidR="00DB406E" w:rsidRDefault="00DB406E" w:rsidP="00F70E37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C5588C2" wp14:editId="286C6E05">
                <wp:simplePos x="0" y="0"/>
                <wp:positionH relativeFrom="margin">
                  <wp:posOffset>3707765</wp:posOffset>
                </wp:positionH>
                <wp:positionV relativeFrom="paragraph">
                  <wp:posOffset>3890010</wp:posOffset>
                </wp:positionV>
                <wp:extent cx="3067050" cy="3375660"/>
                <wp:effectExtent l="0" t="0" r="0" b="0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3375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6D0A07" w14:textId="77777777" w:rsidR="00DB406E" w:rsidRPr="00620872" w:rsidRDefault="00DB406E" w:rsidP="00620872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All events and </w:t>
                            </w:r>
                            <w:proofErr w:type="gramStart"/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incidents </w:t>
                            </w:r>
                            <w:r>
                              <w:rPr>
                                <w:color w:val="000000" w:themeColor="text1"/>
                                <w:sz w:val="40"/>
                              </w:rPr>
                              <w:t xml:space="preserve"> </w:t>
                            </w:r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>are</w:t>
                            </w:r>
                            <w:proofErr w:type="gramEnd"/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 so intimately</w:t>
                            </w:r>
                            <w:r>
                              <w:rPr>
                                <w:color w:val="000000" w:themeColor="text1"/>
                                <w:sz w:val="40"/>
                              </w:rPr>
                              <w:t xml:space="preserve"> __________</w:t>
                            </w:r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 with the fate of others that a </w:t>
                            </w:r>
                            <w:r>
                              <w:rPr>
                                <w:color w:val="000000" w:themeColor="text1"/>
                                <w:sz w:val="40"/>
                              </w:rPr>
                              <w:t>_________</w:t>
                            </w:r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 person on his or her </w:t>
                            </w:r>
                            <w:r>
                              <w:rPr>
                                <w:color w:val="000000" w:themeColor="text1"/>
                                <w:sz w:val="40"/>
                              </w:rPr>
                              <w:t>______</w:t>
                            </w:r>
                            <w:r w:rsidRPr="00620872">
                              <w:rPr>
                                <w:color w:val="000000" w:themeColor="text1"/>
                                <w:sz w:val="40"/>
                              </w:rPr>
                              <w:t xml:space="preserve"> cannot even begin to </w:t>
                            </w:r>
                            <w:r>
                              <w:rPr>
                                <w:color w:val="000000" w:themeColor="text1"/>
                                <w:sz w:val="40"/>
                              </w:rPr>
                              <w:t>_______.</w:t>
                            </w:r>
                          </w:p>
                          <w:p w14:paraId="772690D9" w14:textId="77777777" w:rsidR="00DB406E" w:rsidRPr="00620872" w:rsidRDefault="00DB406E" w:rsidP="00620872">
                            <w:pPr>
                              <w:tabs>
                                <w:tab w:val="left" w:pos="4500"/>
                              </w:tabs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588C2" id="Text Box 354" o:spid="_x0000_s1056" type="#_x0000_t202" style="position:absolute;margin-left:291.95pt;margin-top:306.3pt;width:241.5pt;height:265.8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" filled="f" stroked="f">
                <v:textbox>
                  <w:txbxContent>
                    <w:p w14:paraId="496D0A07" w14:textId="77777777" w:rsidR="00DB406E" w:rsidRPr="00620872" w:rsidRDefault="00DB406E" w:rsidP="00620872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All events and </w:t>
                      </w:r>
                      <w:proofErr w:type="gramStart"/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incidents </w:t>
                      </w:r>
                      <w:r>
                        <w:rPr>
                          <w:color w:val="000000" w:themeColor="text1"/>
                          <w:sz w:val="40"/>
                        </w:rPr>
                        <w:t xml:space="preserve"> </w:t>
                      </w:r>
                      <w:r w:rsidRPr="00620872">
                        <w:rPr>
                          <w:color w:val="000000" w:themeColor="text1"/>
                          <w:sz w:val="40"/>
                        </w:rPr>
                        <w:t>are</w:t>
                      </w:r>
                      <w:proofErr w:type="gramEnd"/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 so intimately</w:t>
                      </w:r>
                      <w:r>
                        <w:rPr>
                          <w:color w:val="000000" w:themeColor="text1"/>
                          <w:sz w:val="40"/>
                        </w:rPr>
                        <w:t xml:space="preserve"> __________</w:t>
                      </w:r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 with the fate of others that a </w:t>
                      </w:r>
                      <w:r>
                        <w:rPr>
                          <w:color w:val="000000" w:themeColor="text1"/>
                          <w:sz w:val="40"/>
                        </w:rPr>
                        <w:t>_________</w:t>
                      </w:r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 person on his or her </w:t>
                      </w:r>
                      <w:r>
                        <w:rPr>
                          <w:color w:val="000000" w:themeColor="text1"/>
                          <w:sz w:val="40"/>
                        </w:rPr>
                        <w:t>______</w:t>
                      </w:r>
                      <w:r w:rsidRPr="00620872">
                        <w:rPr>
                          <w:color w:val="000000" w:themeColor="text1"/>
                          <w:sz w:val="40"/>
                        </w:rPr>
                        <w:t xml:space="preserve"> cannot even begin to </w:t>
                      </w:r>
                      <w:r>
                        <w:rPr>
                          <w:color w:val="000000" w:themeColor="text1"/>
                          <w:sz w:val="40"/>
                        </w:rPr>
                        <w:t>_______.</w:t>
                      </w:r>
                    </w:p>
                    <w:p w14:paraId="772690D9" w14:textId="77777777" w:rsidR="00DB406E" w:rsidRPr="00620872" w:rsidRDefault="00DB406E" w:rsidP="00620872">
                      <w:pPr>
                        <w:tabs>
                          <w:tab w:val="left" w:pos="4500"/>
                        </w:tabs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49F2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2C56CE3" wp14:editId="4AEF2DB6">
                <wp:simplePos x="0" y="0"/>
                <wp:positionH relativeFrom="column">
                  <wp:posOffset>-311785</wp:posOffset>
                </wp:positionH>
                <wp:positionV relativeFrom="paragraph">
                  <wp:posOffset>3813811</wp:posOffset>
                </wp:positionV>
                <wp:extent cx="3143250" cy="2590800"/>
                <wp:effectExtent l="0" t="0" r="19050" b="19050"/>
                <wp:wrapNone/>
                <wp:docPr id="351" name="Scroll: Vertical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90800"/>
                        </a:xfrm>
                        <a:prstGeom prst="vertic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2BAE2B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croll: Vertical 351" o:spid="_x0000_s1026" type="#_x0000_t97" style="position:absolute;margin-left:-24.55pt;margin-top:300.3pt;width:247.5pt;height:204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" fillcolor="#4472c4 [3204]" strokecolor="#1f3763 [1604]" strokeweight="1pt">
                <v:stroke joinstyle="miter"/>
              </v:shape>
            </w:pict>
          </mc:Fallback>
        </mc:AlternateContent>
      </w:r>
    </w:p>
    <w:p w14:paraId="5096B257" w14:textId="77777777" w:rsidR="0012594B" w:rsidRPr="0012594B" w:rsidRDefault="009A3A0F" w:rsidP="00DD7EA3">
      <w:pPr>
        <w:tabs>
          <w:tab w:val="left" w:pos="31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4B97283" wp14:editId="696AEBCC">
                <wp:simplePos x="0" y="0"/>
                <wp:positionH relativeFrom="margin">
                  <wp:posOffset>-19050</wp:posOffset>
                </wp:positionH>
                <wp:positionV relativeFrom="paragraph">
                  <wp:posOffset>44450</wp:posOffset>
                </wp:positionV>
                <wp:extent cx="2552700" cy="2295525"/>
                <wp:effectExtent l="0" t="0" r="0" b="9525"/>
                <wp:wrapNone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229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F8B98A" w14:textId="77777777" w:rsidR="00DB406E" w:rsidRDefault="00DB406E" w:rsidP="004A02C9">
                            <w:pPr>
                              <w:tabs>
                                <w:tab w:val="left" w:pos="4500"/>
                              </w:tabs>
                              <w:spacing w:after="0"/>
                              <w:jc w:val="center"/>
                              <w:rPr>
                                <w:outline/>
                                <w:color w:val="FFFFFF" w:themeColor="background1"/>
                                <w:sz w:val="50"/>
                                <w:szCs w:val="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A02C9">
                              <w:rPr>
                                <w:outline/>
                                <w:color w:val="FFFFFF" w:themeColor="background1"/>
                                <w:sz w:val="50"/>
                                <w:szCs w:val="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‘If this is, that comes to be; from the arising of this, that arises’.</w:t>
                            </w:r>
                          </w:p>
                          <w:p w14:paraId="39F2BC4C" w14:textId="77777777" w:rsidR="00DB406E" w:rsidRPr="004A02C9" w:rsidRDefault="00DB406E" w:rsidP="004A02C9">
                            <w:pPr>
                              <w:tabs>
                                <w:tab w:val="left" w:pos="4500"/>
                              </w:tabs>
                              <w:spacing w:after="0"/>
                              <w:jc w:val="center"/>
                              <w:rPr>
                                <w:outline/>
                                <w:color w:val="FFFFFF" w:themeColor="background1"/>
                                <w:sz w:val="40"/>
                                <w:szCs w:val="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/>
                                <w:color w:val="FFFFFF" w:themeColor="background1"/>
                                <w:sz w:val="50"/>
                                <w:szCs w:val="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(</w:t>
                            </w:r>
                            <w:r w:rsidRPr="004A02C9">
                              <w:rPr>
                                <w:outline/>
                                <w:color w:val="FFFFFF" w:themeColor="background1"/>
                                <w:sz w:val="40"/>
                                <w:szCs w:val="5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Dhammapada)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97283" id="Text Box 352" o:spid="_x0000_s1057" type="#_x0000_t202" style="position:absolute;margin-left:-1.5pt;margin-top:3.5pt;width:201pt;height:180.7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" filled="f" stroked="f">
                <v:textbox>
                  <w:txbxContent>
                    <w:p w14:paraId="2DF8B98A" w14:textId="77777777" w:rsidR="00DB406E" w:rsidRDefault="00DB406E" w:rsidP="004A02C9">
                      <w:pPr>
                        <w:tabs>
                          <w:tab w:val="left" w:pos="4500"/>
                        </w:tabs>
                        <w:spacing w:after="0"/>
                        <w:jc w:val="center"/>
                        <w:rPr>
                          <w:outline/>
                          <w:color w:val="FFFFFF" w:themeColor="background1"/>
                          <w:sz w:val="50"/>
                          <w:szCs w:val="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A02C9">
                        <w:rPr>
                          <w:outline/>
                          <w:color w:val="FFFFFF" w:themeColor="background1"/>
                          <w:sz w:val="50"/>
                          <w:szCs w:val="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‘If this is, that comes to be; from the arising of this, that arises’.</w:t>
                      </w:r>
                    </w:p>
                    <w:p w14:paraId="39F2BC4C" w14:textId="77777777" w:rsidR="00DB406E" w:rsidRPr="004A02C9" w:rsidRDefault="00DB406E" w:rsidP="004A02C9">
                      <w:pPr>
                        <w:tabs>
                          <w:tab w:val="left" w:pos="4500"/>
                        </w:tabs>
                        <w:spacing w:after="0"/>
                        <w:jc w:val="center"/>
                        <w:rPr>
                          <w:outline/>
                          <w:color w:val="FFFFFF" w:themeColor="background1"/>
                          <w:sz w:val="40"/>
                          <w:szCs w:val="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outline/>
                          <w:color w:val="FFFFFF" w:themeColor="background1"/>
                          <w:sz w:val="50"/>
                          <w:szCs w:val="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(</w:t>
                      </w:r>
                      <w:r w:rsidRPr="004A02C9">
                        <w:rPr>
                          <w:outline/>
                          <w:color w:val="FFFFFF" w:themeColor="background1"/>
                          <w:sz w:val="40"/>
                          <w:szCs w:val="5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Dhammapada)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7EA3">
        <w:tab/>
      </w:r>
    </w:p>
    <w:p w14:paraId="404486DA" w14:textId="77777777" w:rsidR="0012594B" w:rsidRDefault="0012594B" w:rsidP="0012594B"/>
    <w:p w14:paraId="1FF62B78" w14:textId="77777777" w:rsidR="0023774C" w:rsidRPr="0012594B" w:rsidRDefault="00F70E37" w:rsidP="0012594B">
      <w:pPr>
        <w:tabs>
          <w:tab w:val="left" w:pos="4500"/>
        </w:tabs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45E4D3A4" wp14:editId="76980EF2">
            <wp:simplePos x="0" y="0"/>
            <wp:positionH relativeFrom="column">
              <wp:posOffset>2583815</wp:posOffset>
            </wp:positionH>
            <wp:positionV relativeFrom="paragraph">
              <wp:posOffset>217170</wp:posOffset>
            </wp:positionV>
            <wp:extent cx="1134533" cy="1570893"/>
            <wp:effectExtent l="0" t="0" r="8890" b="0"/>
            <wp:wrapNone/>
            <wp:docPr id="356" name="Picture 356" descr="C:\Users\butle\AppData\Local\Microsoft\Windows\INetCache\Content.MSO\404328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C:\Users\butle\AppData\Local\Microsoft\Windows\INetCache\Content.MSO\4043289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5"/>
                    <a:stretch/>
                  </pic:blipFill>
                  <pic:spPr bwMode="auto">
                    <a:xfrm>
                      <a:off x="0" y="0"/>
                      <a:ext cx="1134533" cy="157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94B">
        <w:tab/>
      </w:r>
    </w:p>
    <w:p w14:paraId="41EE5F01" w14:textId="77777777" w:rsidR="0012594B" w:rsidRDefault="0012594B" w:rsidP="0012594B">
      <w:pPr>
        <w:tabs>
          <w:tab w:val="left" w:pos="4500"/>
        </w:tabs>
      </w:pPr>
    </w:p>
    <w:p w14:paraId="70BF7CFB" w14:textId="77777777" w:rsidR="00B23ED5" w:rsidRDefault="00B23ED5" w:rsidP="0012594B">
      <w:pPr>
        <w:tabs>
          <w:tab w:val="left" w:pos="4500"/>
        </w:tabs>
      </w:pPr>
    </w:p>
    <w:p w14:paraId="7D2A9E4B" w14:textId="77777777" w:rsidR="00B23ED5" w:rsidRDefault="00B23ED5" w:rsidP="0012594B">
      <w:pPr>
        <w:tabs>
          <w:tab w:val="left" w:pos="4500"/>
        </w:tabs>
      </w:pPr>
    </w:p>
    <w:p w14:paraId="67079FDA" w14:textId="77777777" w:rsidR="00B23ED5" w:rsidRDefault="00B23ED5" w:rsidP="00B23ED5"/>
    <w:p w14:paraId="2A8C4ABC" w14:textId="77777777" w:rsidR="00B23ED5" w:rsidRDefault="005B6CC1" w:rsidP="00B23ED5">
      <w:r w:rsidRPr="00B23ED5">
        <w:rPr>
          <w:noProof/>
        </w:rPr>
        <w:drawing>
          <wp:anchor distT="0" distB="0" distL="114300" distR="114300" simplePos="0" relativeHeight="251886592" behindDoc="0" locked="0" layoutInCell="1" allowOverlap="1" wp14:anchorId="428247FC" wp14:editId="1B1061F2">
            <wp:simplePos x="0" y="0"/>
            <wp:positionH relativeFrom="column">
              <wp:posOffset>3117215</wp:posOffset>
            </wp:positionH>
            <wp:positionV relativeFrom="paragraph">
              <wp:posOffset>288290</wp:posOffset>
            </wp:positionV>
            <wp:extent cx="3625782" cy="4862830"/>
            <wp:effectExtent l="0" t="0" r="0" b="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821" cy="4868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ED5">
        <w:rPr>
          <w:noProof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5E8A3AC2" wp14:editId="77FD0701">
                <wp:simplePos x="0" y="0"/>
                <wp:positionH relativeFrom="margin">
                  <wp:posOffset>-302260</wp:posOffset>
                </wp:positionH>
                <wp:positionV relativeFrom="paragraph">
                  <wp:posOffset>288290</wp:posOffset>
                </wp:positionV>
                <wp:extent cx="3381375" cy="2590800"/>
                <wp:effectExtent l="0" t="0" r="28575" b="19050"/>
                <wp:wrapNone/>
                <wp:docPr id="3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C085E" w14:textId="77777777" w:rsidR="00DB406E" w:rsidRPr="00BA63C1" w:rsidRDefault="00DB406E" w:rsidP="00B23ED5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6B19A2A3" w14:textId="77777777" w:rsidR="00DB406E" w:rsidRPr="006018F7" w:rsidRDefault="00DB406E" w:rsidP="00B23ED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______________ Wheel of _______ is an image that illustrates ________________ arising as applied to the birth, __________ and ___________of all _________ (samsara).</w:t>
                            </w:r>
                          </w:p>
                          <w:p w14:paraId="518132A9" w14:textId="77777777" w:rsidR="00DB406E" w:rsidRPr="006018F7" w:rsidRDefault="00DB406E" w:rsidP="00B23ED5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A3AC2" id="_x0000_s1058" type="#_x0000_t202" style="position:absolute;margin-left:-23.8pt;margin-top:22.7pt;width:266.25pt;height:204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" filled="f">
                <v:textbox>
                  <w:txbxContent>
                    <w:p w14:paraId="053C085E" w14:textId="77777777" w:rsidR="00DB406E" w:rsidRPr="00BA63C1" w:rsidRDefault="00DB406E" w:rsidP="00B23ED5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6B19A2A3" w14:textId="77777777" w:rsidR="00DB406E" w:rsidRPr="006018F7" w:rsidRDefault="00DB406E" w:rsidP="00B23ED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______________ Wheel of _______ is an image that illustrates ________________ arising as applied to the birth, __________ and ___________of all _________ (samsara).</w:t>
                      </w:r>
                    </w:p>
                    <w:p w14:paraId="518132A9" w14:textId="77777777" w:rsidR="00DB406E" w:rsidRPr="006018F7" w:rsidRDefault="00DB406E" w:rsidP="00B23ED5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3ED5" w:rsidRPr="009F735E">
        <w:rPr>
          <w:noProof/>
        </w:rPr>
        <w:drawing>
          <wp:anchor distT="0" distB="0" distL="114300" distR="114300" simplePos="0" relativeHeight="251885568" behindDoc="0" locked="0" layoutInCell="1" allowOverlap="1" wp14:anchorId="4102AC19" wp14:editId="1E9102F1">
            <wp:simplePos x="0" y="0"/>
            <wp:positionH relativeFrom="column">
              <wp:posOffset>-219075</wp:posOffset>
            </wp:positionH>
            <wp:positionV relativeFrom="paragraph">
              <wp:posOffset>-286385</wp:posOffset>
            </wp:positionV>
            <wp:extent cx="438150" cy="438150"/>
            <wp:effectExtent l="0" t="0" r="0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ED5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C2A9272" wp14:editId="4840F069">
                <wp:simplePos x="0" y="0"/>
                <wp:positionH relativeFrom="margin">
                  <wp:posOffset>-111760</wp:posOffset>
                </wp:positionH>
                <wp:positionV relativeFrom="paragraph">
                  <wp:posOffset>-235585</wp:posOffset>
                </wp:positionV>
                <wp:extent cx="6648450" cy="438150"/>
                <wp:effectExtent l="0" t="0" r="0" b="0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B9CAEA" w14:textId="77777777" w:rsidR="00DB406E" w:rsidRPr="0071329A" w:rsidRDefault="00DB406E" w:rsidP="00B23ED5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52"/>
                                <w:szCs w:val="72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Tibetan Wheel of Life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A9272" id="Text Box 360" o:spid="_x0000_s1059" type="#_x0000_t202" style="position:absolute;margin-left:-8.8pt;margin-top:-18.55pt;width:523.5pt;height:34.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" filled="f" stroked="f">
                <v:textbox>
                  <w:txbxContent>
                    <w:p w14:paraId="53B9CAEA" w14:textId="77777777" w:rsidR="00DB406E" w:rsidRPr="0071329A" w:rsidRDefault="00DB406E" w:rsidP="00B23ED5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52"/>
                          <w:szCs w:val="72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Tibetan Wheel of Life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3ED5" w:rsidRPr="00047C6E">
        <w:rPr>
          <w:noProof/>
        </w:rPr>
        <w:drawing>
          <wp:anchor distT="0" distB="0" distL="114300" distR="114300" simplePos="0" relativeHeight="251882496" behindDoc="0" locked="0" layoutInCell="1" allowOverlap="1" wp14:anchorId="7E53D38B" wp14:editId="70E76ECF">
            <wp:simplePos x="0" y="0"/>
            <wp:positionH relativeFrom="column">
              <wp:posOffset>6336665</wp:posOffset>
            </wp:positionH>
            <wp:positionV relativeFrom="paragraph">
              <wp:posOffset>-263525</wp:posOffset>
            </wp:positionV>
            <wp:extent cx="433705" cy="430463"/>
            <wp:effectExtent l="0" t="0" r="4445" b="8255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3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ED5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992EA04" wp14:editId="14288E2C">
                <wp:simplePos x="0" y="0"/>
                <wp:positionH relativeFrom="column">
                  <wp:posOffset>-588010</wp:posOffset>
                </wp:positionH>
                <wp:positionV relativeFrom="paragraph">
                  <wp:posOffset>164465</wp:posOffset>
                </wp:positionV>
                <wp:extent cx="7934325" cy="47625"/>
                <wp:effectExtent l="0" t="0" r="28575" b="28575"/>
                <wp:wrapNone/>
                <wp:docPr id="361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82C9B7" id="Rectangle 361" o:spid="_x0000_s1026" style="position:absolute;margin-left:-46.3pt;margin-top:12.95pt;width:624.75pt;height:3.7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</w:p>
    <w:p w14:paraId="631BCE49" w14:textId="77777777" w:rsidR="00B23ED5" w:rsidRDefault="00B23ED5" w:rsidP="00B23ED5"/>
    <w:p w14:paraId="3CC5A501" w14:textId="77777777" w:rsidR="00B23ED5" w:rsidRDefault="00B23ED5" w:rsidP="00B23ED5"/>
    <w:p w14:paraId="0557F314" w14:textId="77777777" w:rsidR="00B23ED5" w:rsidRDefault="00B23ED5" w:rsidP="00B23ED5">
      <w:pPr>
        <w:tabs>
          <w:tab w:val="left" w:pos="3990"/>
        </w:tabs>
      </w:pPr>
    </w:p>
    <w:p w14:paraId="1A150655" w14:textId="77777777" w:rsidR="00B23ED5" w:rsidRPr="00A53E50" w:rsidRDefault="00B23ED5" w:rsidP="00B23ED5"/>
    <w:p w14:paraId="33A0A9F8" w14:textId="77777777" w:rsidR="00B23ED5" w:rsidRPr="00A53E50" w:rsidRDefault="00B23ED5" w:rsidP="00B23ED5"/>
    <w:p w14:paraId="35A566B0" w14:textId="77777777" w:rsidR="00B23ED5" w:rsidRDefault="00B23ED5" w:rsidP="00B23ED5"/>
    <w:p w14:paraId="25612E61" w14:textId="77777777" w:rsidR="00B23ED5" w:rsidRDefault="00B23ED5" w:rsidP="00B23ED5">
      <w:pPr>
        <w:jc w:val="center"/>
      </w:pPr>
    </w:p>
    <w:p w14:paraId="1C3CFACF" w14:textId="77777777" w:rsidR="00B23ED5" w:rsidRDefault="00B23ED5" w:rsidP="00B23ED5">
      <w:pPr>
        <w:jc w:val="center"/>
      </w:pPr>
    </w:p>
    <w:p w14:paraId="6A6E9A2F" w14:textId="77777777" w:rsidR="00B23ED5" w:rsidRDefault="005B6CC1" w:rsidP="00B23ED5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72E2E50E" wp14:editId="057A3756">
                <wp:simplePos x="0" y="0"/>
                <wp:positionH relativeFrom="margin">
                  <wp:posOffset>-302260</wp:posOffset>
                </wp:positionH>
                <wp:positionV relativeFrom="paragraph">
                  <wp:posOffset>356235</wp:posOffset>
                </wp:positionV>
                <wp:extent cx="3381375" cy="2219325"/>
                <wp:effectExtent l="0" t="0" r="28575" b="28575"/>
                <wp:wrapNone/>
                <wp:docPr id="3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22193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6000">
                              <a:schemeClr val="bg1"/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B4140" w14:textId="77777777" w:rsidR="00DB406E" w:rsidRPr="00BA63C1" w:rsidRDefault="00DB406E" w:rsidP="00C63F6F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2ED2F0B8" w14:textId="77777777" w:rsidR="00DB406E" w:rsidRPr="006018F7" w:rsidRDefault="00DB406E" w:rsidP="00C63F6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___________ wheel shows _____ links or stages (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nidanas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) that illustrate how __________ beings are subject to __________, death and ____________. </w:t>
                            </w:r>
                          </w:p>
                          <w:p w14:paraId="6D698CB8" w14:textId="77777777" w:rsidR="00DB406E" w:rsidRPr="006018F7" w:rsidRDefault="00DB406E" w:rsidP="00C63F6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2E50E" id="_x0000_s1060" type="#_x0000_t202" style="position:absolute;left:0;text-align:left;margin-left:-23.8pt;margin-top:28.05pt;width:266.25pt;height:174.7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" fillcolor="white [3212]">
                <v:fill color2="#deeaf6 [664]" rotate="t" focusposition=".5,.5" focussize="" colors="0 white;36700f white" focus="100%" type="gradientRadial"/>
                <v:textbox>
                  <w:txbxContent>
                    <w:p w14:paraId="340B4140" w14:textId="77777777" w:rsidR="00DB406E" w:rsidRPr="00BA63C1" w:rsidRDefault="00DB406E" w:rsidP="00C63F6F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2ED2F0B8" w14:textId="77777777" w:rsidR="00DB406E" w:rsidRPr="006018F7" w:rsidRDefault="00DB406E" w:rsidP="00C63F6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___________ wheel shows _____ links or stages (</w:t>
                      </w:r>
                      <w:proofErr w:type="spellStart"/>
                      <w:r>
                        <w:rPr>
                          <w:sz w:val="40"/>
                        </w:rPr>
                        <w:t>nidanas</w:t>
                      </w:r>
                      <w:proofErr w:type="spellEnd"/>
                      <w:r>
                        <w:rPr>
                          <w:sz w:val="40"/>
                        </w:rPr>
                        <w:t xml:space="preserve">) that illustrate how __________ beings are subject to __________, death and ____________. </w:t>
                      </w:r>
                    </w:p>
                    <w:p w14:paraId="6D698CB8" w14:textId="77777777" w:rsidR="00DB406E" w:rsidRPr="006018F7" w:rsidRDefault="00DB406E" w:rsidP="00C63F6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1DE5C0" w14:textId="77777777" w:rsidR="00B23ED5" w:rsidRDefault="00B23ED5" w:rsidP="0012594B">
      <w:pPr>
        <w:tabs>
          <w:tab w:val="left" w:pos="4500"/>
        </w:tabs>
      </w:pPr>
    </w:p>
    <w:p w14:paraId="0603C714" w14:textId="77777777" w:rsidR="00C63F6F" w:rsidRPr="00C63F6F" w:rsidRDefault="00C63F6F" w:rsidP="00C63F6F"/>
    <w:p w14:paraId="59F8F2F3" w14:textId="77777777" w:rsidR="00C63F6F" w:rsidRPr="00C63F6F" w:rsidRDefault="00C63F6F" w:rsidP="00C63F6F"/>
    <w:p w14:paraId="3E8D4652" w14:textId="77777777" w:rsidR="00C63F6F" w:rsidRPr="00C63F6F" w:rsidRDefault="00C63F6F" w:rsidP="00C63F6F"/>
    <w:p w14:paraId="4CCF7CCC" w14:textId="77777777" w:rsidR="00C63F6F" w:rsidRPr="00C63F6F" w:rsidRDefault="00C63F6F" w:rsidP="00C63F6F"/>
    <w:p w14:paraId="4EF3831D" w14:textId="77777777" w:rsidR="00C63F6F" w:rsidRPr="00C63F6F" w:rsidRDefault="00C63F6F" w:rsidP="00C63F6F"/>
    <w:p w14:paraId="6EF9C3AD" w14:textId="77777777" w:rsidR="00C63F6F" w:rsidRPr="00C63F6F" w:rsidRDefault="00C63F6F" w:rsidP="00C63F6F"/>
    <w:p w14:paraId="7ED4C35F" w14:textId="77777777" w:rsidR="00C63F6F" w:rsidRPr="00C63F6F" w:rsidRDefault="005B6CC1" w:rsidP="00C63F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3CA98B6D" wp14:editId="4F569C61">
                <wp:simplePos x="0" y="0"/>
                <wp:positionH relativeFrom="margin">
                  <wp:posOffset>-302260</wp:posOffset>
                </wp:positionH>
                <wp:positionV relativeFrom="paragraph">
                  <wp:posOffset>347345</wp:posOffset>
                </wp:positionV>
                <wp:extent cx="7045325" cy="3305175"/>
                <wp:effectExtent l="0" t="0" r="22225" b="28575"/>
                <wp:wrapNone/>
                <wp:docPr id="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5325" cy="3305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8AAA4" w14:textId="77777777" w:rsidR="00DB406E" w:rsidRPr="00BA63C1" w:rsidRDefault="00DB406E" w:rsidP="00C63F6F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156727B4" w14:textId="77777777" w:rsidR="00DB406E" w:rsidRDefault="00DB406E" w:rsidP="00C63F6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___________ of ___________, death and _____________ continues for many ________________ until the cycle is broken by following the _________________ Path and achieving ______________________. </w:t>
                            </w:r>
                          </w:p>
                          <w:p w14:paraId="316ADADD" w14:textId="77777777" w:rsidR="00DB406E" w:rsidRPr="006018F7" w:rsidRDefault="00DB406E" w:rsidP="00C63F6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When the cycle is _______________, particularly by breaking _________ from the habit of ______________ (tanha), this allows the possibility of ________________ (literally, no suffering) – liberation, a state of complete _____________________, happiness and ___________.  </w:t>
                            </w:r>
                          </w:p>
                          <w:p w14:paraId="6B5B2C25" w14:textId="77777777" w:rsidR="00DB406E" w:rsidRPr="006018F7" w:rsidRDefault="00DB406E" w:rsidP="00C63F6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98B6D" id="_x0000_s1061" type="#_x0000_t202" style="position:absolute;margin-left:-23.8pt;margin-top:27.35pt;width:554.75pt;height:260.2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" filled="f">
                <v:textbox>
                  <w:txbxContent>
                    <w:p w14:paraId="4768AAA4" w14:textId="77777777" w:rsidR="00DB406E" w:rsidRPr="00BA63C1" w:rsidRDefault="00DB406E" w:rsidP="00C63F6F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156727B4" w14:textId="77777777" w:rsidR="00DB406E" w:rsidRDefault="00DB406E" w:rsidP="00C63F6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___________ of ___________, death and _____________ continues for many ________________ until the cycle is broken by following the _________________ Path and achieving ______________________. </w:t>
                      </w:r>
                    </w:p>
                    <w:p w14:paraId="316ADADD" w14:textId="77777777" w:rsidR="00DB406E" w:rsidRPr="006018F7" w:rsidRDefault="00DB406E" w:rsidP="00C63F6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When the cycle is _______________, particularly by breaking _________ from the habit of ______________ (tanha), this allows the possibility of ________________ (literally, no suffering) – liberation, a state of complete _____________________, happiness and ___________.  </w:t>
                      </w:r>
                    </w:p>
                    <w:p w14:paraId="6B5B2C25" w14:textId="77777777" w:rsidR="00DB406E" w:rsidRPr="006018F7" w:rsidRDefault="00DB406E" w:rsidP="00C63F6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5819B5" w14:textId="77777777" w:rsidR="00C63F6F" w:rsidRPr="00C63F6F" w:rsidRDefault="00C63F6F" w:rsidP="00C63F6F"/>
    <w:p w14:paraId="25DF1AE2" w14:textId="77777777" w:rsidR="00C63F6F" w:rsidRPr="00C63F6F" w:rsidRDefault="00C63F6F" w:rsidP="00C63F6F"/>
    <w:p w14:paraId="7B1719AE" w14:textId="77777777" w:rsidR="00C63F6F" w:rsidRPr="00C63F6F" w:rsidRDefault="009C7BFA" w:rsidP="00C63F6F">
      <w:r w:rsidRPr="00B23ED5">
        <w:rPr>
          <w:noProof/>
        </w:rPr>
        <w:drawing>
          <wp:anchor distT="0" distB="0" distL="114300" distR="114300" simplePos="0" relativeHeight="251892736" behindDoc="1" locked="0" layoutInCell="1" allowOverlap="1" wp14:anchorId="48BA0F87" wp14:editId="24F2832A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352040" cy="2266950"/>
            <wp:effectExtent l="0" t="0" r="0" b="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66" r="75451" b="9282"/>
                    <a:stretch/>
                  </pic:blipFill>
                  <pic:spPr bwMode="auto">
                    <a:xfrm>
                      <a:off x="0" y="0"/>
                      <a:ext cx="2352040" cy="2266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11049" w14:textId="77777777" w:rsidR="00C63F6F" w:rsidRPr="00C63F6F" w:rsidRDefault="00C63F6F" w:rsidP="00C63F6F"/>
    <w:p w14:paraId="1B1AA5E6" w14:textId="77777777" w:rsidR="00C63F6F" w:rsidRPr="00C63F6F" w:rsidRDefault="00C63F6F" w:rsidP="00C63F6F"/>
    <w:p w14:paraId="685B392D" w14:textId="77777777" w:rsidR="00C63F6F" w:rsidRPr="00C63F6F" w:rsidRDefault="00C63F6F" w:rsidP="00C63F6F"/>
    <w:p w14:paraId="0EAD5E46" w14:textId="77777777" w:rsidR="00C63F6F" w:rsidRPr="00C63F6F" w:rsidRDefault="00C63F6F" w:rsidP="00C63F6F"/>
    <w:p w14:paraId="2C065EA0" w14:textId="77777777" w:rsidR="00C63F6F" w:rsidRDefault="00C63F6F" w:rsidP="00C63F6F"/>
    <w:p w14:paraId="0B68E6A3" w14:textId="77777777" w:rsidR="00C63F6F" w:rsidRDefault="00C63F6F" w:rsidP="00C63F6F">
      <w:pPr>
        <w:tabs>
          <w:tab w:val="left" w:pos="5805"/>
        </w:tabs>
      </w:pPr>
      <w:r>
        <w:tab/>
      </w:r>
    </w:p>
    <w:p w14:paraId="5264ABC5" w14:textId="77777777" w:rsidR="009C7BFA" w:rsidRPr="009C7BFA" w:rsidRDefault="009C7BFA" w:rsidP="009C7BFA"/>
    <w:p w14:paraId="7B1E7303" w14:textId="77777777" w:rsidR="009C7BFA" w:rsidRPr="009C7BFA" w:rsidRDefault="009C7BFA" w:rsidP="009C7BFA"/>
    <w:p w14:paraId="5A2F411C" w14:textId="77777777" w:rsidR="009C7BFA" w:rsidRDefault="009C7BFA" w:rsidP="009C7BFA"/>
    <w:p w14:paraId="61E1B54C" w14:textId="77777777" w:rsidR="009C7BFA" w:rsidRDefault="009C7BFA" w:rsidP="009C7BFA">
      <w:pPr>
        <w:tabs>
          <w:tab w:val="left" w:pos="3465"/>
        </w:tabs>
      </w:pPr>
      <w:r w:rsidRPr="009C7BFA">
        <w:rPr>
          <w:noProof/>
        </w:rPr>
        <w:drawing>
          <wp:anchor distT="0" distB="0" distL="114300" distR="114300" simplePos="0" relativeHeight="251893760" behindDoc="0" locked="0" layoutInCell="1" allowOverlap="1" wp14:anchorId="069EA2ED" wp14:editId="0EDD0836">
            <wp:simplePos x="0" y="0"/>
            <wp:positionH relativeFrom="margin">
              <wp:posOffset>1525905</wp:posOffset>
            </wp:positionH>
            <wp:positionV relativeFrom="paragraph">
              <wp:posOffset>158750</wp:posOffset>
            </wp:positionV>
            <wp:extent cx="3705225" cy="833232"/>
            <wp:effectExtent l="0" t="0" r="0" b="5080"/>
            <wp:wrapNone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21666" r="6667" b="58750"/>
                    <a:stretch/>
                  </pic:blipFill>
                  <pic:spPr bwMode="auto">
                    <a:xfrm>
                      <a:off x="0" y="0"/>
                      <a:ext cx="3705225" cy="83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2AF5148E" w14:textId="77777777" w:rsidR="009C7BFA" w:rsidRDefault="009C7BFA" w:rsidP="009C7BFA"/>
    <w:p w14:paraId="19FC41EA" w14:textId="77777777" w:rsidR="009C7BFA" w:rsidRDefault="009C7BFA" w:rsidP="00412623"/>
    <w:p w14:paraId="7D7977A9" w14:textId="77777777" w:rsidR="009C7BFA" w:rsidRDefault="00A14528" w:rsidP="009C7BFA"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090B63D" wp14:editId="5AAC2BF5">
                <wp:simplePos x="0" y="0"/>
                <wp:positionH relativeFrom="margin">
                  <wp:posOffset>-303959</wp:posOffset>
                </wp:positionH>
                <wp:positionV relativeFrom="paragraph">
                  <wp:posOffset>326027</wp:posOffset>
                </wp:positionV>
                <wp:extent cx="1823249" cy="1489439"/>
                <wp:effectExtent l="19050" t="76200" r="24765" b="73025"/>
                <wp:wrapNone/>
                <wp:docPr id="390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81659">
                          <a:off x="0" y="0"/>
                          <a:ext cx="1823249" cy="14894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CF6B20" w14:textId="77777777" w:rsidR="00DB406E" w:rsidRPr="00A14528" w:rsidRDefault="00DB406E" w:rsidP="00711B7F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4528"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Three aspects of experience – the true nature of life.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0B63D" id="Text Box 390" o:spid="_x0000_s1062" type="#_x0000_t202" style="position:absolute;margin-left:-23.95pt;margin-top:25.65pt;width:143.55pt;height:117.3pt;rotation:-347713fd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" filled="f" stroked="f">
                <v:textbox>
                  <w:txbxContent>
                    <w:p w14:paraId="1DCF6B20" w14:textId="77777777" w:rsidR="00DB406E" w:rsidRPr="00A14528" w:rsidRDefault="00DB406E" w:rsidP="00711B7F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14528"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Three aspects of experience – the true nature of life.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1B7F">
        <w:rPr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1A1F4221" wp14:editId="3C38A396">
                <wp:simplePos x="0" y="0"/>
                <wp:positionH relativeFrom="margin">
                  <wp:posOffset>2934971</wp:posOffset>
                </wp:positionH>
                <wp:positionV relativeFrom="paragraph">
                  <wp:posOffset>48895</wp:posOffset>
                </wp:positionV>
                <wp:extent cx="582295" cy="3164204"/>
                <wp:effectExtent l="4763" t="52387" r="13017" b="13018"/>
                <wp:wrapNone/>
                <wp:docPr id="387" name="Flowchart: Stored Data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2295" cy="3164204"/>
                        </a:xfrm>
                        <a:prstGeom prst="flowChartOnlineStorage">
                          <a:avLst/>
                        </a:prstGeom>
                        <a:blipFill>
                          <a:blip r:embed="rId66"/>
                          <a:tile tx="0" ty="0" sx="100000" sy="100000" flip="none" algn="tl"/>
                        </a:blip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9B713A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<v:stroke joinstyle="miter"/>
                <v:path gradientshapeok="t" o:connecttype="custom" o:connectlocs="10800,0;0,10800;10800,21600;17997,10800" textboxrect="3600,0,17997,21600"/>
              </v:shapetype>
              <v:shape id="Flowchart: Stored Data 387" o:spid="_x0000_s1026" type="#_x0000_t130" style="position:absolute;margin-left:231.1pt;margin-top:3.85pt;width:45.85pt;height:249.15pt;rotation:-90;z-index:-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" strokecolor="#1f3763 [1604]" strokeweight="1.5pt">
                <v:fill r:id="rId67" o:title="" recolor="t" rotate="t" type="tile"/>
                <w10:wrap anchorx="margin"/>
              </v:shape>
            </w:pict>
          </mc:Fallback>
        </mc:AlternateContent>
      </w:r>
      <w:r w:rsidR="00711B7F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3E882CA" wp14:editId="69EE5C4B">
                <wp:simplePos x="0" y="0"/>
                <wp:positionH relativeFrom="margin">
                  <wp:posOffset>2935605</wp:posOffset>
                </wp:positionH>
                <wp:positionV relativeFrom="paragraph">
                  <wp:posOffset>-920751</wp:posOffset>
                </wp:positionV>
                <wp:extent cx="582295" cy="3166746"/>
                <wp:effectExtent l="3175" t="53975" r="11430" b="11430"/>
                <wp:wrapNone/>
                <wp:docPr id="379" name="Flowchart: Stored Data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2295" cy="3166746"/>
                        </a:xfrm>
                        <a:prstGeom prst="flowChartOnlineStorage">
                          <a:avLst/>
                        </a:prstGeom>
                        <a:blipFill>
                          <a:blip r:embed="rId66"/>
                          <a:tile tx="0" ty="0" sx="100000" sy="100000" flip="none" algn="tl"/>
                        </a:blip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F70AD" id="Flowchart: Stored Data 379" o:spid="_x0000_s1026" type="#_x0000_t130" style="position:absolute;margin-left:231.15pt;margin-top:-72.5pt;width:45.85pt;height:249.35pt;rotation:-90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" strokecolor="#1f3763 [1604]" strokeweight="1.5pt">
                <v:fill r:id="rId67" o:title="" recolor="t" rotate="t" type="tile"/>
                <w10:wrap anchorx="margin"/>
              </v:shape>
            </w:pict>
          </mc:Fallback>
        </mc:AlternateContent>
      </w:r>
      <w:r w:rsidR="00711B7F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8578C13" wp14:editId="51A5A525">
                <wp:simplePos x="0" y="0"/>
                <wp:positionH relativeFrom="margin">
                  <wp:posOffset>2938146</wp:posOffset>
                </wp:positionH>
                <wp:positionV relativeFrom="paragraph">
                  <wp:posOffset>-443230</wp:posOffset>
                </wp:positionV>
                <wp:extent cx="582295" cy="3166744"/>
                <wp:effectExtent l="3493" t="53657" r="11747" b="11748"/>
                <wp:wrapNone/>
                <wp:docPr id="386" name="Flowchart: Stored Data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2295" cy="3166744"/>
                        </a:xfrm>
                        <a:prstGeom prst="flowChartOnlineStorage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A831E" id="Flowchart: Stored Data 386" o:spid="_x0000_s1026" type="#_x0000_t130" style="position:absolute;margin-left:231.35pt;margin-top:-34.9pt;width:45.85pt;height:249.35pt;rotation:-90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" filled="f" strokecolor="#1f3763 [1604]" strokeweight="1.5pt">
                <w10:wrap anchorx="margin"/>
              </v:shape>
            </w:pict>
          </mc:Fallback>
        </mc:AlternateContent>
      </w:r>
      <w:r w:rsidR="00BF4E85" w:rsidRPr="00047C6E">
        <w:rPr>
          <w:noProof/>
        </w:rPr>
        <w:drawing>
          <wp:anchor distT="0" distB="0" distL="114300" distR="114300" simplePos="0" relativeHeight="251897856" behindDoc="0" locked="0" layoutInCell="1" allowOverlap="1" wp14:anchorId="5ABD5A2D" wp14:editId="2D39531B">
            <wp:simplePos x="0" y="0"/>
            <wp:positionH relativeFrom="column">
              <wp:posOffset>6460490</wp:posOffset>
            </wp:positionH>
            <wp:positionV relativeFrom="paragraph">
              <wp:posOffset>-121285</wp:posOffset>
            </wp:positionV>
            <wp:extent cx="337820" cy="335280"/>
            <wp:effectExtent l="0" t="0" r="5080" b="762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37820" cy="33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E85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B35F5B9" wp14:editId="3020758D">
                <wp:simplePos x="0" y="0"/>
                <wp:positionH relativeFrom="margin">
                  <wp:posOffset>-378460</wp:posOffset>
                </wp:positionH>
                <wp:positionV relativeFrom="paragraph">
                  <wp:posOffset>-168910</wp:posOffset>
                </wp:positionV>
                <wp:extent cx="6962775" cy="438150"/>
                <wp:effectExtent l="0" t="0" r="0" b="0"/>
                <wp:wrapNone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27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F1B3AD" w14:textId="77777777" w:rsidR="00DB406E" w:rsidRPr="00BF4E85" w:rsidRDefault="00DB406E" w:rsidP="00BF4E85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BF4E85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Three Marks of Existence: Dukkha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F5B9" id="Text Box 373" o:spid="_x0000_s1063" type="#_x0000_t202" style="position:absolute;margin-left:-29.8pt;margin-top:-13.3pt;width:548.25pt;height:34.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" filled="f" stroked="f">
                <v:textbox>
                  <w:txbxContent>
                    <w:p w14:paraId="68F1B3AD" w14:textId="77777777" w:rsidR="00DB406E" w:rsidRPr="00BF4E85" w:rsidRDefault="00DB406E" w:rsidP="00BF4E85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BF4E85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Three Marks of Existence: Dukkha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4E85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84A76AA" wp14:editId="0BB74CCD">
                <wp:simplePos x="0" y="0"/>
                <wp:positionH relativeFrom="column">
                  <wp:posOffset>-588010</wp:posOffset>
                </wp:positionH>
                <wp:positionV relativeFrom="paragraph">
                  <wp:posOffset>212090</wp:posOffset>
                </wp:positionV>
                <wp:extent cx="7934325" cy="47625"/>
                <wp:effectExtent l="0" t="0" r="28575" b="28575"/>
                <wp:wrapNone/>
                <wp:docPr id="374" name="Rectangl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6F04A6" id="Rectangle 374" o:spid="_x0000_s1026" style="position:absolute;margin-left:-46.3pt;margin-top:16.7pt;width:624.75pt;height:3.7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</w:p>
    <w:p w14:paraId="37F07D70" w14:textId="77777777" w:rsidR="009C7BFA" w:rsidRDefault="00073016" w:rsidP="009C7BFA"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209FD50" wp14:editId="24479951">
                <wp:simplePos x="0" y="0"/>
                <wp:positionH relativeFrom="page">
                  <wp:posOffset>5444073</wp:posOffset>
                </wp:positionH>
                <wp:positionV relativeFrom="paragraph">
                  <wp:posOffset>97534</wp:posOffset>
                </wp:positionV>
                <wp:extent cx="1953600" cy="1470946"/>
                <wp:effectExtent l="38100" t="95250" r="46990" b="110490"/>
                <wp:wrapNone/>
                <wp:docPr id="391" name="Text Box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15418">
                          <a:off x="0" y="0"/>
                          <a:ext cx="1953600" cy="1470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6540EA" w14:textId="77777777" w:rsidR="00DB406E" w:rsidRPr="00073016" w:rsidRDefault="00DB406E" w:rsidP="00A14528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3016"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Dukkha includes physical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</w:t>
                            </w:r>
                            <w:r w:rsidRPr="00073016"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emotional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suffering.</w:t>
                            </w:r>
                            <w:r w:rsidRPr="00073016">
                              <w:rPr>
                                <w:noProof/>
                                <w:color w:val="000000" w:themeColor="text1"/>
                                <w:sz w:val="41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9FD50" id="Text Box 391" o:spid="_x0000_s1064" type="#_x0000_t202" style="position:absolute;margin-left:428.65pt;margin-top:7.7pt;width:153.85pt;height:115.8pt;rotation:453747fd;z-index: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" filled="f" stroked="f">
                <v:textbox>
                  <w:txbxContent>
                    <w:p w14:paraId="1E6540EA" w14:textId="77777777" w:rsidR="00DB406E" w:rsidRPr="00073016" w:rsidRDefault="00DB406E" w:rsidP="00A14528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3016"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Dukkha includes physical</w:t>
                      </w:r>
                      <w:r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</w:t>
                      </w:r>
                      <w:r w:rsidRPr="00073016"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emotional</w:t>
                      </w:r>
                      <w:r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suffering.</w:t>
                      </w:r>
                      <w:r w:rsidRPr="00073016">
                        <w:rPr>
                          <w:noProof/>
                          <w:color w:val="000000" w:themeColor="text1"/>
                          <w:sz w:val="41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9D17531" wp14:editId="2389BE8E">
                <wp:simplePos x="0" y="0"/>
                <wp:positionH relativeFrom="column">
                  <wp:posOffset>4959021</wp:posOffset>
                </wp:positionH>
                <wp:positionV relativeFrom="paragraph">
                  <wp:posOffset>134440</wp:posOffset>
                </wp:positionV>
                <wp:extent cx="1793654" cy="1468120"/>
                <wp:effectExtent l="95250" t="114300" r="92710" b="93980"/>
                <wp:wrapNone/>
                <wp:docPr id="389" name="Rectangle: Folded Corner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6878">
                          <a:off x="0" y="0"/>
                          <a:ext cx="1793654" cy="146812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6A9B4A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: Folded Corner 389" o:spid="_x0000_s1026" type="#_x0000_t65" style="position:absolute;margin-left:390.45pt;margin-top:10.6pt;width:141.25pt;height:115.6pt;rotation:433497fd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" adj="18000" filled="f" strokecolor="#1f3763 [1604]" strokeweight="1.5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6601AAF" wp14:editId="5FECA841">
                <wp:simplePos x="0" y="0"/>
                <wp:positionH relativeFrom="column">
                  <wp:posOffset>-254740</wp:posOffset>
                </wp:positionH>
                <wp:positionV relativeFrom="paragraph">
                  <wp:posOffset>104796</wp:posOffset>
                </wp:positionV>
                <wp:extent cx="1783191" cy="1475740"/>
                <wp:effectExtent l="76200" t="95250" r="83820" b="86360"/>
                <wp:wrapNone/>
                <wp:docPr id="388" name="Rectangle: Folded Corner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3138">
                          <a:off x="0" y="0"/>
                          <a:ext cx="1783191" cy="147574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3F51" id="Rectangle: Folded Corner 388" o:spid="_x0000_s1026" type="#_x0000_t65" style="position:absolute;margin-left:-20.05pt;margin-top:8.25pt;width:140.4pt;height:116.2pt;rotation:-313330fd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" adj="18000" filled="f" strokecolor="#1f3763 [1604]" strokeweight="1.5pt">
                <v:stroke joinstyle="miter"/>
              </v:shape>
            </w:pict>
          </mc:Fallback>
        </mc:AlternateContent>
      </w:r>
      <w:r w:rsidR="001E536B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4FFA90C" wp14:editId="2F04E643">
                <wp:simplePos x="0" y="0"/>
                <wp:positionH relativeFrom="margin">
                  <wp:posOffset>1982470</wp:posOffset>
                </wp:positionH>
                <wp:positionV relativeFrom="paragraph">
                  <wp:posOffset>133350</wp:posOffset>
                </wp:positionV>
                <wp:extent cx="2514600" cy="1828800"/>
                <wp:effectExtent l="0" t="0" r="0" b="0"/>
                <wp:wrapNone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EC3F3E" w14:textId="77777777" w:rsidR="00DB406E" w:rsidRPr="00711B7F" w:rsidRDefault="00DB406E" w:rsidP="001E536B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1B7F"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Suffering - Dukkha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FFA90C" id="Text Box 380" o:spid="_x0000_s1065" type="#_x0000_t202" style="position:absolute;margin-left:156.1pt;margin-top:10.5pt;width:198pt;height:2in;z-index:2519019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" filled="f" stroked="f">
                <v:textbox style="mso-fit-shape-to-text:t">
                  <w:txbxContent>
                    <w:p w14:paraId="6FEC3F3E" w14:textId="77777777" w:rsidR="00DB406E" w:rsidRPr="00711B7F" w:rsidRDefault="00DB406E" w:rsidP="001E536B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1B7F"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Suffering - Dukkha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091306" w14:textId="77777777" w:rsidR="009C7BFA" w:rsidRDefault="009C7BFA" w:rsidP="009C7BFA"/>
    <w:p w14:paraId="172B7EC9" w14:textId="77777777" w:rsidR="009C7BFA" w:rsidRDefault="006A2056" w:rsidP="009C7BFA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A0254F4" wp14:editId="768212D1">
                <wp:simplePos x="0" y="0"/>
                <wp:positionH relativeFrom="margin">
                  <wp:posOffset>1482090</wp:posOffset>
                </wp:positionH>
                <wp:positionV relativeFrom="paragraph">
                  <wp:posOffset>527050</wp:posOffset>
                </wp:positionV>
                <wp:extent cx="3476625" cy="1828800"/>
                <wp:effectExtent l="0" t="0" r="0" b="0"/>
                <wp:wrapNone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CB3B14" w14:textId="77777777" w:rsidR="00DB406E" w:rsidRPr="00711B7F" w:rsidRDefault="00DB406E" w:rsidP="001E536B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1B7F"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 fixed self/soul - anatta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0254F4" id="Text Box 382" o:spid="_x0000_s1066" type="#_x0000_t202" style="position:absolute;left:0;text-align:left;margin-left:116.7pt;margin-top:41.5pt;width:273.75pt;height:2in;z-index:2519060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" filled="f" stroked="f">
                <v:textbox style="mso-fit-shape-to-text:t">
                  <w:txbxContent>
                    <w:p w14:paraId="0BCB3B14" w14:textId="77777777" w:rsidR="00DB406E" w:rsidRPr="00711B7F" w:rsidRDefault="00DB406E" w:rsidP="001E536B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1B7F"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 fixed self/soul - anatta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718D7A1" wp14:editId="0F15377F">
                <wp:simplePos x="0" y="0"/>
                <wp:positionH relativeFrom="margin">
                  <wp:posOffset>1586865</wp:posOffset>
                </wp:positionH>
                <wp:positionV relativeFrom="paragraph">
                  <wp:posOffset>41275</wp:posOffset>
                </wp:positionV>
                <wp:extent cx="3305175" cy="1828800"/>
                <wp:effectExtent l="0" t="0" r="0" b="0"/>
                <wp:wrapNone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9CD9DC" w14:textId="77777777" w:rsidR="00DB406E" w:rsidRPr="00711B7F" w:rsidRDefault="00DB406E" w:rsidP="001E536B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1B7F"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Impermanence - anicca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18D7A1" id="Text Box 381" o:spid="_x0000_s1067" type="#_x0000_t202" style="position:absolute;left:0;text-align:left;margin-left:124.95pt;margin-top:3.25pt;width:260.25pt;height:2in;z-index:2519040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" filled="f" stroked="f">
                <v:textbox style="mso-fit-shape-to-text:t">
                  <w:txbxContent>
                    <w:p w14:paraId="179CD9DC" w14:textId="77777777" w:rsidR="00DB406E" w:rsidRPr="00711B7F" w:rsidRDefault="00DB406E" w:rsidP="001E536B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1B7F">
                        <w:rPr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Impermanence - anicca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BA1EF" w14:textId="77777777" w:rsidR="00E27FB8" w:rsidRPr="00E27FB8" w:rsidRDefault="00E27FB8" w:rsidP="00E27FB8"/>
    <w:p w14:paraId="25704184" w14:textId="77777777" w:rsidR="00E27FB8" w:rsidRPr="00E27FB8" w:rsidRDefault="00E27FB8" w:rsidP="00E27FB8"/>
    <w:p w14:paraId="5E8E29D0" w14:textId="77777777" w:rsidR="00E27FB8" w:rsidRPr="00E27FB8" w:rsidRDefault="00F618CD" w:rsidP="00E27FB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3BFECE4A" wp14:editId="393CCDD7">
                <wp:simplePos x="0" y="0"/>
                <wp:positionH relativeFrom="margin">
                  <wp:posOffset>-283211</wp:posOffset>
                </wp:positionH>
                <wp:positionV relativeFrom="paragraph">
                  <wp:posOffset>307975</wp:posOffset>
                </wp:positionV>
                <wp:extent cx="7019925" cy="3000375"/>
                <wp:effectExtent l="0" t="0" r="28575" b="28575"/>
                <wp:wrapNone/>
                <wp:docPr id="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9925" cy="300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7DA03" w14:textId="77777777" w:rsidR="00DB406E" w:rsidRPr="00BA63C1" w:rsidRDefault="00DB406E" w:rsidP="009C7BFA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19835160" w14:textId="77777777" w:rsidR="00DB406E" w:rsidRDefault="00DB406E" w:rsidP="009C7BFA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Dukkha (suffering) is…</w:t>
                            </w:r>
                          </w:p>
                          <w:p w14:paraId="5DD590C4" w14:textId="77777777" w:rsidR="00DB406E" w:rsidRPr="00073016" w:rsidRDefault="00DB406E" w:rsidP="009C7BFA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651F8538" w14:textId="77777777" w:rsidR="00DB406E" w:rsidRDefault="00DB406E" w:rsidP="0007301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An __________________ part of _________.</w:t>
                            </w:r>
                          </w:p>
                          <w:p w14:paraId="0546A344" w14:textId="77777777" w:rsidR="00DB406E" w:rsidRDefault="00DB406E" w:rsidP="0007301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The main reason why __________________ left his life of ____________, to find an answer to the problem of ________________. </w:t>
                            </w:r>
                          </w:p>
                          <w:p w14:paraId="01F22D17" w14:textId="77777777" w:rsidR="00DB406E" w:rsidRDefault="00DB406E" w:rsidP="0007301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 reason to follow _______________ teachings.</w:t>
                            </w:r>
                          </w:p>
                          <w:p w14:paraId="42B88679" w14:textId="77777777" w:rsidR="00DB406E" w:rsidRPr="00073016" w:rsidRDefault="00DB406E" w:rsidP="0007301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Something that can be ________________ when               they achieve _____________________. </w:t>
                            </w:r>
                          </w:p>
                          <w:p w14:paraId="3C0BB5DD" w14:textId="77777777" w:rsidR="00DB406E" w:rsidRPr="006018F7" w:rsidRDefault="00DB406E" w:rsidP="009C7BF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ECE4A" id="_x0000_s1068" type="#_x0000_t202" style="position:absolute;margin-left:-22.3pt;margin-top:24.25pt;width:552.75pt;height:236.25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" filled="f">
                <v:textbox>
                  <w:txbxContent>
                    <w:p w14:paraId="0247DA03" w14:textId="77777777" w:rsidR="00DB406E" w:rsidRPr="00BA63C1" w:rsidRDefault="00DB406E" w:rsidP="009C7BFA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19835160" w14:textId="77777777" w:rsidR="00DB406E" w:rsidRDefault="00DB406E" w:rsidP="009C7BFA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Dukkha (suffering) is…</w:t>
                      </w:r>
                    </w:p>
                    <w:p w14:paraId="5DD590C4" w14:textId="77777777" w:rsidR="00DB406E" w:rsidRPr="00073016" w:rsidRDefault="00DB406E" w:rsidP="009C7BFA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651F8538" w14:textId="77777777" w:rsidR="00DB406E" w:rsidRDefault="00DB406E" w:rsidP="0007301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An __________________ part of _________.</w:t>
                      </w:r>
                    </w:p>
                    <w:p w14:paraId="0546A344" w14:textId="77777777" w:rsidR="00DB406E" w:rsidRDefault="00DB406E" w:rsidP="0007301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The main reason why __________________ left his life of ____________, to find an answer to the problem of ________________. </w:t>
                      </w:r>
                    </w:p>
                    <w:p w14:paraId="01F22D17" w14:textId="77777777" w:rsidR="00DB406E" w:rsidRDefault="00DB406E" w:rsidP="0007301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 reason to follow _______________ teachings.</w:t>
                      </w:r>
                    </w:p>
                    <w:p w14:paraId="42B88679" w14:textId="77777777" w:rsidR="00DB406E" w:rsidRPr="00073016" w:rsidRDefault="00DB406E" w:rsidP="0007301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Something that can be ________________ when               they achieve _____________________. </w:t>
                      </w:r>
                    </w:p>
                    <w:p w14:paraId="3C0BB5DD" w14:textId="77777777" w:rsidR="00DB406E" w:rsidRPr="006018F7" w:rsidRDefault="00DB406E" w:rsidP="009C7BFA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E6E7A2" w14:textId="77777777" w:rsidR="00E27FB8" w:rsidRPr="00E27FB8" w:rsidRDefault="00E27FB8" w:rsidP="00E27FB8"/>
    <w:p w14:paraId="4B50E7E0" w14:textId="77777777" w:rsidR="00E27FB8" w:rsidRPr="00E27FB8" w:rsidRDefault="00E27FB8" w:rsidP="00E27FB8"/>
    <w:p w14:paraId="79DC54CA" w14:textId="77777777" w:rsidR="00E27FB8" w:rsidRPr="00E27FB8" w:rsidRDefault="00E27FB8" w:rsidP="00E27FB8"/>
    <w:p w14:paraId="14ADB01D" w14:textId="77777777" w:rsidR="00E27FB8" w:rsidRPr="00E27FB8" w:rsidRDefault="00E27FB8" w:rsidP="00E27FB8"/>
    <w:p w14:paraId="6649FD35" w14:textId="77777777" w:rsidR="00E27FB8" w:rsidRPr="00E27FB8" w:rsidRDefault="00E27FB8" w:rsidP="00E27FB8"/>
    <w:p w14:paraId="3F83CEB1" w14:textId="77777777" w:rsidR="00E27FB8" w:rsidRPr="00E27FB8" w:rsidRDefault="00E27FB8" w:rsidP="00E27FB8"/>
    <w:p w14:paraId="3E9D407B" w14:textId="77777777" w:rsidR="00E27FB8" w:rsidRPr="00E27FB8" w:rsidRDefault="00200C3A" w:rsidP="00E27FB8">
      <w:r w:rsidRPr="00200C3A">
        <w:rPr>
          <w:noProof/>
        </w:rPr>
        <w:drawing>
          <wp:anchor distT="0" distB="0" distL="114300" distR="114300" simplePos="0" relativeHeight="251962368" behindDoc="1" locked="0" layoutInCell="1" allowOverlap="1" wp14:anchorId="6CB18C97" wp14:editId="726B74BD">
            <wp:simplePos x="0" y="0"/>
            <wp:positionH relativeFrom="margin">
              <wp:posOffset>5469890</wp:posOffset>
            </wp:positionH>
            <wp:positionV relativeFrom="paragraph">
              <wp:posOffset>32385</wp:posOffset>
            </wp:positionV>
            <wp:extent cx="1245384" cy="1255190"/>
            <wp:effectExtent l="0" t="0" r="0" b="2540"/>
            <wp:wrapNone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308" b="7143"/>
                    <a:stretch/>
                  </pic:blipFill>
                  <pic:spPr bwMode="auto">
                    <a:xfrm flipH="1">
                      <a:off x="0" y="0"/>
                      <a:ext cx="1245384" cy="125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F82E7" w14:textId="77777777" w:rsidR="00E27FB8" w:rsidRPr="00E27FB8" w:rsidRDefault="00E27FB8" w:rsidP="00E27FB8"/>
    <w:p w14:paraId="1B0DB80E" w14:textId="77777777" w:rsidR="00E27FB8" w:rsidRPr="00E27FB8" w:rsidRDefault="00E27FB8" w:rsidP="00E27FB8"/>
    <w:p w14:paraId="785AA648" w14:textId="77777777" w:rsidR="00E27FB8" w:rsidRPr="00E27FB8" w:rsidRDefault="00E27FB8" w:rsidP="00E27FB8"/>
    <w:p w14:paraId="48AA1702" w14:textId="77777777" w:rsidR="00E27FB8" w:rsidRPr="00E27FB8" w:rsidRDefault="00E27FB8" w:rsidP="00200C3A">
      <w:pPr>
        <w:jc w:val="right"/>
      </w:pPr>
    </w:p>
    <w:p w14:paraId="4041957F" w14:textId="77777777" w:rsidR="00E27FB8" w:rsidRDefault="004841CE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F6A687B" wp14:editId="5036E6DD">
                <wp:simplePos x="0" y="0"/>
                <wp:positionH relativeFrom="margin">
                  <wp:posOffset>2107565</wp:posOffset>
                </wp:positionH>
                <wp:positionV relativeFrom="paragraph">
                  <wp:posOffset>71120</wp:posOffset>
                </wp:positionV>
                <wp:extent cx="4600575" cy="857250"/>
                <wp:effectExtent l="38100" t="38100" r="123825" b="114300"/>
                <wp:wrapNone/>
                <wp:docPr id="397" name="Rectangle: Rounded Corners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0575" cy="857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prstDash val="lgDashDot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787128" id="Rectangle: Rounded Corners 397" o:spid="_x0000_s1026" style="position:absolute;margin-left:165.95pt;margin-top:5.6pt;width:362.25pt;height:67.5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" fillcolor="white [3212]" strokecolor="#1f3763 [1604]" strokeweight="1.5pt">
                <v:stroke dashstyle="longDashDotDot" joinstyle="miter"/>
                <v:shadow on="t" color="black" opacity="26214f" origin="-.5,-.5" offset=".74836mm,.74836mm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5437E41" wp14:editId="694F78E0">
                <wp:simplePos x="0" y="0"/>
                <wp:positionH relativeFrom="margin">
                  <wp:posOffset>-168910</wp:posOffset>
                </wp:positionH>
                <wp:positionV relativeFrom="paragraph">
                  <wp:posOffset>71120</wp:posOffset>
                </wp:positionV>
                <wp:extent cx="2085975" cy="542925"/>
                <wp:effectExtent l="95250" t="38100" r="66675" b="123825"/>
                <wp:wrapNone/>
                <wp:docPr id="405" name="Rectangle: Rounded Corners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5429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DAC8F4" id="Rectangle: Rounded Corners 405" o:spid="_x0000_s1026" style="position:absolute;margin-left:-13.3pt;margin-top:5.6pt;width:164.25pt;height:42.75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" fillcolor="white [3212]" strokecolor="#1f3763 [1604]" strokeweight="1.5pt">
                <v:stroke joinstyle="miter"/>
                <v:shadow on="t" color="black" opacity="26214f" origin=".5,-.5" offset="-.74836mm,.74836mm"/>
                <w10:wrap anchorx="margin"/>
              </v:roundrect>
            </w:pict>
          </mc:Fallback>
        </mc:AlternateContent>
      </w:r>
    </w:p>
    <w:p w14:paraId="2F1106F3" w14:textId="77777777" w:rsidR="00E27FB8" w:rsidRPr="00C574CE" w:rsidRDefault="00E27FB8" w:rsidP="00E27FB8">
      <w:r>
        <w:tab/>
      </w:r>
    </w:p>
    <w:p w14:paraId="3B445BA3" w14:textId="77777777" w:rsidR="00E27FB8" w:rsidRPr="00C574CE" w:rsidRDefault="000C34E3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8DD0D7B" wp14:editId="435AF4EF">
                <wp:simplePos x="0" y="0"/>
                <wp:positionH relativeFrom="margin">
                  <wp:posOffset>-178435</wp:posOffset>
                </wp:positionH>
                <wp:positionV relativeFrom="paragraph">
                  <wp:posOffset>195580</wp:posOffset>
                </wp:positionV>
                <wp:extent cx="2085975" cy="542925"/>
                <wp:effectExtent l="95250" t="38100" r="66675" b="123825"/>
                <wp:wrapNone/>
                <wp:docPr id="392" name="Rectangle: Rounded Corners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5429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D0D13B" id="Rectangle: Rounded Corners 392" o:spid="_x0000_s1026" style="position:absolute;margin-left:-14.05pt;margin-top:15.4pt;width:164.25pt;height:42.7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" fillcolor="white [3212]" strokecolor="#1f3763 [1604]" strokeweight="1.5pt">
                <v:stroke joinstyle="miter"/>
                <v:shadow on="t" color="black" opacity="26214f" origin=".5,-.5" offset="-.74836mm,.74836mm"/>
                <w10:wrap anchorx="margin"/>
              </v:roundrect>
            </w:pict>
          </mc:Fallback>
        </mc:AlternateContent>
      </w:r>
    </w:p>
    <w:p w14:paraId="487C615E" w14:textId="77777777" w:rsidR="00E27FB8" w:rsidRPr="00C574CE" w:rsidRDefault="003D4FC6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3735915" wp14:editId="4B2D2F74">
                <wp:simplePos x="0" y="0"/>
                <wp:positionH relativeFrom="column">
                  <wp:posOffset>4088765</wp:posOffset>
                </wp:positionH>
                <wp:positionV relativeFrom="paragraph">
                  <wp:posOffset>176530</wp:posOffset>
                </wp:positionV>
                <wp:extent cx="104775" cy="342900"/>
                <wp:effectExtent l="19050" t="19050" r="47625" b="19050"/>
                <wp:wrapNone/>
                <wp:docPr id="422" name="Arrow: Down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4775" cy="342900"/>
                        </a:xfrm>
                        <a:prstGeom prst="downArrow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67850D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422" o:spid="_x0000_s1026" type="#_x0000_t67" style="position:absolute;margin-left:321.95pt;margin-top:13.9pt;width:8.25pt;height:27pt;rotation:180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" adj="18300" filled="f" strokecolor="#1f3763 [1604]" strokeweight="1.5pt"/>
            </w:pict>
          </mc:Fallback>
        </mc:AlternateContent>
      </w:r>
      <w:r w:rsidR="0050032F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F825128" wp14:editId="6570211A">
                <wp:simplePos x="0" y="0"/>
                <wp:positionH relativeFrom="column">
                  <wp:posOffset>2050415</wp:posOffset>
                </wp:positionH>
                <wp:positionV relativeFrom="paragraph">
                  <wp:posOffset>138430</wp:posOffset>
                </wp:positionV>
                <wp:extent cx="190500" cy="276225"/>
                <wp:effectExtent l="38100" t="38100" r="19050" b="28575"/>
                <wp:wrapNone/>
                <wp:docPr id="413" name="Straight Arrow Connector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2762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07661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13" o:spid="_x0000_s1026" type="#_x0000_t32" style="position:absolute;margin-left:161.45pt;margin-top:10.9pt;width:15pt;height:21.75pt;flip:x y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" strokecolor="#4472c4 [3204]" strokeweight="3pt">
                <v:stroke endarrow="block" joinstyle="miter"/>
              </v:shape>
            </w:pict>
          </mc:Fallback>
        </mc:AlternateContent>
      </w:r>
      <w:r w:rsidR="006D143F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9B2DDC8" wp14:editId="7DF2F461">
                <wp:simplePos x="0" y="0"/>
                <wp:positionH relativeFrom="margin">
                  <wp:posOffset>4460240</wp:posOffset>
                </wp:positionH>
                <wp:positionV relativeFrom="paragraph">
                  <wp:posOffset>186055</wp:posOffset>
                </wp:positionV>
                <wp:extent cx="2266950" cy="1733550"/>
                <wp:effectExtent l="38100" t="38100" r="114300" b="114300"/>
                <wp:wrapNone/>
                <wp:docPr id="396" name="Rectangle: Rounded Corners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17335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prstDash val="lgDashDot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F20D22" id="Rectangle: Rounded Corners 396" o:spid="_x0000_s1026" style="position:absolute;margin-left:351.2pt;margin-top:14.65pt;width:178.5pt;height:136.5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" fillcolor="white [3212]" strokecolor="#1f3763 [1604]" strokeweight="1.5pt">
                <v:stroke dashstyle="longDashDotDot" joinstyle="miter"/>
                <v:shadow on="t" color="black" opacity="26214f" origin="-.5,-.5" offset=".74836mm,.74836mm"/>
                <w10:wrap anchorx="margin"/>
              </v:roundrect>
            </w:pict>
          </mc:Fallback>
        </mc:AlternateContent>
      </w:r>
    </w:p>
    <w:p w14:paraId="66B0353A" w14:textId="77777777" w:rsidR="00E27FB8" w:rsidRPr="00C574CE" w:rsidRDefault="003D4FC6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C962C50" wp14:editId="582EFBA9">
                <wp:simplePos x="0" y="0"/>
                <wp:positionH relativeFrom="margin">
                  <wp:posOffset>3917315</wp:posOffset>
                </wp:positionH>
                <wp:positionV relativeFrom="paragraph">
                  <wp:posOffset>262255</wp:posOffset>
                </wp:positionV>
                <wp:extent cx="561975" cy="1256665"/>
                <wp:effectExtent l="0" t="0" r="0" b="635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1256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478ABE" w14:textId="77777777" w:rsidR="00DB406E" w:rsidRPr="004841CE" w:rsidRDefault="00DB406E" w:rsidP="004841CE">
                            <w:pPr>
                              <w:rPr>
                                <w:color w:val="4472C4" w:themeColor="accent1"/>
                                <w:sz w:val="5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56000">
                                        <w14:schemeClr w14:val="bg1"/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</w:pPr>
                            <w:r w:rsidRPr="004841CE">
                              <w:rPr>
                                <w:color w:val="4472C4" w:themeColor="accent1"/>
                                <w:sz w:val="5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56000">
                                        <w14:schemeClr w14:val="bg1"/>
                                      </w14:gs>
                                      <w14:gs w14:pos="100000">
                                        <w14:schemeClr w14:val="accent5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Mental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62C50" id="Text Box 407" o:spid="_x0000_s1069" type="#_x0000_t202" style="position:absolute;margin-left:308.45pt;margin-top:20.65pt;width:44.25pt;height:98.95pt;z-index:25193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" filled="f" stroked="f">
                <v:textbox style="layout-flow:vertical">
                  <w:txbxContent>
                    <w:p w14:paraId="20478ABE" w14:textId="77777777" w:rsidR="00DB406E" w:rsidRPr="004841CE" w:rsidRDefault="00DB406E" w:rsidP="004841CE">
                      <w:pPr>
                        <w:rPr>
                          <w:color w:val="4472C4" w:themeColor="accent1"/>
                          <w:sz w:val="5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56000">
                                  <w14:schemeClr w14:val="bg1"/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</w:pPr>
                      <w:r w:rsidRPr="004841CE">
                        <w:rPr>
                          <w:color w:val="4472C4" w:themeColor="accent1"/>
                          <w:sz w:val="5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56000">
                                  <w14:schemeClr w14:val="bg1"/>
                                </w14:gs>
                                <w14:gs w14:pos="100000">
                                  <w14:schemeClr w14:val="accent5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Mental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D797350" wp14:editId="574993A3">
                <wp:simplePos x="0" y="0"/>
                <wp:positionH relativeFrom="column">
                  <wp:posOffset>1983105</wp:posOffset>
                </wp:positionH>
                <wp:positionV relativeFrom="paragraph">
                  <wp:posOffset>147955</wp:posOffset>
                </wp:positionV>
                <wp:extent cx="619125" cy="1828800"/>
                <wp:effectExtent l="0" t="0" r="0" b="0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56A2E7" w14:textId="77777777" w:rsidR="00DB406E" w:rsidRPr="000C34E3" w:rsidRDefault="00DB406E" w:rsidP="000C34E3">
                            <w:pPr>
                              <w:rPr>
                                <w:color w:val="4472C4" w:themeColor="accent1"/>
                                <w:sz w:val="5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34E3">
                              <w:rPr>
                                <w:color w:val="4472C4" w:themeColor="accent1"/>
                                <w:sz w:val="5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Physical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797350" id="Text Box 406" o:spid="_x0000_s1070" type="#_x0000_t202" style="position:absolute;margin-left:156.15pt;margin-top:11.65pt;width:48.75pt;height:2in;z-index:251937792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" filled="f" stroked="f">
                <v:textbox style="layout-flow:vertical;mso-layout-flow-alt:bottom-to-top">
                  <w:txbxContent>
                    <w:p w14:paraId="3656A2E7" w14:textId="77777777" w:rsidR="00DB406E" w:rsidRPr="000C34E3" w:rsidRDefault="00DB406E" w:rsidP="000C34E3">
                      <w:pPr>
                        <w:rPr>
                          <w:color w:val="4472C4" w:themeColor="accent1"/>
                          <w:sz w:val="5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34E3">
                        <w:rPr>
                          <w:color w:val="4472C4" w:themeColor="accent1"/>
                          <w:sz w:val="5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Physical</w:t>
                      </w:r>
                    </w:p>
                  </w:txbxContent>
                </v:textbox>
              </v:shape>
            </w:pict>
          </mc:Fallback>
        </mc:AlternateContent>
      </w:r>
      <w:r w:rsidR="0050032F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CB1AA4F" wp14:editId="06DF673A">
                <wp:simplePos x="0" y="0"/>
                <wp:positionH relativeFrom="column">
                  <wp:posOffset>1917064</wp:posOffset>
                </wp:positionH>
                <wp:positionV relativeFrom="paragraph">
                  <wp:posOffset>90804</wp:posOffset>
                </wp:positionV>
                <wp:extent cx="247650" cy="85725"/>
                <wp:effectExtent l="0" t="57150" r="19050" b="47625"/>
                <wp:wrapNone/>
                <wp:docPr id="415" name="Straight Arrow Connector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857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24F07" id="Straight Arrow Connector 415" o:spid="_x0000_s1026" type="#_x0000_t32" style="position:absolute;margin-left:150.95pt;margin-top:7.15pt;width:19.5pt;height:6.75pt;flip:x 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" strokecolor="#4472c4 [3204]" strokeweight="3pt">
                <v:stroke endarrow="block" joinstyle="miter"/>
              </v:shape>
            </w:pict>
          </mc:Fallback>
        </mc:AlternateContent>
      </w:r>
      <w:r w:rsidR="004841CE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387DD55" wp14:editId="4E42E7BC">
                <wp:simplePos x="0" y="0"/>
                <wp:positionH relativeFrom="margin">
                  <wp:posOffset>2564765</wp:posOffset>
                </wp:positionH>
                <wp:positionV relativeFrom="paragraph">
                  <wp:posOffset>24130</wp:posOffset>
                </wp:positionV>
                <wp:extent cx="1352550" cy="1409700"/>
                <wp:effectExtent l="0" t="0" r="19050" b="19050"/>
                <wp:wrapNone/>
                <wp:docPr id="398" name="Rectangle: Rounded Corners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14097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9A5230" w14:textId="77777777" w:rsidR="00DB406E" w:rsidRPr="00C574CE" w:rsidRDefault="00DB406E" w:rsidP="00E27FB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Seven States of Suffering</w:t>
                            </w:r>
                            <w:r w:rsidRPr="00C574CE">
                              <w:rPr>
                                <w:b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87DD55" id="Rectangle: Rounded Corners 398" o:spid="_x0000_s1071" style="position:absolute;margin-left:201.95pt;margin-top:1.9pt;width:106.5pt;height:111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" fillcolor="white [3212]" strokecolor="#1f3763 [1604]" strokeweight="1.5pt">
                <v:stroke joinstyle="miter"/>
                <v:textbox>
                  <w:txbxContent>
                    <w:p w14:paraId="049A5230" w14:textId="77777777" w:rsidR="00DB406E" w:rsidRPr="00C574CE" w:rsidRDefault="00DB406E" w:rsidP="00E27FB8">
                      <w:pPr>
                        <w:jc w:val="center"/>
                        <w:rPr>
                          <w:b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Seven States of Suffering</w:t>
                      </w:r>
                      <w:r w:rsidRPr="00C574CE">
                        <w:rPr>
                          <w:b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C34E3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7C0F9AD" wp14:editId="41374EA5">
                <wp:simplePos x="0" y="0"/>
                <wp:positionH relativeFrom="margin">
                  <wp:posOffset>-178435</wp:posOffset>
                </wp:positionH>
                <wp:positionV relativeFrom="paragraph">
                  <wp:posOffset>309880</wp:posOffset>
                </wp:positionV>
                <wp:extent cx="2085975" cy="571500"/>
                <wp:effectExtent l="95250" t="38100" r="66675" b="114300"/>
                <wp:wrapNone/>
                <wp:docPr id="403" name="Rectangle: Rounded Corners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5715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3376B1" id="Rectangle: Rounded Corners 403" o:spid="_x0000_s1026" style="position:absolute;margin-left:-14.05pt;margin-top:24.4pt;width:164.25pt;height:4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" fillcolor="white [3212]" strokecolor="#1f3763 [1604]" strokeweight="1.5pt">
                <v:stroke joinstyle="miter"/>
                <v:shadow on="t" color="black" opacity="26214f" origin=".5,-.5" offset="-.74836mm,.74836mm"/>
                <w10:wrap anchorx="margin"/>
              </v:roundrect>
            </w:pict>
          </mc:Fallback>
        </mc:AlternateContent>
      </w:r>
    </w:p>
    <w:p w14:paraId="10F6E95C" w14:textId="77777777" w:rsidR="00E27FB8" w:rsidRPr="00C574CE" w:rsidRDefault="00E27FB8" w:rsidP="00E27FB8"/>
    <w:p w14:paraId="6B63287D" w14:textId="77777777" w:rsidR="00E27FB8" w:rsidRPr="00C574CE" w:rsidRDefault="003D4FC6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1D0DFE5" wp14:editId="452A0066">
                <wp:simplePos x="0" y="0"/>
                <wp:positionH relativeFrom="column">
                  <wp:posOffset>4299902</wp:posOffset>
                </wp:positionH>
                <wp:positionV relativeFrom="paragraph">
                  <wp:posOffset>153988</wp:posOffset>
                </wp:positionV>
                <wp:extent cx="104775" cy="139700"/>
                <wp:effectExtent l="1588" t="17462" r="30162" b="30163"/>
                <wp:wrapNone/>
                <wp:docPr id="423" name="Arrow: Down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04775" cy="139700"/>
                        </a:xfrm>
                        <a:prstGeom prst="downArrow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02995" id="Arrow: Down 423" o:spid="_x0000_s1026" type="#_x0000_t67" style="position:absolute;margin-left:338.55pt;margin-top:12.15pt;width:8.25pt;height:11pt;rotation:-90;z-index:25196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" adj="13500" filled="f" strokecolor="#1f3763 [1604]" strokeweight="1.5pt"/>
            </w:pict>
          </mc:Fallback>
        </mc:AlternateContent>
      </w:r>
    </w:p>
    <w:p w14:paraId="56153AD8" w14:textId="77777777" w:rsidR="00E27FB8" w:rsidRPr="00C574CE" w:rsidRDefault="003D4FC6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75E2956" wp14:editId="7264C8BE">
                <wp:simplePos x="0" y="0"/>
                <wp:positionH relativeFrom="column">
                  <wp:posOffset>1898015</wp:posOffset>
                </wp:positionH>
                <wp:positionV relativeFrom="paragraph">
                  <wp:posOffset>91440</wp:posOffset>
                </wp:positionV>
                <wp:extent cx="238125" cy="219075"/>
                <wp:effectExtent l="38100" t="38100" r="28575" b="28575"/>
                <wp:wrapNone/>
                <wp:docPr id="416" name="Straight Arrow Connector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21907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7BEC7" id="Straight Arrow Connector 416" o:spid="_x0000_s1026" type="#_x0000_t32" style="position:absolute;margin-left:149.45pt;margin-top:7.2pt;width:18.75pt;height:17.25pt;flip:x 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" strokecolor="#4472c4 [3204]" strokeweight="3pt">
                <v:stroke endarrow="block" joinstyle="miter"/>
              </v:shape>
            </w:pict>
          </mc:Fallback>
        </mc:AlternateContent>
      </w:r>
      <w:r w:rsidR="000C34E3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F760EA5" wp14:editId="0F1C9FE5">
                <wp:simplePos x="0" y="0"/>
                <wp:positionH relativeFrom="margin">
                  <wp:posOffset>-180975</wp:posOffset>
                </wp:positionH>
                <wp:positionV relativeFrom="paragraph">
                  <wp:posOffset>176530</wp:posOffset>
                </wp:positionV>
                <wp:extent cx="2076450" cy="561975"/>
                <wp:effectExtent l="95250" t="38100" r="57150" b="123825"/>
                <wp:wrapNone/>
                <wp:docPr id="393" name="Rectangle: Rounded Corners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5619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/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7BD11C" id="Rectangle: Rounded Corners 393" o:spid="_x0000_s1026" style="position:absolute;margin-left:-14.25pt;margin-top:13.9pt;width:163.5pt;height:44.2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" fillcolor="white [3212]" strokecolor="#1f3763 [1604]" strokeweight="1.5pt">
                <v:stroke joinstyle="miter"/>
                <v:shadow on="t" color="black" opacity="26214f" origin=".5,-.5" offset="-.74836mm,.74836mm"/>
                <w10:wrap anchorx="margin"/>
              </v:roundrect>
            </w:pict>
          </mc:Fallback>
        </mc:AlternateContent>
      </w:r>
    </w:p>
    <w:p w14:paraId="077F5EFE" w14:textId="77777777" w:rsidR="00E27FB8" w:rsidRPr="00C574CE" w:rsidRDefault="003D4FC6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82EC066" wp14:editId="1497E957">
                <wp:simplePos x="0" y="0"/>
                <wp:positionH relativeFrom="column">
                  <wp:posOffset>4098290</wp:posOffset>
                </wp:positionH>
                <wp:positionV relativeFrom="paragraph">
                  <wp:posOffset>186690</wp:posOffset>
                </wp:positionV>
                <wp:extent cx="104775" cy="342900"/>
                <wp:effectExtent l="19050" t="0" r="47625" b="38100"/>
                <wp:wrapNone/>
                <wp:docPr id="421" name="Arrow: Down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342900"/>
                        </a:xfrm>
                        <a:prstGeom prst="downArrow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88F61" id="Arrow: Down 421" o:spid="_x0000_s1026" type="#_x0000_t67" style="position:absolute;margin-left:322.7pt;margin-top:14.7pt;width:8.25pt;height:27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" adj="18300" filled="f" strokecolor="#1f3763 [1604]" strokeweight="1.5pt"/>
            </w:pict>
          </mc:Fallback>
        </mc:AlternateContent>
      </w:r>
      <w:r w:rsidR="0050032F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22DF71BE" wp14:editId="711B5645">
                <wp:simplePos x="0" y="0"/>
                <wp:positionH relativeFrom="column">
                  <wp:posOffset>1955164</wp:posOffset>
                </wp:positionH>
                <wp:positionV relativeFrom="paragraph">
                  <wp:posOffset>139065</wp:posOffset>
                </wp:positionV>
                <wp:extent cx="219075" cy="170815"/>
                <wp:effectExtent l="38100" t="19050" r="28575" b="38735"/>
                <wp:wrapNone/>
                <wp:docPr id="414" name="Straight Arrow Connector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17081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AF23D" id="Straight Arrow Connector 414" o:spid="_x0000_s1026" type="#_x0000_t32" style="position:absolute;margin-left:153.95pt;margin-top:10.95pt;width:17.25pt;height:13.45pt;flip:x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" strokecolor="#4472c4 [3204]" strokeweight="3pt">
                <v:stroke endarrow="block" joinstyle="miter"/>
              </v:shape>
            </w:pict>
          </mc:Fallback>
        </mc:AlternateContent>
      </w:r>
    </w:p>
    <w:p w14:paraId="3C6BE6AD" w14:textId="77777777" w:rsidR="00E27FB8" w:rsidRPr="00C574CE" w:rsidRDefault="006D143F" w:rsidP="00E27FB8"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0C98383" wp14:editId="0DC7088B">
                <wp:simplePos x="0" y="0"/>
                <wp:positionH relativeFrom="margin">
                  <wp:posOffset>-216535</wp:posOffset>
                </wp:positionH>
                <wp:positionV relativeFrom="paragraph">
                  <wp:posOffset>320040</wp:posOffset>
                </wp:positionV>
                <wp:extent cx="6943725" cy="800100"/>
                <wp:effectExtent l="57150" t="19050" r="85725" b="114300"/>
                <wp:wrapNone/>
                <wp:docPr id="404" name="Rectangle: Rounded Corners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prstDash val="lgDashDotDot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C88F52" id="Rectangle: Rounded Corners 404" o:spid="_x0000_s1026" style="position:absolute;margin-left:-17.05pt;margin-top:25.2pt;width:546.75pt;height:63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" fillcolor="white [3212]" strokecolor="#1f3763 [1604]" strokeweight="1.5pt">
                <v:stroke dashstyle="longDashDotDot" joinstyle="miter"/>
                <v:shadow on="t" color="black" opacity="26214f" origin=",-.5" offset="0,3pt"/>
                <w10:wrap anchorx="margin"/>
              </v:roundrect>
            </w:pict>
          </mc:Fallback>
        </mc:AlternateContent>
      </w:r>
    </w:p>
    <w:p w14:paraId="127D61BA" w14:textId="77777777" w:rsidR="00E27FB8" w:rsidRPr="00C574CE" w:rsidRDefault="00E27FB8" w:rsidP="00E27FB8"/>
    <w:p w14:paraId="6F1ADF1B" w14:textId="77777777" w:rsidR="00E27FB8" w:rsidRDefault="00E27FB8" w:rsidP="00E27FB8"/>
    <w:p w14:paraId="74EDF409" w14:textId="77777777" w:rsidR="00E27FB8" w:rsidRDefault="0050032F" w:rsidP="00E27FB8">
      <w:pPr>
        <w:jc w:val="center"/>
      </w:pPr>
      <w:r w:rsidRPr="0050032F">
        <w:rPr>
          <w:noProof/>
        </w:rPr>
        <w:drawing>
          <wp:anchor distT="0" distB="0" distL="114300" distR="114300" simplePos="0" relativeHeight="251944960" behindDoc="1" locked="0" layoutInCell="1" allowOverlap="1" wp14:anchorId="279F68B5" wp14:editId="2980A1AD">
            <wp:simplePos x="0" y="0"/>
            <wp:positionH relativeFrom="page">
              <wp:posOffset>200025</wp:posOffset>
            </wp:positionH>
            <wp:positionV relativeFrom="paragraph">
              <wp:posOffset>234950</wp:posOffset>
            </wp:positionV>
            <wp:extent cx="904875" cy="1218470"/>
            <wp:effectExtent l="0" t="0" r="0" b="127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8" t="10242" r="12331" b="10716"/>
                    <a:stretch/>
                  </pic:blipFill>
                  <pic:spPr bwMode="auto">
                    <a:xfrm>
                      <a:off x="0" y="0"/>
                      <a:ext cx="904875" cy="12184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7E664" w14:textId="77777777" w:rsidR="00E27FB8" w:rsidRDefault="00884CA3" w:rsidP="00E27FB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6C72CFC" wp14:editId="62158FCB">
                <wp:simplePos x="0" y="0"/>
                <wp:positionH relativeFrom="margin">
                  <wp:posOffset>697865</wp:posOffset>
                </wp:positionH>
                <wp:positionV relativeFrom="paragraph">
                  <wp:posOffset>130175</wp:posOffset>
                </wp:positionV>
                <wp:extent cx="5981700" cy="847725"/>
                <wp:effectExtent l="342900" t="0" r="19050" b="28575"/>
                <wp:wrapNone/>
                <wp:docPr id="408" name="Speech Bubble: Rectangle with Corners Rounded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47725"/>
                        </a:xfrm>
                        <a:prstGeom prst="wedgeRoundRectCallout">
                          <a:avLst>
                            <a:gd name="adj1" fmla="val -55233"/>
                            <a:gd name="adj2" fmla="val -21563"/>
                            <a:gd name="adj3" fmla="val 16667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5E2C5" w14:textId="77777777" w:rsidR="00DB406E" w:rsidRDefault="00DB406E" w:rsidP="004841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72CFC" id="Speech Bubble: Rectangle with Corners Rounded 408" o:spid="_x0000_s1072" type="#_x0000_t62" style="position:absolute;left:0;text-align:left;margin-left:54.95pt;margin-top:10.25pt;width:471pt;height:66.7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" adj="-1130,6142" filled="f" strokecolor="#1f3763 [1604]" strokeweight="1.5pt">
                <v:textbox>
                  <w:txbxContent>
                    <w:p w14:paraId="1E15E2C5" w14:textId="77777777" w:rsidR="00DB406E" w:rsidRDefault="00DB406E" w:rsidP="004841CE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03A4D30" wp14:editId="07B0209A">
                <wp:simplePos x="0" y="0"/>
                <wp:positionH relativeFrom="margin">
                  <wp:posOffset>659765</wp:posOffset>
                </wp:positionH>
                <wp:positionV relativeFrom="paragraph">
                  <wp:posOffset>120650</wp:posOffset>
                </wp:positionV>
                <wp:extent cx="6010275" cy="1009650"/>
                <wp:effectExtent l="0" t="0" r="0" b="0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0275" cy="100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00065B" w14:textId="77777777" w:rsidR="00DB406E" w:rsidRPr="00A14528" w:rsidRDefault="00DB406E" w:rsidP="00884CA3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I teach is _________________</w:t>
                            </w:r>
                            <w:r w:rsidRPr="00A14528"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the ___________________ (end) of 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A4D30" id="Text Box 409" o:spid="_x0000_s1073" type="#_x0000_t202" style="position:absolute;left:0;text-align:left;margin-left:51.95pt;margin-top:9.5pt;width:473.25pt;height:79.5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" filled="f" stroked="f">
                <v:textbox>
                  <w:txbxContent>
                    <w:p w14:paraId="2500065B" w14:textId="77777777" w:rsidR="00DB406E" w:rsidRPr="00A14528" w:rsidRDefault="00DB406E" w:rsidP="00884CA3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I teach is _________________</w:t>
                      </w:r>
                      <w:r w:rsidRPr="00A14528"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the ___________________ (end) of 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FF5F6C" w14:textId="66F9D89B" w:rsidR="00FA462D" w:rsidRDefault="004841CE" w:rsidP="00FA462D">
      <w:pPr>
        <w:tabs>
          <w:tab w:val="left" w:pos="8205"/>
          <w:tab w:val="right" w:pos="10204"/>
        </w:tabs>
      </w:pPr>
      <w:r>
        <w:tab/>
      </w:r>
      <w:r w:rsidR="00FA462D">
        <w:tab/>
      </w:r>
    </w:p>
    <w:p w14:paraId="27FCA267" w14:textId="77777777" w:rsidR="00632B6C" w:rsidRDefault="00604EB2" w:rsidP="00632B6C">
      <w:r>
        <w:rPr>
          <w:noProof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0ADF78A8" wp14:editId="3A248E29">
                <wp:simplePos x="0" y="0"/>
                <wp:positionH relativeFrom="margin">
                  <wp:posOffset>2326640</wp:posOffset>
                </wp:positionH>
                <wp:positionV relativeFrom="paragraph">
                  <wp:posOffset>278765</wp:posOffset>
                </wp:positionV>
                <wp:extent cx="4422775" cy="1838325"/>
                <wp:effectExtent l="0" t="0" r="15875" b="28575"/>
                <wp:wrapNone/>
                <wp:docPr id="4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2775" cy="1838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858EF" w14:textId="77777777" w:rsidR="00DB406E" w:rsidRPr="00BA63C1" w:rsidRDefault="00DB406E" w:rsidP="00B52951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FF8B10C" w14:textId="77777777" w:rsidR="00DB406E" w:rsidRDefault="00DB406E" w:rsidP="00B529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Buddhism teaches that _____</w:t>
                            </w:r>
                            <w:r>
                              <w:rPr>
                                <w:sz w:val="40"/>
                              </w:rPr>
                              <w:softHyphen/>
                              <w:t>_________ arises when people resist ___________ because they are too ______________ to things. Letting go of ______________ lessens _________________.</w:t>
                            </w:r>
                          </w:p>
                          <w:p w14:paraId="62AD0CAC" w14:textId="77777777" w:rsidR="00DB406E" w:rsidRPr="006018F7" w:rsidRDefault="00DB406E" w:rsidP="00B5295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3CC113B" w14:textId="77777777" w:rsidR="00DB406E" w:rsidRPr="006018F7" w:rsidRDefault="00DB406E" w:rsidP="00B5295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F78A8" id="_x0000_s1074" type="#_x0000_t202" style="position:absolute;margin-left:183.2pt;margin-top:21.95pt;width:348.25pt;height:144.75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" filled="f">
                <v:textbox>
                  <w:txbxContent>
                    <w:p w14:paraId="6C7858EF" w14:textId="77777777" w:rsidR="00DB406E" w:rsidRPr="00BA63C1" w:rsidRDefault="00DB406E" w:rsidP="00B52951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FF8B10C" w14:textId="77777777" w:rsidR="00DB406E" w:rsidRDefault="00DB406E" w:rsidP="00B529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Buddhism teaches that _____</w:t>
                      </w:r>
                      <w:r>
                        <w:rPr>
                          <w:sz w:val="40"/>
                        </w:rPr>
                        <w:softHyphen/>
                        <w:t>_________ arises when people resist ___________ because they are too ______________ to things. Letting go of ______________ lessens _________________.</w:t>
                      </w:r>
                    </w:p>
                    <w:p w14:paraId="62AD0CAC" w14:textId="77777777" w:rsidR="00DB406E" w:rsidRPr="006018F7" w:rsidRDefault="00DB406E" w:rsidP="00B5295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3CC113B" w14:textId="77777777" w:rsidR="00DB406E" w:rsidRPr="006018F7" w:rsidRDefault="00DB406E" w:rsidP="00B52951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76E9F86" wp14:editId="59EAAF58">
                <wp:simplePos x="0" y="0"/>
                <wp:positionH relativeFrom="margin">
                  <wp:posOffset>-247650</wp:posOffset>
                </wp:positionH>
                <wp:positionV relativeFrom="paragraph">
                  <wp:posOffset>316230</wp:posOffset>
                </wp:positionV>
                <wp:extent cx="2480310" cy="1507383"/>
                <wp:effectExtent l="0" t="76200" r="15240" b="74295"/>
                <wp:wrapNone/>
                <wp:docPr id="432" name="Text Box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69746">
                          <a:off x="0" y="0"/>
                          <a:ext cx="2480310" cy="15073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F1588A" w14:textId="77777777" w:rsidR="00DB406E" w:rsidRPr="00A14528" w:rsidRDefault="00DB406E" w:rsidP="00632B6C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Anicca means impermanence – The idea that everything constantly changes.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E9F86" id="Text Box 432" o:spid="_x0000_s1075" type="#_x0000_t202" style="position:absolute;margin-left:-19.5pt;margin-top:24.9pt;width:195.3pt;height:118.7pt;rotation:-251499fd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" filled="f" stroked="f">
                <v:textbox>
                  <w:txbxContent>
                    <w:p w14:paraId="19F1588A" w14:textId="77777777" w:rsidR="00DB406E" w:rsidRPr="00A14528" w:rsidRDefault="00DB406E" w:rsidP="00632B6C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Anicca means impermanence – The idea that everything constantly changes.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B55B0BE" wp14:editId="416A2078">
                <wp:simplePos x="0" y="0"/>
                <wp:positionH relativeFrom="column">
                  <wp:posOffset>-234033</wp:posOffset>
                </wp:positionH>
                <wp:positionV relativeFrom="paragraph">
                  <wp:posOffset>345391</wp:posOffset>
                </wp:positionV>
                <wp:extent cx="2476500" cy="1524836"/>
                <wp:effectExtent l="57150" t="95250" r="76200" b="94615"/>
                <wp:wrapNone/>
                <wp:docPr id="431" name="Rectangle: Folded Corner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2508">
                          <a:off x="0" y="0"/>
                          <a:ext cx="2476500" cy="1524836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D114E" id="Rectangle: Folded Corner 431" o:spid="_x0000_s1026" type="#_x0000_t65" style="position:absolute;margin-left:-18.45pt;margin-top:27.2pt;width:195pt;height:120.05pt;rotation:-237559fd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" adj="18000" filled="f" strokecolor="#1f3763 [1604]" strokeweight="1.5pt">
                <v:stroke joinstyle="miter"/>
              </v:shape>
            </w:pict>
          </mc:Fallback>
        </mc:AlternateContent>
      </w:r>
      <w:r w:rsidR="00632B6C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F6C8552" wp14:editId="21435995">
                <wp:simplePos x="0" y="0"/>
                <wp:positionH relativeFrom="margin">
                  <wp:align>right</wp:align>
                </wp:positionH>
                <wp:positionV relativeFrom="paragraph">
                  <wp:posOffset>-235585</wp:posOffset>
                </wp:positionV>
                <wp:extent cx="6848475" cy="438150"/>
                <wp:effectExtent l="0" t="0" r="0" b="0"/>
                <wp:wrapNone/>
                <wp:docPr id="427" name="Text Box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8D6B69" w14:textId="77777777" w:rsidR="00DB406E" w:rsidRPr="00632B6C" w:rsidRDefault="00DB406E" w:rsidP="00632B6C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Three marks of Existence - </w:t>
                            </w:r>
                            <w:proofErr w:type="spellStart"/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Anicca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8552" id="Text Box 427" o:spid="_x0000_s1076" type="#_x0000_t202" style="position:absolute;margin-left:488.05pt;margin-top:-18.55pt;width:539.25pt;height:34.5pt;z-index:25196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" filled="f" stroked="f">
                <v:textbox>
                  <w:txbxContent>
                    <w:p w14:paraId="218D6B69" w14:textId="77777777" w:rsidR="00DB406E" w:rsidRPr="00632B6C" w:rsidRDefault="00DB406E" w:rsidP="00632B6C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Three marks of Existence - </w:t>
                      </w:r>
                      <w:proofErr w:type="spellStart"/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Anicca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632B6C" w:rsidRPr="00047C6E">
        <w:rPr>
          <w:noProof/>
        </w:rPr>
        <w:drawing>
          <wp:anchor distT="0" distB="0" distL="114300" distR="114300" simplePos="0" relativeHeight="251966464" behindDoc="0" locked="0" layoutInCell="1" allowOverlap="1" wp14:anchorId="2FD064D9" wp14:editId="68B9A9C1">
            <wp:simplePos x="0" y="0"/>
            <wp:positionH relativeFrom="column">
              <wp:posOffset>6336665</wp:posOffset>
            </wp:positionH>
            <wp:positionV relativeFrom="paragraph">
              <wp:posOffset>-263525</wp:posOffset>
            </wp:positionV>
            <wp:extent cx="433705" cy="430463"/>
            <wp:effectExtent l="0" t="0" r="4445" b="8255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3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2B6C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5B2318C" wp14:editId="102398EF">
                <wp:simplePos x="0" y="0"/>
                <wp:positionH relativeFrom="column">
                  <wp:posOffset>-588010</wp:posOffset>
                </wp:positionH>
                <wp:positionV relativeFrom="paragraph">
                  <wp:posOffset>164465</wp:posOffset>
                </wp:positionV>
                <wp:extent cx="7934325" cy="47625"/>
                <wp:effectExtent l="0" t="0" r="28575" b="28575"/>
                <wp:wrapNone/>
                <wp:docPr id="428" name="Rectangle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77D8E" id="Rectangle 428" o:spid="_x0000_s1026" style="position:absolute;margin-left:-46.3pt;margin-top:12.95pt;width:624.75pt;height:3.7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</w:p>
    <w:p w14:paraId="21EF200A" w14:textId="77777777" w:rsidR="00632B6C" w:rsidRDefault="00632B6C" w:rsidP="00632B6C"/>
    <w:p w14:paraId="6DACD235" w14:textId="77777777" w:rsidR="00632B6C" w:rsidRDefault="00632B6C" w:rsidP="00632B6C"/>
    <w:p w14:paraId="1A092C66" w14:textId="77777777" w:rsidR="00632B6C" w:rsidRDefault="00632B6C" w:rsidP="00632B6C">
      <w:pPr>
        <w:tabs>
          <w:tab w:val="left" w:pos="3990"/>
        </w:tabs>
      </w:pPr>
    </w:p>
    <w:p w14:paraId="6CF90351" w14:textId="77777777" w:rsidR="00632B6C" w:rsidRPr="00A53E50" w:rsidRDefault="00632B6C" w:rsidP="00632B6C"/>
    <w:p w14:paraId="28013875" w14:textId="77777777" w:rsidR="00632B6C" w:rsidRPr="00A53E50" w:rsidRDefault="00632B6C" w:rsidP="00632B6C"/>
    <w:p w14:paraId="51DFA80F" w14:textId="77777777" w:rsidR="00632B6C" w:rsidRDefault="00632B6C" w:rsidP="00632B6C"/>
    <w:p w14:paraId="0C3F3333" w14:textId="77777777" w:rsidR="00632B6C" w:rsidRDefault="008B30BB" w:rsidP="00632B6C">
      <w:pPr>
        <w:jc w:val="center"/>
      </w:pPr>
      <w:r w:rsidRPr="008B30BB">
        <w:rPr>
          <w:noProof/>
        </w:rPr>
        <w:drawing>
          <wp:anchor distT="0" distB="0" distL="114300" distR="114300" simplePos="0" relativeHeight="251985920" behindDoc="0" locked="0" layoutInCell="1" allowOverlap="1" wp14:anchorId="40AED0D5" wp14:editId="0D8E4436">
            <wp:simplePos x="0" y="0"/>
            <wp:positionH relativeFrom="margin">
              <wp:posOffset>5193665</wp:posOffset>
            </wp:positionH>
            <wp:positionV relativeFrom="paragraph">
              <wp:posOffset>208915</wp:posOffset>
            </wp:positionV>
            <wp:extent cx="1195070" cy="342900"/>
            <wp:effectExtent l="0" t="0" r="5080" b="0"/>
            <wp:wrapNone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19507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0BB">
        <w:rPr>
          <w:noProof/>
        </w:rPr>
        <w:drawing>
          <wp:anchor distT="0" distB="0" distL="114300" distR="114300" simplePos="0" relativeHeight="251979776" behindDoc="0" locked="0" layoutInCell="1" allowOverlap="1" wp14:anchorId="25DB9460" wp14:editId="73D7E8A9">
            <wp:simplePos x="0" y="0"/>
            <wp:positionH relativeFrom="column">
              <wp:posOffset>3974465</wp:posOffset>
            </wp:positionH>
            <wp:positionV relativeFrom="paragraph">
              <wp:posOffset>212725</wp:posOffset>
            </wp:positionV>
            <wp:extent cx="1195138" cy="342900"/>
            <wp:effectExtent l="0" t="0" r="5080" b="0"/>
            <wp:wrapNone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199469" cy="344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951">
        <w:rPr>
          <w:noProof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3D0587AB" wp14:editId="183270BB">
                <wp:simplePos x="0" y="0"/>
                <wp:positionH relativeFrom="margin">
                  <wp:posOffset>-330835</wp:posOffset>
                </wp:positionH>
                <wp:positionV relativeFrom="paragraph">
                  <wp:posOffset>174625</wp:posOffset>
                </wp:positionV>
                <wp:extent cx="4314825" cy="447675"/>
                <wp:effectExtent l="0" t="0" r="0" b="0"/>
                <wp:wrapNone/>
                <wp:docPr id="4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E8772" w14:textId="77777777" w:rsidR="00DB406E" w:rsidRPr="00604EB2" w:rsidRDefault="00DB406E" w:rsidP="00632B6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7F1EF2C2" w14:textId="77777777" w:rsidR="00DB406E" w:rsidRPr="00604EB2" w:rsidRDefault="00DB406E" w:rsidP="00632B6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proofErr w:type="spellStart"/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>Ani</w:t>
                            </w:r>
                            <w:r>
                              <w:rPr>
                                <w:b/>
                                <w:i/>
                                <w:sz w:val="40"/>
                              </w:rPr>
                              <w:t>c</w:t>
                            </w: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>ca</w:t>
                            </w:r>
                            <w:proofErr w:type="spellEnd"/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affects the world in three ways;</w:t>
                            </w:r>
                          </w:p>
                          <w:p w14:paraId="6153EE37" w14:textId="77777777" w:rsidR="00DB406E" w:rsidRPr="00604EB2" w:rsidRDefault="00DB406E" w:rsidP="00632B6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6BE6A9FD" w14:textId="77777777" w:rsidR="00DB406E" w:rsidRPr="00604EB2" w:rsidRDefault="00DB406E" w:rsidP="00632B6C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587AB" id="_x0000_s1077" type="#_x0000_t202" style="position:absolute;left:0;text-align:left;margin-left:-26.05pt;margin-top:13.75pt;width:339.75pt;height:35.25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" filled="f" stroked="f">
                <v:textbox>
                  <w:txbxContent>
                    <w:p w14:paraId="467E8772" w14:textId="77777777" w:rsidR="00DB406E" w:rsidRPr="00604EB2" w:rsidRDefault="00DB406E" w:rsidP="00632B6C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7F1EF2C2" w14:textId="77777777" w:rsidR="00DB406E" w:rsidRPr="00604EB2" w:rsidRDefault="00DB406E" w:rsidP="00632B6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proofErr w:type="spellStart"/>
                      <w:r w:rsidRPr="00604EB2">
                        <w:rPr>
                          <w:b/>
                          <w:i/>
                          <w:sz w:val="40"/>
                        </w:rPr>
                        <w:t>Ani</w:t>
                      </w:r>
                      <w:r>
                        <w:rPr>
                          <w:b/>
                          <w:i/>
                          <w:sz w:val="40"/>
                        </w:rPr>
                        <w:t>c</w:t>
                      </w:r>
                      <w:r w:rsidRPr="00604EB2">
                        <w:rPr>
                          <w:b/>
                          <w:i/>
                          <w:sz w:val="40"/>
                        </w:rPr>
                        <w:t>ca</w:t>
                      </w:r>
                      <w:proofErr w:type="spellEnd"/>
                      <w:r w:rsidRPr="00604EB2">
                        <w:rPr>
                          <w:b/>
                          <w:i/>
                          <w:sz w:val="40"/>
                        </w:rPr>
                        <w:t xml:space="preserve"> affects the world in three ways;</w:t>
                      </w:r>
                    </w:p>
                    <w:p w14:paraId="6153EE37" w14:textId="77777777" w:rsidR="00DB406E" w:rsidRPr="00604EB2" w:rsidRDefault="00DB406E" w:rsidP="00632B6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6BE6A9FD" w14:textId="77777777" w:rsidR="00DB406E" w:rsidRPr="00604EB2" w:rsidRDefault="00DB406E" w:rsidP="00632B6C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502"/>
        <w:tblW w:w="11052" w:type="dxa"/>
        <w:tblLook w:val="04A0" w:firstRow="1" w:lastRow="0" w:firstColumn="1" w:lastColumn="0" w:noHBand="0" w:noVBand="1"/>
      </w:tblPr>
      <w:tblGrid>
        <w:gridCol w:w="2972"/>
        <w:gridCol w:w="8080"/>
      </w:tblGrid>
      <w:tr w:rsidR="001561B6" w14:paraId="61A79281" w14:textId="77777777" w:rsidTr="001561B6">
        <w:tc>
          <w:tcPr>
            <w:tcW w:w="2972" w:type="dxa"/>
          </w:tcPr>
          <w:p w14:paraId="6F9BE6A5" w14:textId="77777777" w:rsidR="001561B6" w:rsidRPr="001561B6" w:rsidRDefault="001561B6" w:rsidP="001561B6">
            <w:pPr>
              <w:tabs>
                <w:tab w:val="left" w:pos="4500"/>
              </w:tabs>
              <w:rPr>
                <w:i/>
                <w:sz w:val="40"/>
              </w:rPr>
            </w:pPr>
            <w:r w:rsidRPr="001561B6">
              <w:rPr>
                <w:i/>
                <w:sz w:val="40"/>
              </w:rPr>
              <w:t>What is affected</w:t>
            </w:r>
          </w:p>
        </w:tc>
        <w:tc>
          <w:tcPr>
            <w:tcW w:w="8080" w:type="dxa"/>
          </w:tcPr>
          <w:p w14:paraId="4AEC2DD8" w14:textId="77777777" w:rsidR="001561B6" w:rsidRPr="001561B6" w:rsidRDefault="001561B6" w:rsidP="001561B6">
            <w:pPr>
              <w:tabs>
                <w:tab w:val="left" w:pos="4500"/>
              </w:tabs>
              <w:rPr>
                <w:i/>
                <w:sz w:val="40"/>
              </w:rPr>
            </w:pPr>
            <w:r w:rsidRPr="001561B6">
              <w:rPr>
                <w:i/>
                <w:sz w:val="40"/>
              </w:rPr>
              <w:t xml:space="preserve">Example </w:t>
            </w:r>
          </w:p>
        </w:tc>
      </w:tr>
      <w:tr w:rsidR="001561B6" w14:paraId="54DACD76" w14:textId="77777777" w:rsidTr="001561B6">
        <w:trPr>
          <w:trHeight w:val="70"/>
        </w:trPr>
        <w:tc>
          <w:tcPr>
            <w:tcW w:w="2972" w:type="dxa"/>
            <w:shd w:val="clear" w:color="auto" w:fill="FFF2CC" w:themeFill="accent4" w:themeFillTint="33"/>
          </w:tcPr>
          <w:p w14:paraId="74AC534D" w14:textId="77777777" w:rsidR="001561B6" w:rsidRPr="001561B6" w:rsidRDefault="001561B6" w:rsidP="001561B6">
            <w:pPr>
              <w:tabs>
                <w:tab w:val="left" w:pos="4500"/>
              </w:tabs>
              <w:rPr>
                <w:i/>
                <w:sz w:val="8"/>
              </w:rPr>
            </w:pPr>
          </w:p>
        </w:tc>
        <w:tc>
          <w:tcPr>
            <w:tcW w:w="8080" w:type="dxa"/>
            <w:shd w:val="clear" w:color="auto" w:fill="FFF2CC" w:themeFill="accent4" w:themeFillTint="33"/>
          </w:tcPr>
          <w:p w14:paraId="12049528" w14:textId="77777777" w:rsidR="001561B6" w:rsidRPr="001561B6" w:rsidRDefault="001561B6" w:rsidP="001561B6">
            <w:pPr>
              <w:tabs>
                <w:tab w:val="left" w:pos="4500"/>
              </w:tabs>
              <w:rPr>
                <w:i/>
                <w:sz w:val="8"/>
              </w:rPr>
            </w:pPr>
          </w:p>
        </w:tc>
      </w:tr>
      <w:tr w:rsidR="001561B6" w14:paraId="18A22007" w14:textId="77777777" w:rsidTr="001561B6">
        <w:tc>
          <w:tcPr>
            <w:tcW w:w="2972" w:type="dxa"/>
          </w:tcPr>
          <w:p w14:paraId="69090EF7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  <w:r>
              <w:rPr>
                <w:sz w:val="40"/>
              </w:rPr>
              <w:t>Living things</w:t>
            </w:r>
          </w:p>
        </w:tc>
        <w:tc>
          <w:tcPr>
            <w:tcW w:w="8080" w:type="dxa"/>
          </w:tcPr>
          <w:p w14:paraId="1B90178A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  <w:p w14:paraId="01E3BBA3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</w:tc>
      </w:tr>
      <w:tr w:rsidR="001561B6" w14:paraId="3AFBB814" w14:textId="77777777" w:rsidTr="001561B6">
        <w:tc>
          <w:tcPr>
            <w:tcW w:w="2972" w:type="dxa"/>
          </w:tcPr>
          <w:p w14:paraId="1EB36EC9" w14:textId="77777777" w:rsidR="001561B6" w:rsidRPr="0023774C" w:rsidRDefault="001561B6" w:rsidP="001561B6">
            <w:pPr>
              <w:tabs>
                <w:tab w:val="left" w:pos="4500"/>
              </w:tabs>
              <w:rPr>
                <w:sz w:val="40"/>
              </w:rPr>
            </w:pPr>
            <w:r>
              <w:rPr>
                <w:sz w:val="40"/>
              </w:rPr>
              <w:t>Non-living things</w:t>
            </w:r>
          </w:p>
        </w:tc>
        <w:tc>
          <w:tcPr>
            <w:tcW w:w="8080" w:type="dxa"/>
          </w:tcPr>
          <w:p w14:paraId="64ADCF03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  <w:p w14:paraId="7AEB968E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</w:tc>
      </w:tr>
      <w:tr w:rsidR="001561B6" w14:paraId="65BB1A15" w14:textId="77777777" w:rsidTr="001561B6">
        <w:tc>
          <w:tcPr>
            <w:tcW w:w="2972" w:type="dxa"/>
          </w:tcPr>
          <w:p w14:paraId="65D19FB8" w14:textId="77777777" w:rsidR="001561B6" w:rsidRPr="0023774C" w:rsidRDefault="001561B6" w:rsidP="001561B6">
            <w:pPr>
              <w:tabs>
                <w:tab w:val="left" w:pos="4500"/>
              </w:tabs>
              <w:rPr>
                <w:sz w:val="40"/>
              </w:rPr>
            </w:pPr>
            <w:r>
              <w:rPr>
                <w:sz w:val="40"/>
              </w:rPr>
              <w:t>People’s minds</w:t>
            </w:r>
          </w:p>
        </w:tc>
        <w:tc>
          <w:tcPr>
            <w:tcW w:w="8080" w:type="dxa"/>
          </w:tcPr>
          <w:p w14:paraId="35E9487C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  <w:p w14:paraId="518E9370" w14:textId="77777777" w:rsidR="001561B6" w:rsidRDefault="001561B6" w:rsidP="001561B6">
            <w:pPr>
              <w:tabs>
                <w:tab w:val="left" w:pos="4500"/>
              </w:tabs>
              <w:rPr>
                <w:sz w:val="40"/>
              </w:rPr>
            </w:pPr>
          </w:p>
        </w:tc>
      </w:tr>
    </w:tbl>
    <w:p w14:paraId="55E49522" w14:textId="77777777" w:rsidR="00632B6C" w:rsidRDefault="00632B6C" w:rsidP="00632B6C">
      <w:pPr>
        <w:jc w:val="center"/>
      </w:pPr>
    </w:p>
    <w:p w14:paraId="3D3A1CB5" w14:textId="77777777" w:rsidR="00632B6C" w:rsidRDefault="005A018E" w:rsidP="00632B6C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621B85F5" wp14:editId="54EEE18B">
                <wp:simplePos x="0" y="0"/>
                <wp:positionH relativeFrom="margin">
                  <wp:posOffset>-283210</wp:posOffset>
                </wp:positionH>
                <wp:positionV relativeFrom="paragraph">
                  <wp:posOffset>2375535</wp:posOffset>
                </wp:positionV>
                <wp:extent cx="7032625" cy="1514475"/>
                <wp:effectExtent l="0" t="0" r="15875" b="28575"/>
                <wp:wrapNone/>
                <wp:docPr id="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2625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A777CC" w14:textId="77777777" w:rsidR="00DB406E" w:rsidRPr="00BA63C1" w:rsidRDefault="00DB406E" w:rsidP="005A018E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24AB9CAF" w14:textId="77777777" w:rsidR="00DB406E" w:rsidRDefault="00DB406E" w:rsidP="005A018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When people expect things to remain _________________, they become ______________ to them.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Therefore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when things to change - __________, people experience suffering - ___________ as a result of their ________________.</w:t>
                            </w:r>
                          </w:p>
                          <w:p w14:paraId="66A6BBAA" w14:textId="77777777" w:rsidR="00DB406E" w:rsidRPr="006018F7" w:rsidRDefault="00DB406E" w:rsidP="005A018E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57A5DA6" w14:textId="77777777" w:rsidR="00DB406E" w:rsidRPr="006018F7" w:rsidRDefault="00DB406E" w:rsidP="005A018E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B85F5" id="_x0000_s1078" type="#_x0000_t202" style="position:absolute;left:0;text-align:left;margin-left:-22.3pt;margin-top:187.05pt;width:553.75pt;height:119.25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" filled="f">
                <v:textbox>
                  <w:txbxContent>
                    <w:p w14:paraId="25A777CC" w14:textId="77777777" w:rsidR="00DB406E" w:rsidRPr="00BA63C1" w:rsidRDefault="00DB406E" w:rsidP="005A018E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24AB9CAF" w14:textId="77777777" w:rsidR="00DB406E" w:rsidRDefault="00DB406E" w:rsidP="005A018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When people expect things to remain _________________, they become ______________ to them. </w:t>
                      </w:r>
                      <w:proofErr w:type="gramStart"/>
                      <w:r>
                        <w:rPr>
                          <w:sz w:val="40"/>
                        </w:rPr>
                        <w:t>Therefore</w:t>
                      </w:r>
                      <w:proofErr w:type="gramEnd"/>
                      <w:r>
                        <w:rPr>
                          <w:sz w:val="40"/>
                        </w:rPr>
                        <w:t xml:space="preserve"> when things to change - __________, people experience suffering - ___________ as a result of their ________________.</w:t>
                      </w:r>
                    </w:p>
                    <w:p w14:paraId="66A6BBAA" w14:textId="77777777" w:rsidR="00DB406E" w:rsidRPr="006018F7" w:rsidRDefault="00DB406E" w:rsidP="005A018E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57A5DA6" w14:textId="77777777" w:rsidR="00DB406E" w:rsidRPr="006018F7" w:rsidRDefault="00DB406E" w:rsidP="005A018E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6C200C" w14:textId="77777777" w:rsidR="00632B6C" w:rsidRPr="0012594B" w:rsidRDefault="00632B6C" w:rsidP="00632B6C"/>
    <w:p w14:paraId="44165376" w14:textId="77777777" w:rsidR="00632B6C" w:rsidRDefault="00632B6C" w:rsidP="00632B6C">
      <w:pPr>
        <w:tabs>
          <w:tab w:val="left" w:pos="1200"/>
        </w:tabs>
      </w:pPr>
    </w:p>
    <w:p w14:paraId="278CAD4F" w14:textId="77777777" w:rsidR="00B52951" w:rsidRDefault="00B52951" w:rsidP="00632B6C">
      <w:pPr>
        <w:tabs>
          <w:tab w:val="left" w:pos="1200"/>
        </w:tabs>
      </w:pPr>
    </w:p>
    <w:p w14:paraId="5AE18890" w14:textId="77777777" w:rsidR="00964463" w:rsidRPr="00964463" w:rsidRDefault="00964463" w:rsidP="00964463"/>
    <w:p w14:paraId="1940E67D" w14:textId="77777777" w:rsidR="00964463" w:rsidRPr="00964463" w:rsidRDefault="00F43B25" w:rsidP="00964463">
      <w:r w:rsidRPr="008B30BB">
        <w:rPr>
          <w:noProof/>
        </w:rPr>
        <w:drawing>
          <wp:anchor distT="0" distB="0" distL="114300" distR="114300" simplePos="0" relativeHeight="251983872" behindDoc="0" locked="0" layoutInCell="1" allowOverlap="1" wp14:anchorId="6B4F6DA8" wp14:editId="612EAFE7">
            <wp:simplePos x="0" y="0"/>
            <wp:positionH relativeFrom="column">
              <wp:posOffset>4641215</wp:posOffset>
            </wp:positionH>
            <wp:positionV relativeFrom="paragraph">
              <wp:posOffset>214630</wp:posOffset>
            </wp:positionV>
            <wp:extent cx="1154430" cy="330835"/>
            <wp:effectExtent l="0" t="0" r="7620" b="0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154430" cy="33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0BB" w:rsidRPr="008B30BB">
        <w:rPr>
          <w:noProof/>
        </w:rPr>
        <w:drawing>
          <wp:anchor distT="0" distB="0" distL="114300" distR="114300" simplePos="0" relativeHeight="251987968" behindDoc="0" locked="0" layoutInCell="1" allowOverlap="1" wp14:anchorId="571F2415" wp14:editId="60B81A6F">
            <wp:simplePos x="0" y="0"/>
            <wp:positionH relativeFrom="column">
              <wp:posOffset>5803265</wp:posOffset>
            </wp:positionH>
            <wp:positionV relativeFrom="paragraph">
              <wp:posOffset>214630</wp:posOffset>
            </wp:positionV>
            <wp:extent cx="756920" cy="330835"/>
            <wp:effectExtent l="0" t="0" r="5080" b="0"/>
            <wp:wrapNone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r="34433" b="38564"/>
                    <a:stretch/>
                  </pic:blipFill>
                  <pic:spPr bwMode="auto">
                    <a:xfrm>
                      <a:off x="0" y="0"/>
                      <a:ext cx="756920" cy="33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119">
        <w:rPr>
          <w:noProof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11DB083E" wp14:editId="1AD7E5ED">
                <wp:simplePos x="0" y="0"/>
                <wp:positionH relativeFrom="margin">
                  <wp:posOffset>-349885</wp:posOffset>
                </wp:positionH>
                <wp:positionV relativeFrom="paragraph">
                  <wp:posOffset>196215</wp:posOffset>
                </wp:positionV>
                <wp:extent cx="5076825" cy="447675"/>
                <wp:effectExtent l="0" t="0" r="0" b="0"/>
                <wp:wrapNone/>
                <wp:docPr id="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8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01E88" w14:textId="77777777" w:rsidR="00DB406E" w:rsidRPr="00604EB2" w:rsidRDefault="00DB406E" w:rsidP="0096446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4C5029C9" w14:textId="77777777" w:rsidR="00DB406E" w:rsidRPr="00604EB2" w:rsidRDefault="00DB406E" w:rsidP="0096446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The relationship between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40"/>
                              </w:rPr>
                              <w:t>anicca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 and dukkha</w:t>
                            </w: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>;</w:t>
                            </w:r>
                          </w:p>
                          <w:p w14:paraId="3A5FF0D1" w14:textId="77777777" w:rsidR="00DB406E" w:rsidRPr="00604EB2" w:rsidRDefault="00DB406E" w:rsidP="0096446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0DA651E1" w14:textId="77777777" w:rsidR="00DB406E" w:rsidRPr="00604EB2" w:rsidRDefault="00DB406E" w:rsidP="00964463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B083E" id="_x0000_s1079" type="#_x0000_t202" style="position:absolute;margin-left:-27.55pt;margin-top:15.45pt;width:399.75pt;height:35.25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" filled="f" stroked="f">
                <v:textbox>
                  <w:txbxContent>
                    <w:p w14:paraId="34701E88" w14:textId="77777777" w:rsidR="00DB406E" w:rsidRPr="00604EB2" w:rsidRDefault="00DB406E" w:rsidP="00964463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4C5029C9" w14:textId="77777777" w:rsidR="00DB406E" w:rsidRPr="00604EB2" w:rsidRDefault="00DB406E" w:rsidP="00964463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The relationship between </w:t>
                      </w:r>
                      <w:proofErr w:type="spellStart"/>
                      <w:r>
                        <w:rPr>
                          <w:b/>
                          <w:i/>
                          <w:sz w:val="40"/>
                        </w:rPr>
                        <w:t>anicca</w:t>
                      </w:r>
                      <w:proofErr w:type="spellEnd"/>
                      <w:r>
                        <w:rPr>
                          <w:b/>
                          <w:i/>
                          <w:sz w:val="40"/>
                        </w:rPr>
                        <w:t xml:space="preserve"> and dukkha</w:t>
                      </w:r>
                      <w:r w:rsidRPr="00604EB2">
                        <w:rPr>
                          <w:b/>
                          <w:i/>
                          <w:sz w:val="40"/>
                        </w:rPr>
                        <w:t>;</w:t>
                      </w:r>
                    </w:p>
                    <w:p w14:paraId="3A5FF0D1" w14:textId="77777777" w:rsidR="00DB406E" w:rsidRPr="00604EB2" w:rsidRDefault="00DB406E" w:rsidP="00964463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0DA651E1" w14:textId="77777777" w:rsidR="00DB406E" w:rsidRPr="00604EB2" w:rsidRDefault="00DB406E" w:rsidP="00964463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D70BA5" w14:textId="77777777" w:rsidR="00964463" w:rsidRDefault="00E121B0" w:rsidP="00964463"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79C7FCD" wp14:editId="79DFB8FB">
                <wp:simplePos x="0" y="0"/>
                <wp:positionH relativeFrom="margin">
                  <wp:posOffset>5431790</wp:posOffset>
                </wp:positionH>
                <wp:positionV relativeFrom="paragraph">
                  <wp:posOffset>253365</wp:posOffset>
                </wp:positionV>
                <wp:extent cx="1285875" cy="438150"/>
                <wp:effectExtent l="0" t="0" r="0" b="0"/>
                <wp:wrapNone/>
                <wp:docPr id="463" name="Text Box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1FB432" w14:textId="77777777" w:rsidR="00DB406E" w:rsidRPr="00E121B0" w:rsidRDefault="00DB406E" w:rsidP="00E121B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Result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C7FCD" id="Text Box 463" o:spid="_x0000_s1080" type="#_x0000_t202" style="position:absolute;margin-left:427.7pt;margin-top:19.95pt;width:101.25pt;height:34.5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" filled="f" stroked="f">
                <v:textbox>
                  <w:txbxContent>
                    <w:p w14:paraId="4E1FB432" w14:textId="77777777" w:rsidR="00DB406E" w:rsidRPr="00E121B0" w:rsidRDefault="00DB406E" w:rsidP="00E121B0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Result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6C86966" wp14:editId="21803D68">
                <wp:simplePos x="0" y="0"/>
                <wp:positionH relativeFrom="margin">
                  <wp:posOffset>4000500</wp:posOffset>
                </wp:positionH>
                <wp:positionV relativeFrom="paragraph">
                  <wp:posOffset>247015</wp:posOffset>
                </wp:positionV>
                <wp:extent cx="1285875" cy="438150"/>
                <wp:effectExtent l="0" t="0" r="0" b="0"/>
                <wp:wrapNone/>
                <wp:docPr id="462" name="Text Box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A20903" w14:textId="77777777" w:rsidR="00DB406E" w:rsidRPr="00E121B0" w:rsidRDefault="00DB406E" w:rsidP="00E121B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Anicca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86966" id="Text Box 462" o:spid="_x0000_s1081" type="#_x0000_t202" style="position:absolute;margin-left:315pt;margin-top:19.45pt;width:101.25pt;height:34.5pt;z-index:25201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" filled="f" stroked="f">
                <v:textbox>
                  <w:txbxContent>
                    <w:p w14:paraId="03A20903" w14:textId="77777777" w:rsidR="00DB406E" w:rsidRPr="00E121B0" w:rsidRDefault="00DB406E" w:rsidP="00E121B0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Anicca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4FC07FF8" wp14:editId="26FA27FC">
                <wp:simplePos x="0" y="0"/>
                <wp:positionH relativeFrom="margin">
                  <wp:posOffset>2469515</wp:posOffset>
                </wp:positionH>
                <wp:positionV relativeFrom="paragraph">
                  <wp:posOffset>272415</wp:posOffset>
                </wp:positionV>
                <wp:extent cx="1524000" cy="438150"/>
                <wp:effectExtent l="0" t="0" r="0" b="0"/>
                <wp:wrapNone/>
                <wp:docPr id="461" name="Text Box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C22A00" w14:textId="77777777" w:rsidR="00DB406E" w:rsidRPr="00E121B0" w:rsidRDefault="00DB406E" w:rsidP="00E121B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1B0">
                              <w:rPr>
                                <w:noProof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Consequence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07FF8" id="Text Box 461" o:spid="_x0000_s1082" type="#_x0000_t202" style="position:absolute;margin-left:194.45pt;margin-top:21.45pt;width:120pt;height:34.5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" filled="f" stroked="f">
                <v:textbox>
                  <w:txbxContent>
                    <w:p w14:paraId="11C22A00" w14:textId="77777777" w:rsidR="00DB406E" w:rsidRPr="00E121B0" w:rsidRDefault="00DB406E" w:rsidP="00E121B0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21B0">
                        <w:rPr>
                          <w:noProof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Consequence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5DCAEAF" wp14:editId="5E265BFE">
                <wp:simplePos x="0" y="0"/>
                <wp:positionH relativeFrom="margin">
                  <wp:posOffset>-264160</wp:posOffset>
                </wp:positionH>
                <wp:positionV relativeFrom="paragraph">
                  <wp:posOffset>243840</wp:posOffset>
                </wp:positionV>
                <wp:extent cx="1285875" cy="438150"/>
                <wp:effectExtent l="0" t="0" r="0" b="0"/>
                <wp:wrapNone/>
                <wp:docPr id="453" name="Text Box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583D3F" w14:textId="77777777" w:rsidR="00DB406E" w:rsidRPr="00E121B0" w:rsidRDefault="00DB406E" w:rsidP="00E33A3A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1B0"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CAEAF" id="Text Box 453" o:spid="_x0000_s1083" type="#_x0000_t202" style="position:absolute;margin-left:-20.8pt;margin-top:19.2pt;width:101.25pt;height:34.5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" filled="f" stroked="f">
                <v:textbox>
                  <w:txbxContent>
                    <w:p w14:paraId="74583D3F" w14:textId="77777777" w:rsidR="00DB406E" w:rsidRPr="00E121B0" w:rsidRDefault="00DB406E" w:rsidP="00E33A3A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21B0"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Desire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0A4191C" wp14:editId="326407FC">
                <wp:simplePos x="0" y="0"/>
                <wp:positionH relativeFrom="margin">
                  <wp:posOffset>1171575</wp:posOffset>
                </wp:positionH>
                <wp:positionV relativeFrom="paragraph">
                  <wp:posOffset>247015</wp:posOffset>
                </wp:positionV>
                <wp:extent cx="1285875" cy="438150"/>
                <wp:effectExtent l="0" t="0" r="0" b="0"/>
                <wp:wrapNone/>
                <wp:docPr id="460" name="Text Box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2C65B2" w14:textId="77777777" w:rsidR="00DB406E" w:rsidRPr="00E121B0" w:rsidRDefault="00DB406E" w:rsidP="00E121B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1B0"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4191C" id="Text Box 460" o:spid="_x0000_s1084" type="#_x0000_t202" style="position:absolute;margin-left:92.25pt;margin-top:19.45pt;width:101.25pt;height:34.5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" filled="f" stroked="f">
                <v:textbox>
                  <w:txbxContent>
                    <w:p w14:paraId="442C65B2" w14:textId="77777777" w:rsidR="00DB406E" w:rsidRPr="00E121B0" w:rsidRDefault="00DB406E" w:rsidP="00E121B0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21B0"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3A3A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2932CF5" wp14:editId="23309340">
                <wp:simplePos x="0" y="0"/>
                <wp:positionH relativeFrom="column">
                  <wp:posOffset>-254635</wp:posOffset>
                </wp:positionH>
                <wp:positionV relativeFrom="paragraph">
                  <wp:posOffset>300990</wp:posOffset>
                </wp:positionV>
                <wp:extent cx="1295400" cy="1276350"/>
                <wp:effectExtent l="0" t="0" r="19050" b="19050"/>
                <wp:wrapNone/>
                <wp:docPr id="444" name="Rectangle: Rounded Corners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DE0FFC" id="Rectangle: Rounded Corners 444" o:spid="_x0000_s1026" style="position:absolute;margin-left:-20.05pt;margin-top:23.7pt;width:102pt;height:100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" filled="f" strokecolor="#1f3763 [1604]" strokeweight="1.5pt">
                <v:stroke joinstyle="miter"/>
              </v:roundrect>
            </w:pict>
          </mc:Fallback>
        </mc:AlternateContent>
      </w:r>
    </w:p>
    <w:p w14:paraId="79E6A8A8" w14:textId="77777777" w:rsidR="00964463" w:rsidRDefault="00E121B0" w:rsidP="00964463">
      <w:pPr>
        <w:tabs>
          <w:tab w:val="left" w:pos="20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98DD120" wp14:editId="709C680D">
                <wp:simplePos x="0" y="0"/>
                <wp:positionH relativeFrom="column">
                  <wp:posOffset>4003040</wp:posOffset>
                </wp:positionH>
                <wp:positionV relativeFrom="paragraph">
                  <wp:posOffset>15240</wp:posOffset>
                </wp:positionV>
                <wp:extent cx="1295400" cy="1276350"/>
                <wp:effectExtent l="0" t="0" r="19050" b="19050"/>
                <wp:wrapNone/>
                <wp:docPr id="458" name="Rectangle: Rounded Corners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E298D4" id="Rectangle: Rounded Corners 458" o:spid="_x0000_s1026" style="position:absolute;margin-left:315.2pt;margin-top:1.2pt;width:102pt;height:100.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" filled="f" strokecolor="#1f3763 [16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B50BA1A" wp14:editId="23004932">
                <wp:simplePos x="0" y="0"/>
                <wp:positionH relativeFrom="column">
                  <wp:posOffset>2593340</wp:posOffset>
                </wp:positionH>
                <wp:positionV relativeFrom="paragraph">
                  <wp:posOffset>15240</wp:posOffset>
                </wp:positionV>
                <wp:extent cx="1295400" cy="1276350"/>
                <wp:effectExtent l="0" t="0" r="19050" b="19050"/>
                <wp:wrapNone/>
                <wp:docPr id="457" name="Rectangle: Rounded Corners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A7D7C4" id="Rectangle: Rounded Corners 457" o:spid="_x0000_s1026" style="position:absolute;margin-left:204.2pt;margin-top:1.2pt;width:102pt;height:100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" filled="f" strokecolor="#1f3763 [16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D04BD28" wp14:editId="19D99800">
                <wp:simplePos x="0" y="0"/>
                <wp:positionH relativeFrom="column">
                  <wp:posOffset>1162050</wp:posOffset>
                </wp:positionH>
                <wp:positionV relativeFrom="paragraph">
                  <wp:posOffset>18415</wp:posOffset>
                </wp:positionV>
                <wp:extent cx="1295400" cy="1276350"/>
                <wp:effectExtent l="0" t="0" r="19050" b="19050"/>
                <wp:wrapNone/>
                <wp:docPr id="456" name="Rectangle: Rounded Corners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07D248" id="Rectangle: Rounded Corners 456" o:spid="_x0000_s1026" style="position:absolute;margin-left:91.5pt;margin-top:1.45pt;width:102pt;height:100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" filled="f" strokecolor="#1f3763 [16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BA90420" wp14:editId="2E102E72">
                <wp:simplePos x="0" y="0"/>
                <wp:positionH relativeFrom="column">
                  <wp:posOffset>5431790</wp:posOffset>
                </wp:positionH>
                <wp:positionV relativeFrom="paragraph">
                  <wp:posOffset>15240</wp:posOffset>
                </wp:positionV>
                <wp:extent cx="1295400" cy="1276350"/>
                <wp:effectExtent l="0" t="0" r="19050" b="19050"/>
                <wp:wrapNone/>
                <wp:docPr id="459" name="Rectangle: Rounded Corners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CFA29A" id="Rectangle: Rounded Corners 459" o:spid="_x0000_s1026" style="position:absolute;margin-left:427.7pt;margin-top:1.2pt;width:102pt;height:100.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" filled="f" strokecolor="#1f3763 [1604]" strokeweight="1.5pt">
                <v:stroke joinstyle="miter"/>
              </v:roundrect>
            </w:pict>
          </mc:Fallback>
        </mc:AlternateContent>
      </w:r>
      <w:r w:rsidR="00964463">
        <w:tab/>
      </w:r>
    </w:p>
    <w:p w14:paraId="20E12E91" w14:textId="77777777" w:rsidR="008B30BB" w:rsidRPr="008B30BB" w:rsidRDefault="008B30BB" w:rsidP="008B30BB"/>
    <w:p w14:paraId="79C43C20" w14:textId="77777777" w:rsidR="008B30BB" w:rsidRDefault="00CF665E" w:rsidP="008B30BB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DD297B1" wp14:editId="531237B1">
                <wp:simplePos x="0" y="0"/>
                <wp:positionH relativeFrom="column">
                  <wp:posOffset>3898265</wp:posOffset>
                </wp:positionH>
                <wp:positionV relativeFrom="paragraph">
                  <wp:posOffset>92075</wp:posOffset>
                </wp:positionV>
                <wp:extent cx="152400" cy="9525"/>
                <wp:effectExtent l="0" t="95250" r="0" b="104775"/>
                <wp:wrapNone/>
                <wp:docPr id="476" name="Straight Arrow Connector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E7F788" id="Straight Arrow Connector 476" o:spid="_x0000_s1026" type="#_x0000_t32" style="position:absolute;margin-left:306.95pt;margin-top:7.25pt;width:12pt;height:.75pt;flip:y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" strokecolor="#4472c4 [3204]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7CEF6BB2" wp14:editId="0803892C">
                <wp:simplePos x="0" y="0"/>
                <wp:positionH relativeFrom="column">
                  <wp:posOffset>5307965</wp:posOffset>
                </wp:positionH>
                <wp:positionV relativeFrom="paragraph">
                  <wp:posOffset>101600</wp:posOffset>
                </wp:positionV>
                <wp:extent cx="152400" cy="9525"/>
                <wp:effectExtent l="0" t="95250" r="0" b="104775"/>
                <wp:wrapNone/>
                <wp:docPr id="477" name="Straight Arrow Connector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77A49F" id="Straight Arrow Connector 477" o:spid="_x0000_s1026" type="#_x0000_t32" style="position:absolute;margin-left:417.95pt;margin-top:8pt;width:12pt;height:.75pt;flip:y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" strokecolor="#4472c4 [3204]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AB21A0E" wp14:editId="6D9E3FFC">
                <wp:simplePos x="0" y="0"/>
                <wp:positionH relativeFrom="column">
                  <wp:posOffset>2469515</wp:posOffset>
                </wp:positionH>
                <wp:positionV relativeFrom="paragraph">
                  <wp:posOffset>92075</wp:posOffset>
                </wp:positionV>
                <wp:extent cx="152400" cy="9525"/>
                <wp:effectExtent l="0" t="95250" r="0" b="104775"/>
                <wp:wrapNone/>
                <wp:docPr id="475" name="Straight Arrow Connector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B9E320" id="Straight Arrow Connector 475" o:spid="_x0000_s1026" type="#_x0000_t32" style="position:absolute;margin-left:194.45pt;margin-top:7.25pt;width:12pt;height:.75pt;flip:y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" strokecolor="#4472c4 [3204]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B098986" wp14:editId="67EDD7EF">
                <wp:simplePos x="0" y="0"/>
                <wp:positionH relativeFrom="column">
                  <wp:posOffset>1040765</wp:posOffset>
                </wp:positionH>
                <wp:positionV relativeFrom="paragraph">
                  <wp:posOffset>82550</wp:posOffset>
                </wp:positionV>
                <wp:extent cx="152400" cy="9525"/>
                <wp:effectExtent l="0" t="95250" r="0" b="104775"/>
                <wp:wrapNone/>
                <wp:docPr id="473" name="Straight Arrow Connector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0667E2" id="Straight Arrow Connector 473" o:spid="_x0000_s1026" type="#_x0000_t32" style="position:absolute;margin-left:81.95pt;margin-top:6.5pt;width:12pt;height:.75pt;flip:y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" strokecolor="#4472c4 [3204]" strokeweight="3pt">
                <v:stroke endarrow="block" joinstyle="miter"/>
              </v:shape>
            </w:pict>
          </mc:Fallback>
        </mc:AlternateContent>
      </w:r>
    </w:p>
    <w:p w14:paraId="78439474" w14:textId="77777777" w:rsidR="008B30BB" w:rsidRDefault="00F22849" w:rsidP="008B30BB">
      <w:pPr>
        <w:tabs>
          <w:tab w:val="left" w:pos="451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2A81C836" wp14:editId="4FEA9808">
                <wp:simplePos x="0" y="0"/>
                <wp:positionH relativeFrom="margin">
                  <wp:posOffset>-321310</wp:posOffset>
                </wp:positionH>
                <wp:positionV relativeFrom="paragraph">
                  <wp:posOffset>415925</wp:posOffset>
                </wp:positionV>
                <wp:extent cx="7210425" cy="447675"/>
                <wp:effectExtent l="0" t="0" r="0" b="0"/>
                <wp:wrapNone/>
                <wp:docPr id="4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04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73530" w14:textId="77777777" w:rsidR="00DB406E" w:rsidRPr="00E33A3A" w:rsidRDefault="00DB406E" w:rsidP="00E33A3A">
                            <w:pPr>
                              <w:spacing w:after="0" w:line="276" w:lineRule="auto"/>
                              <w:rPr>
                                <w:i/>
                                <w:sz w:val="2"/>
                              </w:rPr>
                            </w:pPr>
                          </w:p>
                          <w:p w14:paraId="7E607EED" w14:textId="77777777" w:rsidR="00DB406E" w:rsidRPr="00E33A3A" w:rsidRDefault="00DB406E" w:rsidP="00E33A3A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</w:rPr>
                            </w:pPr>
                            <w:r w:rsidRPr="00E33A3A">
                              <w:rPr>
                                <w:i/>
                                <w:sz w:val="40"/>
                              </w:rPr>
                              <w:t>Awareness of impermanence helps to overcome</w:t>
                            </w:r>
                            <w:r>
                              <w:rPr>
                                <w:i/>
                                <w:sz w:val="40"/>
                              </w:rPr>
                              <w:t xml:space="preserve"> ________________</w:t>
                            </w:r>
                          </w:p>
                          <w:p w14:paraId="56F23A1D" w14:textId="77777777" w:rsidR="00DB406E" w:rsidRPr="00E33A3A" w:rsidRDefault="00DB406E" w:rsidP="00E33A3A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</w:rPr>
                            </w:pPr>
                            <w:r w:rsidRPr="00E33A3A">
                              <w:rPr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25AC59A8" w14:textId="77777777" w:rsidR="00DB406E" w:rsidRPr="00E33A3A" w:rsidRDefault="00DB406E" w:rsidP="00E33A3A">
                            <w:pPr>
                              <w:spacing w:line="276" w:lineRule="auto"/>
                              <w:rPr>
                                <w:i/>
                                <w:sz w:val="40"/>
                              </w:rPr>
                            </w:pPr>
                            <w:r w:rsidRPr="00E33A3A">
                              <w:rPr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1C836" id="_x0000_s1085" type="#_x0000_t202" style="position:absolute;margin-left:-25.3pt;margin-top:32.75pt;width:567.75pt;height:35.25pt;z-index:252003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" filled="f" stroked="f">
                <v:textbox>
                  <w:txbxContent>
                    <w:p w14:paraId="7D173530" w14:textId="77777777" w:rsidR="00DB406E" w:rsidRPr="00E33A3A" w:rsidRDefault="00DB406E" w:rsidP="00E33A3A">
                      <w:pPr>
                        <w:spacing w:after="0" w:line="276" w:lineRule="auto"/>
                        <w:rPr>
                          <w:i/>
                          <w:sz w:val="2"/>
                        </w:rPr>
                      </w:pPr>
                    </w:p>
                    <w:p w14:paraId="7E607EED" w14:textId="77777777" w:rsidR="00DB406E" w:rsidRPr="00E33A3A" w:rsidRDefault="00DB406E" w:rsidP="00E33A3A">
                      <w:pPr>
                        <w:spacing w:after="0" w:line="276" w:lineRule="auto"/>
                        <w:rPr>
                          <w:i/>
                          <w:sz w:val="40"/>
                        </w:rPr>
                      </w:pPr>
                      <w:r w:rsidRPr="00E33A3A">
                        <w:rPr>
                          <w:i/>
                          <w:sz w:val="40"/>
                        </w:rPr>
                        <w:t>Awareness of impermanence helps to overcome</w:t>
                      </w:r>
                      <w:r>
                        <w:rPr>
                          <w:i/>
                          <w:sz w:val="40"/>
                        </w:rPr>
                        <w:t xml:space="preserve"> ________________</w:t>
                      </w:r>
                    </w:p>
                    <w:p w14:paraId="56F23A1D" w14:textId="77777777" w:rsidR="00DB406E" w:rsidRPr="00E33A3A" w:rsidRDefault="00DB406E" w:rsidP="00E33A3A">
                      <w:pPr>
                        <w:spacing w:after="0" w:line="276" w:lineRule="auto"/>
                        <w:rPr>
                          <w:i/>
                          <w:sz w:val="40"/>
                        </w:rPr>
                      </w:pPr>
                      <w:r w:rsidRPr="00E33A3A">
                        <w:rPr>
                          <w:i/>
                          <w:sz w:val="40"/>
                        </w:rPr>
                        <w:t xml:space="preserve"> </w:t>
                      </w:r>
                    </w:p>
                    <w:p w14:paraId="25AC59A8" w14:textId="77777777" w:rsidR="00DB406E" w:rsidRPr="00E33A3A" w:rsidRDefault="00DB406E" w:rsidP="00E33A3A">
                      <w:pPr>
                        <w:spacing w:line="276" w:lineRule="auto"/>
                        <w:rPr>
                          <w:i/>
                          <w:sz w:val="40"/>
                        </w:rPr>
                      </w:pPr>
                      <w:r w:rsidRPr="00E33A3A">
                        <w:rPr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5D751A1" wp14:editId="60638ED0">
                <wp:simplePos x="0" y="0"/>
                <wp:positionH relativeFrom="column">
                  <wp:posOffset>5298440</wp:posOffset>
                </wp:positionH>
                <wp:positionV relativeFrom="paragraph">
                  <wp:posOffset>1482725</wp:posOffset>
                </wp:positionV>
                <wp:extent cx="152400" cy="9525"/>
                <wp:effectExtent l="0" t="95250" r="0" b="104775"/>
                <wp:wrapNone/>
                <wp:docPr id="481" name="Straight Arrow Connector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F02F9C" id="Straight Arrow Connector 481" o:spid="_x0000_s1026" type="#_x0000_t32" style="position:absolute;margin-left:417.2pt;margin-top:116.75pt;width:12pt;height:.75pt;flip:y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" strokecolor="#4472c4 [3204]" strokeweight="3pt">
                <v:stroke endarrow="block" joinstyle="miter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666AAF2E" wp14:editId="25CF6DF3">
                <wp:simplePos x="0" y="0"/>
                <wp:positionH relativeFrom="column">
                  <wp:posOffset>3888740</wp:posOffset>
                </wp:positionH>
                <wp:positionV relativeFrom="paragraph">
                  <wp:posOffset>1473200</wp:posOffset>
                </wp:positionV>
                <wp:extent cx="152400" cy="9525"/>
                <wp:effectExtent l="0" t="95250" r="0" b="104775"/>
                <wp:wrapNone/>
                <wp:docPr id="480" name="Straight Arrow Connector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203337" id="Straight Arrow Connector 480" o:spid="_x0000_s1026" type="#_x0000_t32" style="position:absolute;margin-left:306.2pt;margin-top:116pt;width:12pt;height:.75pt;flip:y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" strokecolor="#4472c4 [3204]" strokeweight="3pt">
                <v:stroke endarrow="block" joinstyle="miter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21B9CEE2" wp14:editId="70427224">
                <wp:simplePos x="0" y="0"/>
                <wp:positionH relativeFrom="column">
                  <wp:posOffset>2459990</wp:posOffset>
                </wp:positionH>
                <wp:positionV relativeFrom="paragraph">
                  <wp:posOffset>1473200</wp:posOffset>
                </wp:positionV>
                <wp:extent cx="152400" cy="9525"/>
                <wp:effectExtent l="0" t="95250" r="0" b="104775"/>
                <wp:wrapNone/>
                <wp:docPr id="479" name="Straight Arrow Connector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3097FD" id="Straight Arrow Connector 479" o:spid="_x0000_s1026" type="#_x0000_t32" style="position:absolute;margin-left:193.7pt;margin-top:116pt;width:12pt;height:.75pt;flip:y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" strokecolor="#4472c4 [3204]" strokeweight="3pt">
                <v:stroke endarrow="block" joinstyle="miter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4021B834" wp14:editId="68A476BC">
                <wp:simplePos x="0" y="0"/>
                <wp:positionH relativeFrom="column">
                  <wp:posOffset>1040765</wp:posOffset>
                </wp:positionH>
                <wp:positionV relativeFrom="paragraph">
                  <wp:posOffset>1473200</wp:posOffset>
                </wp:positionV>
                <wp:extent cx="152400" cy="9525"/>
                <wp:effectExtent l="0" t="95250" r="0" b="104775"/>
                <wp:wrapNone/>
                <wp:docPr id="478" name="Straight Arrow Connector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AC8C80" id="Straight Arrow Connector 478" o:spid="_x0000_s1026" type="#_x0000_t32" style="position:absolute;margin-left:81.95pt;margin-top:116pt;width:12pt;height:.75pt;flip:y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" strokecolor="#4472c4 [3204]" strokeweight="3pt">
                <v:stroke endarrow="block" joinstyle="miter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86BEDF5" wp14:editId="2F947372">
                <wp:simplePos x="0" y="0"/>
                <wp:positionH relativeFrom="margin">
                  <wp:posOffset>5441315</wp:posOffset>
                </wp:positionH>
                <wp:positionV relativeFrom="paragraph">
                  <wp:posOffset>796925</wp:posOffset>
                </wp:positionV>
                <wp:extent cx="1285875" cy="438150"/>
                <wp:effectExtent l="0" t="0" r="0" b="0"/>
                <wp:wrapNone/>
                <wp:docPr id="472" name="Text Box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4E9532" w14:textId="77777777" w:rsidR="00DB406E" w:rsidRPr="00E121B0" w:rsidRDefault="00DB406E" w:rsidP="00CF665E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Result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BEDF5" id="Text Box 472" o:spid="_x0000_s1086" type="#_x0000_t202" style="position:absolute;margin-left:428.45pt;margin-top:62.75pt;width:101.25pt;height:34.5pt;z-index:25203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" filled="f" stroked="f">
                <v:textbox>
                  <w:txbxContent>
                    <w:p w14:paraId="524E9532" w14:textId="77777777" w:rsidR="00DB406E" w:rsidRPr="00E121B0" w:rsidRDefault="00DB406E" w:rsidP="00CF665E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Result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D1DB307" wp14:editId="276A12D9">
                <wp:simplePos x="0" y="0"/>
                <wp:positionH relativeFrom="margin">
                  <wp:posOffset>4003040</wp:posOffset>
                </wp:positionH>
                <wp:positionV relativeFrom="paragraph">
                  <wp:posOffset>796925</wp:posOffset>
                </wp:positionV>
                <wp:extent cx="1285875" cy="438150"/>
                <wp:effectExtent l="0" t="0" r="0" b="0"/>
                <wp:wrapNone/>
                <wp:docPr id="471" name="Text Box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E9ADDE" w14:textId="77777777" w:rsidR="00DB406E" w:rsidRPr="00E121B0" w:rsidRDefault="00DB406E" w:rsidP="00CF665E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Anicca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DB307" id="Text Box 471" o:spid="_x0000_s1087" type="#_x0000_t202" style="position:absolute;margin-left:315.2pt;margin-top:62.75pt;width:101.25pt;height:34.5pt;z-index:25203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" filled="f" stroked="f">
                <v:textbox>
                  <w:txbxContent>
                    <w:p w14:paraId="47E9ADDE" w14:textId="77777777" w:rsidR="00DB406E" w:rsidRPr="00E121B0" w:rsidRDefault="00DB406E" w:rsidP="00CF665E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Anicca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2B61D9B0" wp14:editId="63E8FA05">
                <wp:simplePos x="0" y="0"/>
                <wp:positionH relativeFrom="margin">
                  <wp:posOffset>2479040</wp:posOffset>
                </wp:positionH>
                <wp:positionV relativeFrom="paragraph">
                  <wp:posOffset>806450</wp:posOffset>
                </wp:positionV>
                <wp:extent cx="1524000" cy="438150"/>
                <wp:effectExtent l="0" t="0" r="0" b="0"/>
                <wp:wrapNone/>
                <wp:docPr id="470" name="Text Box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18E17C" w14:textId="77777777" w:rsidR="00DB406E" w:rsidRPr="00E121B0" w:rsidRDefault="00DB406E" w:rsidP="00CF665E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1B0">
                              <w:rPr>
                                <w:noProof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Consequence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1D9B0" id="Text Box 470" o:spid="_x0000_s1088" type="#_x0000_t202" style="position:absolute;margin-left:195.2pt;margin-top:63.5pt;width:120pt;height:34.5pt;z-index:25203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" filled="f" stroked="f">
                <v:textbox>
                  <w:txbxContent>
                    <w:p w14:paraId="6218E17C" w14:textId="77777777" w:rsidR="00DB406E" w:rsidRPr="00E121B0" w:rsidRDefault="00DB406E" w:rsidP="00CF665E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21B0">
                        <w:rPr>
                          <w:noProof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Consequence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7BCC7DC9" wp14:editId="6F027E67">
                <wp:simplePos x="0" y="0"/>
                <wp:positionH relativeFrom="margin">
                  <wp:posOffset>1171575</wp:posOffset>
                </wp:positionH>
                <wp:positionV relativeFrom="paragraph">
                  <wp:posOffset>790575</wp:posOffset>
                </wp:positionV>
                <wp:extent cx="1285875" cy="438150"/>
                <wp:effectExtent l="0" t="0" r="0" b="0"/>
                <wp:wrapNone/>
                <wp:docPr id="469" name="Text Box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81B361" w14:textId="77777777" w:rsidR="00DB406E" w:rsidRPr="00E121B0" w:rsidRDefault="00DB406E" w:rsidP="00CF665E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Reflectio</w:t>
                            </w:r>
                            <w:r w:rsidRPr="00E121B0"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C7DC9" id="Text Box 469" o:spid="_x0000_s1089" type="#_x0000_t202" style="position:absolute;margin-left:92.25pt;margin-top:62.25pt;width:101.25pt;height:34.5pt;z-index:25203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" filled="f" stroked="f">
                <v:textbox>
                  <w:txbxContent>
                    <w:p w14:paraId="6581B361" w14:textId="77777777" w:rsidR="00DB406E" w:rsidRPr="00E121B0" w:rsidRDefault="00DB406E" w:rsidP="00CF665E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Reflectio</w:t>
                      </w:r>
                      <w:r w:rsidRPr="00E121B0"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DB83552" wp14:editId="2EE26707">
                <wp:simplePos x="0" y="0"/>
                <wp:positionH relativeFrom="margin">
                  <wp:posOffset>-245110</wp:posOffset>
                </wp:positionH>
                <wp:positionV relativeFrom="paragraph">
                  <wp:posOffset>787400</wp:posOffset>
                </wp:positionV>
                <wp:extent cx="1285875" cy="438150"/>
                <wp:effectExtent l="0" t="0" r="0" b="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2C13D4" w14:textId="77777777" w:rsidR="00DB406E" w:rsidRPr="00E121B0" w:rsidRDefault="00DB406E" w:rsidP="00CF665E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1B0">
                              <w:rPr>
                                <w:noProof/>
                                <w:color w:val="000000" w:themeColor="text1"/>
                                <w:sz w:val="40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83552" id="Text Box 468" o:spid="_x0000_s1090" type="#_x0000_t202" style="position:absolute;margin-left:-19.3pt;margin-top:62pt;width:101.25pt;height:34.5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" filled="f" stroked="f">
                <v:textbox>
                  <w:txbxContent>
                    <w:p w14:paraId="0B2C13D4" w14:textId="77777777" w:rsidR="00DB406E" w:rsidRPr="00E121B0" w:rsidRDefault="00DB406E" w:rsidP="00CF665E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21B0">
                        <w:rPr>
                          <w:noProof/>
                          <w:color w:val="000000" w:themeColor="text1"/>
                          <w:sz w:val="40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Desire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E974206" wp14:editId="4BCCA8C9">
                <wp:simplePos x="0" y="0"/>
                <wp:positionH relativeFrom="margin">
                  <wp:posOffset>-257175</wp:posOffset>
                </wp:positionH>
                <wp:positionV relativeFrom="paragraph">
                  <wp:posOffset>844550</wp:posOffset>
                </wp:positionV>
                <wp:extent cx="1295400" cy="1276350"/>
                <wp:effectExtent l="0" t="0" r="19050" b="19050"/>
                <wp:wrapNone/>
                <wp:docPr id="449" name="Rectangle: Rounded Corners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147D84" id="Rectangle: Rounded Corners 449" o:spid="_x0000_s1026" style="position:absolute;margin-left:-20.25pt;margin-top:66.5pt;width:102pt;height:100.5pt;z-index:25199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574013D" wp14:editId="4E6028F2">
                <wp:simplePos x="0" y="0"/>
                <wp:positionH relativeFrom="margin">
                  <wp:posOffset>1162050</wp:posOffset>
                </wp:positionH>
                <wp:positionV relativeFrom="paragraph">
                  <wp:posOffset>847725</wp:posOffset>
                </wp:positionV>
                <wp:extent cx="1295400" cy="1276350"/>
                <wp:effectExtent l="0" t="0" r="19050" b="19050"/>
                <wp:wrapNone/>
                <wp:docPr id="464" name="Rectangle: Rounded Corners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5B08CE" id="Rectangle: Rounded Corners 464" o:spid="_x0000_s1026" style="position:absolute;margin-left:91.5pt;margin-top:66.75pt;width:102pt;height:100.5pt;z-index:25202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A0FB70F" wp14:editId="27EEB0EA">
                <wp:simplePos x="0" y="0"/>
                <wp:positionH relativeFrom="margin">
                  <wp:posOffset>2593340</wp:posOffset>
                </wp:positionH>
                <wp:positionV relativeFrom="paragraph">
                  <wp:posOffset>844550</wp:posOffset>
                </wp:positionV>
                <wp:extent cx="1295400" cy="1276350"/>
                <wp:effectExtent l="0" t="0" r="19050" b="19050"/>
                <wp:wrapNone/>
                <wp:docPr id="465" name="Rectangle: Rounded Corners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A3295" id="Rectangle: Rounded Corners 465" o:spid="_x0000_s1026" style="position:absolute;margin-left:204.2pt;margin-top:66.5pt;width:102pt;height:100.5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B05BB28" wp14:editId="75E99F35">
                <wp:simplePos x="0" y="0"/>
                <wp:positionH relativeFrom="margin">
                  <wp:posOffset>4012565</wp:posOffset>
                </wp:positionH>
                <wp:positionV relativeFrom="paragraph">
                  <wp:posOffset>844550</wp:posOffset>
                </wp:positionV>
                <wp:extent cx="1295400" cy="1276350"/>
                <wp:effectExtent l="0" t="0" r="19050" b="19050"/>
                <wp:wrapNone/>
                <wp:docPr id="466" name="Rectangle: Rounded Corners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11C451" id="Rectangle: Rounded Corners 466" o:spid="_x0000_s1026" style="position:absolute;margin-left:315.95pt;margin-top:66.5pt;width:102pt;height:100.5pt;z-index:25202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CF665E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E8D9E81" wp14:editId="3A068438">
                <wp:simplePos x="0" y="0"/>
                <wp:positionH relativeFrom="margin">
                  <wp:posOffset>5431790</wp:posOffset>
                </wp:positionH>
                <wp:positionV relativeFrom="paragraph">
                  <wp:posOffset>844550</wp:posOffset>
                </wp:positionV>
                <wp:extent cx="1295400" cy="1276350"/>
                <wp:effectExtent l="0" t="0" r="19050" b="19050"/>
                <wp:wrapNone/>
                <wp:docPr id="467" name="Rectangle: Rounded Corners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763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F04776" id="Rectangle: Rounded Corners 467" o:spid="_x0000_s1026" style="position:absolute;margin-left:427.7pt;margin-top:66.5pt;width:102pt;height:100.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8B30BB">
        <w:tab/>
      </w:r>
    </w:p>
    <w:p w14:paraId="53A317A8" w14:textId="77777777" w:rsidR="00F22849" w:rsidRDefault="00F22849" w:rsidP="008B30BB">
      <w:pPr>
        <w:tabs>
          <w:tab w:val="left" w:pos="4515"/>
        </w:tabs>
      </w:pPr>
    </w:p>
    <w:p w14:paraId="32CF6911" w14:textId="77777777" w:rsidR="00F22849" w:rsidRDefault="00F22849" w:rsidP="008B30BB">
      <w:pPr>
        <w:tabs>
          <w:tab w:val="left" w:pos="4515"/>
        </w:tabs>
      </w:pPr>
    </w:p>
    <w:p w14:paraId="59FE6D44" w14:textId="77777777" w:rsidR="00F22849" w:rsidRDefault="00F22849" w:rsidP="008B30BB">
      <w:pPr>
        <w:tabs>
          <w:tab w:val="left" w:pos="4515"/>
        </w:tabs>
      </w:pPr>
    </w:p>
    <w:p w14:paraId="10B2BD78" w14:textId="77777777" w:rsidR="00F22849" w:rsidRDefault="00F22849" w:rsidP="008B30BB">
      <w:pPr>
        <w:tabs>
          <w:tab w:val="left" w:pos="4515"/>
        </w:tabs>
      </w:pPr>
    </w:p>
    <w:p w14:paraId="341B706C" w14:textId="77777777" w:rsidR="00F22849" w:rsidRDefault="00F22849" w:rsidP="008B30BB">
      <w:pPr>
        <w:tabs>
          <w:tab w:val="left" w:pos="4515"/>
        </w:tabs>
      </w:pPr>
    </w:p>
    <w:p w14:paraId="1BB4B22F" w14:textId="77777777" w:rsidR="00F22849" w:rsidRDefault="001E063E" w:rsidP="00F22849">
      <w:r>
        <w:rPr>
          <w:noProof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270B2B84" wp14:editId="72913241">
                <wp:simplePos x="0" y="0"/>
                <wp:positionH relativeFrom="margin">
                  <wp:posOffset>3079115</wp:posOffset>
                </wp:positionH>
                <wp:positionV relativeFrom="paragraph">
                  <wp:posOffset>250190</wp:posOffset>
                </wp:positionV>
                <wp:extent cx="3670300" cy="2000250"/>
                <wp:effectExtent l="0" t="0" r="25400" b="19050"/>
                <wp:wrapNone/>
                <wp:docPr id="4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0" cy="20002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FAD0F2" w14:textId="77777777" w:rsidR="00DB406E" w:rsidRPr="00BA63C1" w:rsidRDefault="00DB406E" w:rsidP="00F22849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182E8119" w14:textId="77777777" w:rsidR="00DB406E" w:rsidRDefault="00DB406E" w:rsidP="00F2284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story of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Kisagotami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teaches about _______________ because of ____________. </w:t>
                            </w:r>
                          </w:p>
                          <w:p w14:paraId="4B1B63DD" w14:textId="77777777" w:rsidR="00DB406E" w:rsidRPr="006342C2" w:rsidRDefault="00DB406E" w:rsidP="00F22849">
                            <w:pPr>
                              <w:spacing w:after="0" w:line="276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4D2EF92" w14:textId="77777777" w:rsidR="00DB406E" w:rsidRDefault="00DB406E" w:rsidP="00F2284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</w:rPr>
                              <w:t>Kisagotami’s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child ________ at a young age. </w:t>
                            </w:r>
                          </w:p>
                          <w:p w14:paraId="5B3DAF85" w14:textId="77777777" w:rsidR="00DB406E" w:rsidRPr="006018F7" w:rsidRDefault="00DB406E" w:rsidP="00F2284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8836857" w14:textId="77777777" w:rsidR="00DB406E" w:rsidRPr="006018F7" w:rsidRDefault="00DB406E" w:rsidP="00F22849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B2B84" id="_x0000_s1091" type="#_x0000_t202" style="position:absolute;margin-left:242.45pt;margin-top:19.7pt;width:289pt;height:157.5pt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" filled="f">
                <v:textbox>
                  <w:txbxContent>
                    <w:p w14:paraId="13FAD0F2" w14:textId="77777777" w:rsidR="00DB406E" w:rsidRPr="00BA63C1" w:rsidRDefault="00DB406E" w:rsidP="00F22849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182E8119" w14:textId="77777777" w:rsidR="00DB406E" w:rsidRDefault="00DB406E" w:rsidP="00F2284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story of </w:t>
                      </w:r>
                      <w:proofErr w:type="spellStart"/>
                      <w:r>
                        <w:rPr>
                          <w:sz w:val="40"/>
                        </w:rPr>
                        <w:t>Kisagotami</w:t>
                      </w:r>
                      <w:proofErr w:type="spellEnd"/>
                      <w:r>
                        <w:rPr>
                          <w:sz w:val="40"/>
                        </w:rPr>
                        <w:t xml:space="preserve"> teaches about _______________ because of ____________. </w:t>
                      </w:r>
                    </w:p>
                    <w:p w14:paraId="4B1B63DD" w14:textId="77777777" w:rsidR="00DB406E" w:rsidRPr="006342C2" w:rsidRDefault="00DB406E" w:rsidP="00F22849">
                      <w:pPr>
                        <w:spacing w:after="0" w:line="276" w:lineRule="auto"/>
                        <w:rPr>
                          <w:sz w:val="16"/>
                          <w:szCs w:val="16"/>
                        </w:rPr>
                      </w:pPr>
                    </w:p>
                    <w:p w14:paraId="74D2EF92" w14:textId="77777777" w:rsidR="00DB406E" w:rsidRDefault="00DB406E" w:rsidP="00F2284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proofErr w:type="spellStart"/>
                      <w:r>
                        <w:rPr>
                          <w:sz w:val="40"/>
                        </w:rPr>
                        <w:t>Kisagotami’s</w:t>
                      </w:r>
                      <w:proofErr w:type="spellEnd"/>
                      <w:r>
                        <w:rPr>
                          <w:sz w:val="40"/>
                        </w:rPr>
                        <w:t xml:space="preserve"> child ________ at a young age. </w:t>
                      </w:r>
                    </w:p>
                    <w:p w14:paraId="5B3DAF85" w14:textId="77777777" w:rsidR="00DB406E" w:rsidRPr="006018F7" w:rsidRDefault="00DB406E" w:rsidP="00F2284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8836857" w14:textId="77777777" w:rsidR="00DB406E" w:rsidRPr="006018F7" w:rsidRDefault="00DB406E" w:rsidP="00F22849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C7D93">
        <w:rPr>
          <w:noProof/>
        </w:rPr>
        <w:drawing>
          <wp:anchor distT="0" distB="0" distL="114300" distR="114300" simplePos="0" relativeHeight="252061696" behindDoc="0" locked="0" layoutInCell="1" allowOverlap="1" wp14:anchorId="4741D682" wp14:editId="43CF0C79">
            <wp:simplePos x="0" y="0"/>
            <wp:positionH relativeFrom="margin">
              <wp:posOffset>-264160</wp:posOffset>
            </wp:positionH>
            <wp:positionV relativeFrom="paragraph">
              <wp:posOffset>250190</wp:posOffset>
            </wp:positionV>
            <wp:extent cx="3324225" cy="2030095"/>
            <wp:effectExtent l="0" t="0" r="9525" b="8255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7"/>
                    <a:stretch/>
                  </pic:blipFill>
                  <pic:spPr bwMode="auto">
                    <a:xfrm>
                      <a:off x="0" y="0"/>
                      <a:ext cx="3324225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791E503A" wp14:editId="1AF8ABD9">
                <wp:simplePos x="0" y="0"/>
                <wp:positionH relativeFrom="column">
                  <wp:posOffset>-588010</wp:posOffset>
                </wp:positionH>
                <wp:positionV relativeFrom="paragraph">
                  <wp:posOffset>116840</wp:posOffset>
                </wp:positionV>
                <wp:extent cx="7934325" cy="47625"/>
                <wp:effectExtent l="0" t="0" r="28575" b="28575"/>
                <wp:wrapNone/>
                <wp:docPr id="486" name="Rectangl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ABF14C" id="Rectangle 486" o:spid="_x0000_s1026" style="position:absolute;margin-left:-46.3pt;margin-top:9.2pt;width:624.75pt;height:3.7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Pr="00047C6E">
        <w:rPr>
          <w:noProof/>
        </w:rPr>
        <w:drawing>
          <wp:anchor distT="0" distB="0" distL="114300" distR="114300" simplePos="0" relativeHeight="252056576" behindDoc="0" locked="0" layoutInCell="1" allowOverlap="1" wp14:anchorId="50E5512A" wp14:editId="08678DFB">
            <wp:simplePos x="0" y="0"/>
            <wp:positionH relativeFrom="column">
              <wp:posOffset>6336665</wp:posOffset>
            </wp:positionH>
            <wp:positionV relativeFrom="paragraph">
              <wp:posOffset>-311150</wp:posOffset>
            </wp:positionV>
            <wp:extent cx="433705" cy="429895"/>
            <wp:effectExtent l="0" t="0" r="4445" b="8255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2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07BE81DF" wp14:editId="3288F784">
                <wp:simplePos x="0" y="0"/>
                <wp:positionH relativeFrom="margin">
                  <wp:posOffset>-349885</wp:posOffset>
                </wp:positionH>
                <wp:positionV relativeFrom="paragraph">
                  <wp:posOffset>-283210</wp:posOffset>
                </wp:positionV>
                <wp:extent cx="6848475" cy="438150"/>
                <wp:effectExtent l="0" t="0" r="0" b="0"/>
                <wp:wrapNone/>
                <wp:docPr id="485" name="Text Box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847409" w14:textId="77777777" w:rsidR="00DB406E" w:rsidRPr="00632B6C" w:rsidRDefault="00DB406E" w:rsidP="00F22849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Story of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Kisagotami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E81DF" id="Text Box 485" o:spid="_x0000_s1092" type="#_x0000_t202" style="position:absolute;margin-left:-27.55pt;margin-top:-22.3pt;width:539.25pt;height:34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" filled="f" stroked="f">
                <v:textbox>
                  <w:txbxContent>
                    <w:p w14:paraId="7A847409" w14:textId="77777777" w:rsidR="00DB406E" w:rsidRPr="00632B6C" w:rsidRDefault="00DB406E" w:rsidP="00F22849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Story of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Kisagotami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246B78" w14:textId="77777777" w:rsidR="00F22849" w:rsidRDefault="00F22849" w:rsidP="00F22849"/>
    <w:p w14:paraId="563BD5DA" w14:textId="77777777" w:rsidR="00F22849" w:rsidRDefault="00F22849" w:rsidP="008B30BB">
      <w:pPr>
        <w:tabs>
          <w:tab w:val="left" w:pos="4515"/>
        </w:tabs>
      </w:pPr>
    </w:p>
    <w:p w14:paraId="5087DE64" w14:textId="77777777" w:rsidR="00F22849" w:rsidRDefault="00F22849" w:rsidP="008B30BB">
      <w:pPr>
        <w:tabs>
          <w:tab w:val="left" w:pos="4515"/>
        </w:tabs>
      </w:pPr>
    </w:p>
    <w:p w14:paraId="076B8623" w14:textId="77777777" w:rsidR="00530C7A" w:rsidRPr="00530C7A" w:rsidRDefault="00530C7A" w:rsidP="00530C7A"/>
    <w:p w14:paraId="43059E18" w14:textId="77777777" w:rsidR="00530C7A" w:rsidRPr="00530C7A" w:rsidRDefault="00530C7A" w:rsidP="00530C7A"/>
    <w:p w14:paraId="498ECD18" w14:textId="77777777" w:rsidR="00530C7A" w:rsidRPr="00530C7A" w:rsidRDefault="00530C7A" w:rsidP="00530C7A"/>
    <w:p w14:paraId="065EEB69" w14:textId="77777777" w:rsidR="00530C7A" w:rsidRPr="00530C7A" w:rsidRDefault="001E063E" w:rsidP="00530C7A">
      <w:r>
        <w:rPr>
          <w:noProof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4B8C62F0" wp14:editId="63BC5ED0">
                <wp:simplePos x="0" y="0"/>
                <wp:positionH relativeFrom="margin">
                  <wp:posOffset>-273685</wp:posOffset>
                </wp:positionH>
                <wp:positionV relativeFrom="paragraph">
                  <wp:posOffset>250825</wp:posOffset>
                </wp:positionV>
                <wp:extent cx="7023100" cy="1857375"/>
                <wp:effectExtent l="0" t="0" r="25400" b="28575"/>
                <wp:wrapNone/>
                <wp:docPr id="4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2E34D" w14:textId="77777777" w:rsidR="00DB406E" w:rsidRPr="00BA63C1" w:rsidRDefault="00DB406E" w:rsidP="006342C2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966B891" w14:textId="77777777" w:rsidR="00DB406E" w:rsidRDefault="00DB406E" w:rsidP="006342C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She was out of her mind with ____________ and went to the ___________ for help. Buddha told her to go to all the _________ in the village and ask for ____________ _________ from any house where no one had ________. Eventually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Kisagotami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realised that ________ is _______________ and buried her child.</w:t>
                            </w:r>
                          </w:p>
                          <w:p w14:paraId="74C38A55" w14:textId="77777777" w:rsidR="00DB406E" w:rsidRPr="006018F7" w:rsidRDefault="00DB406E" w:rsidP="006342C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C9EE23B" w14:textId="77777777" w:rsidR="00DB406E" w:rsidRPr="006018F7" w:rsidRDefault="00DB406E" w:rsidP="006342C2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C62F0" id="_x0000_s1093" type="#_x0000_t202" style="position:absolute;margin-left:-21.55pt;margin-top:19.75pt;width:553pt;height:146.2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" filled="f">
                <v:textbox>
                  <w:txbxContent>
                    <w:p w14:paraId="14D2E34D" w14:textId="77777777" w:rsidR="00DB406E" w:rsidRPr="00BA63C1" w:rsidRDefault="00DB406E" w:rsidP="006342C2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966B891" w14:textId="77777777" w:rsidR="00DB406E" w:rsidRDefault="00DB406E" w:rsidP="006342C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She was out of her mind with ____________ and went to the ___________ for help. Buddha told her to go to all the _________ in the village and ask for ____________ _________ from any house where no one had ________. Eventually </w:t>
                      </w:r>
                      <w:proofErr w:type="spellStart"/>
                      <w:r>
                        <w:rPr>
                          <w:sz w:val="40"/>
                        </w:rPr>
                        <w:t>Kisagotami</w:t>
                      </w:r>
                      <w:proofErr w:type="spellEnd"/>
                      <w:r>
                        <w:rPr>
                          <w:sz w:val="40"/>
                        </w:rPr>
                        <w:t xml:space="preserve"> realised that ________ is _______________ and buried her child.</w:t>
                      </w:r>
                    </w:p>
                    <w:p w14:paraId="74C38A55" w14:textId="77777777" w:rsidR="00DB406E" w:rsidRPr="006018F7" w:rsidRDefault="00DB406E" w:rsidP="006342C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C9EE23B" w14:textId="77777777" w:rsidR="00DB406E" w:rsidRPr="006018F7" w:rsidRDefault="00DB406E" w:rsidP="006342C2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C8E324B" wp14:editId="062C5432">
                <wp:simplePos x="0" y="0"/>
                <wp:positionH relativeFrom="column">
                  <wp:posOffset>3088005</wp:posOffset>
                </wp:positionH>
                <wp:positionV relativeFrom="paragraph">
                  <wp:posOffset>261620</wp:posOffset>
                </wp:positionV>
                <wp:extent cx="3660775" cy="0"/>
                <wp:effectExtent l="0" t="19050" r="34925" b="19050"/>
                <wp:wrapNone/>
                <wp:docPr id="491" name="Straight Connector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6077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74CB53" id="Straight Connector 491" o:spid="_x0000_s1026" style="position:absolute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15pt,20.6pt" to="531.4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" strokecolor="white [3212]" strokeweight="3pt">
                <v:stroke joinstyle="miter"/>
              </v:line>
            </w:pict>
          </mc:Fallback>
        </mc:AlternateContent>
      </w:r>
    </w:p>
    <w:p w14:paraId="0279DEE2" w14:textId="77777777" w:rsidR="00530C7A" w:rsidRPr="00530C7A" w:rsidRDefault="00530C7A" w:rsidP="00530C7A"/>
    <w:p w14:paraId="18683F5F" w14:textId="77777777" w:rsidR="00530C7A" w:rsidRPr="00530C7A" w:rsidRDefault="00530C7A" w:rsidP="00530C7A"/>
    <w:p w14:paraId="7253ECFD" w14:textId="77777777" w:rsidR="00530C7A" w:rsidRPr="00530C7A" w:rsidRDefault="00530C7A" w:rsidP="00530C7A"/>
    <w:p w14:paraId="18B78FB6" w14:textId="77777777" w:rsidR="00530C7A" w:rsidRPr="00530C7A" w:rsidRDefault="00530C7A" w:rsidP="00530C7A"/>
    <w:p w14:paraId="5510FEE0" w14:textId="77777777" w:rsidR="00530C7A" w:rsidRPr="00530C7A" w:rsidRDefault="00530C7A" w:rsidP="00530C7A"/>
    <w:p w14:paraId="080EB557" w14:textId="77777777" w:rsidR="00530C7A" w:rsidRPr="00530C7A" w:rsidRDefault="00530C7A" w:rsidP="00530C7A"/>
    <w:p w14:paraId="374F758A" w14:textId="77777777" w:rsidR="00CA3D77" w:rsidRPr="004A73C5" w:rsidRDefault="001E063E" w:rsidP="00530C7A">
      <w:pPr>
        <w:rPr>
          <w:sz w:val="36"/>
        </w:rPr>
      </w:pPr>
      <w:r w:rsidRPr="00047C6E">
        <w:rPr>
          <w:noProof/>
        </w:rPr>
        <w:drawing>
          <wp:anchor distT="0" distB="0" distL="114300" distR="114300" simplePos="0" relativeHeight="252067840" behindDoc="0" locked="0" layoutInCell="1" allowOverlap="1" wp14:anchorId="6DA6B9AF" wp14:editId="302E5F45">
            <wp:simplePos x="0" y="0"/>
            <wp:positionH relativeFrom="column">
              <wp:posOffset>6403340</wp:posOffset>
            </wp:positionH>
            <wp:positionV relativeFrom="paragraph">
              <wp:posOffset>321945</wp:posOffset>
            </wp:positionV>
            <wp:extent cx="385445" cy="382270"/>
            <wp:effectExtent l="0" t="0" r="0" b="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E0994BB" wp14:editId="509BD2C1">
                <wp:simplePos x="0" y="0"/>
                <wp:positionH relativeFrom="margin">
                  <wp:posOffset>-368935</wp:posOffset>
                </wp:positionH>
                <wp:positionV relativeFrom="paragraph">
                  <wp:posOffset>309880</wp:posOffset>
                </wp:positionV>
                <wp:extent cx="6848475" cy="438150"/>
                <wp:effectExtent l="0" t="0" r="0" b="0"/>
                <wp:wrapNone/>
                <wp:docPr id="492" name="Text Box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7F74A3" w14:textId="77777777" w:rsidR="00DB406E" w:rsidRPr="00632B6C" w:rsidRDefault="00DB406E" w:rsidP="00CA3D77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e Three Marks of Existence - Anatta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994BB" id="Text Box 492" o:spid="_x0000_s1094" type="#_x0000_t202" style="position:absolute;margin-left:-29.05pt;margin-top:24.4pt;width:539.25pt;height:34.5pt;z-index:25206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" filled="f" stroked="f">
                <v:textbox>
                  <w:txbxContent>
                    <w:p w14:paraId="7A7F74A3" w14:textId="77777777" w:rsidR="00DB406E" w:rsidRPr="00632B6C" w:rsidRDefault="00DB406E" w:rsidP="00CA3D77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e Three Marks of Existence - Anatta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5D0C0A" w14:textId="77777777" w:rsidR="00CA3D77" w:rsidRDefault="001E063E" w:rsidP="00CA3D77">
      <w:pPr>
        <w:tabs>
          <w:tab w:val="left" w:pos="451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4F103AB" wp14:editId="2D266A86">
                <wp:simplePos x="0" y="0"/>
                <wp:positionH relativeFrom="column">
                  <wp:posOffset>-588010</wp:posOffset>
                </wp:positionH>
                <wp:positionV relativeFrom="paragraph">
                  <wp:posOffset>297180</wp:posOffset>
                </wp:positionV>
                <wp:extent cx="7934325" cy="47625"/>
                <wp:effectExtent l="0" t="0" r="28575" b="28575"/>
                <wp:wrapNone/>
                <wp:docPr id="493" name="Rectangl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4F75E5" id="Rectangle 493" o:spid="_x0000_s1026" style="position:absolute;margin-left:-46.3pt;margin-top:23.4pt;width:624.75pt;height:3.7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530C7A">
        <w:tab/>
      </w:r>
    </w:p>
    <w:p w14:paraId="52A3E4D3" w14:textId="77777777" w:rsidR="00CA3D77" w:rsidRDefault="00995E77" w:rsidP="00CA3D77"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5D16162" wp14:editId="3C91CA1D">
                <wp:simplePos x="0" y="0"/>
                <wp:positionH relativeFrom="margin">
                  <wp:posOffset>-254635</wp:posOffset>
                </wp:positionH>
                <wp:positionV relativeFrom="paragraph">
                  <wp:posOffset>121920</wp:posOffset>
                </wp:positionV>
                <wp:extent cx="2297430" cy="1461770"/>
                <wp:effectExtent l="0" t="57150" r="7620" b="62230"/>
                <wp:wrapNone/>
                <wp:docPr id="503" name="Text Box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69746">
                          <a:off x="0" y="0"/>
                          <a:ext cx="2297430" cy="146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99879E" w14:textId="77777777" w:rsidR="00DB406E" w:rsidRPr="00995E77" w:rsidRDefault="00DB406E" w:rsidP="00056EF4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95E77"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Anatta is the idea that people do not have a fixed self or soul.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16162" id="Text Box 503" o:spid="_x0000_s1095" type="#_x0000_t202" style="position:absolute;margin-left:-20.05pt;margin-top:9.6pt;width:180.9pt;height:115.1pt;rotation:-251499fd;z-index:25207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" filled="f" stroked="f">
                <v:textbox>
                  <w:txbxContent>
                    <w:p w14:paraId="5899879E" w14:textId="77777777" w:rsidR="00DB406E" w:rsidRPr="00995E77" w:rsidRDefault="00DB406E" w:rsidP="00056EF4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95E77"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Anatta is the idea that people do not have a fixed self or soul.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40038863" wp14:editId="62940D3D">
                <wp:simplePos x="0" y="0"/>
                <wp:positionH relativeFrom="margin">
                  <wp:posOffset>2164715</wp:posOffset>
                </wp:positionH>
                <wp:positionV relativeFrom="paragraph">
                  <wp:posOffset>144779</wp:posOffset>
                </wp:positionV>
                <wp:extent cx="4584700" cy="1514475"/>
                <wp:effectExtent l="0" t="0" r="25400" b="28575"/>
                <wp:wrapNone/>
                <wp:docPr id="5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0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51496" w14:textId="77777777" w:rsidR="00DB406E" w:rsidRPr="00BA63C1" w:rsidRDefault="00DB406E" w:rsidP="00056EF4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20436442" w14:textId="77777777" w:rsidR="00DB406E" w:rsidRDefault="00DB406E" w:rsidP="00056EF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____________ means that there is _____ __________________ essence to the human being that is _________________ or eternal. </w:t>
                            </w:r>
                          </w:p>
                          <w:p w14:paraId="546A006E" w14:textId="77777777" w:rsidR="00DB406E" w:rsidRPr="006018F7" w:rsidRDefault="00DB406E" w:rsidP="00056EF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19F6E9B" w14:textId="77777777" w:rsidR="00DB406E" w:rsidRPr="006018F7" w:rsidRDefault="00DB406E" w:rsidP="00056EF4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38863" id="_x0000_s1096" type="#_x0000_t202" style="position:absolute;margin-left:170.45pt;margin-top:11.4pt;width:361pt;height:119.25pt;z-index:252077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" filled="f">
                <v:textbox>
                  <w:txbxContent>
                    <w:p w14:paraId="06951496" w14:textId="77777777" w:rsidR="00DB406E" w:rsidRPr="00BA63C1" w:rsidRDefault="00DB406E" w:rsidP="00056EF4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20436442" w14:textId="77777777" w:rsidR="00DB406E" w:rsidRDefault="00DB406E" w:rsidP="00056EF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____________ means that there is _____ __________________ essence to the human being that is _________________ or eternal. </w:t>
                      </w:r>
                    </w:p>
                    <w:p w14:paraId="546A006E" w14:textId="77777777" w:rsidR="00DB406E" w:rsidRPr="006018F7" w:rsidRDefault="00DB406E" w:rsidP="00056EF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19F6E9B" w14:textId="77777777" w:rsidR="00DB406E" w:rsidRPr="006018F7" w:rsidRDefault="00DB406E" w:rsidP="00056EF4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64CCBDBE" wp14:editId="1D980109">
                <wp:simplePos x="0" y="0"/>
                <wp:positionH relativeFrom="column">
                  <wp:posOffset>-253334</wp:posOffset>
                </wp:positionH>
                <wp:positionV relativeFrom="paragraph">
                  <wp:posOffset>182839</wp:posOffset>
                </wp:positionV>
                <wp:extent cx="2315210" cy="1431176"/>
                <wp:effectExtent l="57150" t="95250" r="66040" b="93345"/>
                <wp:wrapNone/>
                <wp:docPr id="504" name="Rectangle: Folded Corner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2508">
                          <a:off x="0" y="0"/>
                          <a:ext cx="2315210" cy="1431176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94D55" id="Rectangle: Folded Corner 504" o:spid="_x0000_s1026" type="#_x0000_t65" style="position:absolute;margin-left:-19.95pt;margin-top:14.4pt;width:182.3pt;height:112.7pt;rotation:-237559fd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" adj="18000" filled="f" strokecolor="#1f3763 [1604]" strokeweight="1.5pt">
                <v:stroke joinstyle="miter"/>
              </v:shape>
            </w:pict>
          </mc:Fallback>
        </mc:AlternateContent>
      </w:r>
    </w:p>
    <w:p w14:paraId="748E62F8" w14:textId="77777777" w:rsidR="00CA3D77" w:rsidRDefault="00CA3D77" w:rsidP="00CA3D77"/>
    <w:p w14:paraId="1577A8A7" w14:textId="77777777" w:rsidR="00E71D01" w:rsidRDefault="00E71D01" w:rsidP="00E71D01"/>
    <w:p w14:paraId="2A8DB927" w14:textId="77777777" w:rsidR="00056EF4" w:rsidRDefault="00056EF4" w:rsidP="00056EF4"/>
    <w:p w14:paraId="1A04E6A3" w14:textId="77777777" w:rsidR="00056EF4" w:rsidRDefault="00056EF4" w:rsidP="00056EF4"/>
    <w:p w14:paraId="4910AA0B" w14:textId="77777777" w:rsidR="00056EF4" w:rsidRDefault="00356CA3" w:rsidP="00356CA3">
      <w:pPr>
        <w:tabs>
          <w:tab w:val="left" w:pos="324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6B6C7608" wp14:editId="3AF900DA">
                <wp:simplePos x="0" y="0"/>
                <wp:positionH relativeFrom="margin">
                  <wp:posOffset>-226060</wp:posOffset>
                </wp:positionH>
                <wp:positionV relativeFrom="paragraph">
                  <wp:posOffset>306705</wp:posOffset>
                </wp:positionV>
                <wp:extent cx="5734050" cy="1990725"/>
                <wp:effectExtent l="0" t="0" r="19050" b="28575"/>
                <wp:wrapNone/>
                <wp:docPr id="5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19907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452DA4" w14:textId="77777777" w:rsidR="00DB406E" w:rsidRPr="00BA63C1" w:rsidRDefault="00DB406E" w:rsidP="00056EF4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0F4CF2E" w14:textId="77777777" w:rsidR="00DB406E" w:rsidRPr="000658A3" w:rsidRDefault="00DB406E" w:rsidP="00056EF4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proofErr w:type="spellStart"/>
                            <w:r w:rsidRPr="000658A3">
                              <w:rPr>
                                <w:i/>
                                <w:sz w:val="40"/>
                                <w:u w:val="single"/>
                              </w:rPr>
                              <w:t>Nagasena</w:t>
                            </w:r>
                            <w:proofErr w:type="spellEnd"/>
                            <w:r w:rsidRPr="000658A3">
                              <w:rPr>
                                <w:i/>
                                <w:sz w:val="40"/>
                                <w:u w:val="single"/>
                              </w:rPr>
                              <w:t xml:space="preserve"> and King </w:t>
                            </w:r>
                            <w:proofErr w:type="spellStart"/>
                            <w:r w:rsidRPr="000658A3">
                              <w:rPr>
                                <w:i/>
                                <w:sz w:val="40"/>
                                <w:u w:val="single"/>
                              </w:rPr>
                              <w:t>Milinda</w:t>
                            </w:r>
                            <w:proofErr w:type="spellEnd"/>
                            <w:r w:rsidRPr="000658A3">
                              <w:rPr>
                                <w:i/>
                                <w:sz w:val="40"/>
                                <w:u w:val="single"/>
                              </w:rPr>
                              <w:t>.</w:t>
                            </w:r>
                          </w:p>
                          <w:p w14:paraId="7ABD1969" w14:textId="77777777" w:rsidR="00DB406E" w:rsidRPr="000658A3" w:rsidRDefault="00DB406E" w:rsidP="00056EF4">
                            <w:pPr>
                              <w:spacing w:after="0" w:line="276" w:lineRule="auto"/>
                              <w:rPr>
                                <w:sz w:val="8"/>
                              </w:rPr>
                            </w:pPr>
                          </w:p>
                          <w:p w14:paraId="4384BB2B" w14:textId="77777777" w:rsidR="00DB406E" w:rsidRDefault="00DB406E" w:rsidP="00056EF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 monk named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Nagasena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arrived at the court of King ___________. The king asked what his __________ was. _____________ answered but said there was no ___________ behind the name. The King was   </w:t>
                            </w:r>
                          </w:p>
                          <w:p w14:paraId="560D3B5C" w14:textId="77777777" w:rsidR="00DB406E" w:rsidRPr="006018F7" w:rsidRDefault="00DB406E" w:rsidP="00056EF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4AB10FC" w14:textId="77777777" w:rsidR="00DB406E" w:rsidRPr="006018F7" w:rsidRDefault="00DB406E" w:rsidP="00056EF4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C7608" id="_x0000_s1097" type="#_x0000_t202" style="position:absolute;margin-left:-17.8pt;margin-top:24.15pt;width:451.5pt;height:156.75pt;z-index:252079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" filled="f">
                <v:textbox>
                  <w:txbxContent>
                    <w:p w14:paraId="58452DA4" w14:textId="77777777" w:rsidR="00DB406E" w:rsidRPr="00BA63C1" w:rsidRDefault="00DB406E" w:rsidP="00056EF4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0F4CF2E" w14:textId="77777777" w:rsidR="00DB406E" w:rsidRPr="000658A3" w:rsidRDefault="00DB406E" w:rsidP="00056EF4">
                      <w:p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proofErr w:type="spellStart"/>
                      <w:r w:rsidRPr="000658A3">
                        <w:rPr>
                          <w:i/>
                          <w:sz w:val="40"/>
                          <w:u w:val="single"/>
                        </w:rPr>
                        <w:t>Nagasena</w:t>
                      </w:r>
                      <w:proofErr w:type="spellEnd"/>
                      <w:r w:rsidRPr="000658A3">
                        <w:rPr>
                          <w:i/>
                          <w:sz w:val="40"/>
                          <w:u w:val="single"/>
                        </w:rPr>
                        <w:t xml:space="preserve"> and King </w:t>
                      </w:r>
                      <w:proofErr w:type="spellStart"/>
                      <w:r w:rsidRPr="000658A3">
                        <w:rPr>
                          <w:i/>
                          <w:sz w:val="40"/>
                          <w:u w:val="single"/>
                        </w:rPr>
                        <w:t>Milinda</w:t>
                      </w:r>
                      <w:proofErr w:type="spellEnd"/>
                      <w:r w:rsidRPr="000658A3">
                        <w:rPr>
                          <w:i/>
                          <w:sz w:val="40"/>
                          <w:u w:val="single"/>
                        </w:rPr>
                        <w:t>.</w:t>
                      </w:r>
                    </w:p>
                    <w:p w14:paraId="7ABD1969" w14:textId="77777777" w:rsidR="00DB406E" w:rsidRPr="000658A3" w:rsidRDefault="00DB406E" w:rsidP="00056EF4">
                      <w:pPr>
                        <w:spacing w:after="0" w:line="276" w:lineRule="auto"/>
                        <w:rPr>
                          <w:sz w:val="8"/>
                        </w:rPr>
                      </w:pPr>
                    </w:p>
                    <w:p w14:paraId="4384BB2B" w14:textId="77777777" w:rsidR="00DB406E" w:rsidRDefault="00DB406E" w:rsidP="00056EF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 monk named </w:t>
                      </w:r>
                      <w:proofErr w:type="spellStart"/>
                      <w:r>
                        <w:rPr>
                          <w:sz w:val="40"/>
                        </w:rPr>
                        <w:t>Nagasena</w:t>
                      </w:r>
                      <w:proofErr w:type="spellEnd"/>
                      <w:r>
                        <w:rPr>
                          <w:sz w:val="40"/>
                        </w:rPr>
                        <w:t xml:space="preserve"> arrived at the court of King ___________. The king asked what his __________ was. _____________ answered but said there was no ___________ behind the name. The King was   </w:t>
                      </w:r>
                    </w:p>
                    <w:p w14:paraId="560D3B5C" w14:textId="77777777" w:rsidR="00DB406E" w:rsidRPr="006018F7" w:rsidRDefault="00DB406E" w:rsidP="00056EF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4AB10FC" w14:textId="77777777" w:rsidR="00DB406E" w:rsidRPr="006018F7" w:rsidRDefault="00DB406E" w:rsidP="00056EF4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</w:p>
    <w:p w14:paraId="1F5855FE" w14:textId="77777777" w:rsidR="00056EF4" w:rsidRDefault="00995E77" w:rsidP="00056EF4">
      <w:pPr>
        <w:tabs>
          <w:tab w:val="left" w:pos="3990"/>
        </w:tabs>
      </w:pPr>
      <w:r w:rsidRPr="000658A3">
        <w:rPr>
          <w:noProof/>
        </w:rPr>
        <w:drawing>
          <wp:anchor distT="0" distB="0" distL="114300" distR="114300" simplePos="0" relativeHeight="252080128" behindDoc="0" locked="0" layoutInCell="1" allowOverlap="1" wp14:anchorId="7DA26D0E" wp14:editId="5B3EA553">
            <wp:simplePos x="0" y="0"/>
            <wp:positionH relativeFrom="column">
              <wp:posOffset>5460365</wp:posOffset>
            </wp:positionH>
            <wp:positionV relativeFrom="paragraph">
              <wp:posOffset>21590</wp:posOffset>
            </wp:positionV>
            <wp:extent cx="1295400" cy="2019300"/>
            <wp:effectExtent l="0" t="0" r="0" b="0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7BDA1" w14:textId="77777777" w:rsidR="00056EF4" w:rsidRPr="00A53E50" w:rsidRDefault="00056EF4" w:rsidP="00056EF4"/>
    <w:p w14:paraId="4762807C" w14:textId="77777777" w:rsidR="00056EF4" w:rsidRPr="00A53E50" w:rsidRDefault="00056EF4" w:rsidP="00056EF4"/>
    <w:p w14:paraId="28E7FB53" w14:textId="77777777" w:rsidR="00056EF4" w:rsidRDefault="00056EF4" w:rsidP="00056EF4"/>
    <w:p w14:paraId="66A176AB" w14:textId="77777777" w:rsidR="00E71D01" w:rsidRDefault="00E71D01" w:rsidP="00E71D01">
      <w:pPr>
        <w:tabs>
          <w:tab w:val="left" w:pos="5865"/>
        </w:tabs>
      </w:pPr>
      <w:r>
        <w:tab/>
      </w:r>
    </w:p>
    <w:p w14:paraId="5B525DF4" w14:textId="77777777" w:rsidR="00530C7A" w:rsidRDefault="00530C7A" w:rsidP="00530C7A">
      <w:pPr>
        <w:tabs>
          <w:tab w:val="left" w:pos="3705"/>
        </w:tabs>
      </w:pPr>
    </w:p>
    <w:p w14:paraId="01EB3FB2" w14:textId="77777777" w:rsidR="000658A3" w:rsidRDefault="00356CA3" w:rsidP="000658A3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2176" behindDoc="0" locked="0" layoutInCell="1" allowOverlap="1" wp14:anchorId="0D594915" wp14:editId="35555BA2">
                <wp:simplePos x="0" y="0"/>
                <wp:positionH relativeFrom="margin">
                  <wp:posOffset>-226060</wp:posOffset>
                </wp:positionH>
                <wp:positionV relativeFrom="paragraph">
                  <wp:posOffset>288925</wp:posOffset>
                </wp:positionV>
                <wp:extent cx="6975475" cy="1362075"/>
                <wp:effectExtent l="0" t="0" r="15875" b="28575"/>
                <wp:wrapNone/>
                <wp:docPr id="5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5475" cy="1362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15257" w14:textId="77777777" w:rsidR="00DB406E" w:rsidRPr="00BA63C1" w:rsidRDefault="00DB406E" w:rsidP="004A73C5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1CF09B77" w14:textId="77777777" w:rsidR="00DB406E" w:rsidRDefault="00DB406E" w:rsidP="004A73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______________ and asked who, then, was ____________ in front of him. _____________ answered with the                     _____________ of the _____________. </w:t>
                            </w:r>
                          </w:p>
                          <w:p w14:paraId="5588DF20" w14:textId="77777777" w:rsidR="00DB406E" w:rsidRPr="006018F7" w:rsidRDefault="00DB406E" w:rsidP="004A73C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7EE49F9E" w14:textId="77777777" w:rsidR="00DB406E" w:rsidRPr="006018F7" w:rsidRDefault="00DB406E" w:rsidP="004A73C5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94915" id="_x0000_s1098" type="#_x0000_t202" style="position:absolute;margin-left:-17.8pt;margin-top:22.75pt;width:549.25pt;height:107.25pt;z-index:252082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" filled="f">
                <v:textbox>
                  <w:txbxContent>
                    <w:p w14:paraId="38F15257" w14:textId="77777777" w:rsidR="00DB406E" w:rsidRPr="00BA63C1" w:rsidRDefault="00DB406E" w:rsidP="004A73C5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1CF09B77" w14:textId="77777777" w:rsidR="00DB406E" w:rsidRDefault="00DB406E" w:rsidP="004A73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______________ and asked who, then, was ____________ in front of him. _____________ answered with the                     _____________ of the _____________. </w:t>
                      </w:r>
                    </w:p>
                    <w:p w14:paraId="5588DF20" w14:textId="77777777" w:rsidR="00DB406E" w:rsidRPr="006018F7" w:rsidRDefault="00DB406E" w:rsidP="004A73C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7EE49F9E" w14:textId="77777777" w:rsidR="00DB406E" w:rsidRPr="006018F7" w:rsidRDefault="00DB406E" w:rsidP="004A73C5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5E77"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26A927C0" wp14:editId="4266B8AE">
                <wp:simplePos x="0" y="0"/>
                <wp:positionH relativeFrom="column">
                  <wp:posOffset>-207010</wp:posOffset>
                </wp:positionH>
                <wp:positionV relativeFrom="paragraph">
                  <wp:posOffset>203200</wp:posOffset>
                </wp:positionV>
                <wp:extent cx="5648325" cy="142875"/>
                <wp:effectExtent l="0" t="0" r="28575" b="28575"/>
                <wp:wrapNone/>
                <wp:docPr id="513" name="Rectangle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142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100F53" id="Rectangle 513" o:spid="_x0000_s1026" style="position:absolute;margin-left:-16.3pt;margin-top:16pt;width:444.75pt;height:11.2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" fillcolor="white [3212]" strokecolor="white [3212]" strokeweight="1pt"/>
            </w:pict>
          </mc:Fallback>
        </mc:AlternateContent>
      </w:r>
    </w:p>
    <w:p w14:paraId="38F75247" w14:textId="77777777" w:rsidR="000658A3" w:rsidRDefault="000658A3" w:rsidP="000658A3">
      <w:pPr>
        <w:tabs>
          <w:tab w:val="left" w:pos="2280"/>
        </w:tabs>
      </w:pPr>
      <w:r>
        <w:tab/>
      </w:r>
    </w:p>
    <w:p w14:paraId="031C33A2" w14:textId="77777777" w:rsidR="00356CA3" w:rsidRDefault="00D31919" w:rsidP="000658A3">
      <w:pPr>
        <w:tabs>
          <w:tab w:val="left" w:pos="2280"/>
        </w:tabs>
      </w:pPr>
      <w:r w:rsidRPr="00356CA3">
        <w:rPr>
          <w:noProof/>
        </w:rPr>
        <w:drawing>
          <wp:anchor distT="0" distB="0" distL="114300" distR="114300" simplePos="0" relativeHeight="252084224" behindDoc="0" locked="0" layoutInCell="1" allowOverlap="1" wp14:anchorId="79C7D36F" wp14:editId="02073C91">
            <wp:simplePos x="0" y="0"/>
            <wp:positionH relativeFrom="column">
              <wp:posOffset>5269865</wp:posOffset>
            </wp:positionH>
            <wp:positionV relativeFrom="paragraph">
              <wp:posOffset>79375</wp:posOffset>
            </wp:positionV>
            <wp:extent cx="1403350" cy="979170"/>
            <wp:effectExtent l="0" t="0" r="6350" b="0"/>
            <wp:wrapNone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2" b="16000"/>
                    <a:stretch/>
                  </pic:blipFill>
                  <pic:spPr bwMode="auto">
                    <a:xfrm flipH="1">
                      <a:off x="0" y="0"/>
                      <a:ext cx="1403350" cy="97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57D0E" w14:textId="77777777" w:rsidR="00356CA3" w:rsidRDefault="00356CA3" w:rsidP="000658A3">
      <w:pPr>
        <w:tabs>
          <w:tab w:val="left" w:pos="2280"/>
        </w:tabs>
      </w:pPr>
    </w:p>
    <w:p w14:paraId="43CB6C90" w14:textId="77777777" w:rsidR="00356CA3" w:rsidRDefault="00356CA3" w:rsidP="000658A3">
      <w:pPr>
        <w:tabs>
          <w:tab w:val="left" w:pos="2280"/>
        </w:tabs>
      </w:pPr>
    </w:p>
    <w:p w14:paraId="6E109F0F" w14:textId="77777777" w:rsidR="00356CA3" w:rsidRDefault="00D31919" w:rsidP="000658A3">
      <w:pPr>
        <w:tabs>
          <w:tab w:val="left" w:pos="228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86272" behindDoc="0" locked="0" layoutInCell="1" allowOverlap="1" wp14:anchorId="6AAB483C" wp14:editId="47FF2387">
                <wp:simplePos x="0" y="0"/>
                <wp:positionH relativeFrom="margin">
                  <wp:posOffset>-245110</wp:posOffset>
                </wp:positionH>
                <wp:positionV relativeFrom="paragraph">
                  <wp:posOffset>-216535</wp:posOffset>
                </wp:positionV>
                <wp:extent cx="7010400" cy="3000375"/>
                <wp:effectExtent l="0" t="0" r="19050" b="28575"/>
                <wp:wrapNone/>
                <wp:docPr id="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00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0DE35" w14:textId="77777777" w:rsidR="00DB406E" w:rsidRPr="00BA63C1" w:rsidRDefault="00DB406E" w:rsidP="00D31919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D2985FF" w14:textId="77777777" w:rsidR="00DB406E" w:rsidRPr="000658A3" w:rsidRDefault="00DB406E" w:rsidP="00D31919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sz w:val="40"/>
                                <w:u w:val="single"/>
                              </w:rPr>
                              <w:t>The Analogy of the Chariot</w:t>
                            </w:r>
                            <w:r w:rsidRPr="000658A3">
                              <w:rPr>
                                <w:i/>
                                <w:sz w:val="40"/>
                                <w:u w:val="single"/>
                              </w:rPr>
                              <w:t>.</w:t>
                            </w:r>
                          </w:p>
                          <w:p w14:paraId="1D067376" w14:textId="77777777" w:rsidR="00DB406E" w:rsidRPr="000658A3" w:rsidRDefault="00DB406E" w:rsidP="00D31919">
                            <w:pPr>
                              <w:spacing w:after="0" w:line="276" w:lineRule="auto"/>
                              <w:rPr>
                                <w:sz w:val="8"/>
                              </w:rPr>
                            </w:pPr>
                          </w:p>
                          <w:p w14:paraId="1B8837F5" w14:textId="77777777" w:rsidR="00DB406E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 chariot is made up of a ____________ of _____________ parts. </w:t>
                            </w:r>
                          </w:p>
                          <w:p w14:paraId="53D76D6C" w14:textId="77777777" w:rsidR="00DB406E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term ‘chariot’ is a ________ that refers to all these ________.</w:t>
                            </w:r>
                          </w:p>
                          <w:p w14:paraId="0A8DA3A7" w14:textId="77777777" w:rsidR="00DB406E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There is no ___________ independent of its ________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_ .</w:t>
                            </w:r>
                            <w:proofErr w:type="gramEnd"/>
                          </w:p>
                          <w:p w14:paraId="76CBE1DB" w14:textId="77777777" w:rsidR="00DB406E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Likewise, a __________ exists but only because of the ________ they are made up from.</w:t>
                            </w:r>
                          </w:p>
                          <w:p w14:paraId="06A48480" w14:textId="77777777" w:rsidR="00DB406E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There is no separate ‘________’ that is _______________ to these parts.</w:t>
                            </w:r>
                          </w:p>
                          <w:p w14:paraId="707BD260" w14:textId="77777777" w:rsidR="00DB406E" w:rsidRPr="006018F7" w:rsidRDefault="00DB406E" w:rsidP="00D3191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942AFB3" w14:textId="77777777" w:rsidR="00DB406E" w:rsidRPr="006018F7" w:rsidRDefault="00DB406E" w:rsidP="00D31919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B483C" id="_x0000_s1099" type="#_x0000_t202" style="position:absolute;margin-left:-19.3pt;margin-top:-17.05pt;width:552pt;height:236.25pt;z-index:252086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" filled="f">
                <v:textbox>
                  <w:txbxContent>
                    <w:p w14:paraId="7710DE35" w14:textId="77777777" w:rsidR="00DB406E" w:rsidRPr="00BA63C1" w:rsidRDefault="00DB406E" w:rsidP="00D31919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D2985FF" w14:textId="77777777" w:rsidR="00DB406E" w:rsidRPr="000658A3" w:rsidRDefault="00DB406E" w:rsidP="00D31919">
                      <w:p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sz w:val="40"/>
                          <w:u w:val="single"/>
                        </w:rPr>
                        <w:t>The Analogy of the Chariot</w:t>
                      </w:r>
                      <w:r w:rsidRPr="000658A3">
                        <w:rPr>
                          <w:i/>
                          <w:sz w:val="40"/>
                          <w:u w:val="single"/>
                        </w:rPr>
                        <w:t>.</w:t>
                      </w:r>
                    </w:p>
                    <w:p w14:paraId="1D067376" w14:textId="77777777" w:rsidR="00DB406E" w:rsidRPr="000658A3" w:rsidRDefault="00DB406E" w:rsidP="00D31919">
                      <w:pPr>
                        <w:spacing w:after="0" w:line="276" w:lineRule="auto"/>
                        <w:rPr>
                          <w:sz w:val="8"/>
                        </w:rPr>
                      </w:pPr>
                    </w:p>
                    <w:p w14:paraId="1B8837F5" w14:textId="77777777" w:rsidR="00DB406E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 chariot is made up of a ____________ of _____________ parts. </w:t>
                      </w:r>
                    </w:p>
                    <w:p w14:paraId="53D76D6C" w14:textId="77777777" w:rsidR="00DB406E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term ‘chariot’ is a ________ that refers to all these ________.</w:t>
                      </w:r>
                    </w:p>
                    <w:p w14:paraId="0A8DA3A7" w14:textId="77777777" w:rsidR="00DB406E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There is no ___________ independent of its ________</w:t>
                      </w:r>
                      <w:proofErr w:type="gramStart"/>
                      <w:r>
                        <w:rPr>
                          <w:sz w:val="40"/>
                        </w:rPr>
                        <w:t>_ .</w:t>
                      </w:r>
                      <w:proofErr w:type="gramEnd"/>
                    </w:p>
                    <w:p w14:paraId="76CBE1DB" w14:textId="77777777" w:rsidR="00DB406E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Likewise, a __________ exists but only because of the ________ they are made up from.</w:t>
                      </w:r>
                    </w:p>
                    <w:p w14:paraId="06A48480" w14:textId="77777777" w:rsidR="00DB406E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There is no separate ‘________’ that is _______________ to these parts.</w:t>
                      </w:r>
                    </w:p>
                    <w:p w14:paraId="707BD260" w14:textId="77777777" w:rsidR="00DB406E" w:rsidRPr="006018F7" w:rsidRDefault="00DB406E" w:rsidP="00D3191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942AFB3" w14:textId="77777777" w:rsidR="00DB406E" w:rsidRPr="006018F7" w:rsidRDefault="00DB406E" w:rsidP="00D31919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B2FEFC" w14:textId="77777777" w:rsidR="00356CA3" w:rsidRDefault="00356CA3" w:rsidP="000658A3">
      <w:pPr>
        <w:tabs>
          <w:tab w:val="left" w:pos="2280"/>
        </w:tabs>
      </w:pPr>
    </w:p>
    <w:p w14:paraId="03ECB8D5" w14:textId="77777777" w:rsidR="00F43B25" w:rsidRPr="00F43B25" w:rsidRDefault="00F43B25" w:rsidP="00F43B25"/>
    <w:p w14:paraId="2B7B6818" w14:textId="77777777" w:rsidR="00F43B25" w:rsidRPr="00F43B25" w:rsidRDefault="00F43B25" w:rsidP="00F43B25"/>
    <w:p w14:paraId="38553AB5" w14:textId="77777777" w:rsidR="00F43B25" w:rsidRPr="00F43B25" w:rsidRDefault="00F43B25" w:rsidP="00F43B25"/>
    <w:p w14:paraId="38BA115D" w14:textId="77777777" w:rsidR="00F43B25" w:rsidRPr="00F43B25" w:rsidRDefault="00F43B25" w:rsidP="00F43B25"/>
    <w:p w14:paraId="5538EDEE" w14:textId="77777777" w:rsidR="00F43B25" w:rsidRPr="00F43B25" w:rsidRDefault="00F43B25" w:rsidP="00F43B25"/>
    <w:p w14:paraId="040CB8CD" w14:textId="77777777" w:rsidR="00F43B25" w:rsidRPr="00F43B25" w:rsidRDefault="00F43B25" w:rsidP="00F43B25"/>
    <w:p w14:paraId="771A552E" w14:textId="77777777" w:rsidR="00F43B25" w:rsidRPr="00F43B25" w:rsidRDefault="00F43B25" w:rsidP="00F43B25"/>
    <w:p w14:paraId="4842B534" w14:textId="77777777" w:rsidR="00F43B25" w:rsidRPr="00412623" w:rsidRDefault="003D4700" w:rsidP="00F43B25">
      <w:pPr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202DAF2" wp14:editId="3767338B">
                <wp:simplePos x="0" y="0"/>
                <wp:positionH relativeFrom="margin">
                  <wp:posOffset>-301625</wp:posOffset>
                </wp:positionH>
                <wp:positionV relativeFrom="paragraph">
                  <wp:posOffset>232410</wp:posOffset>
                </wp:positionV>
                <wp:extent cx="4191000" cy="438150"/>
                <wp:effectExtent l="0" t="0" r="0" b="0"/>
                <wp:wrapNone/>
                <wp:docPr id="518" name="Text Box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886F7E" w14:textId="77777777" w:rsidR="00DB406E" w:rsidRPr="00BB14DF" w:rsidRDefault="00DB406E" w:rsidP="00BB14DF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BB14DF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Five Aggregates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2DAF2" id="Text Box 518" o:spid="_x0000_s1100" type="#_x0000_t202" style="position:absolute;margin-left:-23.75pt;margin-top:18.3pt;width:330pt;height:34.5pt;z-index:25209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" filled="f" stroked="f">
                <v:textbox>
                  <w:txbxContent>
                    <w:p w14:paraId="3E886F7E" w14:textId="77777777" w:rsidR="00DB406E" w:rsidRPr="00BB14DF" w:rsidRDefault="00DB406E" w:rsidP="00BB14DF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BB14DF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Five Aggregates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2E7085" w14:textId="77777777" w:rsidR="00F43B25" w:rsidRPr="00412623" w:rsidRDefault="003D4700" w:rsidP="00BB14DF">
      <w:pPr>
        <w:tabs>
          <w:tab w:val="left" w:pos="9015"/>
        </w:tabs>
        <w:rPr>
          <w:sz w:val="16"/>
        </w:rPr>
      </w:pPr>
      <w:r w:rsidRPr="00412623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7739F58" wp14:editId="69B4BFC5">
                <wp:simplePos x="0" y="0"/>
                <wp:positionH relativeFrom="margin">
                  <wp:posOffset>5974715</wp:posOffset>
                </wp:positionH>
                <wp:positionV relativeFrom="paragraph">
                  <wp:posOffset>232410</wp:posOffset>
                </wp:positionV>
                <wp:extent cx="476250" cy="45085"/>
                <wp:effectExtent l="0" t="0" r="19050" b="12065"/>
                <wp:wrapNone/>
                <wp:docPr id="520" name="Rectangl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30F92" id="Rectangle 520" o:spid="_x0000_s1026" style="position:absolute;margin-left:470.45pt;margin-top:18.3pt;width:37.5pt;height:3.55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Pr="00412623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62DC95F" wp14:editId="3593356D">
                <wp:simplePos x="0" y="0"/>
                <wp:positionH relativeFrom="margin">
                  <wp:posOffset>6517005</wp:posOffset>
                </wp:positionH>
                <wp:positionV relativeFrom="paragraph">
                  <wp:posOffset>232410</wp:posOffset>
                </wp:positionV>
                <wp:extent cx="238125" cy="45085"/>
                <wp:effectExtent l="0" t="0" r="28575" b="12065"/>
                <wp:wrapNone/>
                <wp:docPr id="521" name="Rectangl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89C99" id="Rectangle 521" o:spid="_x0000_s1026" style="position:absolute;margin-left:513.15pt;margin-top:18.3pt;width:18.75pt;height:3.55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Pr="00412623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6B75705C" wp14:editId="13646A7E">
                <wp:simplePos x="0" y="0"/>
                <wp:positionH relativeFrom="margin">
                  <wp:posOffset>3364865</wp:posOffset>
                </wp:positionH>
                <wp:positionV relativeFrom="paragraph">
                  <wp:posOffset>232410</wp:posOffset>
                </wp:positionV>
                <wp:extent cx="2543175" cy="45085"/>
                <wp:effectExtent l="0" t="0" r="28575" b="12065"/>
                <wp:wrapNone/>
                <wp:docPr id="519" name="Rectangle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D2C1A" id="Rectangle 519" o:spid="_x0000_s1026" style="position:absolute;margin-left:264.95pt;margin-top:18.3pt;width:200.25pt;height:3.55pt;z-index:25209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="00BB14DF" w:rsidRPr="00412623">
        <w:rPr>
          <w:sz w:val="16"/>
        </w:rPr>
        <w:tab/>
      </w:r>
    </w:p>
    <w:p w14:paraId="0A9F75FC" w14:textId="77777777" w:rsidR="00F43B25" w:rsidRPr="00F43B25" w:rsidRDefault="00442F6E" w:rsidP="00F43B25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8320" behindDoc="0" locked="0" layoutInCell="1" allowOverlap="1" wp14:anchorId="0E561B00" wp14:editId="18567D75">
                <wp:simplePos x="0" y="0"/>
                <wp:positionH relativeFrom="margin">
                  <wp:posOffset>-245110</wp:posOffset>
                </wp:positionH>
                <wp:positionV relativeFrom="paragraph">
                  <wp:posOffset>118110</wp:posOffset>
                </wp:positionV>
                <wp:extent cx="7010400" cy="2295525"/>
                <wp:effectExtent l="0" t="0" r="19050" b="28575"/>
                <wp:wrapNone/>
                <wp:docPr id="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2295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27A16" w14:textId="77777777" w:rsidR="00DB406E" w:rsidRPr="00BA63C1" w:rsidRDefault="00DB406E" w:rsidP="00F43B25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E9288C3" w14:textId="77777777" w:rsidR="00DB406E" w:rsidRDefault="00DB406E" w:rsidP="00F43B2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Buddhists divide the ‘________’ into _______ parts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( the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five ______________or ____________) to show that there is no ________________ essence of a person. </w:t>
                            </w:r>
                          </w:p>
                          <w:p w14:paraId="56959AD2" w14:textId="77777777" w:rsidR="00DB406E" w:rsidRPr="00442F6E" w:rsidRDefault="00DB406E" w:rsidP="00F43B25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Buddha taught that as these ______ parts                                        are ______________ changing, the ‘self’                                                   is also constantly _____________.   </w:t>
                            </w:r>
                          </w:p>
                          <w:p w14:paraId="44615F67" w14:textId="77777777" w:rsidR="00DB406E" w:rsidRPr="006018F7" w:rsidRDefault="00DB406E" w:rsidP="00F43B2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695C895" w14:textId="77777777" w:rsidR="00DB406E" w:rsidRPr="006018F7" w:rsidRDefault="00DB406E" w:rsidP="00F43B25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61B00" id="_x0000_s1101" type="#_x0000_t202" style="position:absolute;margin-left:-19.3pt;margin-top:9.3pt;width:552pt;height:180.75pt;z-index:252088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" filled="f">
                <v:textbox>
                  <w:txbxContent>
                    <w:p w14:paraId="4E827A16" w14:textId="77777777" w:rsidR="00DB406E" w:rsidRPr="00BA63C1" w:rsidRDefault="00DB406E" w:rsidP="00F43B25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E9288C3" w14:textId="77777777" w:rsidR="00DB406E" w:rsidRDefault="00DB406E" w:rsidP="00F43B2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Buddhists divide the ‘________’ into _______ parts </w:t>
                      </w:r>
                      <w:proofErr w:type="gramStart"/>
                      <w:r>
                        <w:rPr>
                          <w:sz w:val="40"/>
                        </w:rPr>
                        <w:t>( the</w:t>
                      </w:r>
                      <w:proofErr w:type="gramEnd"/>
                      <w:r>
                        <w:rPr>
                          <w:sz w:val="40"/>
                        </w:rPr>
                        <w:t xml:space="preserve"> five ______________or ____________) to show that there is no ________________ essence of a person. </w:t>
                      </w:r>
                    </w:p>
                    <w:p w14:paraId="56959AD2" w14:textId="77777777" w:rsidR="00DB406E" w:rsidRPr="00442F6E" w:rsidRDefault="00DB406E" w:rsidP="00F43B25">
                      <w:p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sz w:val="40"/>
                        </w:rPr>
                        <w:t xml:space="preserve">Buddha taught that as these ______ parts                                        are ______________ changing, the ‘self’                                                   is also constantly _____________.   </w:t>
                      </w:r>
                    </w:p>
                    <w:p w14:paraId="44615F67" w14:textId="77777777" w:rsidR="00DB406E" w:rsidRPr="006018F7" w:rsidRDefault="00DB406E" w:rsidP="00F43B2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695C895" w14:textId="77777777" w:rsidR="00DB406E" w:rsidRPr="006018F7" w:rsidRDefault="00DB406E" w:rsidP="00F43B25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7E0BF5" w14:textId="77777777" w:rsidR="00F43B25" w:rsidRDefault="00F43B25" w:rsidP="00F43B25"/>
    <w:p w14:paraId="589D6D73" w14:textId="77777777" w:rsidR="00F43B25" w:rsidRDefault="003D4700" w:rsidP="00F43B25">
      <w:pPr>
        <w:tabs>
          <w:tab w:val="left" w:pos="3750"/>
        </w:tabs>
      </w:pPr>
      <w:r w:rsidRPr="00442F6E">
        <w:rPr>
          <w:noProof/>
        </w:rPr>
        <w:drawing>
          <wp:anchor distT="0" distB="0" distL="114300" distR="114300" simplePos="0" relativeHeight="252097536" behindDoc="0" locked="0" layoutInCell="1" allowOverlap="1" wp14:anchorId="4917BCA8" wp14:editId="2EAD59FD">
            <wp:simplePos x="0" y="0"/>
            <wp:positionH relativeFrom="margin">
              <wp:posOffset>4745990</wp:posOffset>
            </wp:positionH>
            <wp:positionV relativeFrom="paragraph">
              <wp:posOffset>241935</wp:posOffset>
            </wp:positionV>
            <wp:extent cx="1827530" cy="1594485"/>
            <wp:effectExtent l="0" t="0" r="1270" b="5715"/>
            <wp:wrapNone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t="7353" r="6933" b="6933"/>
                    <a:stretch/>
                  </pic:blipFill>
                  <pic:spPr bwMode="auto">
                    <a:xfrm>
                      <a:off x="0" y="0"/>
                      <a:ext cx="1827530" cy="159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B25">
        <w:tab/>
      </w:r>
    </w:p>
    <w:p w14:paraId="2A7CBE81" w14:textId="77777777" w:rsidR="00442F6E" w:rsidRPr="00442F6E" w:rsidRDefault="00442F6E" w:rsidP="00442F6E"/>
    <w:p w14:paraId="0EA519A8" w14:textId="77777777" w:rsidR="00442F6E" w:rsidRPr="00442F6E" w:rsidRDefault="00442F6E" w:rsidP="00442F6E"/>
    <w:p w14:paraId="6ED5FDBF" w14:textId="77777777" w:rsidR="00442F6E" w:rsidRPr="00442F6E" w:rsidRDefault="00442F6E" w:rsidP="00442F6E"/>
    <w:p w14:paraId="22747FAD" w14:textId="77777777" w:rsidR="00442F6E" w:rsidRPr="00442F6E" w:rsidRDefault="00442F6E" w:rsidP="00442F6E"/>
    <w:p w14:paraId="6A52C9EA" w14:textId="77777777" w:rsidR="00442F6E" w:rsidRPr="00442F6E" w:rsidRDefault="00442F6E" w:rsidP="00442F6E"/>
    <w:tbl>
      <w:tblPr>
        <w:tblStyle w:val="TableGrid"/>
        <w:tblpPr w:leftFromText="180" w:rightFromText="180" w:vertAnchor="text" w:horzAnchor="margin" w:tblpXSpec="center" w:tblpY="414"/>
        <w:tblW w:w="11058" w:type="dxa"/>
        <w:tblLook w:val="04A0" w:firstRow="1" w:lastRow="0" w:firstColumn="1" w:lastColumn="0" w:noHBand="0" w:noVBand="1"/>
      </w:tblPr>
      <w:tblGrid>
        <w:gridCol w:w="2568"/>
        <w:gridCol w:w="4090"/>
        <w:gridCol w:w="4400"/>
      </w:tblGrid>
      <w:tr w:rsidR="003D4700" w14:paraId="5DA632EE" w14:textId="77777777" w:rsidTr="003D4700">
        <w:tc>
          <w:tcPr>
            <w:tcW w:w="2568" w:type="dxa"/>
          </w:tcPr>
          <w:p w14:paraId="05190D73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>Aggregate</w:t>
            </w:r>
          </w:p>
        </w:tc>
        <w:tc>
          <w:tcPr>
            <w:tcW w:w="4090" w:type="dxa"/>
          </w:tcPr>
          <w:p w14:paraId="2D25966C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>Meaning</w:t>
            </w:r>
          </w:p>
        </w:tc>
        <w:tc>
          <w:tcPr>
            <w:tcW w:w="4400" w:type="dxa"/>
          </w:tcPr>
          <w:p w14:paraId="16087611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>Example</w:t>
            </w:r>
          </w:p>
        </w:tc>
      </w:tr>
      <w:tr w:rsidR="003D4700" w14:paraId="75AFA1D4" w14:textId="77777777" w:rsidTr="003D4700">
        <w:tc>
          <w:tcPr>
            <w:tcW w:w="2568" w:type="dxa"/>
            <w:shd w:val="clear" w:color="auto" w:fill="FFF2CC" w:themeFill="accent4" w:themeFillTint="33"/>
          </w:tcPr>
          <w:p w14:paraId="4BFCBC9C" w14:textId="77777777" w:rsidR="003D4700" w:rsidRPr="003D4700" w:rsidRDefault="003D4700" w:rsidP="003D4700">
            <w:pPr>
              <w:tabs>
                <w:tab w:val="left" w:pos="1845"/>
              </w:tabs>
              <w:rPr>
                <w:sz w:val="8"/>
              </w:rPr>
            </w:pPr>
          </w:p>
        </w:tc>
        <w:tc>
          <w:tcPr>
            <w:tcW w:w="4090" w:type="dxa"/>
            <w:shd w:val="clear" w:color="auto" w:fill="FFF2CC" w:themeFill="accent4" w:themeFillTint="33"/>
          </w:tcPr>
          <w:p w14:paraId="39DC98F2" w14:textId="77777777" w:rsidR="003D4700" w:rsidRPr="003D4700" w:rsidRDefault="003D4700" w:rsidP="003D4700">
            <w:pPr>
              <w:tabs>
                <w:tab w:val="left" w:pos="1845"/>
              </w:tabs>
              <w:rPr>
                <w:sz w:val="8"/>
              </w:rPr>
            </w:pPr>
          </w:p>
        </w:tc>
        <w:tc>
          <w:tcPr>
            <w:tcW w:w="4400" w:type="dxa"/>
            <w:shd w:val="clear" w:color="auto" w:fill="FFF2CC" w:themeFill="accent4" w:themeFillTint="33"/>
          </w:tcPr>
          <w:p w14:paraId="5EE44172" w14:textId="77777777" w:rsidR="003D4700" w:rsidRPr="003D4700" w:rsidRDefault="003D4700" w:rsidP="003D4700">
            <w:pPr>
              <w:tabs>
                <w:tab w:val="left" w:pos="1845"/>
              </w:tabs>
              <w:rPr>
                <w:sz w:val="8"/>
              </w:rPr>
            </w:pPr>
          </w:p>
        </w:tc>
      </w:tr>
      <w:tr w:rsidR="003D4700" w:rsidRPr="003D4700" w14:paraId="78F8D887" w14:textId="77777777" w:rsidTr="003D4700">
        <w:tc>
          <w:tcPr>
            <w:tcW w:w="2568" w:type="dxa"/>
          </w:tcPr>
          <w:p w14:paraId="6DE04609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 xml:space="preserve">Form </w:t>
            </w:r>
          </w:p>
        </w:tc>
        <w:tc>
          <w:tcPr>
            <w:tcW w:w="4090" w:type="dxa"/>
          </w:tcPr>
          <w:p w14:paraId="4FEBC992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8"/>
              </w:rPr>
            </w:pPr>
          </w:p>
          <w:p w14:paraId="23A0BB16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  <w:tc>
          <w:tcPr>
            <w:tcW w:w="4400" w:type="dxa"/>
          </w:tcPr>
          <w:p w14:paraId="6835F4AF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</w:tr>
      <w:tr w:rsidR="003D4700" w:rsidRPr="003D4700" w14:paraId="053188AE" w14:textId="77777777" w:rsidTr="003D4700">
        <w:tc>
          <w:tcPr>
            <w:tcW w:w="2568" w:type="dxa"/>
          </w:tcPr>
          <w:p w14:paraId="7D97B604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 xml:space="preserve">Sensation </w:t>
            </w:r>
          </w:p>
        </w:tc>
        <w:tc>
          <w:tcPr>
            <w:tcW w:w="4090" w:type="dxa"/>
          </w:tcPr>
          <w:p w14:paraId="402EA4C6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8"/>
              </w:rPr>
            </w:pPr>
          </w:p>
          <w:p w14:paraId="58741A5E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  <w:tc>
          <w:tcPr>
            <w:tcW w:w="4400" w:type="dxa"/>
          </w:tcPr>
          <w:p w14:paraId="79246B33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</w:tr>
      <w:tr w:rsidR="003D4700" w:rsidRPr="003D4700" w14:paraId="3E085452" w14:textId="77777777" w:rsidTr="003D4700">
        <w:tc>
          <w:tcPr>
            <w:tcW w:w="2568" w:type="dxa"/>
          </w:tcPr>
          <w:p w14:paraId="58552625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 xml:space="preserve">Perception </w:t>
            </w:r>
          </w:p>
        </w:tc>
        <w:tc>
          <w:tcPr>
            <w:tcW w:w="4090" w:type="dxa"/>
          </w:tcPr>
          <w:p w14:paraId="55A5365A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8"/>
              </w:rPr>
            </w:pPr>
          </w:p>
          <w:p w14:paraId="3E22FD87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  <w:tc>
          <w:tcPr>
            <w:tcW w:w="4400" w:type="dxa"/>
          </w:tcPr>
          <w:p w14:paraId="5F64EDEC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</w:tr>
      <w:tr w:rsidR="003D4700" w:rsidRPr="003D4700" w14:paraId="211D927E" w14:textId="77777777" w:rsidTr="003D4700">
        <w:tc>
          <w:tcPr>
            <w:tcW w:w="2568" w:type="dxa"/>
          </w:tcPr>
          <w:p w14:paraId="6097A29B" w14:textId="77777777" w:rsid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>Mental formations</w:t>
            </w:r>
          </w:p>
          <w:p w14:paraId="344605D3" w14:textId="77777777" w:rsidR="003D4700" w:rsidRPr="003D4700" w:rsidRDefault="003D4700" w:rsidP="003D4700">
            <w:pPr>
              <w:tabs>
                <w:tab w:val="left" w:pos="1845"/>
              </w:tabs>
              <w:rPr>
                <w:sz w:val="2"/>
              </w:rPr>
            </w:pPr>
          </w:p>
        </w:tc>
        <w:tc>
          <w:tcPr>
            <w:tcW w:w="4090" w:type="dxa"/>
          </w:tcPr>
          <w:p w14:paraId="7D5A509B" w14:textId="77777777" w:rsidR="003D4700" w:rsidRPr="003D4700" w:rsidRDefault="003D4700" w:rsidP="003D4700">
            <w:pPr>
              <w:tabs>
                <w:tab w:val="left" w:pos="1845"/>
              </w:tabs>
              <w:rPr>
                <w:sz w:val="56"/>
              </w:rPr>
            </w:pPr>
          </w:p>
        </w:tc>
        <w:tc>
          <w:tcPr>
            <w:tcW w:w="4400" w:type="dxa"/>
          </w:tcPr>
          <w:p w14:paraId="0CD34C2A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</w:tr>
      <w:tr w:rsidR="003D4700" w:rsidRPr="003D4700" w14:paraId="0F434516" w14:textId="77777777" w:rsidTr="003D4700">
        <w:tc>
          <w:tcPr>
            <w:tcW w:w="2568" w:type="dxa"/>
          </w:tcPr>
          <w:p w14:paraId="0689BE33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0"/>
              </w:rPr>
            </w:pPr>
            <w:r w:rsidRPr="003D4700">
              <w:rPr>
                <w:sz w:val="40"/>
              </w:rPr>
              <w:t xml:space="preserve">Consciousness </w:t>
            </w:r>
          </w:p>
        </w:tc>
        <w:tc>
          <w:tcPr>
            <w:tcW w:w="4090" w:type="dxa"/>
          </w:tcPr>
          <w:p w14:paraId="6D525682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8"/>
              </w:rPr>
            </w:pPr>
          </w:p>
          <w:p w14:paraId="0ACDAAF9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  <w:tc>
          <w:tcPr>
            <w:tcW w:w="4400" w:type="dxa"/>
          </w:tcPr>
          <w:p w14:paraId="0F24BBBF" w14:textId="77777777" w:rsidR="003D4700" w:rsidRPr="003D4700" w:rsidRDefault="003D4700" w:rsidP="003D4700">
            <w:pPr>
              <w:tabs>
                <w:tab w:val="left" w:pos="1845"/>
              </w:tabs>
              <w:rPr>
                <w:sz w:val="44"/>
              </w:rPr>
            </w:pPr>
          </w:p>
        </w:tc>
      </w:tr>
    </w:tbl>
    <w:p w14:paraId="22BE2766" w14:textId="77777777" w:rsidR="007C20C8" w:rsidRPr="007C20C8" w:rsidRDefault="00953AD0" w:rsidP="007C20C8">
      <w:pPr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4B621A66" wp14:editId="0D9B8C94">
                <wp:simplePos x="0" y="0"/>
                <wp:positionH relativeFrom="margin">
                  <wp:posOffset>-302260</wp:posOffset>
                </wp:positionH>
                <wp:positionV relativeFrom="paragraph">
                  <wp:posOffset>164465</wp:posOffset>
                </wp:positionV>
                <wp:extent cx="7058025" cy="1000125"/>
                <wp:effectExtent l="0" t="0" r="0" b="9525"/>
                <wp:wrapNone/>
                <wp:docPr id="527" name="Text Box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8025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02620E" w14:textId="77777777" w:rsidR="00DB406E" w:rsidRPr="00DB4891" w:rsidRDefault="00DB406E" w:rsidP="00DB4891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4891"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Four Noble Truths are the truths Buddha taught about suffering. They explain why people suffer and how to overcome 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21A66" id="Text Box 527" o:spid="_x0000_s1102" type="#_x0000_t202" style="position:absolute;margin-left:-23.8pt;margin-top:12.95pt;width:555.75pt;height:78.75pt;z-index:25210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" filled="f" stroked="f">
                <v:textbox>
                  <w:txbxContent>
                    <w:p w14:paraId="0D02620E" w14:textId="77777777" w:rsidR="00DB406E" w:rsidRPr="00DB4891" w:rsidRDefault="00DB406E" w:rsidP="00DB4891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B4891"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Four Noble Truths are the truths Buddha taught about suffering. They explain why people suffer and how to overcome it.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36CD538" wp14:editId="213C9BD0">
                <wp:simplePos x="0" y="0"/>
                <wp:positionH relativeFrom="margin">
                  <wp:posOffset>-273685</wp:posOffset>
                </wp:positionH>
                <wp:positionV relativeFrom="paragraph">
                  <wp:posOffset>173990</wp:posOffset>
                </wp:positionV>
                <wp:extent cx="7019925" cy="771525"/>
                <wp:effectExtent l="0" t="0" r="66675" b="28575"/>
                <wp:wrapNone/>
                <wp:docPr id="529" name="Rectangle: Folded Corner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77152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5C97C" id="Rectangle: Folded Corner 529" o:spid="_x0000_s1026" type="#_x0000_t65" style="position:absolute;margin-left:-21.55pt;margin-top:13.7pt;width:552.75pt;height:60.75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 w:rsidR="007C20C8" w:rsidRPr="009F735E">
        <w:rPr>
          <w:noProof/>
        </w:rPr>
        <w:drawing>
          <wp:anchor distT="0" distB="0" distL="114300" distR="114300" simplePos="0" relativeHeight="252107776" behindDoc="0" locked="0" layoutInCell="1" allowOverlap="1" wp14:anchorId="2D324591" wp14:editId="7CA39EB1">
            <wp:simplePos x="0" y="0"/>
            <wp:positionH relativeFrom="column">
              <wp:posOffset>-216535</wp:posOffset>
            </wp:positionH>
            <wp:positionV relativeFrom="paragraph">
              <wp:posOffset>-349885</wp:posOffset>
            </wp:positionV>
            <wp:extent cx="361950" cy="361950"/>
            <wp:effectExtent l="0" t="0" r="0" b="0"/>
            <wp:wrapNone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0C8" w:rsidRPr="00047C6E">
        <w:rPr>
          <w:noProof/>
        </w:rPr>
        <w:drawing>
          <wp:anchor distT="0" distB="0" distL="114300" distR="114300" simplePos="0" relativeHeight="252100608" behindDoc="0" locked="0" layoutInCell="1" allowOverlap="1" wp14:anchorId="2C0BF665" wp14:editId="61F8518A">
            <wp:simplePos x="0" y="0"/>
            <wp:positionH relativeFrom="column">
              <wp:posOffset>6403340</wp:posOffset>
            </wp:positionH>
            <wp:positionV relativeFrom="paragraph">
              <wp:posOffset>-363855</wp:posOffset>
            </wp:positionV>
            <wp:extent cx="385445" cy="382270"/>
            <wp:effectExtent l="0" t="0" r="0" b="0"/>
            <wp:wrapNone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0C8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E5CF49A" wp14:editId="1F2066C7">
                <wp:simplePos x="0" y="0"/>
                <wp:positionH relativeFrom="column">
                  <wp:posOffset>-588010</wp:posOffset>
                </wp:positionH>
                <wp:positionV relativeFrom="paragraph">
                  <wp:posOffset>23495</wp:posOffset>
                </wp:positionV>
                <wp:extent cx="7934325" cy="47625"/>
                <wp:effectExtent l="0" t="0" r="28575" b="28575"/>
                <wp:wrapNone/>
                <wp:docPr id="526" name="Rectangle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D7801C" id="Rectangle 526" o:spid="_x0000_s1026" style="position:absolute;margin-left:-46.3pt;margin-top:1.85pt;width:624.75pt;height:3.7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7C20C8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3913A7ED" wp14:editId="421DFB73">
                <wp:simplePos x="0" y="0"/>
                <wp:positionH relativeFrom="margin">
                  <wp:align>center</wp:align>
                </wp:positionH>
                <wp:positionV relativeFrom="paragraph">
                  <wp:posOffset>-359410</wp:posOffset>
                </wp:positionV>
                <wp:extent cx="4429125" cy="438150"/>
                <wp:effectExtent l="0" t="0" r="0" b="0"/>
                <wp:wrapNone/>
                <wp:docPr id="525" name="Text Box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456580" w14:textId="77777777" w:rsidR="00DB406E" w:rsidRPr="00632B6C" w:rsidRDefault="00DB406E" w:rsidP="007C20C8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e Four Noble Truths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3A7ED" id="Text Box 525" o:spid="_x0000_s1103" type="#_x0000_t202" style="position:absolute;margin-left:0;margin-top:-28.3pt;width:348.75pt;height:34.5pt;z-index:252101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" filled="f" stroked="f">
                <v:textbox>
                  <w:txbxContent>
                    <w:p w14:paraId="3A456580" w14:textId="77777777" w:rsidR="00DB406E" w:rsidRPr="00632B6C" w:rsidRDefault="00DB406E" w:rsidP="007C20C8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e Four Noble Truths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0C8">
        <w:tab/>
      </w:r>
    </w:p>
    <w:p w14:paraId="2FF282CB" w14:textId="77777777" w:rsidR="00412623" w:rsidRDefault="00412623" w:rsidP="007C20C8"/>
    <w:p w14:paraId="0F3FBFEC" w14:textId="77777777" w:rsidR="00412623" w:rsidRDefault="00412623" w:rsidP="007C20C8"/>
    <w:p w14:paraId="24E12C11" w14:textId="05906357" w:rsidR="007C20C8" w:rsidRDefault="004353F2" w:rsidP="007C20C8">
      <w:r>
        <w:rPr>
          <w:noProof/>
        </w:rPr>
        <mc:AlternateContent>
          <mc:Choice Requires="wps">
            <w:drawing>
              <wp:anchor distT="45720" distB="45720" distL="114300" distR="114300" simplePos="0" relativeHeight="252105728" behindDoc="0" locked="0" layoutInCell="1" allowOverlap="1" wp14:anchorId="13444824" wp14:editId="3D904CFE">
                <wp:simplePos x="0" y="0"/>
                <wp:positionH relativeFrom="margin">
                  <wp:posOffset>3745865</wp:posOffset>
                </wp:positionH>
                <wp:positionV relativeFrom="paragraph">
                  <wp:posOffset>76200</wp:posOffset>
                </wp:positionV>
                <wp:extent cx="3000375" cy="2600325"/>
                <wp:effectExtent l="0" t="0" r="28575" b="28575"/>
                <wp:wrapNone/>
                <wp:docPr id="5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AD320" w14:textId="77777777" w:rsidR="00DB406E" w:rsidRPr="00BA63C1" w:rsidRDefault="00DB406E" w:rsidP="007C20C8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3423396" w14:textId="77777777" w:rsidR="00DB406E" w:rsidRPr="000658A3" w:rsidRDefault="00DB406E" w:rsidP="007C20C8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sz w:val="40"/>
                                <w:u w:val="single"/>
                              </w:rPr>
                              <w:t>Dependent arising.</w:t>
                            </w:r>
                          </w:p>
                          <w:p w14:paraId="2DC1EDD7" w14:textId="77777777" w:rsidR="00DB406E" w:rsidRPr="00F618CD" w:rsidRDefault="00DB406E" w:rsidP="007C20C8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03CE1D9C" w14:textId="77777777" w:rsidR="00DB406E" w:rsidRDefault="00DB406E" w:rsidP="007C20C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_________ Noble Truths apply to the idea of ______________ arising as suffering arises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in  dependence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on _______________.</w:t>
                            </w:r>
                          </w:p>
                          <w:p w14:paraId="1552AE9C" w14:textId="77777777" w:rsidR="00DB406E" w:rsidRPr="006018F7" w:rsidRDefault="00DB406E" w:rsidP="007C20C8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0014E59" w14:textId="77777777" w:rsidR="00DB406E" w:rsidRPr="006018F7" w:rsidRDefault="00DB406E" w:rsidP="007C20C8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44824" id="_x0000_s1104" type="#_x0000_t202" style="position:absolute;margin-left:294.95pt;margin-top:6pt;width:236.25pt;height:204.75pt;z-index:252105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" filled="f">
                <v:textbox>
                  <w:txbxContent>
                    <w:p w14:paraId="0DBAD320" w14:textId="77777777" w:rsidR="00DB406E" w:rsidRPr="00BA63C1" w:rsidRDefault="00DB406E" w:rsidP="007C20C8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3423396" w14:textId="77777777" w:rsidR="00DB406E" w:rsidRPr="000658A3" w:rsidRDefault="00DB406E" w:rsidP="007C20C8">
                      <w:p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sz w:val="40"/>
                          <w:u w:val="single"/>
                        </w:rPr>
                        <w:t>Dependent arising.</w:t>
                      </w:r>
                    </w:p>
                    <w:p w14:paraId="2DC1EDD7" w14:textId="77777777" w:rsidR="00DB406E" w:rsidRPr="00F618CD" w:rsidRDefault="00DB406E" w:rsidP="007C20C8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03CE1D9C" w14:textId="77777777" w:rsidR="00DB406E" w:rsidRDefault="00DB406E" w:rsidP="007C20C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_________ Noble Truths apply to the idea of ______________ arising as suffering arises </w:t>
                      </w:r>
                      <w:proofErr w:type="gramStart"/>
                      <w:r>
                        <w:rPr>
                          <w:sz w:val="40"/>
                        </w:rPr>
                        <w:t>in  dependence</w:t>
                      </w:r>
                      <w:proofErr w:type="gramEnd"/>
                      <w:r>
                        <w:rPr>
                          <w:sz w:val="40"/>
                        </w:rPr>
                        <w:t xml:space="preserve"> on _______________.</w:t>
                      </w:r>
                    </w:p>
                    <w:p w14:paraId="1552AE9C" w14:textId="77777777" w:rsidR="00DB406E" w:rsidRPr="006018F7" w:rsidRDefault="00DB406E" w:rsidP="007C20C8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0014E59" w14:textId="77777777" w:rsidR="00DB406E" w:rsidRPr="006018F7" w:rsidRDefault="00DB406E" w:rsidP="007C20C8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0E4">
        <w:rPr>
          <w:noProof/>
        </w:rPr>
        <mc:AlternateContent>
          <mc:Choice Requires="wps">
            <w:drawing>
              <wp:anchor distT="45720" distB="45720" distL="114300" distR="114300" simplePos="0" relativeHeight="252115968" behindDoc="0" locked="0" layoutInCell="1" allowOverlap="1" wp14:anchorId="63E683CA" wp14:editId="1D5ABC38">
                <wp:simplePos x="0" y="0"/>
                <wp:positionH relativeFrom="column">
                  <wp:posOffset>1745615</wp:posOffset>
                </wp:positionH>
                <wp:positionV relativeFrom="paragraph">
                  <wp:posOffset>95250</wp:posOffset>
                </wp:positionV>
                <wp:extent cx="1962150" cy="1190625"/>
                <wp:effectExtent l="0" t="0" r="0" b="0"/>
                <wp:wrapSquare wrapText="bothSides"/>
                <wp:docPr id="5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6FC97" w14:textId="77777777" w:rsidR="00DB406E" w:rsidRDefault="00DB406E" w:rsidP="007B696D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2.</w:t>
                            </w:r>
                            <w:r>
                              <w:rPr>
                                <w:sz w:val="40"/>
                              </w:rPr>
                              <w:t xml:space="preserve"> Suffering has a __________.</w:t>
                            </w:r>
                          </w:p>
                          <w:p w14:paraId="1624E9C6" w14:textId="77777777" w:rsidR="00DB406E" w:rsidRPr="007B696D" w:rsidRDefault="00DB406E" w:rsidP="007B696D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16"/>
                              </w:rPr>
                            </w:pPr>
                          </w:p>
                          <w:p w14:paraId="21291E42" w14:textId="77777777" w:rsidR="00DB406E" w:rsidRPr="00953AD0" w:rsidRDefault="00DB406E" w:rsidP="007B696D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</w:rPr>
                              <w:t>Samudaya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683CA" id="_x0000_s1105" type="#_x0000_t202" style="position:absolute;margin-left:137.45pt;margin-top:7.5pt;width:154.5pt;height:93.75pt;z-index:25211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" filled="f" stroked="f">
                <v:textbox>
                  <w:txbxContent>
                    <w:p w14:paraId="1A56FC97" w14:textId="77777777" w:rsidR="00DB406E" w:rsidRDefault="00DB406E" w:rsidP="007B696D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 w:rsidRPr="00F618CD">
                        <w:rPr>
                          <w:b/>
                          <w:sz w:val="40"/>
                          <w:u w:val="single"/>
                        </w:rPr>
                        <w:t>2.</w:t>
                      </w:r>
                      <w:r>
                        <w:rPr>
                          <w:sz w:val="40"/>
                        </w:rPr>
                        <w:t xml:space="preserve"> Suffering has a __________.</w:t>
                      </w:r>
                    </w:p>
                    <w:p w14:paraId="1624E9C6" w14:textId="77777777" w:rsidR="00DB406E" w:rsidRPr="007B696D" w:rsidRDefault="00DB406E" w:rsidP="007B696D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16"/>
                        </w:rPr>
                      </w:pPr>
                    </w:p>
                    <w:p w14:paraId="21291E42" w14:textId="77777777" w:rsidR="00DB406E" w:rsidRPr="00953AD0" w:rsidRDefault="00DB406E" w:rsidP="007B696D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proofErr w:type="spellStart"/>
                      <w:r>
                        <w:rPr>
                          <w:sz w:val="40"/>
                        </w:rPr>
                        <w:t>Samudaya</w:t>
                      </w:r>
                      <w:proofErr w:type="spellEnd"/>
                      <w:r>
                        <w:rPr>
                          <w:sz w:val="4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00E4">
        <w:rPr>
          <w:noProof/>
        </w:rPr>
        <mc:AlternateContent>
          <mc:Choice Requires="wps">
            <w:drawing>
              <wp:anchor distT="45720" distB="45720" distL="114300" distR="114300" simplePos="0" relativeHeight="252111872" behindDoc="0" locked="0" layoutInCell="1" allowOverlap="1" wp14:anchorId="3CF37009" wp14:editId="621DCBE1">
                <wp:simplePos x="0" y="0"/>
                <wp:positionH relativeFrom="column">
                  <wp:posOffset>-245110</wp:posOffset>
                </wp:positionH>
                <wp:positionV relativeFrom="paragraph">
                  <wp:posOffset>114300</wp:posOffset>
                </wp:positionV>
                <wp:extent cx="1838325" cy="11811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67ED0" w14:textId="77777777" w:rsidR="00DB406E" w:rsidRDefault="00DB406E" w:rsidP="00953AD0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1.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  <w:r w:rsidRPr="00953AD0">
                              <w:rPr>
                                <w:sz w:val="40"/>
                              </w:rPr>
                              <w:t>Life is</w:t>
                            </w:r>
                          </w:p>
                          <w:p w14:paraId="7AFBA795" w14:textId="77777777" w:rsidR="00DB406E" w:rsidRPr="00953AD0" w:rsidRDefault="00DB406E" w:rsidP="00953AD0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2358FDE9" w14:textId="77777777" w:rsidR="00DB406E" w:rsidRPr="007B696D" w:rsidRDefault="00DB406E" w:rsidP="00953AD0">
                            <w:pPr>
                              <w:rPr>
                                <w:sz w:val="2"/>
                              </w:rPr>
                            </w:pPr>
                          </w:p>
                          <w:p w14:paraId="28119402" w14:textId="77777777" w:rsidR="00DB406E" w:rsidRPr="00953AD0" w:rsidRDefault="00DB406E" w:rsidP="00953AD0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Dukkha.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37009" id="_x0000_s1106" type="#_x0000_t202" style="position:absolute;margin-left:-19.3pt;margin-top:9pt;width:144.75pt;height:93pt;z-index:25211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" filled="f" stroked="f">
                <v:textbox>
                  <w:txbxContent>
                    <w:p w14:paraId="15C67ED0" w14:textId="77777777" w:rsidR="00DB406E" w:rsidRDefault="00DB406E" w:rsidP="00953AD0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 w:rsidRPr="00F618CD">
                        <w:rPr>
                          <w:b/>
                          <w:sz w:val="40"/>
                          <w:u w:val="single"/>
                        </w:rPr>
                        <w:t>1.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  <w:r w:rsidRPr="00953AD0">
                        <w:rPr>
                          <w:sz w:val="40"/>
                        </w:rPr>
                        <w:t>Life is</w:t>
                      </w:r>
                    </w:p>
                    <w:p w14:paraId="7AFBA795" w14:textId="77777777" w:rsidR="00DB406E" w:rsidRPr="00953AD0" w:rsidRDefault="00DB406E" w:rsidP="00953AD0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2358FDE9" w14:textId="77777777" w:rsidR="00DB406E" w:rsidRPr="007B696D" w:rsidRDefault="00DB406E" w:rsidP="00953AD0">
                      <w:pPr>
                        <w:rPr>
                          <w:sz w:val="2"/>
                        </w:rPr>
                      </w:pPr>
                    </w:p>
                    <w:p w14:paraId="28119402" w14:textId="77777777" w:rsidR="00DB406E" w:rsidRPr="00953AD0" w:rsidRDefault="00DB406E" w:rsidP="00953AD0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Dukkha.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00E4"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2C2362F0" wp14:editId="64974FC0">
                <wp:simplePos x="0" y="0"/>
                <wp:positionH relativeFrom="column">
                  <wp:posOffset>-283210</wp:posOffset>
                </wp:positionH>
                <wp:positionV relativeFrom="paragraph">
                  <wp:posOffset>85725</wp:posOffset>
                </wp:positionV>
                <wp:extent cx="1952625" cy="1247775"/>
                <wp:effectExtent l="0" t="0" r="28575" b="28575"/>
                <wp:wrapNone/>
                <wp:docPr id="533" name="Rectangle: Rounded Corners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24777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46BBE2" id="Rectangle: Rounded Corners 533" o:spid="_x0000_s1026" style="position:absolute;margin-left:-22.3pt;margin-top:6.75pt;width:153.75pt;height:98.2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" filled="f" strokecolor="#1f3763 [1604]" strokeweight="1.5pt">
                <v:stroke joinstyle="miter"/>
              </v:roundrect>
            </w:pict>
          </mc:Fallback>
        </mc:AlternateContent>
      </w:r>
      <w:r w:rsidR="005000E4"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BDB6C4B" wp14:editId="4BD6302B">
                <wp:simplePos x="0" y="0"/>
                <wp:positionH relativeFrom="column">
                  <wp:posOffset>1717040</wp:posOffset>
                </wp:positionH>
                <wp:positionV relativeFrom="paragraph">
                  <wp:posOffset>85725</wp:posOffset>
                </wp:positionV>
                <wp:extent cx="1952625" cy="1257300"/>
                <wp:effectExtent l="0" t="0" r="28575" b="19050"/>
                <wp:wrapNone/>
                <wp:docPr id="535" name="Rectangle: Rounded Corners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25730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255866" id="Rectangle: Rounded Corners 535" o:spid="_x0000_s1026" style="position:absolute;margin-left:135.2pt;margin-top:6.75pt;width:153.75pt;height:99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" filled="f" strokecolor="#1f3763 [1604]" strokeweight="1.5pt">
                <v:stroke joinstyle="miter"/>
              </v:roundrect>
            </w:pict>
          </mc:Fallback>
        </mc:AlternateContent>
      </w:r>
    </w:p>
    <w:p w14:paraId="6D645773" w14:textId="77777777" w:rsidR="007C20C8" w:rsidRDefault="007C20C8" w:rsidP="00953AD0">
      <w:pPr>
        <w:ind w:firstLine="720"/>
      </w:pPr>
    </w:p>
    <w:p w14:paraId="3D7BB75C" w14:textId="77777777" w:rsidR="007C20C8" w:rsidRDefault="007C20C8" w:rsidP="007C20C8">
      <w:pPr>
        <w:tabs>
          <w:tab w:val="left" w:pos="3240"/>
        </w:tabs>
      </w:pPr>
      <w:r>
        <w:tab/>
      </w:r>
    </w:p>
    <w:p w14:paraId="4E362381" w14:textId="77777777" w:rsidR="00442F6E" w:rsidRDefault="00442F6E" w:rsidP="00442F6E">
      <w:pPr>
        <w:tabs>
          <w:tab w:val="left" w:pos="1845"/>
        </w:tabs>
      </w:pPr>
    </w:p>
    <w:p w14:paraId="0DFCF8F6" w14:textId="77777777" w:rsidR="005000E4" w:rsidRPr="005000E4" w:rsidRDefault="005000E4" w:rsidP="005000E4">
      <w:r>
        <w:rPr>
          <w:noProof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7302C0ED" wp14:editId="4BB04619">
                <wp:simplePos x="0" y="0"/>
                <wp:positionH relativeFrom="column">
                  <wp:posOffset>-340360</wp:posOffset>
                </wp:positionH>
                <wp:positionV relativeFrom="paragraph">
                  <wp:posOffset>286385</wp:posOffset>
                </wp:positionV>
                <wp:extent cx="2047875" cy="1152525"/>
                <wp:effectExtent l="0" t="0" r="0" b="0"/>
                <wp:wrapSquare wrapText="bothSides"/>
                <wp:docPr id="5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9AC68" w14:textId="77777777" w:rsidR="00DB406E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3.</w:t>
                            </w:r>
                            <w:r>
                              <w:rPr>
                                <w:sz w:val="40"/>
                              </w:rPr>
                              <w:t xml:space="preserve"> Suffering can </w:t>
                            </w:r>
                          </w:p>
                          <w:p w14:paraId="59E7FA15" w14:textId="77777777" w:rsidR="00DB406E" w:rsidRPr="005000E4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3371CB7A" w14:textId="77777777" w:rsidR="00DB406E" w:rsidRPr="00953AD0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come to an _____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Nirodha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2C0ED" id="_x0000_s1107" type="#_x0000_t202" style="position:absolute;margin-left:-26.8pt;margin-top:22.55pt;width:161.25pt;height:90.75pt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" filled="f" stroked="f">
                <v:textbox>
                  <w:txbxContent>
                    <w:p w14:paraId="3EC9AC68" w14:textId="77777777" w:rsidR="00DB406E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 w:rsidRPr="00F618CD">
                        <w:rPr>
                          <w:b/>
                          <w:sz w:val="40"/>
                          <w:u w:val="single"/>
                        </w:rPr>
                        <w:t>3.</w:t>
                      </w:r>
                      <w:r>
                        <w:rPr>
                          <w:sz w:val="40"/>
                        </w:rPr>
                        <w:t xml:space="preserve"> Suffering can </w:t>
                      </w:r>
                    </w:p>
                    <w:p w14:paraId="59E7FA15" w14:textId="77777777" w:rsidR="00DB406E" w:rsidRPr="005000E4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3371CB7A" w14:textId="77777777" w:rsidR="00DB406E" w:rsidRPr="00953AD0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come to an _____ </w:t>
                      </w:r>
                      <w:proofErr w:type="spellStart"/>
                      <w:r>
                        <w:rPr>
                          <w:sz w:val="40"/>
                        </w:rPr>
                        <w:t>Nirodha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447E0C9E" wp14:editId="32B6D394">
                <wp:simplePos x="0" y="0"/>
                <wp:positionH relativeFrom="column">
                  <wp:posOffset>1726565</wp:posOffset>
                </wp:positionH>
                <wp:positionV relativeFrom="paragraph">
                  <wp:posOffset>286385</wp:posOffset>
                </wp:positionV>
                <wp:extent cx="1962150" cy="1219200"/>
                <wp:effectExtent l="0" t="0" r="0" b="0"/>
                <wp:wrapSquare wrapText="bothSides"/>
                <wp:docPr id="5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E84D6" w14:textId="77777777" w:rsidR="00DB406E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4.</w:t>
                            </w:r>
                            <w:r>
                              <w:rPr>
                                <w:sz w:val="40"/>
                              </w:rPr>
                              <w:t xml:space="preserve"> The way to </w:t>
                            </w:r>
                          </w:p>
                          <w:p w14:paraId="011B02BA" w14:textId="77777777" w:rsidR="00DB406E" w:rsidRPr="004353F2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04444C27" w14:textId="77777777" w:rsidR="00DB406E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_____ Suffering is __________.</w:t>
                            </w:r>
                          </w:p>
                          <w:p w14:paraId="4B2A1895" w14:textId="77777777" w:rsidR="00DB406E" w:rsidRPr="007B696D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16"/>
                              </w:rPr>
                            </w:pPr>
                          </w:p>
                          <w:p w14:paraId="28FDFC1B" w14:textId="77777777" w:rsidR="00DB406E" w:rsidRPr="00953AD0" w:rsidRDefault="00DB406E" w:rsidP="005000E4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</w:rPr>
                              <w:t>Magga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E0C9E" id="_x0000_s1108" type="#_x0000_t202" style="position:absolute;margin-left:135.95pt;margin-top:22.55pt;width:154.5pt;height:96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" filled="f" stroked="f">
                <v:textbox>
                  <w:txbxContent>
                    <w:p w14:paraId="6C5E84D6" w14:textId="77777777" w:rsidR="00DB406E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 w:rsidRPr="00F618CD">
                        <w:rPr>
                          <w:b/>
                          <w:sz w:val="40"/>
                          <w:u w:val="single"/>
                        </w:rPr>
                        <w:t>4.</w:t>
                      </w:r>
                      <w:r>
                        <w:rPr>
                          <w:sz w:val="40"/>
                        </w:rPr>
                        <w:t xml:space="preserve"> The way to </w:t>
                      </w:r>
                    </w:p>
                    <w:p w14:paraId="011B02BA" w14:textId="77777777" w:rsidR="00DB406E" w:rsidRPr="004353F2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04444C27" w14:textId="77777777" w:rsidR="00DB406E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_____ Suffering is __________.</w:t>
                      </w:r>
                    </w:p>
                    <w:p w14:paraId="4B2A1895" w14:textId="77777777" w:rsidR="00DB406E" w:rsidRPr="007B696D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16"/>
                        </w:rPr>
                      </w:pPr>
                    </w:p>
                    <w:p w14:paraId="28FDFC1B" w14:textId="77777777" w:rsidR="00DB406E" w:rsidRPr="00953AD0" w:rsidRDefault="00DB406E" w:rsidP="005000E4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proofErr w:type="spellStart"/>
                      <w:r>
                        <w:rPr>
                          <w:sz w:val="40"/>
                        </w:rPr>
                        <w:t>Magga</w:t>
                      </w:r>
                      <w:proofErr w:type="spellEnd"/>
                      <w:r>
                        <w:rPr>
                          <w:sz w:val="4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2ADFA7DD" wp14:editId="61378D9E">
                <wp:simplePos x="0" y="0"/>
                <wp:positionH relativeFrom="column">
                  <wp:posOffset>-283210</wp:posOffset>
                </wp:positionH>
                <wp:positionV relativeFrom="paragraph">
                  <wp:posOffset>257175</wp:posOffset>
                </wp:positionV>
                <wp:extent cx="1952625" cy="1247775"/>
                <wp:effectExtent l="0" t="0" r="28575" b="28575"/>
                <wp:wrapNone/>
                <wp:docPr id="537" name="Rectangle: Rounded Corners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24777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32F71C" id="Rectangle: Rounded Corners 537" o:spid="_x0000_s1026" style="position:absolute;margin-left:-22.3pt;margin-top:20.25pt;width:153.75pt;height:98.2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" filled="f" strokecolor="#1f3763 [16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2B40D96A" wp14:editId="71E18A60">
                <wp:simplePos x="0" y="0"/>
                <wp:positionH relativeFrom="column">
                  <wp:posOffset>1717040</wp:posOffset>
                </wp:positionH>
                <wp:positionV relativeFrom="paragraph">
                  <wp:posOffset>266065</wp:posOffset>
                </wp:positionV>
                <wp:extent cx="1952625" cy="1257300"/>
                <wp:effectExtent l="0" t="0" r="28575" b="19050"/>
                <wp:wrapNone/>
                <wp:docPr id="539" name="Rectangle: Rounded Corners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25730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160713" id="Rectangle: Rounded Corners 539" o:spid="_x0000_s1026" style="position:absolute;margin-left:135.2pt;margin-top:20.95pt;width:153.75pt;height:99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" filled="f" strokecolor="#1f3763 [1604]" strokeweight="1.5pt">
                <v:stroke joinstyle="miter"/>
              </v:roundrect>
            </w:pict>
          </mc:Fallback>
        </mc:AlternateContent>
      </w:r>
    </w:p>
    <w:p w14:paraId="3CE7BAD4" w14:textId="77777777" w:rsidR="005000E4" w:rsidRPr="005000E4" w:rsidRDefault="005000E4" w:rsidP="005000E4"/>
    <w:p w14:paraId="20F7191B" w14:textId="77777777" w:rsidR="005000E4" w:rsidRPr="005000E4" w:rsidRDefault="00DD4389" w:rsidP="005000E4">
      <w:r w:rsidRPr="00200C3A">
        <w:rPr>
          <w:noProof/>
        </w:rPr>
        <w:drawing>
          <wp:anchor distT="0" distB="0" distL="114300" distR="114300" simplePos="0" relativeHeight="252126208" behindDoc="1" locked="0" layoutInCell="1" allowOverlap="1" wp14:anchorId="74868107" wp14:editId="6710E8FE">
            <wp:simplePos x="0" y="0"/>
            <wp:positionH relativeFrom="margin">
              <wp:posOffset>5993130</wp:posOffset>
            </wp:positionH>
            <wp:positionV relativeFrom="paragraph">
              <wp:posOffset>200660</wp:posOffset>
            </wp:positionV>
            <wp:extent cx="692507" cy="697960"/>
            <wp:effectExtent l="0" t="0" r="0" b="6985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308" b="7143"/>
                    <a:stretch/>
                  </pic:blipFill>
                  <pic:spPr bwMode="auto">
                    <a:xfrm flipH="1">
                      <a:off x="0" y="0"/>
                      <a:ext cx="692507" cy="69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ADC3A" w14:textId="77777777" w:rsidR="005000E4" w:rsidRDefault="005000E4" w:rsidP="005000E4"/>
    <w:p w14:paraId="642F787B" w14:textId="77777777" w:rsidR="005000E4" w:rsidRDefault="005000E4" w:rsidP="005000E4">
      <w:pPr>
        <w:jc w:val="center"/>
      </w:pPr>
    </w:p>
    <w:p w14:paraId="0C2DF79B" w14:textId="77777777" w:rsidR="00C74392" w:rsidRDefault="00C74392" w:rsidP="00DD4389">
      <w:r>
        <w:rPr>
          <w:noProof/>
        </w:rPr>
        <mc:AlternateContent>
          <mc:Choice Requires="wps">
            <w:drawing>
              <wp:anchor distT="45720" distB="45720" distL="114300" distR="114300" simplePos="0" relativeHeight="252129280" behindDoc="0" locked="0" layoutInCell="1" allowOverlap="1" wp14:anchorId="0EC7576E" wp14:editId="1071D3CE">
                <wp:simplePos x="0" y="0"/>
                <wp:positionH relativeFrom="margin">
                  <wp:posOffset>-330835</wp:posOffset>
                </wp:positionH>
                <wp:positionV relativeFrom="paragraph">
                  <wp:posOffset>277495</wp:posOffset>
                </wp:positionV>
                <wp:extent cx="7210425" cy="952500"/>
                <wp:effectExtent l="0" t="0" r="0" b="0"/>
                <wp:wrapNone/>
                <wp:docPr id="5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0425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1EEA0" w14:textId="77777777" w:rsidR="00DB406E" w:rsidRPr="00E33A3A" w:rsidRDefault="00DB406E" w:rsidP="00DD4389">
                            <w:pPr>
                              <w:spacing w:after="0" w:line="276" w:lineRule="auto"/>
                              <w:rPr>
                                <w:i/>
                                <w:sz w:val="2"/>
                              </w:rPr>
                            </w:pPr>
                          </w:p>
                          <w:p w14:paraId="730C4970" w14:textId="77777777" w:rsidR="00DB406E" w:rsidRPr="00E33A3A" w:rsidRDefault="00DB406E" w:rsidP="00DD4389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</w:rPr>
                            </w:pPr>
                            <w:r>
                              <w:rPr>
                                <w:i/>
                                <w:sz w:val="40"/>
                              </w:rPr>
                              <w:t>The Four ___________ ____________ are sometimes compared to the idea of an ___________ where Buddha is the ____________.</w:t>
                            </w:r>
                          </w:p>
                          <w:p w14:paraId="396A3B4F" w14:textId="77777777" w:rsidR="00DB406E" w:rsidRPr="00E33A3A" w:rsidRDefault="00DB406E" w:rsidP="00DD4389">
                            <w:pPr>
                              <w:spacing w:after="0" w:line="276" w:lineRule="auto"/>
                              <w:rPr>
                                <w:i/>
                                <w:sz w:val="40"/>
                              </w:rPr>
                            </w:pPr>
                            <w:r w:rsidRPr="00E33A3A">
                              <w:rPr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3B7215A6" w14:textId="77777777" w:rsidR="00DB406E" w:rsidRPr="00E33A3A" w:rsidRDefault="00DB406E" w:rsidP="00DD4389">
                            <w:pPr>
                              <w:spacing w:line="276" w:lineRule="auto"/>
                              <w:rPr>
                                <w:i/>
                                <w:sz w:val="40"/>
                              </w:rPr>
                            </w:pPr>
                            <w:r w:rsidRPr="00E33A3A">
                              <w:rPr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7576E" id="_x0000_s1109" type="#_x0000_t202" style="position:absolute;margin-left:-26.05pt;margin-top:21.85pt;width:567.75pt;height:75pt;z-index:252129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" filled="f" stroked="f">
                <v:textbox>
                  <w:txbxContent>
                    <w:p w14:paraId="2761EEA0" w14:textId="77777777" w:rsidR="00DB406E" w:rsidRPr="00E33A3A" w:rsidRDefault="00DB406E" w:rsidP="00DD4389">
                      <w:pPr>
                        <w:spacing w:after="0" w:line="276" w:lineRule="auto"/>
                        <w:rPr>
                          <w:i/>
                          <w:sz w:val="2"/>
                        </w:rPr>
                      </w:pPr>
                    </w:p>
                    <w:p w14:paraId="730C4970" w14:textId="77777777" w:rsidR="00DB406E" w:rsidRPr="00E33A3A" w:rsidRDefault="00DB406E" w:rsidP="00DD4389">
                      <w:pPr>
                        <w:spacing w:after="0" w:line="276" w:lineRule="auto"/>
                        <w:rPr>
                          <w:i/>
                          <w:sz w:val="40"/>
                        </w:rPr>
                      </w:pPr>
                      <w:r>
                        <w:rPr>
                          <w:i/>
                          <w:sz w:val="40"/>
                        </w:rPr>
                        <w:t>The Four ___________ ____________ are sometimes compared to the idea of an ___________ where Buddha is the ____________.</w:t>
                      </w:r>
                    </w:p>
                    <w:p w14:paraId="396A3B4F" w14:textId="77777777" w:rsidR="00DB406E" w:rsidRPr="00E33A3A" w:rsidRDefault="00DB406E" w:rsidP="00DD4389">
                      <w:pPr>
                        <w:spacing w:after="0" w:line="276" w:lineRule="auto"/>
                        <w:rPr>
                          <w:i/>
                          <w:sz w:val="40"/>
                        </w:rPr>
                      </w:pPr>
                      <w:r w:rsidRPr="00E33A3A">
                        <w:rPr>
                          <w:i/>
                          <w:sz w:val="40"/>
                        </w:rPr>
                        <w:t xml:space="preserve"> </w:t>
                      </w:r>
                    </w:p>
                    <w:p w14:paraId="3B7215A6" w14:textId="77777777" w:rsidR="00DB406E" w:rsidRPr="00E33A3A" w:rsidRDefault="00DB406E" w:rsidP="00DD4389">
                      <w:pPr>
                        <w:spacing w:line="276" w:lineRule="auto"/>
                        <w:rPr>
                          <w:i/>
                          <w:sz w:val="40"/>
                        </w:rPr>
                      </w:pPr>
                      <w:r w:rsidRPr="00E33A3A">
                        <w:rPr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09E85" w14:textId="77777777" w:rsidR="00DD4389" w:rsidRPr="00DD4389" w:rsidRDefault="00DD4389" w:rsidP="00DD4389"/>
    <w:p w14:paraId="134E2A69" w14:textId="77777777" w:rsidR="00DD4389" w:rsidRPr="00DD4389" w:rsidRDefault="00DD4389" w:rsidP="00DD4389"/>
    <w:p w14:paraId="38BDCCAC" w14:textId="77777777" w:rsidR="00DD4389" w:rsidRDefault="00ED72EA" w:rsidP="00DD4389">
      <w:pPr>
        <w:tabs>
          <w:tab w:val="left" w:pos="451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79D74C31" wp14:editId="5392E325">
                <wp:simplePos x="0" y="0"/>
                <wp:positionH relativeFrom="column">
                  <wp:posOffset>-254634</wp:posOffset>
                </wp:positionH>
                <wp:positionV relativeFrom="paragraph">
                  <wp:posOffset>306070</wp:posOffset>
                </wp:positionV>
                <wp:extent cx="1619250" cy="1828800"/>
                <wp:effectExtent l="0" t="38100" r="38100" b="57150"/>
                <wp:wrapNone/>
                <wp:docPr id="561" name="Arrow: Right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1828800"/>
                        </a:xfrm>
                        <a:prstGeom prst="rightArrow">
                          <a:avLst>
                            <a:gd name="adj1" fmla="val 76207"/>
                            <a:gd name="adj2" fmla="val 25172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7CC95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61" o:spid="_x0000_s1026" type="#_x0000_t13" style="position:absolute;margin-left:-20.05pt;margin-top:24.1pt;width:127.5pt;height:2in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" adj="16163,2570" filled="f" strokecolor="#1f3763 [1604]" strokeweight="1.5pt"/>
            </w:pict>
          </mc:Fallback>
        </mc:AlternateContent>
      </w:r>
      <w:r w:rsidR="00DD4389">
        <w:tab/>
      </w:r>
    </w:p>
    <w:p w14:paraId="6461A3BF" w14:textId="77777777" w:rsidR="00DD4389" w:rsidRDefault="00C74392" w:rsidP="00DD4389">
      <w:pPr>
        <w:tabs>
          <w:tab w:val="left" w:pos="4515"/>
        </w:tabs>
      </w:pPr>
      <w:r>
        <w:rPr>
          <w:noProof/>
        </w:rPr>
        <w:drawing>
          <wp:anchor distT="0" distB="0" distL="114300" distR="114300" simplePos="0" relativeHeight="252166144" behindDoc="0" locked="0" layoutInCell="1" allowOverlap="1" wp14:anchorId="4520D949" wp14:editId="183C8D01">
            <wp:simplePos x="0" y="0"/>
            <wp:positionH relativeFrom="column">
              <wp:posOffset>6003290</wp:posOffset>
            </wp:positionH>
            <wp:positionV relativeFrom="paragraph">
              <wp:posOffset>1144270</wp:posOffset>
            </wp:positionV>
            <wp:extent cx="428625" cy="428625"/>
            <wp:effectExtent l="0" t="0" r="9525" b="9525"/>
            <wp:wrapNone/>
            <wp:docPr id="571" name="Picture 571" descr="C:\Users\butle\AppData\Local\Microsoft\Windows\INetCache\Content.MSO\99CF26D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C:\Users\butle\AppData\Local\Microsoft\Windows\INetCache\Content.MSO\99CF26D1.tmp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2EA">
        <w:rPr>
          <w:noProof/>
        </w:rPr>
        <mc:AlternateContent>
          <mc:Choice Requires="wps">
            <w:drawing>
              <wp:anchor distT="45720" distB="45720" distL="114300" distR="114300" simplePos="0" relativeHeight="252154880" behindDoc="0" locked="0" layoutInCell="1" allowOverlap="1" wp14:anchorId="65FA1DC7" wp14:editId="475540E5">
                <wp:simplePos x="0" y="0"/>
                <wp:positionH relativeFrom="margin">
                  <wp:posOffset>4792980</wp:posOffset>
                </wp:positionH>
                <wp:positionV relativeFrom="paragraph">
                  <wp:posOffset>201295</wp:posOffset>
                </wp:positionV>
                <wp:extent cx="2028825" cy="1524000"/>
                <wp:effectExtent l="0" t="0" r="0" b="0"/>
                <wp:wrapSquare wrapText="bothSides"/>
                <wp:docPr id="5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F98A9" w14:textId="77777777" w:rsidR="00DB406E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4.</w:t>
                            </w:r>
                            <w:r>
                              <w:rPr>
                                <w:sz w:val="40"/>
                              </w:rPr>
                              <w:t xml:space="preserve"> He gives you the ___________ to cure the illness.</w:t>
                            </w:r>
                          </w:p>
                          <w:p w14:paraId="6B704E87" w14:textId="77777777" w:rsidR="00DB406E" w:rsidRPr="007B696D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16"/>
                              </w:rPr>
                            </w:pPr>
                          </w:p>
                          <w:p w14:paraId="4E8187A7" w14:textId="77777777" w:rsidR="00DB406E" w:rsidRPr="00953AD0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A1DC7" id="_x0000_s1110" type="#_x0000_t202" style="position:absolute;margin-left:377.4pt;margin-top:15.85pt;width:159.75pt;height:120pt;z-index:252154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" filled="f" stroked="f">
                <v:textbox>
                  <w:txbxContent>
                    <w:p w14:paraId="215F98A9" w14:textId="77777777" w:rsidR="00DB406E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 w:rsidRPr="00F618CD">
                        <w:rPr>
                          <w:b/>
                          <w:sz w:val="40"/>
                          <w:u w:val="single"/>
                        </w:rPr>
                        <w:t>4.</w:t>
                      </w:r>
                      <w:r>
                        <w:rPr>
                          <w:sz w:val="40"/>
                        </w:rPr>
                        <w:t xml:space="preserve"> He gives you the ___________ to cure the illness.</w:t>
                      </w:r>
                    </w:p>
                    <w:p w14:paraId="6B704E87" w14:textId="77777777" w:rsidR="00DB406E" w:rsidRPr="007B696D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16"/>
                        </w:rPr>
                      </w:pPr>
                    </w:p>
                    <w:p w14:paraId="4E8187A7" w14:textId="77777777" w:rsidR="00DB406E" w:rsidRPr="00953AD0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2CA776B9" wp14:editId="2F824F68">
                <wp:simplePos x="0" y="0"/>
                <wp:positionH relativeFrom="page">
                  <wp:posOffset>5362575</wp:posOffset>
                </wp:positionH>
                <wp:positionV relativeFrom="paragraph">
                  <wp:posOffset>10795</wp:posOffset>
                </wp:positionV>
                <wp:extent cx="1971675" cy="1828800"/>
                <wp:effectExtent l="0" t="38100" r="47625" b="57150"/>
                <wp:wrapNone/>
                <wp:docPr id="569" name="Arrow: Right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1828800"/>
                        </a:xfrm>
                        <a:prstGeom prst="rightArrow">
                          <a:avLst>
                            <a:gd name="adj1" fmla="val 76207"/>
                            <a:gd name="adj2" fmla="val 25172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22EED" id="Arrow: Right 569" o:spid="_x0000_s1026" type="#_x0000_t13" style="position:absolute;margin-left:422.25pt;margin-top:.85pt;width:155.25pt;height:2in;z-index:25216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" adj="16557,2570" filled="f" strokecolor="#1f3763 [1604]" strokeweight="1.5pt">
                <w10:wrap anchorx="page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352D0519" wp14:editId="1B297264">
                <wp:simplePos x="0" y="0"/>
                <wp:positionH relativeFrom="margin">
                  <wp:posOffset>3155315</wp:posOffset>
                </wp:positionH>
                <wp:positionV relativeFrom="paragraph">
                  <wp:posOffset>10795</wp:posOffset>
                </wp:positionV>
                <wp:extent cx="1638300" cy="1828800"/>
                <wp:effectExtent l="0" t="38100" r="38100" b="57150"/>
                <wp:wrapNone/>
                <wp:docPr id="570" name="Arrow: Right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828800"/>
                        </a:xfrm>
                        <a:prstGeom prst="rightArrow">
                          <a:avLst>
                            <a:gd name="adj1" fmla="val 76207"/>
                            <a:gd name="adj2" fmla="val 25172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60573" id="Arrow: Right 570" o:spid="_x0000_s1026" type="#_x0000_t13" style="position:absolute;margin-left:248.45pt;margin-top:.85pt;width:129pt;height:2in;z-index:25216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" adj="16163,2570" filled="f" strokecolor="#1f3763 [1604]" strokeweight="1.5pt">
                <w10:wrap anchorx="margin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201625CB" wp14:editId="0CB4B0D2">
                <wp:simplePos x="0" y="0"/>
                <wp:positionH relativeFrom="column">
                  <wp:posOffset>3164840</wp:posOffset>
                </wp:positionH>
                <wp:positionV relativeFrom="paragraph">
                  <wp:posOffset>201295</wp:posOffset>
                </wp:positionV>
                <wp:extent cx="1809750" cy="1352550"/>
                <wp:effectExtent l="0" t="0" r="0" b="0"/>
                <wp:wrapSquare wrapText="bothSides"/>
                <wp:docPr id="5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352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A0835" w14:textId="77777777" w:rsidR="00DB406E" w:rsidRPr="00953AD0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u w:val="single"/>
                              </w:rPr>
                              <w:t>3</w:t>
                            </w: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40"/>
                              </w:rPr>
                              <w:t xml:space="preserve"> He says there is a _______ for the illness.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625CB" id="_x0000_s1111" type="#_x0000_t202" style="position:absolute;margin-left:249.2pt;margin-top:15.85pt;width:142.5pt;height:106.5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" filled="f" stroked="f">
                <v:textbox>
                  <w:txbxContent>
                    <w:p w14:paraId="179A0835" w14:textId="77777777" w:rsidR="00DB406E" w:rsidRPr="00953AD0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b/>
                          <w:sz w:val="40"/>
                          <w:u w:val="single"/>
                        </w:rPr>
                        <w:t>3</w:t>
                      </w:r>
                      <w:r w:rsidRPr="00F618CD">
                        <w:rPr>
                          <w:b/>
                          <w:sz w:val="40"/>
                          <w:u w:val="single"/>
                        </w:rPr>
                        <w:t>.</w:t>
                      </w:r>
                      <w:r>
                        <w:rPr>
                          <w:sz w:val="40"/>
                        </w:rPr>
                        <w:t xml:space="preserve"> He says there is a _______ for the illness.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0AF01420" wp14:editId="3740CD11">
                <wp:simplePos x="0" y="0"/>
                <wp:positionH relativeFrom="column">
                  <wp:posOffset>1402715</wp:posOffset>
                </wp:positionH>
                <wp:positionV relativeFrom="paragraph">
                  <wp:posOffset>258445</wp:posOffset>
                </wp:positionV>
                <wp:extent cx="1695450" cy="1076325"/>
                <wp:effectExtent l="0" t="0" r="0" b="0"/>
                <wp:wrapSquare wrapText="bothSides"/>
                <wp:docPr id="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CDD1A" w14:textId="77777777" w:rsidR="00DB406E" w:rsidRPr="00953AD0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u w:val="single"/>
                              </w:rPr>
                              <w:t>2</w:t>
                            </w: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40"/>
                              </w:rPr>
                              <w:t xml:space="preserve"> He finds      the _______ of the illness.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01420" id="_x0000_s1112" type="#_x0000_t202" style="position:absolute;margin-left:110.45pt;margin-top:20.35pt;width:133.5pt;height:84.75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" filled="f" stroked="f">
                <v:textbox>
                  <w:txbxContent>
                    <w:p w14:paraId="3BCCDD1A" w14:textId="77777777" w:rsidR="00DB406E" w:rsidRPr="00953AD0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b/>
                          <w:sz w:val="40"/>
                          <w:u w:val="single"/>
                        </w:rPr>
                        <w:t>2</w:t>
                      </w:r>
                      <w:r w:rsidRPr="00F618CD">
                        <w:rPr>
                          <w:b/>
                          <w:sz w:val="40"/>
                          <w:u w:val="single"/>
                        </w:rPr>
                        <w:t>.</w:t>
                      </w:r>
                      <w:r>
                        <w:rPr>
                          <w:sz w:val="40"/>
                        </w:rPr>
                        <w:t xml:space="preserve"> He finds      the _______ of the illness.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4C07DCEB" wp14:editId="64B2F1BF">
                <wp:simplePos x="0" y="0"/>
                <wp:positionH relativeFrom="margin">
                  <wp:posOffset>1393190</wp:posOffset>
                </wp:positionH>
                <wp:positionV relativeFrom="paragraph">
                  <wp:posOffset>20320</wp:posOffset>
                </wp:positionV>
                <wp:extent cx="1733550" cy="1828800"/>
                <wp:effectExtent l="0" t="38100" r="38100" b="57150"/>
                <wp:wrapNone/>
                <wp:docPr id="568" name="Arrow: Right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828800"/>
                        </a:xfrm>
                        <a:prstGeom prst="rightArrow">
                          <a:avLst>
                            <a:gd name="adj1" fmla="val 76207"/>
                            <a:gd name="adj2" fmla="val 25172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E6015" id="Arrow: Right 568" o:spid="_x0000_s1026" type="#_x0000_t13" style="position:absolute;margin-left:109.7pt;margin-top:1.6pt;width:136.5pt;height:2in;z-index:25216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" adj="16163,2570" filled="f" strokecolor="#1f3763 [1604]" strokeweight="1.5pt">
                <w10:wrap anchorx="margin"/>
              </v:shape>
            </w:pict>
          </mc:Fallback>
        </mc:AlternateContent>
      </w:r>
      <w:r w:rsidR="00ED72EA">
        <w:rPr>
          <w:noProof/>
        </w:rPr>
        <mc:AlternateContent>
          <mc:Choice Requires="wps">
            <w:drawing>
              <wp:anchor distT="45720" distB="45720" distL="114300" distR="114300" simplePos="0" relativeHeight="252148736" behindDoc="0" locked="0" layoutInCell="1" allowOverlap="1" wp14:anchorId="3FF10614" wp14:editId="1C82F101">
                <wp:simplePos x="0" y="0"/>
                <wp:positionH relativeFrom="margin">
                  <wp:posOffset>-292735</wp:posOffset>
                </wp:positionH>
                <wp:positionV relativeFrom="paragraph">
                  <wp:posOffset>210820</wp:posOffset>
                </wp:positionV>
                <wp:extent cx="1838325" cy="1447800"/>
                <wp:effectExtent l="0" t="0" r="0" b="0"/>
                <wp:wrapSquare wrapText="bothSides"/>
                <wp:docPr id="5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E968A" w14:textId="77777777" w:rsidR="00DB406E" w:rsidRPr="00953AD0" w:rsidRDefault="00DB406E" w:rsidP="00552517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u w:val="single"/>
                              </w:rPr>
                              <w:t>1</w:t>
                            </w: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40"/>
                              </w:rPr>
                              <w:t xml:space="preserve"> A doctor establishes       you have an    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10614" id="_x0000_s1113" type="#_x0000_t202" style="position:absolute;margin-left:-23.05pt;margin-top:16.6pt;width:144.75pt;height:114pt;z-index:25214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" filled="f" stroked="f">
                <v:textbox>
                  <w:txbxContent>
                    <w:p w14:paraId="043E968A" w14:textId="77777777" w:rsidR="00DB406E" w:rsidRPr="00953AD0" w:rsidRDefault="00DB406E" w:rsidP="00552517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b/>
                          <w:sz w:val="40"/>
                          <w:u w:val="single"/>
                        </w:rPr>
                        <w:t>1</w:t>
                      </w:r>
                      <w:r w:rsidRPr="00F618CD">
                        <w:rPr>
                          <w:b/>
                          <w:sz w:val="40"/>
                          <w:u w:val="single"/>
                        </w:rPr>
                        <w:t>.</w:t>
                      </w:r>
                      <w:r>
                        <w:rPr>
                          <w:sz w:val="40"/>
                        </w:rPr>
                        <w:t xml:space="preserve"> A doctor establishes       you have an    _______.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D3B83F" w14:textId="77777777" w:rsidR="00DD4389" w:rsidRDefault="00DD4389" w:rsidP="00DD4389">
      <w:pPr>
        <w:tabs>
          <w:tab w:val="left" w:pos="4515"/>
        </w:tabs>
      </w:pPr>
    </w:p>
    <w:p w14:paraId="255004E8" w14:textId="77777777" w:rsidR="00DD4389" w:rsidRDefault="0092773C" w:rsidP="00DD4389">
      <w:pPr>
        <w:tabs>
          <w:tab w:val="left" w:pos="451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66646EA1" wp14:editId="35F50A54">
                <wp:simplePos x="0" y="0"/>
                <wp:positionH relativeFrom="margin">
                  <wp:posOffset>-264160</wp:posOffset>
                </wp:positionH>
                <wp:positionV relativeFrom="paragraph">
                  <wp:posOffset>288290</wp:posOffset>
                </wp:positionV>
                <wp:extent cx="6991350" cy="2657475"/>
                <wp:effectExtent l="0" t="0" r="19050" b="28575"/>
                <wp:wrapNone/>
                <wp:docPr id="5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2657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80BD8" w14:textId="77777777" w:rsidR="00DB406E" w:rsidRPr="00BA63C1" w:rsidRDefault="00DB406E" w:rsidP="00C74392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00B5162" w14:textId="77777777" w:rsidR="00DB406E" w:rsidRPr="00C74392" w:rsidRDefault="00DB406E" w:rsidP="00C74392">
                            <w:pPr>
                              <w:spacing w:after="0" w:line="276" w:lineRule="auto"/>
                              <w:rPr>
                                <w:i/>
                                <w:sz w:val="2"/>
                                <w:szCs w:val="16"/>
                                <w:u w:val="single"/>
                              </w:rPr>
                            </w:pPr>
                          </w:p>
                          <w:p w14:paraId="5D3DF65D" w14:textId="77777777" w:rsidR="00DB406E" w:rsidRDefault="00DB406E" w:rsidP="00C7439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Buddhists aim to fully ________________ the ________ Noble Truths through __________, reflection and _________________. For __________________ Buddhists fully understanding the Four Noble __________ leads to __________________.</w:t>
                            </w:r>
                          </w:p>
                          <w:p w14:paraId="2D213EDA" w14:textId="77777777" w:rsidR="00DB406E" w:rsidRDefault="00DB406E" w:rsidP="00C7439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For __________________ Buddhists, other teachings such as the development of _________________ are also very important in addition to understanding the ________ _________ __________.</w:t>
                            </w:r>
                          </w:p>
                          <w:p w14:paraId="6F750EB4" w14:textId="77777777" w:rsidR="00DB406E" w:rsidRPr="006018F7" w:rsidRDefault="00DB406E" w:rsidP="00C7439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</w:t>
                            </w:r>
                          </w:p>
                          <w:p w14:paraId="78C2039A" w14:textId="77777777" w:rsidR="00DB406E" w:rsidRPr="006018F7" w:rsidRDefault="00DB406E" w:rsidP="00C74392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46EA1" id="_x0000_s1114" type="#_x0000_t202" style="position:absolute;margin-left:-20.8pt;margin-top:22.7pt;width:550.5pt;height:209.25pt;z-index:252168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" filled="f">
                <v:textbox>
                  <w:txbxContent>
                    <w:p w14:paraId="5C980BD8" w14:textId="77777777" w:rsidR="00DB406E" w:rsidRPr="00BA63C1" w:rsidRDefault="00DB406E" w:rsidP="00C74392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00B5162" w14:textId="77777777" w:rsidR="00DB406E" w:rsidRPr="00C74392" w:rsidRDefault="00DB406E" w:rsidP="00C74392">
                      <w:pPr>
                        <w:spacing w:after="0" w:line="276" w:lineRule="auto"/>
                        <w:rPr>
                          <w:i/>
                          <w:sz w:val="2"/>
                          <w:szCs w:val="16"/>
                          <w:u w:val="single"/>
                        </w:rPr>
                      </w:pPr>
                    </w:p>
                    <w:p w14:paraId="5D3DF65D" w14:textId="77777777" w:rsidR="00DB406E" w:rsidRDefault="00DB406E" w:rsidP="00C7439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Buddhists aim to fully ________________ the ________ Noble Truths through __________, reflection and _________________. For __________________ Buddhists fully understanding the Four Noble __________ leads to __________________.</w:t>
                      </w:r>
                    </w:p>
                    <w:p w14:paraId="2D213EDA" w14:textId="77777777" w:rsidR="00DB406E" w:rsidRDefault="00DB406E" w:rsidP="00C7439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For __________________ Buddhists, other teachings such as the development of _________________ are also very important in addition to understanding the ________ _________ __________.</w:t>
                      </w:r>
                    </w:p>
                    <w:p w14:paraId="6F750EB4" w14:textId="77777777" w:rsidR="00DB406E" w:rsidRPr="006018F7" w:rsidRDefault="00DB406E" w:rsidP="00C7439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</w:t>
                      </w:r>
                    </w:p>
                    <w:p w14:paraId="78C2039A" w14:textId="77777777" w:rsidR="00DB406E" w:rsidRPr="006018F7" w:rsidRDefault="00DB406E" w:rsidP="00C74392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D8FEB8" w14:textId="77777777" w:rsidR="00DD4389" w:rsidRDefault="00DD4389" w:rsidP="00DD4389">
      <w:pPr>
        <w:tabs>
          <w:tab w:val="left" w:pos="4515"/>
        </w:tabs>
      </w:pPr>
    </w:p>
    <w:p w14:paraId="64B0826D" w14:textId="77777777" w:rsidR="00DD4389" w:rsidRDefault="00DD4389" w:rsidP="00DD4389">
      <w:pPr>
        <w:ind w:firstLine="720"/>
      </w:pPr>
    </w:p>
    <w:p w14:paraId="62888888" w14:textId="77777777" w:rsidR="00DD4389" w:rsidRDefault="00DD4389" w:rsidP="00DD4389">
      <w:pPr>
        <w:jc w:val="center"/>
      </w:pPr>
    </w:p>
    <w:p w14:paraId="2AEAA9B1" w14:textId="77777777" w:rsidR="0092773C" w:rsidRPr="0092773C" w:rsidRDefault="0092773C" w:rsidP="0092773C"/>
    <w:p w14:paraId="077CAE71" w14:textId="77777777" w:rsidR="0092773C" w:rsidRPr="0092773C" w:rsidRDefault="0092773C" w:rsidP="0092773C"/>
    <w:p w14:paraId="553CCEEF" w14:textId="77777777" w:rsidR="0092773C" w:rsidRPr="0092773C" w:rsidRDefault="0092773C" w:rsidP="0092773C"/>
    <w:p w14:paraId="18DB9545" w14:textId="77777777" w:rsidR="0092773C" w:rsidRPr="0092773C" w:rsidRDefault="0092773C" w:rsidP="0092773C"/>
    <w:p w14:paraId="3AFA47DE" w14:textId="77777777" w:rsidR="0092773C" w:rsidRPr="0092773C" w:rsidRDefault="0092773C" w:rsidP="0092773C"/>
    <w:p w14:paraId="2EA3D449" w14:textId="77777777" w:rsidR="0092773C" w:rsidRDefault="0092773C" w:rsidP="0092773C"/>
    <w:p w14:paraId="5E13B6AE" w14:textId="77777777" w:rsidR="0092773C" w:rsidRDefault="0092773C" w:rsidP="00FE06A8">
      <w:pPr>
        <w:jc w:val="center"/>
      </w:pPr>
      <w:r w:rsidRPr="009C7BFA">
        <w:rPr>
          <w:noProof/>
        </w:rPr>
        <w:drawing>
          <wp:anchor distT="0" distB="0" distL="114300" distR="114300" simplePos="0" relativeHeight="252170240" behindDoc="0" locked="0" layoutInCell="1" allowOverlap="1" wp14:anchorId="149A0B50" wp14:editId="74B0CAE2">
            <wp:simplePos x="0" y="0"/>
            <wp:positionH relativeFrom="margin">
              <wp:posOffset>1936115</wp:posOffset>
            </wp:positionH>
            <wp:positionV relativeFrom="paragraph">
              <wp:posOffset>165735</wp:posOffset>
            </wp:positionV>
            <wp:extent cx="2625725" cy="504825"/>
            <wp:effectExtent l="0" t="0" r="3175" b="952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21666" r="6667" b="58750"/>
                    <a:stretch/>
                  </pic:blipFill>
                  <pic:spPr bwMode="auto">
                    <a:xfrm>
                      <a:off x="0" y="0"/>
                      <a:ext cx="26257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419F6" w14:textId="77777777" w:rsidR="0092773C" w:rsidRDefault="008037E5" w:rsidP="0092773C">
      <w:r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3D64439A" wp14:editId="4A823C64">
                <wp:simplePos x="0" y="0"/>
                <wp:positionH relativeFrom="margin">
                  <wp:posOffset>-349885</wp:posOffset>
                </wp:positionH>
                <wp:positionV relativeFrom="paragraph">
                  <wp:posOffset>-254635</wp:posOffset>
                </wp:positionV>
                <wp:extent cx="6848475" cy="438150"/>
                <wp:effectExtent l="0" t="0" r="0" b="0"/>
                <wp:wrapNone/>
                <wp:docPr id="577" name="Text Box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1EB4A9" w14:textId="77777777" w:rsidR="00DB406E" w:rsidRPr="00632B6C" w:rsidRDefault="00DB406E" w:rsidP="0092773C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First Noble Truth</w:t>
                            </w: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Dukkha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4439A" id="Text Box 577" o:spid="_x0000_s1115" type="#_x0000_t202" style="position:absolute;margin-left:-27.55pt;margin-top:-20.05pt;width:539.25pt;height:34.5pt;z-index:25217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" filled="f" stroked="f">
                <v:textbox>
                  <w:txbxContent>
                    <w:p w14:paraId="1A1EB4A9" w14:textId="77777777" w:rsidR="00DB406E" w:rsidRPr="00632B6C" w:rsidRDefault="00DB406E" w:rsidP="0092773C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First Noble Truth</w:t>
                      </w: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Dukkha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6A8"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0153B32E" wp14:editId="030D9FF1">
                <wp:simplePos x="0" y="0"/>
                <wp:positionH relativeFrom="column">
                  <wp:posOffset>-588010</wp:posOffset>
                </wp:positionH>
                <wp:positionV relativeFrom="paragraph">
                  <wp:posOffset>145415</wp:posOffset>
                </wp:positionV>
                <wp:extent cx="7934325" cy="47625"/>
                <wp:effectExtent l="0" t="0" r="28575" b="28575"/>
                <wp:wrapNone/>
                <wp:docPr id="578" name="Rectangle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373591" id="Rectangle 578" o:spid="_x0000_s1026" style="position:absolute;margin-left:-46.3pt;margin-top:11.45pt;width:624.75pt;height:3.7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FE06A8" w:rsidRPr="00047C6E">
        <w:rPr>
          <w:noProof/>
        </w:rPr>
        <w:drawing>
          <wp:anchor distT="0" distB="0" distL="114300" distR="114300" simplePos="0" relativeHeight="252174336" behindDoc="0" locked="0" layoutInCell="1" allowOverlap="1" wp14:anchorId="3CBD84D1" wp14:editId="4D9D27F7">
            <wp:simplePos x="0" y="0"/>
            <wp:positionH relativeFrom="column">
              <wp:posOffset>6336665</wp:posOffset>
            </wp:positionH>
            <wp:positionV relativeFrom="paragraph">
              <wp:posOffset>-282575</wp:posOffset>
            </wp:positionV>
            <wp:extent cx="433705" cy="429895"/>
            <wp:effectExtent l="0" t="0" r="4445" b="8255"/>
            <wp:wrapNone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2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6A8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21131EC0" wp14:editId="758F746D">
                <wp:simplePos x="0" y="0"/>
                <wp:positionH relativeFrom="column">
                  <wp:posOffset>-235585</wp:posOffset>
                </wp:positionH>
                <wp:positionV relativeFrom="paragraph">
                  <wp:posOffset>297815</wp:posOffset>
                </wp:positionV>
                <wp:extent cx="6981825" cy="1181100"/>
                <wp:effectExtent l="0" t="0" r="66675" b="19050"/>
                <wp:wrapNone/>
                <wp:docPr id="576" name="Rectangle: Folded Corner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118110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E973E" id="Rectangle: Folded Corner 576" o:spid="_x0000_s1026" type="#_x0000_t65" style="position:absolute;margin-left:-18.55pt;margin-top:23.45pt;width:549.75pt;height:93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" adj="18000" filled="f" strokecolor="#1f3763 [1604]" strokeweight="1.5pt">
                <v:stroke joinstyle="miter"/>
              </v:shape>
            </w:pict>
          </mc:Fallback>
        </mc:AlternateContent>
      </w:r>
      <w:r w:rsidR="00FE06A8"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1B728125" wp14:editId="12D1328C">
                <wp:simplePos x="0" y="0"/>
                <wp:positionH relativeFrom="margin">
                  <wp:posOffset>-245110</wp:posOffset>
                </wp:positionH>
                <wp:positionV relativeFrom="paragraph">
                  <wp:posOffset>240665</wp:posOffset>
                </wp:positionV>
                <wp:extent cx="6953250" cy="1190625"/>
                <wp:effectExtent l="0" t="0" r="0" b="9525"/>
                <wp:wrapNone/>
                <wp:docPr id="575" name="Text Box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1190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1550D9" w14:textId="77777777" w:rsidR="00DB406E" w:rsidRPr="00A14528" w:rsidRDefault="00DB406E" w:rsidP="0092773C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First Noble Truth is that _______________ exists and it is something that ______________ experiences. Accepting suffering (Dukkha) is the first step to _________________ 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28125" id="Text Box 575" o:spid="_x0000_s1116" type="#_x0000_t202" style="position:absolute;margin-left:-19.3pt;margin-top:18.95pt;width:547.5pt;height:93.75pt;z-index:25217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" filled="f" stroked="f">
                <v:textbox>
                  <w:txbxContent>
                    <w:p w14:paraId="171550D9" w14:textId="77777777" w:rsidR="00DB406E" w:rsidRPr="00A14528" w:rsidRDefault="00DB406E" w:rsidP="0092773C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First Noble Truth is that _______________ exists and it is something that ______________ experiences. Accepting suffering (Dukkha) is the first step to _________________ it.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74C9A8" w14:textId="77777777" w:rsidR="0092773C" w:rsidRDefault="0092773C" w:rsidP="0092773C"/>
    <w:p w14:paraId="79692352" w14:textId="77777777" w:rsidR="0092773C" w:rsidRDefault="0092773C" w:rsidP="0092773C"/>
    <w:p w14:paraId="517CF334" w14:textId="77777777" w:rsidR="0092773C" w:rsidRDefault="0092773C" w:rsidP="0092773C">
      <w:pPr>
        <w:tabs>
          <w:tab w:val="left" w:pos="3990"/>
        </w:tabs>
      </w:pPr>
    </w:p>
    <w:p w14:paraId="418AF9D1" w14:textId="77777777" w:rsidR="0092773C" w:rsidRPr="008E3A83" w:rsidRDefault="008E3A83" w:rsidP="0092773C">
      <w:pPr>
        <w:rPr>
          <w:sz w:val="44"/>
        </w:rPr>
      </w:pPr>
      <w:r w:rsidRPr="008B30BB">
        <w:rPr>
          <w:noProof/>
        </w:rPr>
        <w:drawing>
          <wp:anchor distT="0" distB="0" distL="114300" distR="114300" simplePos="0" relativeHeight="252183552" behindDoc="0" locked="0" layoutInCell="1" allowOverlap="1" wp14:anchorId="7E8CF0FC" wp14:editId="0005E25F">
            <wp:simplePos x="0" y="0"/>
            <wp:positionH relativeFrom="column">
              <wp:posOffset>5593715</wp:posOffset>
            </wp:positionH>
            <wp:positionV relativeFrom="paragraph">
              <wp:posOffset>454025</wp:posOffset>
            </wp:positionV>
            <wp:extent cx="1057275" cy="285115"/>
            <wp:effectExtent l="0" t="0" r="9525" b="635"/>
            <wp:wrapNone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0BB">
        <w:rPr>
          <w:noProof/>
        </w:rPr>
        <w:drawing>
          <wp:anchor distT="0" distB="0" distL="114300" distR="114300" simplePos="0" relativeHeight="252181504" behindDoc="0" locked="0" layoutInCell="1" allowOverlap="1" wp14:anchorId="7CC9FC7F" wp14:editId="6BE897DC">
            <wp:simplePos x="0" y="0"/>
            <wp:positionH relativeFrom="column">
              <wp:posOffset>4526915</wp:posOffset>
            </wp:positionH>
            <wp:positionV relativeFrom="paragraph">
              <wp:posOffset>444500</wp:posOffset>
            </wp:positionV>
            <wp:extent cx="1057275" cy="285115"/>
            <wp:effectExtent l="0" t="0" r="9525" b="635"/>
            <wp:wrapNone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0BB">
        <w:rPr>
          <w:noProof/>
        </w:rPr>
        <w:drawing>
          <wp:anchor distT="0" distB="0" distL="114300" distR="114300" simplePos="0" relativeHeight="252179456" behindDoc="0" locked="0" layoutInCell="1" allowOverlap="1" wp14:anchorId="5516C722" wp14:editId="65E25910">
            <wp:simplePos x="0" y="0"/>
            <wp:positionH relativeFrom="column">
              <wp:posOffset>3460115</wp:posOffset>
            </wp:positionH>
            <wp:positionV relativeFrom="paragraph">
              <wp:posOffset>444500</wp:posOffset>
            </wp:positionV>
            <wp:extent cx="1057275" cy="285115"/>
            <wp:effectExtent l="0" t="0" r="9525" b="635"/>
            <wp:wrapNone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6A8" w:rsidRPr="008E3A83">
        <w:rPr>
          <w:noProof/>
          <w:sz w:val="44"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377FA25D" wp14:editId="3684A4AD">
                <wp:simplePos x="0" y="0"/>
                <wp:positionH relativeFrom="margin">
                  <wp:posOffset>-273685</wp:posOffset>
                </wp:positionH>
                <wp:positionV relativeFrom="paragraph">
                  <wp:posOffset>355600</wp:posOffset>
                </wp:positionV>
                <wp:extent cx="4314825" cy="447675"/>
                <wp:effectExtent l="0" t="0" r="0" b="0"/>
                <wp:wrapNone/>
                <wp:docPr id="5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90FA7" w14:textId="77777777" w:rsidR="00DB406E" w:rsidRPr="00604EB2" w:rsidRDefault="00DB406E" w:rsidP="0092773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225A4C3E" w14:textId="77777777" w:rsidR="00DB406E" w:rsidRPr="00604EB2" w:rsidRDefault="00DB406E" w:rsidP="0092773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How do we respond to suffering? </w:t>
                            </w:r>
                          </w:p>
                          <w:p w14:paraId="7D2BA071" w14:textId="77777777" w:rsidR="00DB406E" w:rsidRPr="00604EB2" w:rsidRDefault="00DB406E" w:rsidP="0092773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0DB6F88E" w14:textId="77777777" w:rsidR="00DB406E" w:rsidRPr="00604EB2" w:rsidRDefault="00DB406E" w:rsidP="0092773C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FA25D" id="_x0000_s1117" type="#_x0000_t202" style="position:absolute;margin-left:-21.55pt;margin-top:28pt;width:339.75pt;height:35.25pt;z-index:252172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" filled="f" stroked="f">
                <v:textbox>
                  <w:txbxContent>
                    <w:p w14:paraId="3F790FA7" w14:textId="77777777" w:rsidR="00DB406E" w:rsidRPr="00604EB2" w:rsidRDefault="00DB406E" w:rsidP="0092773C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225A4C3E" w14:textId="77777777" w:rsidR="00DB406E" w:rsidRPr="00604EB2" w:rsidRDefault="00DB406E" w:rsidP="0092773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How do we respond to suffering? </w:t>
                      </w:r>
                    </w:p>
                    <w:p w14:paraId="7D2BA071" w14:textId="77777777" w:rsidR="00DB406E" w:rsidRPr="00604EB2" w:rsidRDefault="00DB406E" w:rsidP="0092773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0DB6F88E" w14:textId="77777777" w:rsidR="00DB406E" w:rsidRPr="00604EB2" w:rsidRDefault="00DB406E" w:rsidP="0092773C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9E9E4C" w14:textId="77777777" w:rsidR="0092773C" w:rsidRDefault="004D41B7" w:rsidP="0092773C">
      <w:r w:rsidRPr="00200C3A">
        <w:rPr>
          <w:noProof/>
        </w:rPr>
        <w:drawing>
          <wp:anchor distT="0" distB="0" distL="114300" distR="114300" simplePos="0" relativeHeight="252194816" behindDoc="0" locked="0" layoutInCell="1" allowOverlap="1" wp14:anchorId="19AE40FD" wp14:editId="4CFFEFF8">
            <wp:simplePos x="0" y="0"/>
            <wp:positionH relativeFrom="margin">
              <wp:posOffset>6098539</wp:posOffset>
            </wp:positionH>
            <wp:positionV relativeFrom="paragraph">
              <wp:posOffset>3419476</wp:posOffset>
            </wp:positionV>
            <wp:extent cx="596265" cy="648584"/>
            <wp:effectExtent l="0" t="0" r="0" b="0"/>
            <wp:wrapNone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308" b="7143"/>
                    <a:stretch/>
                  </pic:blipFill>
                  <pic:spPr bwMode="auto">
                    <a:xfrm flipH="1">
                      <a:off x="0" y="0"/>
                      <a:ext cx="598799" cy="65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8CB">
        <w:rPr>
          <w:noProof/>
        </w:rPr>
        <mc:AlternateContent>
          <mc:Choice Requires="wps">
            <w:drawing>
              <wp:anchor distT="45720" distB="45720" distL="114300" distR="114300" simplePos="0" relativeHeight="252213248" behindDoc="0" locked="0" layoutInCell="1" allowOverlap="1" wp14:anchorId="11A5D091" wp14:editId="213F0B7E">
                <wp:simplePos x="0" y="0"/>
                <wp:positionH relativeFrom="margin">
                  <wp:posOffset>4412615</wp:posOffset>
                </wp:positionH>
                <wp:positionV relativeFrom="paragraph">
                  <wp:posOffset>4194175</wp:posOffset>
                </wp:positionV>
                <wp:extent cx="2409825" cy="2590800"/>
                <wp:effectExtent l="0" t="0" r="0" b="0"/>
                <wp:wrapSquare wrapText="bothSides"/>
                <wp:docPr id="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A2F09" w14:textId="77777777" w:rsidR="00DB406E" w:rsidRPr="00953AD0" w:rsidRDefault="00DB406E" w:rsidP="00FE06A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Because happiness and pleasures are only _____________ distractions, they cannot ultimately solve the _________ of ______________. </w:t>
                            </w:r>
                          </w:p>
                          <w:p w14:paraId="55EB626E" w14:textId="77777777" w:rsidR="00DB406E" w:rsidRDefault="00DB406E" w:rsidP="00FE06A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422C00F5" w14:textId="77777777" w:rsidR="00DB406E" w:rsidRPr="00953AD0" w:rsidRDefault="00DB406E" w:rsidP="00FE06A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2D2D9F88" w14:textId="77777777" w:rsidR="00DB406E" w:rsidRDefault="00DB406E" w:rsidP="00FE06A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A4DE6CB" w14:textId="77777777" w:rsidR="00DB406E" w:rsidRDefault="00DB406E" w:rsidP="00FE06A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99BD10A" w14:textId="77777777" w:rsidR="00DB406E" w:rsidRPr="00E97A0A" w:rsidRDefault="00DB406E" w:rsidP="00FE06A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5D091" id="_x0000_s1118" type="#_x0000_t202" style="position:absolute;margin-left:347.45pt;margin-top:330.25pt;width:189.75pt;height:204pt;z-index:252213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" filled="f" stroked="f">
                <v:textbox>
                  <w:txbxContent>
                    <w:p w14:paraId="61FA2F09" w14:textId="77777777" w:rsidR="00DB406E" w:rsidRPr="00953AD0" w:rsidRDefault="00DB406E" w:rsidP="00FE06A8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Because happiness and pleasures are only _____________ distractions, they cannot ultimately solve the _________ of ______________. </w:t>
                      </w:r>
                    </w:p>
                    <w:p w14:paraId="55EB626E" w14:textId="77777777" w:rsidR="00DB406E" w:rsidRDefault="00DB406E" w:rsidP="00FE06A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422C00F5" w14:textId="77777777" w:rsidR="00DB406E" w:rsidRPr="00953AD0" w:rsidRDefault="00DB406E" w:rsidP="00FE06A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2D2D9F88" w14:textId="77777777" w:rsidR="00DB406E" w:rsidRDefault="00DB406E" w:rsidP="00FE06A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4A4DE6CB" w14:textId="77777777" w:rsidR="00DB406E" w:rsidRDefault="00DB406E" w:rsidP="00FE06A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299BD10A" w14:textId="77777777" w:rsidR="00DB406E" w:rsidRPr="00E97A0A" w:rsidRDefault="00DB406E" w:rsidP="00FE06A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3A83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0AA898D3" wp14:editId="00FB850A">
                <wp:simplePos x="0" y="0"/>
                <wp:positionH relativeFrom="margin">
                  <wp:posOffset>4441190</wp:posOffset>
                </wp:positionH>
                <wp:positionV relativeFrom="paragraph">
                  <wp:posOffset>4181475</wp:posOffset>
                </wp:positionV>
                <wp:extent cx="2305050" cy="2505075"/>
                <wp:effectExtent l="0" t="0" r="19050" b="28575"/>
                <wp:wrapNone/>
                <wp:docPr id="606" name="Rectangle: Rounded Corners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250507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009C0" id="Rectangle: Rounded Corners 606" o:spid="_x0000_s1026" style="position:absolute;margin-left:349.7pt;margin-top:329.25pt;width:181.5pt;height:197.2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8E3A83">
        <w:rPr>
          <w:noProof/>
        </w:rPr>
        <mc:AlternateContent>
          <mc:Choice Requires="wps">
            <w:drawing>
              <wp:anchor distT="45720" distB="45720" distL="114300" distR="114300" simplePos="0" relativeHeight="252211200" behindDoc="0" locked="0" layoutInCell="1" allowOverlap="1" wp14:anchorId="4C2B6E74" wp14:editId="39393D39">
                <wp:simplePos x="0" y="0"/>
                <wp:positionH relativeFrom="margin">
                  <wp:posOffset>-340360</wp:posOffset>
                </wp:positionH>
                <wp:positionV relativeFrom="paragraph">
                  <wp:posOffset>3565525</wp:posOffset>
                </wp:positionV>
                <wp:extent cx="2409825" cy="3381375"/>
                <wp:effectExtent l="0" t="0" r="0" b="0"/>
                <wp:wrapSquare wrapText="bothSides"/>
                <wp:docPr id="6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381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F35B5E" w14:textId="77777777" w:rsidR="00DB406E" w:rsidRDefault="00DB406E" w:rsidP="00FE06A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 w:rsidRPr="008E3A83">
                              <w:rPr>
                                <w:sz w:val="32"/>
                              </w:rPr>
                              <w:t xml:space="preserve">  </w:t>
                            </w:r>
                            <w:r>
                              <w:rPr>
                                <w:sz w:val="40"/>
                              </w:rPr>
                              <w:t xml:space="preserve">It is easier to accept ___________ as a part of _______ by not____________ it. Instead of thinking ‘_______ must I ________?’ A person should just ________  </w:t>
                            </w:r>
                          </w:p>
                          <w:p w14:paraId="6004E6A2" w14:textId="77777777" w:rsidR="00DB406E" w:rsidRDefault="00DB406E" w:rsidP="00FE06A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that there is dukkha.  </w:t>
                            </w:r>
                          </w:p>
                          <w:p w14:paraId="3710CB9D" w14:textId="77777777" w:rsidR="00DB406E" w:rsidRPr="00953AD0" w:rsidRDefault="00DB406E" w:rsidP="00FE06A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1A601C0E" w14:textId="77777777" w:rsidR="00DB406E" w:rsidRPr="00E97A0A" w:rsidRDefault="00DB406E" w:rsidP="00FE06A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B6E74" id="_x0000_s1119" type="#_x0000_t202" style="position:absolute;margin-left:-26.8pt;margin-top:280.75pt;width:189.75pt;height:266.25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" filled="f" stroked="f">
                <v:textbox>
                  <w:txbxContent>
                    <w:p w14:paraId="31F35B5E" w14:textId="77777777" w:rsidR="00DB406E" w:rsidRDefault="00DB406E" w:rsidP="00FE06A8">
                      <w:pPr>
                        <w:spacing w:after="0"/>
                        <w:rPr>
                          <w:sz w:val="40"/>
                        </w:rPr>
                      </w:pPr>
                      <w:r w:rsidRPr="008E3A83">
                        <w:rPr>
                          <w:sz w:val="32"/>
                        </w:rPr>
                        <w:t xml:space="preserve">  </w:t>
                      </w:r>
                      <w:r>
                        <w:rPr>
                          <w:sz w:val="40"/>
                        </w:rPr>
                        <w:t xml:space="preserve">It is easier to accept ___________ as a part of _______ by not____________ it. Instead of thinking ‘_______ must I ________?’ A person should just ________  </w:t>
                      </w:r>
                    </w:p>
                    <w:p w14:paraId="6004E6A2" w14:textId="77777777" w:rsidR="00DB406E" w:rsidRDefault="00DB406E" w:rsidP="00FE06A8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that there is dukkha.  </w:t>
                      </w:r>
                    </w:p>
                    <w:p w14:paraId="3710CB9D" w14:textId="77777777" w:rsidR="00DB406E" w:rsidRPr="00953AD0" w:rsidRDefault="00DB406E" w:rsidP="00FE06A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1A601C0E" w14:textId="77777777" w:rsidR="00DB406E" w:rsidRPr="00E97A0A" w:rsidRDefault="00DB406E" w:rsidP="00FE06A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15EA4">
        <w:rPr>
          <w:noProof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63EE73EB" wp14:editId="4DE1F1C3">
                <wp:simplePos x="0" y="0"/>
                <wp:positionH relativeFrom="margin">
                  <wp:posOffset>4403090</wp:posOffset>
                </wp:positionH>
                <wp:positionV relativeFrom="paragraph">
                  <wp:posOffset>326390</wp:posOffset>
                </wp:positionV>
                <wp:extent cx="2409825" cy="3724275"/>
                <wp:effectExtent l="0" t="0" r="0" b="0"/>
                <wp:wrapSquare wrapText="bothSides"/>
                <wp:docPr id="6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72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EDB53" w14:textId="77777777" w:rsidR="00DB406E" w:rsidRDefault="00DB406E" w:rsidP="000E411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For example, Lisa feels ______ because she was bullied at school. She goes to the cinema to cheer herself up but the ______________ is only _____________ because she has to go to school in the  </w:t>
                            </w:r>
                          </w:p>
                          <w:p w14:paraId="1060E0CA" w14:textId="77777777" w:rsidR="00DB406E" w:rsidRPr="00953AD0" w:rsidRDefault="00DB406E" w:rsidP="000E411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morning. </w:t>
                            </w:r>
                          </w:p>
                          <w:p w14:paraId="6F9C4C7E" w14:textId="77777777" w:rsidR="00DB406E" w:rsidRDefault="00DB406E" w:rsidP="000E411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5A2F76EE" w14:textId="77777777" w:rsidR="00DB406E" w:rsidRPr="00953AD0" w:rsidRDefault="00DB406E" w:rsidP="000E411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69F27DB9" w14:textId="77777777" w:rsidR="00DB406E" w:rsidRPr="00E97A0A" w:rsidRDefault="00DB406E" w:rsidP="000E411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E73EB" id="_x0000_s1120" type="#_x0000_t202" style="position:absolute;margin-left:346.7pt;margin-top:25.7pt;width:189.75pt;height:293.25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" filled="f" stroked="f">
                <v:textbox>
                  <w:txbxContent>
                    <w:p w14:paraId="32EEDB53" w14:textId="77777777" w:rsidR="00DB406E" w:rsidRDefault="00DB406E" w:rsidP="000E4118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For example, Lisa feels ______ because she was bullied at school. She goes to the cinema to cheer herself up but the ______________ is only _____________ because she has to go to school in the  </w:t>
                      </w:r>
                    </w:p>
                    <w:p w14:paraId="1060E0CA" w14:textId="77777777" w:rsidR="00DB406E" w:rsidRPr="00953AD0" w:rsidRDefault="00DB406E" w:rsidP="000E4118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morning. </w:t>
                      </w:r>
                    </w:p>
                    <w:p w14:paraId="6F9C4C7E" w14:textId="77777777" w:rsidR="00DB406E" w:rsidRDefault="00DB406E" w:rsidP="000E411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5A2F76EE" w14:textId="77777777" w:rsidR="00DB406E" w:rsidRPr="00953AD0" w:rsidRDefault="00DB406E" w:rsidP="000E411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69F27DB9" w14:textId="77777777" w:rsidR="00DB406E" w:rsidRPr="00E97A0A" w:rsidRDefault="00DB406E" w:rsidP="000E411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15EA4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0049530" wp14:editId="7ADC39FC">
                <wp:simplePos x="0" y="0"/>
                <wp:positionH relativeFrom="margin">
                  <wp:posOffset>4441190</wp:posOffset>
                </wp:positionH>
                <wp:positionV relativeFrom="paragraph">
                  <wp:posOffset>327024</wp:posOffset>
                </wp:positionV>
                <wp:extent cx="2305050" cy="3800475"/>
                <wp:effectExtent l="0" t="0" r="19050" b="28575"/>
                <wp:wrapNone/>
                <wp:docPr id="597" name="Rectangle: Rounded Corners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80047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0D0631" id="Rectangle: Rounded Corners 597" o:spid="_x0000_s1026" style="position:absolute;margin-left:349.7pt;margin-top:25.75pt;width:181.5pt;height:299.25pt;z-index:25219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0E4118">
        <w:rPr>
          <w:noProof/>
        </w:rPr>
        <mc:AlternateContent>
          <mc:Choice Requires="wps">
            <w:drawing>
              <wp:anchor distT="45720" distB="45720" distL="114300" distR="114300" simplePos="0" relativeHeight="252187648" behindDoc="0" locked="0" layoutInCell="1" allowOverlap="1" wp14:anchorId="6DA979F2" wp14:editId="19B82D6E">
                <wp:simplePos x="0" y="0"/>
                <wp:positionH relativeFrom="column">
                  <wp:posOffset>-264160</wp:posOffset>
                </wp:positionH>
                <wp:positionV relativeFrom="paragraph">
                  <wp:posOffset>355600</wp:posOffset>
                </wp:positionV>
                <wp:extent cx="2409825" cy="3086100"/>
                <wp:effectExtent l="0" t="0" r="0" b="0"/>
                <wp:wrapSquare wrapText="bothSides"/>
                <wp:docPr id="5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D4F84F" w14:textId="77777777" w:rsidR="00DB406E" w:rsidRDefault="00DB406E" w:rsidP="00E97A0A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Suffering is ______________. It affects __________ at some point in their ________.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So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suffering is a ____________ that everyone needs to   </w:t>
                            </w:r>
                          </w:p>
                          <w:p w14:paraId="1D46F952" w14:textId="77777777" w:rsidR="00DB406E" w:rsidRPr="00953AD0" w:rsidRDefault="00DB406E" w:rsidP="00E97A0A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___________</w:t>
                            </w:r>
                          </w:p>
                          <w:p w14:paraId="46D773C3" w14:textId="77777777" w:rsidR="00DB406E" w:rsidRDefault="00DB406E" w:rsidP="00E97A0A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5280E9CA" w14:textId="77777777" w:rsidR="00DB406E" w:rsidRPr="00953AD0" w:rsidRDefault="00DB406E" w:rsidP="00E97A0A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3695BE14" w14:textId="77777777" w:rsidR="00DB406E" w:rsidRPr="00E97A0A" w:rsidRDefault="00DB406E" w:rsidP="00E97A0A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979F2" id="_x0000_s1121" type="#_x0000_t202" style="position:absolute;margin-left:-20.8pt;margin-top:28pt;width:189.75pt;height:243pt;z-index:25218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" filled="f" stroked="f">
                <v:textbox>
                  <w:txbxContent>
                    <w:p w14:paraId="78D4F84F" w14:textId="77777777" w:rsidR="00DB406E" w:rsidRDefault="00DB406E" w:rsidP="00E97A0A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Suffering is ______________. It affects __________ at some point in their ________. </w:t>
                      </w:r>
                      <w:proofErr w:type="gramStart"/>
                      <w:r>
                        <w:rPr>
                          <w:sz w:val="40"/>
                        </w:rPr>
                        <w:t>So</w:t>
                      </w:r>
                      <w:proofErr w:type="gramEnd"/>
                      <w:r>
                        <w:rPr>
                          <w:sz w:val="40"/>
                        </w:rPr>
                        <w:t xml:space="preserve"> suffering is a ____________ that everyone needs to   </w:t>
                      </w:r>
                    </w:p>
                    <w:p w14:paraId="1D46F952" w14:textId="77777777" w:rsidR="00DB406E" w:rsidRPr="00953AD0" w:rsidRDefault="00DB406E" w:rsidP="00E97A0A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___________</w:t>
                      </w:r>
                    </w:p>
                    <w:p w14:paraId="46D773C3" w14:textId="77777777" w:rsidR="00DB406E" w:rsidRDefault="00DB406E" w:rsidP="00E97A0A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5280E9CA" w14:textId="77777777" w:rsidR="00DB406E" w:rsidRPr="00953AD0" w:rsidRDefault="00DB406E" w:rsidP="00E97A0A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3695BE14" w14:textId="77777777" w:rsidR="00DB406E" w:rsidRPr="00E97A0A" w:rsidRDefault="00DB406E" w:rsidP="00E97A0A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0A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9B399D2" wp14:editId="0A20E45C">
                <wp:simplePos x="0" y="0"/>
                <wp:positionH relativeFrom="column">
                  <wp:posOffset>-283210</wp:posOffset>
                </wp:positionH>
                <wp:positionV relativeFrom="paragraph">
                  <wp:posOffset>336550</wp:posOffset>
                </wp:positionV>
                <wp:extent cx="2305050" cy="3171825"/>
                <wp:effectExtent l="0" t="0" r="19050" b="28575"/>
                <wp:wrapNone/>
                <wp:docPr id="588" name="Rectangle: Rounded Corners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17182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366A9C" id="Rectangle: Rounded Corners 588" o:spid="_x0000_s1026" style="position:absolute;margin-left:-22.3pt;margin-top:26.5pt;width:181.5pt;height:249.7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" filled="f" strokecolor="#1f3763 [1604]" strokeweight="1.5pt">
                <v:stroke joinstyle="miter"/>
              </v:roundrect>
            </w:pict>
          </mc:Fallback>
        </mc:AlternateContent>
      </w:r>
    </w:p>
    <w:p w14:paraId="5F2B7524" w14:textId="77777777" w:rsidR="0092773C" w:rsidRDefault="009918CB" w:rsidP="0092773C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178432" behindDoc="0" locked="0" layoutInCell="1" allowOverlap="1" wp14:anchorId="2AE55372" wp14:editId="3ABF14D5">
                <wp:simplePos x="0" y="0"/>
                <wp:positionH relativeFrom="margin">
                  <wp:posOffset>-283210</wp:posOffset>
                </wp:positionH>
                <wp:positionV relativeFrom="paragraph">
                  <wp:posOffset>6477000</wp:posOffset>
                </wp:positionV>
                <wp:extent cx="6991350" cy="1485900"/>
                <wp:effectExtent l="0" t="0" r="19050" b="19050"/>
                <wp:wrapNone/>
                <wp:docPr id="5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2C797" w14:textId="77777777" w:rsidR="00DB406E" w:rsidRPr="00BA63C1" w:rsidRDefault="00DB406E" w:rsidP="0092773C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40EFE816" w14:textId="77777777" w:rsidR="00DB406E" w:rsidRDefault="00DB406E" w:rsidP="0092773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Buddhist focus on _______________ (dukkha) may seem pessimistic but Buddhists would say that it is _____________ as suffering affects ______________. Buddhism also____________ that suffering can ______ by following the Buddhist _________.</w:t>
                            </w:r>
                          </w:p>
                          <w:p w14:paraId="4EA77420" w14:textId="77777777" w:rsidR="00DB406E" w:rsidRPr="006018F7" w:rsidRDefault="00DB406E" w:rsidP="0092773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91ECB31" w14:textId="77777777" w:rsidR="00DB406E" w:rsidRPr="006018F7" w:rsidRDefault="00DB406E" w:rsidP="0092773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55372" id="_x0000_s1122" type="#_x0000_t202" style="position:absolute;left:0;text-align:left;margin-left:-22.3pt;margin-top:510pt;width:550.5pt;height:117pt;z-index:252178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" filled="f">
                <v:textbox>
                  <w:txbxContent>
                    <w:p w14:paraId="7442C797" w14:textId="77777777" w:rsidR="00DB406E" w:rsidRPr="00BA63C1" w:rsidRDefault="00DB406E" w:rsidP="0092773C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40EFE816" w14:textId="77777777" w:rsidR="00DB406E" w:rsidRDefault="00DB406E" w:rsidP="0092773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Buddhist focus on _______________ (dukkha) may seem pessimistic but Buddhists would say that it is _____________ as suffering affects ______________. Buddhism also____________ that suffering can ______ by following the Buddhist _________.</w:t>
                      </w:r>
                    </w:p>
                    <w:p w14:paraId="4EA77420" w14:textId="77777777" w:rsidR="00DB406E" w:rsidRPr="006018F7" w:rsidRDefault="00DB406E" w:rsidP="0092773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91ECB31" w14:textId="77777777" w:rsidR="00DB406E" w:rsidRPr="006018F7" w:rsidRDefault="00DB406E" w:rsidP="0092773C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6A8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4F8EEFBE" wp14:editId="399026FD">
                <wp:simplePos x="0" y="0"/>
                <wp:positionH relativeFrom="margin">
                  <wp:posOffset>-285750</wp:posOffset>
                </wp:positionH>
                <wp:positionV relativeFrom="paragraph">
                  <wp:posOffset>3277235</wp:posOffset>
                </wp:positionV>
                <wp:extent cx="2305050" cy="3133725"/>
                <wp:effectExtent l="0" t="0" r="19050" b="28575"/>
                <wp:wrapNone/>
                <wp:docPr id="603" name="Rectangle: Rounded Corners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13372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76AB5D" id="Rectangle: Rounded Corners 603" o:spid="_x0000_s1026" style="position:absolute;margin-left:-22.5pt;margin-top:258.05pt;width:181.5pt;height:246.75pt;z-index:25220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FE06A8">
        <w:rPr>
          <w:noProof/>
        </w:rPr>
        <mc:AlternateContent>
          <mc:Choice Requires="wps">
            <w:drawing>
              <wp:anchor distT="45720" distB="45720" distL="114300" distR="114300" simplePos="0" relativeHeight="252205056" behindDoc="0" locked="0" layoutInCell="1" allowOverlap="1" wp14:anchorId="6A347F04" wp14:editId="7AF9A4C0">
                <wp:simplePos x="0" y="0"/>
                <wp:positionH relativeFrom="margin">
                  <wp:posOffset>2069465</wp:posOffset>
                </wp:positionH>
                <wp:positionV relativeFrom="paragraph">
                  <wp:posOffset>3289300</wp:posOffset>
                </wp:positionV>
                <wp:extent cx="2409825" cy="3038475"/>
                <wp:effectExtent l="0" t="0" r="0" b="0"/>
                <wp:wrapSquare wrapText="bothSides"/>
                <wp:docPr id="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038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A19CB" w14:textId="77777777" w:rsidR="00DB406E" w:rsidRPr="00953AD0" w:rsidRDefault="00DB406E" w:rsidP="00615EA4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Part of dealing with suffering (________) is recognising that is it a _______ of ________ instead of trying to _____ away from it. This is the ________ ________ Truth.</w:t>
                            </w:r>
                          </w:p>
                          <w:p w14:paraId="7E1C5796" w14:textId="77777777" w:rsidR="00DB406E" w:rsidRDefault="00DB406E" w:rsidP="00615EA4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20590357" w14:textId="77777777" w:rsidR="00DB406E" w:rsidRPr="00953AD0" w:rsidRDefault="00DB406E" w:rsidP="00615EA4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11E1DF2C" w14:textId="77777777" w:rsidR="00DB406E" w:rsidRPr="00E97A0A" w:rsidRDefault="00DB406E" w:rsidP="00615EA4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47F04" id="_x0000_s1123" type="#_x0000_t202" style="position:absolute;left:0;text-align:left;margin-left:162.95pt;margin-top:259pt;width:189.75pt;height:239.25pt;z-index:252205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" filled="f" stroked="f">
                <v:textbox>
                  <w:txbxContent>
                    <w:p w14:paraId="44DA19CB" w14:textId="77777777" w:rsidR="00DB406E" w:rsidRPr="00953AD0" w:rsidRDefault="00DB406E" w:rsidP="00615EA4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Part of dealing with suffering (________) is recognising that is it a _______ of ________ instead of trying to _____ away from it. This is the ________ ________ Truth.</w:t>
                      </w:r>
                    </w:p>
                    <w:p w14:paraId="7E1C5796" w14:textId="77777777" w:rsidR="00DB406E" w:rsidRDefault="00DB406E" w:rsidP="00615EA4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20590357" w14:textId="77777777" w:rsidR="00DB406E" w:rsidRPr="00953AD0" w:rsidRDefault="00DB406E" w:rsidP="00615EA4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11E1DF2C" w14:textId="77777777" w:rsidR="00DB406E" w:rsidRPr="00E97A0A" w:rsidRDefault="00DB406E" w:rsidP="00615EA4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06A8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563253F5" wp14:editId="63CBC1BB">
                <wp:simplePos x="0" y="0"/>
                <wp:positionH relativeFrom="margin">
                  <wp:posOffset>2078990</wp:posOffset>
                </wp:positionH>
                <wp:positionV relativeFrom="paragraph">
                  <wp:posOffset>3279775</wp:posOffset>
                </wp:positionV>
                <wp:extent cx="2305050" cy="3133725"/>
                <wp:effectExtent l="0" t="0" r="19050" b="28575"/>
                <wp:wrapNone/>
                <wp:docPr id="602" name="Rectangle: Rounded Corners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13372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420082" id="Rectangle: Rounded Corners 602" o:spid="_x0000_s1026" style="position:absolute;margin-left:163.7pt;margin-top:258.25pt;width:181.5pt;height:246.75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0E4118">
        <w:rPr>
          <w:noProof/>
        </w:rPr>
        <mc:AlternateContent>
          <mc:Choice Requires="wps">
            <w:drawing>
              <wp:anchor distT="45720" distB="45720" distL="114300" distR="114300" simplePos="0" relativeHeight="252200960" behindDoc="0" locked="0" layoutInCell="1" allowOverlap="1" wp14:anchorId="1AD41A12" wp14:editId="55F8F709">
                <wp:simplePos x="0" y="0"/>
                <wp:positionH relativeFrom="margin">
                  <wp:posOffset>2053590</wp:posOffset>
                </wp:positionH>
                <wp:positionV relativeFrom="paragraph">
                  <wp:posOffset>73025</wp:posOffset>
                </wp:positionV>
                <wp:extent cx="2409825" cy="3086100"/>
                <wp:effectExtent l="0" t="0" r="0" b="0"/>
                <wp:wrapSquare wrapText="bothSides"/>
                <wp:docPr id="5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7CA2D" w14:textId="77777777" w:rsidR="00DB406E" w:rsidRPr="00953AD0" w:rsidRDefault="00DB406E" w:rsidP="000E4118">
                            <w:pP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There are many types of happiness and _____________ that _____________ can experience. But, although these are ______, they are also ________________. </w:t>
                            </w:r>
                          </w:p>
                          <w:p w14:paraId="4EB42605" w14:textId="77777777" w:rsidR="00DB406E" w:rsidRDefault="00DB406E" w:rsidP="000E411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70236973" w14:textId="77777777" w:rsidR="00DB406E" w:rsidRPr="00953AD0" w:rsidRDefault="00DB406E" w:rsidP="000E4118">
                            <w:pPr>
                              <w:pBdr>
                                <w:bottom w:val="single" w:sz="12" w:space="0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  <w:p w14:paraId="1991669A" w14:textId="77777777" w:rsidR="00DB406E" w:rsidRPr="00E97A0A" w:rsidRDefault="00DB406E" w:rsidP="000E411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41A12" id="_x0000_s1124" type="#_x0000_t202" style="position:absolute;left:0;text-align:left;margin-left:161.7pt;margin-top:5.75pt;width:189.75pt;height:243pt;z-index:252200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" filled="f" stroked="f">
                <v:textbox>
                  <w:txbxContent>
                    <w:p w14:paraId="7F17CA2D" w14:textId="77777777" w:rsidR="00DB406E" w:rsidRPr="00953AD0" w:rsidRDefault="00DB406E" w:rsidP="000E4118">
                      <w:pP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There are many types of happiness and _____________ that _____________ can experience. But, although these are ______, they are also ________________. </w:t>
                      </w:r>
                    </w:p>
                    <w:p w14:paraId="4EB42605" w14:textId="77777777" w:rsidR="00DB406E" w:rsidRDefault="00DB406E" w:rsidP="000E411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70236973" w14:textId="77777777" w:rsidR="00DB406E" w:rsidRPr="00953AD0" w:rsidRDefault="00DB406E" w:rsidP="000E4118">
                      <w:pPr>
                        <w:pBdr>
                          <w:bottom w:val="single" w:sz="12" w:space="0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  <w:p w14:paraId="1991669A" w14:textId="77777777" w:rsidR="00DB406E" w:rsidRPr="00E97A0A" w:rsidRDefault="00DB406E" w:rsidP="000E411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4118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4B29ED95" wp14:editId="228C5AC0">
                <wp:simplePos x="0" y="0"/>
                <wp:positionH relativeFrom="margin">
                  <wp:posOffset>2078990</wp:posOffset>
                </wp:positionH>
                <wp:positionV relativeFrom="paragraph">
                  <wp:posOffset>50800</wp:posOffset>
                </wp:positionV>
                <wp:extent cx="2305050" cy="3171825"/>
                <wp:effectExtent l="0" t="0" r="19050" b="28575"/>
                <wp:wrapNone/>
                <wp:docPr id="598" name="Rectangle: Rounded Corners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17182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065B90" id="Rectangle: Rounded Corners 598" o:spid="_x0000_s1026" style="position:absolute;margin-left:163.7pt;margin-top:4pt;width:181.5pt;height:249.75pt;z-index:25219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</w:p>
    <w:p w14:paraId="2139D460" w14:textId="77777777" w:rsidR="00E97A0A" w:rsidRDefault="00E97A0A" w:rsidP="00E97A0A"/>
    <w:p w14:paraId="429528BD" w14:textId="77777777" w:rsidR="00E97A0A" w:rsidRDefault="00E97A0A" w:rsidP="00E97A0A"/>
    <w:p w14:paraId="51501A8B" w14:textId="77777777" w:rsidR="0092773C" w:rsidRDefault="0092773C" w:rsidP="0092773C">
      <w:pPr>
        <w:jc w:val="center"/>
      </w:pPr>
    </w:p>
    <w:p w14:paraId="0917365E" w14:textId="77777777" w:rsidR="00CE1E2D" w:rsidRDefault="00FE0248" w:rsidP="00CE1E2D"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7D82479F" wp14:editId="0A0290BB">
                <wp:simplePos x="0" y="0"/>
                <wp:positionH relativeFrom="margin">
                  <wp:posOffset>-244475</wp:posOffset>
                </wp:positionH>
                <wp:positionV relativeFrom="paragraph">
                  <wp:posOffset>269240</wp:posOffset>
                </wp:positionV>
                <wp:extent cx="5772150" cy="1190625"/>
                <wp:effectExtent l="0" t="0" r="0" b="9525"/>
                <wp:wrapNone/>
                <wp:docPr id="610" name="Text Box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150" cy="1190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7EC67D" w14:textId="77777777" w:rsidR="00DB406E" w:rsidRPr="00A14528" w:rsidRDefault="00DB406E" w:rsidP="00CE1E2D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Second Noble Truth explains why people ____________. It teaches that one of the main causes of suffering is __________ (craving/desire).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2479F" id="Text Box 610" o:spid="_x0000_s1125" type="#_x0000_t202" style="position:absolute;margin-left:-19.25pt;margin-top:21.2pt;width:454.5pt;height:93.75pt;z-index:25222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" filled="f" stroked="f">
                <v:textbox>
                  <w:txbxContent>
                    <w:p w14:paraId="4E7EC67D" w14:textId="77777777" w:rsidR="00DB406E" w:rsidRPr="00A14528" w:rsidRDefault="00DB406E" w:rsidP="00CE1E2D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Second Noble Truth explains why people ____________. It teaches that one of the main causes of suffering is __________ (craving/desire).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1F77140D" wp14:editId="36490074">
                <wp:simplePos x="0" y="0"/>
                <wp:positionH relativeFrom="column">
                  <wp:posOffset>-235585</wp:posOffset>
                </wp:positionH>
                <wp:positionV relativeFrom="paragraph">
                  <wp:posOffset>326390</wp:posOffset>
                </wp:positionV>
                <wp:extent cx="5705475" cy="1152525"/>
                <wp:effectExtent l="0" t="0" r="66675" b="28575"/>
                <wp:wrapNone/>
                <wp:docPr id="609" name="Rectangle: Folded Corner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115252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4B9BD" id="Rectangle: Folded Corner 609" o:spid="_x0000_s1026" type="#_x0000_t65" style="position:absolute;margin-left:-18.55pt;margin-top:25.7pt;width:449.25pt;height:90.7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" adj="18000" filled="f" strokecolor="#1f3763 [1604]" strokeweight="1.5pt">
                <v:stroke joinstyle="miter"/>
              </v:shape>
            </w:pict>
          </mc:Fallback>
        </mc:AlternateContent>
      </w:r>
      <w:r w:rsidR="00CE1E2D"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29A331CB" wp14:editId="74B9EF71">
                <wp:simplePos x="0" y="0"/>
                <wp:positionH relativeFrom="margin">
                  <wp:posOffset>-349885</wp:posOffset>
                </wp:positionH>
                <wp:positionV relativeFrom="paragraph">
                  <wp:posOffset>-254635</wp:posOffset>
                </wp:positionV>
                <wp:extent cx="6848475" cy="438150"/>
                <wp:effectExtent l="0" t="0" r="0" b="0"/>
                <wp:wrapNone/>
                <wp:docPr id="607" name="Text Box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A6F171" w14:textId="77777777" w:rsidR="00DB406E" w:rsidRPr="00632B6C" w:rsidRDefault="00DB406E" w:rsidP="00CE1E2D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Second Noble Truth</w:t>
                            </w: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Samudaya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331CB" id="Text Box 607" o:spid="_x0000_s1126" type="#_x0000_t202" style="position:absolute;margin-left:-27.55pt;margin-top:-20.05pt;width:539.25pt;height:34.5pt;z-index:25222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" filled="f" stroked="f">
                <v:textbox>
                  <w:txbxContent>
                    <w:p w14:paraId="1AA6F171" w14:textId="77777777" w:rsidR="00DB406E" w:rsidRPr="00632B6C" w:rsidRDefault="00DB406E" w:rsidP="00CE1E2D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Second Noble Truth</w:t>
                      </w: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Samudaya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CE1E2D"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1C23B2D2" wp14:editId="208FE401">
                <wp:simplePos x="0" y="0"/>
                <wp:positionH relativeFrom="column">
                  <wp:posOffset>-588010</wp:posOffset>
                </wp:positionH>
                <wp:positionV relativeFrom="paragraph">
                  <wp:posOffset>145415</wp:posOffset>
                </wp:positionV>
                <wp:extent cx="7934325" cy="47625"/>
                <wp:effectExtent l="0" t="0" r="28575" b="28575"/>
                <wp:wrapNone/>
                <wp:docPr id="608" name="Rectangle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2073C3" id="Rectangle 608" o:spid="_x0000_s1026" style="position:absolute;margin-left:-46.3pt;margin-top:11.45pt;width:624.75pt;height:3.7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CE1E2D" w:rsidRPr="00047C6E">
        <w:rPr>
          <w:noProof/>
        </w:rPr>
        <w:drawing>
          <wp:anchor distT="0" distB="0" distL="114300" distR="114300" simplePos="0" relativeHeight="252219392" behindDoc="0" locked="0" layoutInCell="1" allowOverlap="1" wp14:anchorId="4B2AB94D" wp14:editId="4113AEFE">
            <wp:simplePos x="0" y="0"/>
            <wp:positionH relativeFrom="column">
              <wp:posOffset>6336665</wp:posOffset>
            </wp:positionH>
            <wp:positionV relativeFrom="paragraph">
              <wp:posOffset>-282575</wp:posOffset>
            </wp:positionV>
            <wp:extent cx="433705" cy="429895"/>
            <wp:effectExtent l="0" t="0" r="4445" b="8255"/>
            <wp:wrapNone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2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D6EE4" w14:textId="77777777" w:rsidR="00CE1E2D" w:rsidRDefault="00FE0248" w:rsidP="00CE1E2D">
      <w:r w:rsidRPr="00A82DC1">
        <w:rPr>
          <w:noProof/>
        </w:rPr>
        <w:drawing>
          <wp:anchor distT="0" distB="0" distL="114300" distR="114300" simplePos="0" relativeHeight="252227584" behindDoc="0" locked="0" layoutInCell="1" allowOverlap="1" wp14:anchorId="2B2D0EF5" wp14:editId="7AA387D2">
            <wp:simplePos x="0" y="0"/>
            <wp:positionH relativeFrom="margin">
              <wp:posOffset>5622290</wp:posOffset>
            </wp:positionH>
            <wp:positionV relativeFrom="paragraph">
              <wp:posOffset>31115</wp:posOffset>
            </wp:positionV>
            <wp:extent cx="1059815" cy="1209040"/>
            <wp:effectExtent l="0" t="0" r="6985" b="0"/>
            <wp:wrapNone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5000" r="2129" b="1368"/>
                    <a:stretch/>
                  </pic:blipFill>
                  <pic:spPr bwMode="auto">
                    <a:xfrm>
                      <a:off x="0" y="0"/>
                      <a:ext cx="1059815" cy="120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40A40" w14:textId="77777777" w:rsidR="00FE0248" w:rsidRDefault="00FE0248" w:rsidP="00CE1E2D"/>
    <w:p w14:paraId="0D6A28E6" w14:textId="77777777" w:rsidR="00FE0248" w:rsidRDefault="00FE0248" w:rsidP="00CE1E2D"/>
    <w:p w14:paraId="3CAFA58B" w14:textId="77777777" w:rsidR="00CE1E2D" w:rsidRDefault="00CE1E2D" w:rsidP="00CE1E2D">
      <w:pPr>
        <w:tabs>
          <w:tab w:val="left" w:pos="3990"/>
        </w:tabs>
      </w:pPr>
    </w:p>
    <w:p w14:paraId="396EA2DC" w14:textId="77777777" w:rsidR="00CE1E2D" w:rsidRPr="00FE0248" w:rsidRDefault="00FE0248" w:rsidP="00CE1E2D">
      <w:pPr>
        <w:rPr>
          <w:sz w:val="28"/>
        </w:rPr>
      </w:pPr>
      <w:r w:rsidRPr="00FE0248">
        <w:rPr>
          <w:noProof/>
          <w:sz w:val="14"/>
        </w:rPr>
        <w:drawing>
          <wp:anchor distT="0" distB="0" distL="114300" distR="114300" simplePos="0" relativeHeight="252229632" behindDoc="0" locked="0" layoutInCell="1" allowOverlap="1" wp14:anchorId="6E9E73AE" wp14:editId="4FC8C5BB">
            <wp:simplePos x="0" y="0"/>
            <wp:positionH relativeFrom="column">
              <wp:posOffset>5555615</wp:posOffset>
            </wp:positionH>
            <wp:positionV relativeFrom="paragraph">
              <wp:posOffset>288925</wp:posOffset>
            </wp:positionV>
            <wp:extent cx="1057275" cy="285115"/>
            <wp:effectExtent l="0" t="0" r="9525" b="635"/>
            <wp:wrapNone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225536" behindDoc="0" locked="0" layoutInCell="1" allowOverlap="1" wp14:anchorId="645689F2" wp14:editId="66F70225">
            <wp:simplePos x="0" y="0"/>
            <wp:positionH relativeFrom="column">
              <wp:posOffset>4517390</wp:posOffset>
            </wp:positionH>
            <wp:positionV relativeFrom="paragraph">
              <wp:posOffset>292100</wp:posOffset>
            </wp:positionV>
            <wp:extent cx="1057275" cy="285115"/>
            <wp:effectExtent l="0" t="0" r="9525" b="635"/>
            <wp:wrapNone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224512" behindDoc="0" locked="0" layoutInCell="1" allowOverlap="1" wp14:anchorId="2D1A4199" wp14:editId="63536398">
            <wp:simplePos x="0" y="0"/>
            <wp:positionH relativeFrom="column">
              <wp:posOffset>3460115</wp:posOffset>
            </wp:positionH>
            <wp:positionV relativeFrom="paragraph">
              <wp:posOffset>282575</wp:posOffset>
            </wp:positionV>
            <wp:extent cx="1057275" cy="285115"/>
            <wp:effectExtent l="0" t="0" r="9525" b="635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223488" behindDoc="0" locked="0" layoutInCell="1" allowOverlap="1" wp14:anchorId="1120B655" wp14:editId="2EFF94E0">
            <wp:simplePos x="0" y="0"/>
            <wp:positionH relativeFrom="column">
              <wp:posOffset>2393315</wp:posOffset>
            </wp:positionH>
            <wp:positionV relativeFrom="paragraph">
              <wp:posOffset>282575</wp:posOffset>
            </wp:positionV>
            <wp:extent cx="1057275" cy="285115"/>
            <wp:effectExtent l="0" t="0" r="9525" b="635"/>
            <wp:wrapNone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2217344" behindDoc="0" locked="0" layoutInCell="1" allowOverlap="1" wp14:anchorId="1DFF1F7B" wp14:editId="5F677DCF">
                <wp:simplePos x="0" y="0"/>
                <wp:positionH relativeFrom="margin">
                  <wp:posOffset>-302260</wp:posOffset>
                </wp:positionH>
                <wp:positionV relativeFrom="paragraph">
                  <wp:posOffset>193675</wp:posOffset>
                </wp:positionV>
                <wp:extent cx="4314825" cy="447675"/>
                <wp:effectExtent l="0" t="0" r="0" b="0"/>
                <wp:wrapNone/>
                <wp:docPr id="6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7A24D" w14:textId="77777777" w:rsidR="00DB406E" w:rsidRPr="00604EB2" w:rsidRDefault="00DB406E" w:rsidP="00CE1E2D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5DDA430E" w14:textId="77777777" w:rsidR="00DB406E" w:rsidRPr="00604EB2" w:rsidRDefault="00DB406E" w:rsidP="00CE1E2D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The concept of tanha. </w:t>
                            </w:r>
                          </w:p>
                          <w:p w14:paraId="194B5D2F" w14:textId="77777777" w:rsidR="00DB406E" w:rsidRPr="00604EB2" w:rsidRDefault="00DB406E" w:rsidP="00CE1E2D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7B429988" w14:textId="77777777" w:rsidR="00DB406E" w:rsidRPr="00604EB2" w:rsidRDefault="00DB406E" w:rsidP="00CE1E2D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F1F7B" id="_x0000_s1127" type="#_x0000_t202" style="position:absolute;margin-left:-23.8pt;margin-top:15.25pt;width:339.75pt;height:35.25pt;z-index:252217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" filled="f" stroked="f">
                <v:textbox>
                  <w:txbxContent>
                    <w:p w14:paraId="56B7A24D" w14:textId="77777777" w:rsidR="00DB406E" w:rsidRPr="00604EB2" w:rsidRDefault="00DB406E" w:rsidP="00CE1E2D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5DDA430E" w14:textId="77777777" w:rsidR="00DB406E" w:rsidRPr="00604EB2" w:rsidRDefault="00DB406E" w:rsidP="00CE1E2D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The concept of tanha. </w:t>
                      </w:r>
                    </w:p>
                    <w:p w14:paraId="194B5D2F" w14:textId="77777777" w:rsidR="00DB406E" w:rsidRPr="00604EB2" w:rsidRDefault="00DB406E" w:rsidP="00CE1E2D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7B429988" w14:textId="77777777" w:rsidR="00DB406E" w:rsidRPr="00604EB2" w:rsidRDefault="00DB406E" w:rsidP="00CE1E2D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6A91D5" w14:textId="77777777" w:rsidR="00CE1E2D" w:rsidRDefault="009362D5" w:rsidP="00CE1E2D">
      <w:r>
        <w:rPr>
          <w:noProof/>
        </w:rPr>
        <mc:AlternateContent>
          <mc:Choice Requires="wps">
            <w:drawing>
              <wp:anchor distT="45720" distB="45720" distL="114300" distR="114300" simplePos="0" relativeHeight="252231680" behindDoc="0" locked="0" layoutInCell="1" allowOverlap="1" wp14:anchorId="20525D05" wp14:editId="12C75519">
                <wp:simplePos x="0" y="0"/>
                <wp:positionH relativeFrom="margin">
                  <wp:posOffset>-235585</wp:posOffset>
                </wp:positionH>
                <wp:positionV relativeFrom="paragraph">
                  <wp:posOffset>333375</wp:posOffset>
                </wp:positionV>
                <wp:extent cx="6991350" cy="3076575"/>
                <wp:effectExtent l="0" t="0" r="19050" b="28575"/>
                <wp:wrapNone/>
                <wp:docPr id="6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30765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5A597E" w14:textId="77777777" w:rsidR="00DB406E" w:rsidRPr="009362D5" w:rsidRDefault="00DB406E" w:rsidP="00A82DC1">
                            <w:pPr>
                              <w:spacing w:after="0" w:line="276" w:lineRule="auto"/>
                              <w:rPr>
                                <w:sz w:val="10"/>
                              </w:rPr>
                            </w:pPr>
                          </w:p>
                          <w:p w14:paraId="2527F9C3" w14:textId="77777777" w:rsidR="00DB406E" w:rsidRDefault="00DB406E" w:rsidP="00A82DC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Buddha taught that there are ________ main causes of suffering.</w:t>
                            </w:r>
                          </w:p>
                          <w:p w14:paraId="09A57028" w14:textId="77777777" w:rsidR="00DB406E" w:rsidRPr="009362D5" w:rsidRDefault="00DB406E" w:rsidP="00A82DC1">
                            <w:pPr>
                              <w:spacing w:after="0" w:line="276" w:lineRule="auto"/>
                              <w:rPr>
                                <w:sz w:val="12"/>
                                <w:szCs w:val="16"/>
                              </w:rPr>
                            </w:pPr>
                          </w:p>
                          <w:p w14:paraId="2ACC66E1" w14:textId="77777777" w:rsidR="00DB406E" w:rsidRDefault="00DB406E" w:rsidP="00A82DC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1. </w:t>
                            </w:r>
                            <w:r w:rsidRPr="00A82DC1">
                              <w:rPr>
                                <w:sz w:val="40"/>
                              </w:rPr>
                              <w:t>Craving things that please the ___________. E.g. craving pleasant __________ or __________ foods.</w:t>
                            </w:r>
                          </w:p>
                          <w:p w14:paraId="7E938FFD" w14:textId="77777777" w:rsidR="00DB406E" w:rsidRPr="00A82DC1" w:rsidRDefault="00DB406E" w:rsidP="00A82DC1">
                            <w:pPr>
                              <w:spacing w:after="0" w:line="276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E07DD55" w14:textId="77777777" w:rsidR="00DB406E" w:rsidRDefault="00DB406E" w:rsidP="00A82DC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2. </w:t>
                            </w:r>
                            <w:r w:rsidRPr="00A82DC1">
                              <w:rPr>
                                <w:sz w:val="40"/>
                              </w:rPr>
                              <w:t>Craving for __________. Wanting to become _</w:t>
                            </w:r>
                            <w:r>
                              <w:rPr>
                                <w:sz w:val="40"/>
                              </w:rPr>
                              <w:t>_</w:t>
                            </w:r>
                            <w:r w:rsidRPr="00A82DC1">
                              <w:rPr>
                                <w:sz w:val="40"/>
                              </w:rPr>
                              <w:t>____________ you are not. E.g. craving to be ________</w:t>
                            </w:r>
                            <w:r>
                              <w:rPr>
                                <w:sz w:val="40"/>
                              </w:rPr>
                              <w:t>_</w:t>
                            </w:r>
                            <w:r w:rsidRPr="00A82DC1">
                              <w:rPr>
                                <w:sz w:val="40"/>
                              </w:rPr>
                              <w:t>__ or ____</w:t>
                            </w:r>
                            <w:r>
                              <w:rPr>
                                <w:sz w:val="40"/>
                              </w:rPr>
                              <w:t>__</w:t>
                            </w:r>
                            <w:r w:rsidRPr="00A82DC1">
                              <w:rPr>
                                <w:sz w:val="40"/>
                              </w:rPr>
                              <w:t>________</w:t>
                            </w:r>
                            <w:r>
                              <w:rPr>
                                <w:sz w:val="40"/>
                              </w:rPr>
                              <w:t>.</w:t>
                            </w:r>
                          </w:p>
                          <w:p w14:paraId="0EC312F9" w14:textId="77777777" w:rsidR="00DB406E" w:rsidRPr="009362D5" w:rsidRDefault="00DB406E" w:rsidP="00A82DC1">
                            <w:pPr>
                              <w:spacing w:after="0" w:line="276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CBB8F21" w14:textId="77777777" w:rsidR="00DB406E" w:rsidRPr="00A82DC1" w:rsidRDefault="00DB406E" w:rsidP="00A82DC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3. Craving for _____-__________. Wanting to stop ____________ something. E.g. not wanting to feel _______ or ______________.</w:t>
                            </w:r>
                          </w:p>
                          <w:p w14:paraId="726ED96D" w14:textId="77777777" w:rsidR="00DB406E" w:rsidRPr="006018F7" w:rsidRDefault="00DB406E" w:rsidP="00A82DC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1980EEE" w14:textId="77777777" w:rsidR="00DB406E" w:rsidRPr="006018F7" w:rsidRDefault="00DB406E" w:rsidP="00A82DC1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25D05" id="_x0000_s1128" type="#_x0000_t202" style="position:absolute;margin-left:-18.55pt;margin-top:26.25pt;width:550.5pt;height:242.25pt;z-index:252231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" filled="f">
                <v:textbox>
                  <w:txbxContent>
                    <w:p w14:paraId="005A597E" w14:textId="77777777" w:rsidR="00DB406E" w:rsidRPr="009362D5" w:rsidRDefault="00DB406E" w:rsidP="00A82DC1">
                      <w:pPr>
                        <w:spacing w:after="0" w:line="276" w:lineRule="auto"/>
                        <w:rPr>
                          <w:sz w:val="10"/>
                        </w:rPr>
                      </w:pPr>
                    </w:p>
                    <w:p w14:paraId="2527F9C3" w14:textId="77777777" w:rsidR="00DB406E" w:rsidRDefault="00DB406E" w:rsidP="00A82DC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Buddha taught that there are ________ main causes of suffering.</w:t>
                      </w:r>
                    </w:p>
                    <w:p w14:paraId="09A57028" w14:textId="77777777" w:rsidR="00DB406E" w:rsidRPr="009362D5" w:rsidRDefault="00DB406E" w:rsidP="00A82DC1">
                      <w:pPr>
                        <w:spacing w:after="0" w:line="276" w:lineRule="auto"/>
                        <w:rPr>
                          <w:sz w:val="12"/>
                          <w:szCs w:val="16"/>
                        </w:rPr>
                      </w:pPr>
                    </w:p>
                    <w:p w14:paraId="2ACC66E1" w14:textId="77777777" w:rsidR="00DB406E" w:rsidRDefault="00DB406E" w:rsidP="00A82DC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1. </w:t>
                      </w:r>
                      <w:r w:rsidRPr="00A82DC1">
                        <w:rPr>
                          <w:sz w:val="40"/>
                        </w:rPr>
                        <w:t>Craving things that please the ___________. E.g. craving pleasant __________ or __________ foods.</w:t>
                      </w:r>
                    </w:p>
                    <w:p w14:paraId="7E938FFD" w14:textId="77777777" w:rsidR="00DB406E" w:rsidRPr="00A82DC1" w:rsidRDefault="00DB406E" w:rsidP="00A82DC1">
                      <w:pPr>
                        <w:spacing w:after="0" w:line="276" w:lineRule="auto"/>
                        <w:rPr>
                          <w:sz w:val="16"/>
                          <w:szCs w:val="16"/>
                        </w:rPr>
                      </w:pPr>
                    </w:p>
                    <w:p w14:paraId="7E07DD55" w14:textId="77777777" w:rsidR="00DB406E" w:rsidRDefault="00DB406E" w:rsidP="00A82DC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2. </w:t>
                      </w:r>
                      <w:r w:rsidRPr="00A82DC1">
                        <w:rPr>
                          <w:sz w:val="40"/>
                        </w:rPr>
                        <w:t>Craving for __________. Wanting to become _</w:t>
                      </w:r>
                      <w:r>
                        <w:rPr>
                          <w:sz w:val="40"/>
                        </w:rPr>
                        <w:t>_</w:t>
                      </w:r>
                      <w:r w:rsidRPr="00A82DC1">
                        <w:rPr>
                          <w:sz w:val="40"/>
                        </w:rPr>
                        <w:t>____________ you are not. E.g. craving to be ________</w:t>
                      </w:r>
                      <w:r>
                        <w:rPr>
                          <w:sz w:val="40"/>
                        </w:rPr>
                        <w:t>_</w:t>
                      </w:r>
                      <w:r w:rsidRPr="00A82DC1">
                        <w:rPr>
                          <w:sz w:val="40"/>
                        </w:rPr>
                        <w:t>__ or ____</w:t>
                      </w:r>
                      <w:r>
                        <w:rPr>
                          <w:sz w:val="40"/>
                        </w:rPr>
                        <w:t>__</w:t>
                      </w:r>
                      <w:r w:rsidRPr="00A82DC1">
                        <w:rPr>
                          <w:sz w:val="40"/>
                        </w:rPr>
                        <w:t>________</w:t>
                      </w:r>
                      <w:r>
                        <w:rPr>
                          <w:sz w:val="40"/>
                        </w:rPr>
                        <w:t>.</w:t>
                      </w:r>
                    </w:p>
                    <w:p w14:paraId="0EC312F9" w14:textId="77777777" w:rsidR="00DB406E" w:rsidRPr="009362D5" w:rsidRDefault="00DB406E" w:rsidP="00A82DC1">
                      <w:pPr>
                        <w:spacing w:after="0" w:line="276" w:lineRule="auto"/>
                        <w:rPr>
                          <w:sz w:val="16"/>
                          <w:szCs w:val="16"/>
                        </w:rPr>
                      </w:pPr>
                    </w:p>
                    <w:p w14:paraId="6CBB8F21" w14:textId="77777777" w:rsidR="00DB406E" w:rsidRPr="00A82DC1" w:rsidRDefault="00DB406E" w:rsidP="00A82DC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3. Craving for _____-__________. Wanting to stop ____________ something. E.g. not wanting to feel _______ or ______________.</w:t>
                      </w:r>
                    </w:p>
                    <w:p w14:paraId="726ED96D" w14:textId="77777777" w:rsidR="00DB406E" w:rsidRPr="006018F7" w:rsidRDefault="00DB406E" w:rsidP="00A82DC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1980EEE" w14:textId="77777777" w:rsidR="00DB406E" w:rsidRPr="006018F7" w:rsidRDefault="00DB406E" w:rsidP="00A82DC1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699642" w14:textId="77777777" w:rsidR="00A82DC1" w:rsidRPr="00A82DC1" w:rsidRDefault="00A82DC1" w:rsidP="00A82DC1"/>
    <w:p w14:paraId="58B641CF" w14:textId="77777777" w:rsidR="00A82DC1" w:rsidRPr="00A82DC1" w:rsidRDefault="00A82DC1" w:rsidP="00A82DC1"/>
    <w:p w14:paraId="63078840" w14:textId="77777777" w:rsidR="00A82DC1" w:rsidRPr="00A82DC1" w:rsidRDefault="00A82DC1" w:rsidP="00A82DC1"/>
    <w:p w14:paraId="3302E83A" w14:textId="77777777" w:rsidR="00A82DC1" w:rsidRDefault="00A82DC1" w:rsidP="00A82DC1"/>
    <w:p w14:paraId="1193BEE8" w14:textId="77777777" w:rsidR="00A82DC1" w:rsidRDefault="00A82DC1" w:rsidP="00A82DC1">
      <w:pPr>
        <w:tabs>
          <w:tab w:val="left" w:pos="2190"/>
        </w:tabs>
      </w:pPr>
      <w:r>
        <w:tab/>
      </w:r>
    </w:p>
    <w:p w14:paraId="6C0F88D8" w14:textId="77777777" w:rsidR="009362D5" w:rsidRPr="009362D5" w:rsidRDefault="009362D5" w:rsidP="009362D5"/>
    <w:p w14:paraId="2B01BA03" w14:textId="77777777" w:rsidR="009362D5" w:rsidRPr="009362D5" w:rsidRDefault="009362D5" w:rsidP="009362D5"/>
    <w:p w14:paraId="7C49BC29" w14:textId="77777777" w:rsidR="009362D5" w:rsidRPr="009362D5" w:rsidRDefault="009362D5" w:rsidP="009362D5"/>
    <w:p w14:paraId="33C45E24" w14:textId="77777777" w:rsidR="009362D5" w:rsidRPr="009362D5" w:rsidRDefault="009362D5" w:rsidP="009362D5"/>
    <w:p w14:paraId="0F5C5EA0" w14:textId="77777777" w:rsidR="009362D5" w:rsidRPr="009362D5" w:rsidRDefault="009362D5" w:rsidP="009362D5"/>
    <w:p w14:paraId="65A6E7E8" w14:textId="77777777" w:rsidR="009362D5" w:rsidRPr="009362D5" w:rsidRDefault="009362D5" w:rsidP="009362D5"/>
    <w:p w14:paraId="4F1B8992" w14:textId="77777777" w:rsidR="009362D5" w:rsidRPr="009362D5" w:rsidRDefault="00FE0248" w:rsidP="009362D5">
      <w:r>
        <w:rPr>
          <w:noProof/>
        </w:rPr>
        <mc:AlternateContent>
          <mc:Choice Requires="wps">
            <w:drawing>
              <wp:anchor distT="45720" distB="45720" distL="114300" distR="114300" simplePos="0" relativeHeight="252233728" behindDoc="0" locked="0" layoutInCell="1" allowOverlap="1" wp14:anchorId="0418501D" wp14:editId="33C62C92">
                <wp:simplePos x="0" y="0"/>
                <wp:positionH relativeFrom="margin">
                  <wp:posOffset>-235585</wp:posOffset>
                </wp:positionH>
                <wp:positionV relativeFrom="paragraph">
                  <wp:posOffset>173355</wp:posOffset>
                </wp:positionV>
                <wp:extent cx="4829175" cy="3429000"/>
                <wp:effectExtent l="0" t="0" r="28575" b="19050"/>
                <wp:wrapNone/>
                <wp:docPr id="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9175" cy="3429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B8160" w14:textId="77777777" w:rsidR="00DB406E" w:rsidRPr="009362D5" w:rsidRDefault="00DB406E" w:rsidP="009362D5">
                            <w:pPr>
                              <w:spacing w:after="0" w:line="276" w:lineRule="auto"/>
                              <w:rPr>
                                <w:sz w:val="10"/>
                              </w:rPr>
                            </w:pPr>
                          </w:p>
                          <w:p w14:paraId="65EF1810" w14:textId="77777777" w:rsidR="00DB406E" w:rsidRPr="00A82DC1" w:rsidRDefault="00DB406E" w:rsidP="009362D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Buddhism teaches that people suffer because they ___________ _____________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__________ they ________. These things are ________________ so will ___________ or ________________. As a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result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______________ leads to ______________. The ________________ pleasures people crave cannot make them feel ___________________ ____________. </w:t>
                            </w:r>
                          </w:p>
                          <w:p w14:paraId="207B1600" w14:textId="77777777" w:rsidR="00DB406E" w:rsidRPr="006018F7" w:rsidRDefault="00DB406E" w:rsidP="009362D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D07BEF7" w14:textId="77777777" w:rsidR="00DB406E" w:rsidRPr="006018F7" w:rsidRDefault="00DB406E" w:rsidP="009362D5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8501D" id="_x0000_s1129" type="#_x0000_t202" style="position:absolute;margin-left:-18.55pt;margin-top:13.65pt;width:380.25pt;height:270pt;z-index:25223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" filled="f">
                <v:textbox>
                  <w:txbxContent>
                    <w:p w14:paraId="3F8B8160" w14:textId="77777777" w:rsidR="00DB406E" w:rsidRPr="009362D5" w:rsidRDefault="00DB406E" w:rsidP="009362D5">
                      <w:pPr>
                        <w:spacing w:after="0" w:line="276" w:lineRule="auto"/>
                        <w:rPr>
                          <w:sz w:val="10"/>
                        </w:rPr>
                      </w:pPr>
                    </w:p>
                    <w:p w14:paraId="65EF1810" w14:textId="77777777" w:rsidR="00DB406E" w:rsidRPr="00A82DC1" w:rsidRDefault="00DB406E" w:rsidP="009362D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Buddhism teaches that people suffer because they ___________ _____________ </w:t>
                      </w:r>
                      <w:proofErr w:type="spellStart"/>
                      <w:r>
                        <w:rPr>
                          <w:sz w:val="40"/>
                        </w:rPr>
                        <w:t>to</w:t>
                      </w:r>
                      <w:proofErr w:type="spellEnd"/>
                      <w:r>
                        <w:rPr>
                          <w:sz w:val="40"/>
                        </w:rPr>
                        <w:t xml:space="preserve"> __________ they ________. These things are ________________ so will ___________ or ________________. As a </w:t>
                      </w:r>
                      <w:proofErr w:type="gramStart"/>
                      <w:r>
                        <w:rPr>
                          <w:sz w:val="40"/>
                        </w:rPr>
                        <w:t>result</w:t>
                      </w:r>
                      <w:proofErr w:type="gramEnd"/>
                      <w:r>
                        <w:rPr>
                          <w:sz w:val="40"/>
                        </w:rPr>
                        <w:t xml:space="preserve"> ______________ leads to ______________. The ________________ pleasures people crave cannot make them feel ___________________ ____________. </w:t>
                      </w:r>
                    </w:p>
                    <w:p w14:paraId="207B1600" w14:textId="77777777" w:rsidR="00DB406E" w:rsidRPr="006018F7" w:rsidRDefault="00DB406E" w:rsidP="009362D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D07BEF7" w14:textId="77777777" w:rsidR="00DB406E" w:rsidRPr="006018F7" w:rsidRDefault="00DB406E" w:rsidP="009362D5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54A8B42E" wp14:editId="67152C10">
                <wp:simplePos x="0" y="0"/>
                <wp:positionH relativeFrom="margin">
                  <wp:posOffset>4660265</wp:posOffset>
                </wp:positionH>
                <wp:positionV relativeFrom="paragraph">
                  <wp:posOffset>192405</wp:posOffset>
                </wp:positionV>
                <wp:extent cx="2162175" cy="2286000"/>
                <wp:effectExtent l="0" t="0" r="0" b="0"/>
                <wp:wrapNone/>
                <wp:docPr id="624" name="Text Box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6E6BFC" w14:textId="77777777" w:rsidR="00DB406E" w:rsidRPr="00A14528" w:rsidRDefault="00DB406E" w:rsidP="008B62D8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This is the noble truth of the origin of suffering: It is this craving which leads to renewed existence.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8B42E" id="Text Box 624" o:spid="_x0000_s1130" type="#_x0000_t202" style="position:absolute;margin-left:366.95pt;margin-top:15.15pt;width:170.25pt;height:180pt;z-index:25223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" filled="f" stroked="f">
                <v:textbox>
                  <w:txbxContent>
                    <w:p w14:paraId="346E6BFC" w14:textId="77777777" w:rsidR="00DB406E" w:rsidRPr="00A14528" w:rsidRDefault="00DB406E" w:rsidP="008B62D8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This is the noble truth of the origin of suffering: It is this craving which leads to renewed existence.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2485C79" wp14:editId="1D104EB3">
                <wp:simplePos x="0" y="0"/>
                <wp:positionH relativeFrom="column">
                  <wp:posOffset>4660265</wp:posOffset>
                </wp:positionH>
                <wp:positionV relativeFrom="paragraph">
                  <wp:posOffset>163830</wp:posOffset>
                </wp:positionV>
                <wp:extent cx="2095500" cy="2314575"/>
                <wp:effectExtent l="0" t="0" r="19050" b="238125"/>
                <wp:wrapNone/>
                <wp:docPr id="623" name="Speech Bubble: Rectangle with Corners Rounded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2314575"/>
                        </a:xfrm>
                        <a:prstGeom prst="wedgeRoundRectCallout">
                          <a:avLst>
                            <a:gd name="adj1" fmla="val -378"/>
                            <a:gd name="adj2" fmla="val 58384"/>
                            <a:gd name="adj3" fmla="val 16667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5BB7B9" w14:textId="77777777" w:rsidR="00DB406E" w:rsidRDefault="00DB406E" w:rsidP="008B62D8">
                            <w:pPr>
                              <w:jc w:val="center"/>
                            </w:pPr>
                            <w:r>
                              <w:t xml:space="preserve">It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85C79" id="Speech Bubble: Rectangle with Corners Rounded 623" o:spid="_x0000_s1131" type="#_x0000_t62" style="position:absolute;margin-left:366.95pt;margin-top:12.9pt;width:165pt;height:182.2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" adj="10718,23411" filled="f" strokecolor="#1f3763 [1604]" strokeweight="1.5pt">
                <v:textbox>
                  <w:txbxContent>
                    <w:p w14:paraId="015BB7B9" w14:textId="77777777" w:rsidR="00DB406E" w:rsidRDefault="00DB406E" w:rsidP="008B62D8">
                      <w:pPr>
                        <w:jc w:val="center"/>
                      </w:pPr>
                      <w:r>
                        <w:t xml:space="preserve">It </w:t>
                      </w:r>
                    </w:p>
                  </w:txbxContent>
                </v:textbox>
              </v:shape>
            </w:pict>
          </mc:Fallback>
        </mc:AlternateContent>
      </w:r>
    </w:p>
    <w:p w14:paraId="6E797B28" w14:textId="77777777" w:rsidR="009362D5" w:rsidRPr="009362D5" w:rsidRDefault="009362D5" w:rsidP="009362D5"/>
    <w:p w14:paraId="4576948F" w14:textId="77777777" w:rsidR="009362D5" w:rsidRPr="009362D5" w:rsidRDefault="009362D5" w:rsidP="009362D5"/>
    <w:p w14:paraId="712E027F" w14:textId="77777777" w:rsidR="009362D5" w:rsidRPr="009362D5" w:rsidRDefault="009362D5" w:rsidP="009362D5"/>
    <w:p w14:paraId="0D22A618" w14:textId="77777777" w:rsidR="009362D5" w:rsidRPr="009362D5" w:rsidRDefault="009362D5" w:rsidP="009362D5"/>
    <w:p w14:paraId="054AA630" w14:textId="77777777" w:rsidR="009362D5" w:rsidRDefault="009362D5" w:rsidP="009362D5"/>
    <w:p w14:paraId="1BD62D25" w14:textId="77777777" w:rsidR="009362D5" w:rsidRDefault="009362D5" w:rsidP="009362D5">
      <w:pPr>
        <w:jc w:val="center"/>
      </w:pPr>
    </w:p>
    <w:p w14:paraId="028EB6A4" w14:textId="77777777" w:rsidR="009362D5" w:rsidRDefault="0095701D" w:rsidP="009362D5">
      <w:pPr>
        <w:jc w:val="center"/>
      </w:pPr>
      <w:r w:rsidRPr="008B62D8">
        <w:rPr>
          <w:noProof/>
        </w:rPr>
        <w:drawing>
          <wp:anchor distT="0" distB="0" distL="114300" distR="114300" simplePos="0" relativeHeight="252237824" behindDoc="0" locked="0" layoutInCell="1" allowOverlap="1" wp14:anchorId="15A7DA1C" wp14:editId="636716AC">
            <wp:simplePos x="0" y="0"/>
            <wp:positionH relativeFrom="column">
              <wp:posOffset>5777865</wp:posOffset>
            </wp:positionH>
            <wp:positionV relativeFrom="paragraph">
              <wp:posOffset>288290</wp:posOffset>
            </wp:positionV>
            <wp:extent cx="1017383" cy="1381125"/>
            <wp:effectExtent l="0" t="0" r="0" b="0"/>
            <wp:wrapNone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7" t="6446" r="9895" b="12695"/>
                    <a:stretch/>
                  </pic:blipFill>
                  <pic:spPr bwMode="auto">
                    <a:xfrm>
                      <a:off x="0" y="0"/>
                      <a:ext cx="1017383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16F05" w14:textId="77777777" w:rsidR="009362D5" w:rsidRDefault="009362D5" w:rsidP="009362D5">
      <w:pPr>
        <w:jc w:val="center"/>
      </w:pPr>
    </w:p>
    <w:p w14:paraId="2A0CEA90" w14:textId="77777777" w:rsidR="009362D5" w:rsidRDefault="0095701D" w:rsidP="009362D5">
      <w:pPr>
        <w:jc w:val="center"/>
      </w:pPr>
      <w:r w:rsidRPr="0095701D">
        <w:rPr>
          <w:noProof/>
        </w:rPr>
        <w:drawing>
          <wp:anchor distT="0" distB="0" distL="114300" distR="114300" simplePos="0" relativeHeight="252238848" behindDoc="0" locked="0" layoutInCell="1" allowOverlap="1" wp14:anchorId="04DDAEA9" wp14:editId="47824BA2">
            <wp:simplePos x="0" y="0"/>
            <wp:positionH relativeFrom="column">
              <wp:posOffset>4669155</wp:posOffset>
            </wp:positionH>
            <wp:positionV relativeFrom="paragraph">
              <wp:posOffset>146050</wp:posOffset>
            </wp:positionV>
            <wp:extent cx="885825" cy="869267"/>
            <wp:effectExtent l="0" t="0" r="0" b="7620"/>
            <wp:wrapNone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0" t="14890" r="14667" b="15111"/>
                    <a:stretch/>
                  </pic:blipFill>
                  <pic:spPr bwMode="auto">
                    <a:xfrm>
                      <a:off x="0" y="0"/>
                      <a:ext cx="885825" cy="86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F5554" w14:textId="77777777" w:rsidR="009362D5" w:rsidRDefault="009362D5" w:rsidP="009362D5">
      <w:pPr>
        <w:jc w:val="center"/>
      </w:pPr>
    </w:p>
    <w:p w14:paraId="31C94824" w14:textId="77777777" w:rsidR="009362D5" w:rsidRDefault="009362D5" w:rsidP="008B62D8">
      <w:pPr>
        <w:jc w:val="right"/>
      </w:pPr>
    </w:p>
    <w:p w14:paraId="11E151A4" w14:textId="77777777" w:rsidR="009362D5" w:rsidRDefault="009362D5" w:rsidP="009362D5">
      <w:pPr>
        <w:jc w:val="center"/>
      </w:pPr>
    </w:p>
    <w:p w14:paraId="0C05BBC6" w14:textId="77777777" w:rsidR="009362D5" w:rsidRDefault="003758D4" w:rsidP="0095701D">
      <w:pPr>
        <w:tabs>
          <w:tab w:val="left" w:pos="5925"/>
        </w:tabs>
      </w:pPr>
      <w:r w:rsidRPr="009A3731">
        <w:rPr>
          <w:noProof/>
        </w:rPr>
        <w:drawing>
          <wp:anchor distT="0" distB="0" distL="114300" distR="114300" simplePos="0" relativeHeight="252239872" behindDoc="0" locked="0" layoutInCell="1" allowOverlap="1" wp14:anchorId="6C9C4F34" wp14:editId="4397776D">
            <wp:simplePos x="0" y="0"/>
            <wp:positionH relativeFrom="margin">
              <wp:posOffset>1515745</wp:posOffset>
            </wp:positionH>
            <wp:positionV relativeFrom="paragraph">
              <wp:posOffset>167005</wp:posOffset>
            </wp:positionV>
            <wp:extent cx="3448050" cy="686831"/>
            <wp:effectExtent l="0" t="0" r="0" b="0"/>
            <wp:wrapNone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94" b="24650"/>
                    <a:stretch/>
                  </pic:blipFill>
                  <pic:spPr bwMode="auto">
                    <a:xfrm>
                      <a:off x="0" y="0"/>
                      <a:ext cx="3448050" cy="686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01D">
        <w:tab/>
      </w:r>
    </w:p>
    <w:p w14:paraId="53016170" w14:textId="77777777" w:rsidR="003758D4" w:rsidRPr="00412623" w:rsidRDefault="003758D4" w:rsidP="003758D4">
      <w:pPr>
        <w:rPr>
          <w:sz w:val="10"/>
        </w:rPr>
      </w:pPr>
    </w:p>
    <w:p w14:paraId="7703DC9A" w14:textId="11E0C3D1" w:rsidR="003758D4" w:rsidRPr="00F43B25" w:rsidRDefault="00412623" w:rsidP="003758D4">
      <w:r w:rsidRPr="00412623">
        <w:rPr>
          <w:noProof/>
          <w:sz w:val="10"/>
        </w:rPr>
        <mc:AlternateContent>
          <mc:Choice Requires="wps">
            <w:drawing>
              <wp:anchor distT="45720" distB="45720" distL="114300" distR="114300" simplePos="0" relativeHeight="252241920" behindDoc="0" locked="0" layoutInCell="1" allowOverlap="1" wp14:anchorId="24CD5C0D" wp14:editId="58009226">
                <wp:simplePos x="0" y="0"/>
                <wp:positionH relativeFrom="margin">
                  <wp:posOffset>-264160</wp:posOffset>
                </wp:positionH>
                <wp:positionV relativeFrom="paragraph">
                  <wp:posOffset>126365</wp:posOffset>
                </wp:positionV>
                <wp:extent cx="7010400" cy="3333750"/>
                <wp:effectExtent l="0" t="0" r="19050" b="19050"/>
                <wp:wrapNone/>
                <wp:docPr id="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333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F98F6" w14:textId="77777777" w:rsidR="00DB406E" w:rsidRPr="00BA63C1" w:rsidRDefault="00DB406E" w:rsidP="003758D4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795C0408" w14:textId="77777777" w:rsidR="00DB406E" w:rsidRDefault="00DB406E" w:rsidP="003758D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Buddhism teaches that people are driven by the three ________. </w:t>
                            </w:r>
                          </w:p>
                          <w:p w14:paraId="5A13B1F9" w14:textId="77777777" w:rsidR="00DB406E" w:rsidRPr="003758D4" w:rsidRDefault="00DB406E" w:rsidP="003758D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sz w:val="40"/>
                                <w:u w:val="single"/>
                              </w:rPr>
                              <w:t xml:space="preserve">____________ or desire </w:t>
                            </w:r>
                            <w:r>
                              <w:rPr>
                                <w:sz w:val="40"/>
                              </w:rPr>
                              <w:t>(represented by a cockerel)</w:t>
                            </w:r>
                          </w:p>
                          <w:p w14:paraId="409F7C17" w14:textId="77777777" w:rsidR="00DB406E" w:rsidRPr="003758D4" w:rsidRDefault="00DB406E" w:rsidP="003758D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sz w:val="40"/>
                                <w:u w:val="single"/>
                              </w:rPr>
                              <w:t>Hatred or ___________</w:t>
                            </w:r>
                            <w:r>
                              <w:rPr>
                                <w:sz w:val="40"/>
                              </w:rPr>
                              <w:t xml:space="preserve"> (represented by a snake)</w:t>
                            </w:r>
                          </w:p>
                          <w:p w14:paraId="41686801" w14:textId="77777777" w:rsidR="00DB406E" w:rsidRPr="00DD2F01" w:rsidRDefault="00DB406E" w:rsidP="003758D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 w:line="276" w:lineRule="auto"/>
                              <w:rPr>
                                <w:i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sz w:val="40"/>
                                <w:u w:val="single"/>
                              </w:rPr>
                              <w:t>________________</w:t>
                            </w:r>
                            <w:r>
                              <w:rPr>
                                <w:sz w:val="40"/>
                              </w:rPr>
                              <w:t xml:space="preserve"> (represented by a pig)</w:t>
                            </w:r>
                          </w:p>
                          <w:p w14:paraId="5D6ACC8C" w14:textId="77777777" w:rsidR="00DB406E" w:rsidRPr="00DD2F01" w:rsidRDefault="00DB406E" w:rsidP="00DD2F01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These three ____________ trap people in the                               cycle of _____________ and ___________                                     them from achieving ___________________.                             They sit in the ____________ of the                            _______________ Wheel of _________. </w:t>
                            </w:r>
                          </w:p>
                          <w:p w14:paraId="6535FD0F" w14:textId="77777777" w:rsidR="00DB406E" w:rsidRPr="006018F7" w:rsidRDefault="00DB406E" w:rsidP="003758D4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33A1F5C" w14:textId="77777777" w:rsidR="00DB406E" w:rsidRPr="006018F7" w:rsidRDefault="00DB406E" w:rsidP="003758D4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D5C0D" id="_x0000_s1132" type="#_x0000_t202" style="position:absolute;margin-left:-20.8pt;margin-top:9.95pt;width:552pt;height:262.5pt;z-index:252241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" filled="f">
                <v:textbox>
                  <w:txbxContent>
                    <w:p w14:paraId="48BF98F6" w14:textId="77777777" w:rsidR="00DB406E" w:rsidRPr="00BA63C1" w:rsidRDefault="00DB406E" w:rsidP="003758D4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795C0408" w14:textId="77777777" w:rsidR="00DB406E" w:rsidRDefault="00DB406E" w:rsidP="003758D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Buddhism teaches that people are driven by the three ________. </w:t>
                      </w:r>
                    </w:p>
                    <w:p w14:paraId="5A13B1F9" w14:textId="77777777" w:rsidR="00DB406E" w:rsidRPr="003758D4" w:rsidRDefault="00DB406E" w:rsidP="003758D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sz w:val="40"/>
                          <w:u w:val="single"/>
                        </w:rPr>
                        <w:t xml:space="preserve">____________ or desire </w:t>
                      </w:r>
                      <w:r>
                        <w:rPr>
                          <w:sz w:val="40"/>
                        </w:rPr>
                        <w:t>(represented by a cockerel)</w:t>
                      </w:r>
                    </w:p>
                    <w:p w14:paraId="409F7C17" w14:textId="77777777" w:rsidR="00DB406E" w:rsidRPr="003758D4" w:rsidRDefault="00DB406E" w:rsidP="003758D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sz w:val="40"/>
                          <w:u w:val="single"/>
                        </w:rPr>
                        <w:t>Hatred or ___________</w:t>
                      </w:r>
                      <w:r>
                        <w:rPr>
                          <w:sz w:val="40"/>
                        </w:rPr>
                        <w:t xml:space="preserve"> (represented by a snake)</w:t>
                      </w:r>
                    </w:p>
                    <w:p w14:paraId="41686801" w14:textId="77777777" w:rsidR="00DB406E" w:rsidRPr="00DD2F01" w:rsidRDefault="00DB406E" w:rsidP="003758D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 w:line="276" w:lineRule="auto"/>
                        <w:rPr>
                          <w:i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sz w:val="40"/>
                          <w:u w:val="single"/>
                        </w:rPr>
                        <w:t>________________</w:t>
                      </w:r>
                      <w:r>
                        <w:rPr>
                          <w:sz w:val="40"/>
                        </w:rPr>
                        <w:t xml:space="preserve"> (represented by a pig)</w:t>
                      </w:r>
                    </w:p>
                    <w:p w14:paraId="5D6ACC8C" w14:textId="77777777" w:rsidR="00DB406E" w:rsidRPr="00DD2F01" w:rsidRDefault="00DB406E" w:rsidP="00DD2F01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These three ____________ trap people in the                               cycle of _____________ and ___________                                     them from achieving ___________________.                             They sit in the ____________ of the                            _______________ Wheel of _________. </w:t>
                      </w:r>
                    </w:p>
                    <w:p w14:paraId="6535FD0F" w14:textId="77777777" w:rsidR="00DB406E" w:rsidRPr="006018F7" w:rsidRDefault="00DB406E" w:rsidP="003758D4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33A1F5C" w14:textId="77777777" w:rsidR="00DB406E" w:rsidRPr="006018F7" w:rsidRDefault="00DB406E" w:rsidP="003758D4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12623">
        <w:rPr>
          <w:noProof/>
          <w:sz w:val="10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477263CE" wp14:editId="6F649B78">
                <wp:simplePos x="0" y="0"/>
                <wp:positionH relativeFrom="margin">
                  <wp:posOffset>6517005</wp:posOffset>
                </wp:positionH>
                <wp:positionV relativeFrom="paragraph">
                  <wp:posOffset>-24765</wp:posOffset>
                </wp:positionV>
                <wp:extent cx="238125" cy="45085"/>
                <wp:effectExtent l="0" t="0" r="28575" b="12065"/>
                <wp:wrapNone/>
                <wp:docPr id="635" name="Rectangle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45C0D" id="Rectangle 635" o:spid="_x0000_s1026" style="position:absolute;margin-left:513.15pt;margin-top:-1.95pt;width:18.75pt;height:3.55pt;z-index:25224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" fillcolor="#4472c4 [3204]" strokecolor="#1f3763 [1604]" strokeweight="1pt">
                <v:fill r:id="rId39" o:title="" color2="white [3212]" type="pattern"/>
                <w10:wrap anchorx="margin"/>
              </v:rect>
            </w:pict>
          </mc:Fallback>
        </mc:AlternateContent>
      </w:r>
      <w:r w:rsidRPr="00412623">
        <w:rPr>
          <w:noProof/>
          <w:sz w:val="10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5F3C9D28" wp14:editId="5C77520C">
                <wp:simplePos x="0" y="0"/>
                <wp:positionH relativeFrom="margin">
                  <wp:posOffset>5946140</wp:posOffset>
                </wp:positionH>
                <wp:positionV relativeFrom="paragraph">
                  <wp:posOffset>-24765</wp:posOffset>
                </wp:positionV>
                <wp:extent cx="476250" cy="45085"/>
                <wp:effectExtent l="0" t="0" r="19050" b="12065"/>
                <wp:wrapNone/>
                <wp:docPr id="634" name="Rectangle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1446B" id="Rectangle 634" o:spid="_x0000_s1026" style="position:absolute;margin-left:468.2pt;margin-top:-1.95pt;width:37.5pt;height:3.55pt;z-index:25224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" fillcolor="#4472c4 [3204]" strokecolor="#1f3763 [1604]" strokeweight="1pt">
                <v:fill r:id="rId39" o:title="" color2="white [3212]" type="pattern"/>
                <w10:wrap anchorx="margin"/>
              </v:rect>
            </w:pict>
          </mc:Fallback>
        </mc:AlternateContent>
      </w:r>
      <w:r w:rsidRPr="00412623">
        <w:rPr>
          <w:noProof/>
          <w:sz w:val="10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6A499FBA" wp14:editId="2D21E9A3">
                <wp:simplePos x="0" y="0"/>
                <wp:positionH relativeFrom="margin">
                  <wp:posOffset>3041015</wp:posOffset>
                </wp:positionH>
                <wp:positionV relativeFrom="paragraph">
                  <wp:posOffset>-26035</wp:posOffset>
                </wp:positionV>
                <wp:extent cx="2828925" cy="45085"/>
                <wp:effectExtent l="0" t="0" r="28575" b="12065"/>
                <wp:wrapNone/>
                <wp:docPr id="636" name="Rectangle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9C911" id="Rectangle 636" o:spid="_x0000_s1026" style="position:absolute;margin-left:239.45pt;margin-top:-2.05pt;width:222.75pt;height:3.55pt;z-index:25224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" fillcolor="#4472c4 [3204]" strokecolor="#1f3763 [1604]" strokeweight="1pt">
                <v:fill r:id="rId39" o:title="" color2="white [3212]" type="pattern"/>
                <w10:wrap anchorx="margin"/>
              </v:rect>
            </w:pict>
          </mc:Fallback>
        </mc:AlternateContent>
      </w:r>
      <w:r w:rsidRPr="00412623">
        <w:rPr>
          <w:noProof/>
          <w:sz w:val="10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8B31E95" wp14:editId="76C4EEC2">
                <wp:simplePos x="0" y="0"/>
                <wp:positionH relativeFrom="margin">
                  <wp:posOffset>-301625</wp:posOffset>
                </wp:positionH>
                <wp:positionV relativeFrom="paragraph">
                  <wp:posOffset>-253365</wp:posOffset>
                </wp:positionV>
                <wp:extent cx="4191000" cy="438150"/>
                <wp:effectExtent l="0" t="0" r="0" b="0"/>
                <wp:wrapNone/>
                <wp:docPr id="633" name="Text Box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FF788D" w14:textId="77777777" w:rsidR="00DB406E" w:rsidRPr="00BB14DF" w:rsidRDefault="00DB406E" w:rsidP="003758D4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BB14DF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Three Poisons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31E95" id="Text Box 633" o:spid="_x0000_s1133" type="#_x0000_t202" style="position:absolute;margin-left:-23.75pt;margin-top:-19.95pt;width:330pt;height:34.5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" filled="f" stroked="f">
                <v:textbox>
                  <w:txbxContent>
                    <w:p w14:paraId="5BFF788D" w14:textId="77777777" w:rsidR="00DB406E" w:rsidRPr="00BB14DF" w:rsidRDefault="00DB406E" w:rsidP="003758D4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BB14DF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Three Poisons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32F4C2" w14:textId="77777777" w:rsidR="003758D4" w:rsidRDefault="003758D4" w:rsidP="003758D4">
      <w:pPr>
        <w:tabs>
          <w:tab w:val="left" w:pos="9015"/>
        </w:tabs>
      </w:pPr>
      <w:r>
        <w:tab/>
      </w:r>
    </w:p>
    <w:p w14:paraId="3FE49736" w14:textId="77777777" w:rsidR="003758D4" w:rsidRPr="00F43B25" w:rsidRDefault="003758D4" w:rsidP="003758D4"/>
    <w:p w14:paraId="3F89B933" w14:textId="77777777" w:rsidR="003758D4" w:rsidRDefault="003758D4" w:rsidP="003758D4"/>
    <w:p w14:paraId="2192B76A" w14:textId="77777777" w:rsidR="003758D4" w:rsidRDefault="00DD2F01" w:rsidP="003758D4">
      <w:pPr>
        <w:tabs>
          <w:tab w:val="left" w:pos="37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17F92E98" wp14:editId="4D7D4E4A">
                <wp:simplePos x="0" y="0"/>
                <wp:positionH relativeFrom="column">
                  <wp:posOffset>1802765</wp:posOffset>
                </wp:positionH>
                <wp:positionV relativeFrom="paragraph">
                  <wp:posOffset>69850</wp:posOffset>
                </wp:positionV>
                <wp:extent cx="9525" cy="200025"/>
                <wp:effectExtent l="19050" t="19050" r="28575" b="28575"/>
                <wp:wrapNone/>
                <wp:docPr id="639" name="Straight Connector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5EBBFB" id="Straight Connector 639" o:spid="_x0000_s1026" style="position:absolute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95pt,5.5pt" to="142.7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" strokecolor="white [3212]" strokeweight="2.25pt">
                <v:stroke joinstyle="miter"/>
              </v:line>
            </w:pict>
          </mc:Fallback>
        </mc:AlternateContent>
      </w:r>
      <w:r w:rsidR="003758D4">
        <w:tab/>
      </w:r>
    </w:p>
    <w:p w14:paraId="149327D7" w14:textId="77777777" w:rsidR="003758D4" w:rsidRPr="00442F6E" w:rsidRDefault="00441049" w:rsidP="003758D4">
      <w:r w:rsidRPr="00DD2F01">
        <w:rPr>
          <w:noProof/>
        </w:rPr>
        <w:drawing>
          <wp:anchor distT="0" distB="0" distL="114300" distR="114300" simplePos="0" relativeHeight="252250112" behindDoc="0" locked="0" layoutInCell="1" allowOverlap="1" wp14:anchorId="5B315B40" wp14:editId="1D3C3B8D">
            <wp:simplePos x="0" y="0"/>
            <wp:positionH relativeFrom="margin">
              <wp:posOffset>4717415</wp:posOffset>
            </wp:positionH>
            <wp:positionV relativeFrom="paragraph">
              <wp:posOffset>186690</wp:posOffset>
            </wp:positionV>
            <wp:extent cx="1913890" cy="1767205"/>
            <wp:effectExtent l="0" t="0" r="0" b="4445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" r="3133"/>
                    <a:stretch/>
                  </pic:blipFill>
                  <pic:spPr bwMode="auto">
                    <a:xfrm>
                      <a:off x="0" y="0"/>
                      <a:ext cx="1913890" cy="176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F01"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391FFF2C" wp14:editId="1B8CFCC6">
                <wp:simplePos x="0" y="0"/>
                <wp:positionH relativeFrom="column">
                  <wp:posOffset>1364615</wp:posOffset>
                </wp:positionH>
                <wp:positionV relativeFrom="paragraph">
                  <wp:posOffset>98425</wp:posOffset>
                </wp:positionV>
                <wp:extent cx="9525" cy="200025"/>
                <wp:effectExtent l="19050" t="19050" r="28575" b="28575"/>
                <wp:wrapNone/>
                <wp:docPr id="640" name="Straight Connector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EED28E" id="Straight Connector 640" o:spid="_x0000_s1026" style="position:absolute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7.45pt,7.75pt" to="108.2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" strokecolor="white [3212]" strokeweight="2.25pt">
                <v:stroke joinstyle="miter"/>
              </v:line>
            </w:pict>
          </mc:Fallback>
        </mc:AlternateContent>
      </w:r>
    </w:p>
    <w:p w14:paraId="6C6C1DC6" w14:textId="77777777" w:rsidR="003758D4" w:rsidRDefault="003758D4" w:rsidP="003758D4"/>
    <w:p w14:paraId="0ABF1764" w14:textId="77777777" w:rsidR="009362D5" w:rsidRDefault="009362D5" w:rsidP="009362D5">
      <w:pPr>
        <w:jc w:val="center"/>
      </w:pPr>
    </w:p>
    <w:p w14:paraId="5FF0FE84" w14:textId="77777777" w:rsidR="009362D5" w:rsidRDefault="009362D5" w:rsidP="009362D5">
      <w:pPr>
        <w:jc w:val="center"/>
      </w:pPr>
    </w:p>
    <w:p w14:paraId="3B60E7B8" w14:textId="77777777" w:rsidR="009362D5" w:rsidRDefault="009362D5" w:rsidP="009362D5">
      <w:pPr>
        <w:jc w:val="center"/>
      </w:pPr>
    </w:p>
    <w:p w14:paraId="0FA6488D" w14:textId="77777777" w:rsidR="009362D5" w:rsidRDefault="009362D5" w:rsidP="009362D5">
      <w:pPr>
        <w:jc w:val="center"/>
      </w:pPr>
    </w:p>
    <w:p w14:paraId="793A005E" w14:textId="77777777" w:rsidR="009362D5" w:rsidRDefault="009362D5" w:rsidP="009362D5">
      <w:pPr>
        <w:jc w:val="center"/>
      </w:pPr>
    </w:p>
    <w:p w14:paraId="412D0A5D" w14:textId="666D78E2" w:rsidR="009362D5" w:rsidRDefault="00412623" w:rsidP="009362D5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252160" behindDoc="0" locked="0" layoutInCell="1" allowOverlap="1" wp14:anchorId="0AC9FDD7" wp14:editId="5E6041B2">
                <wp:simplePos x="0" y="0"/>
                <wp:positionH relativeFrom="margin">
                  <wp:posOffset>3507740</wp:posOffset>
                </wp:positionH>
                <wp:positionV relativeFrom="paragraph">
                  <wp:posOffset>99060</wp:posOffset>
                </wp:positionV>
                <wp:extent cx="3228975" cy="5143500"/>
                <wp:effectExtent l="0" t="0" r="28575" b="1905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5143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25E48" w14:textId="77777777" w:rsidR="00DB406E" w:rsidRPr="00BA63C1" w:rsidRDefault="00DB406E" w:rsidP="00733C4C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6707D349" w14:textId="77777777" w:rsidR="00DB406E" w:rsidRDefault="00DB406E" w:rsidP="00D5343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Buddha taught that the three ____________ are linked to craving (___________);</w:t>
                            </w:r>
                          </w:p>
                          <w:p w14:paraId="32417D46" w14:textId="77777777" w:rsidR="00DB406E" w:rsidRPr="00441049" w:rsidRDefault="00DB406E" w:rsidP="00D53436">
                            <w:pPr>
                              <w:spacing w:after="0" w:line="276" w:lineRule="auto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156FB389" w14:textId="77777777" w:rsidR="00DB406E" w:rsidRPr="00D53436" w:rsidRDefault="00DB406E" w:rsidP="00D5343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Craving leads to _________ and __________. Craving is also rooted in ___________. Ignorance is not simply a lack of general ______________, but a __________ ignorance about the ___________ and the _____________ of reality. It is like deliberately ignoring the __________ of the way things are.</w:t>
                            </w:r>
                          </w:p>
                          <w:p w14:paraId="79473EB8" w14:textId="77777777" w:rsidR="00DB406E" w:rsidRPr="006018F7" w:rsidRDefault="00DB406E" w:rsidP="00733C4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9FDD7" id="_x0000_s1134" type="#_x0000_t202" style="position:absolute;left:0;text-align:left;margin-left:276.2pt;margin-top:7.8pt;width:254.25pt;height:405pt;z-index:252252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" filled="f">
                <v:textbox>
                  <w:txbxContent>
                    <w:p w14:paraId="63A25E48" w14:textId="77777777" w:rsidR="00DB406E" w:rsidRPr="00BA63C1" w:rsidRDefault="00DB406E" w:rsidP="00733C4C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6707D349" w14:textId="77777777" w:rsidR="00DB406E" w:rsidRDefault="00DB406E" w:rsidP="00D5343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Buddha taught that the three ____________ are linked to craving (___________);</w:t>
                      </w:r>
                    </w:p>
                    <w:p w14:paraId="32417D46" w14:textId="77777777" w:rsidR="00DB406E" w:rsidRPr="00441049" w:rsidRDefault="00DB406E" w:rsidP="00D53436">
                      <w:pPr>
                        <w:spacing w:after="0" w:line="276" w:lineRule="auto"/>
                        <w:rPr>
                          <w:sz w:val="8"/>
                          <w:szCs w:val="16"/>
                        </w:rPr>
                      </w:pPr>
                    </w:p>
                    <w:p w14:paraId="156FB389" w14:textId="77777777" w:rsidR="00DB406E" w:rsidRPr="00D53436" w:rsidRDefault="00DB406E" w:rsidP="00D5343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Craving leads to _________ and __________. Craving is also rooted in ___________. Ignorance is not simply a lack of general ______________, but a __________ ignorance about the ___________ and the _____________ of reality. It is like deliberately ignoring the __________ of the way things are.</w:t>
                      </w:r>
                    </w:p>
                    <w:p w14:paraId="79473EB8" w14:textId="77777777" w:rsidR="00DB406E" w:rsidRPr="006018F7" w:rsidRDefault="00DB406E" w:rsidP="00733C4C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3436">
        <w:rPr>
          <w:noProof/>
        </w:rPr>
        <w:drawing>
          <wp:anchor distT="0" distB="0" distL="114300" distR="114300" simplePos="0" relativeHeight="252253184" behindDoc="0" locked="0" layoutInCell="1" allowOverlap="1" wp14:anchorId="036BEAA3" wp14:editId="10C36BE4">
            <wp:simplePos x="0" y="0"/>
            <wp:positionH relativeFrom="column">
              <wp:posOffset>-254635</wp:posOffset>
            </wp:positionH>
            <wp:positionV relativeFrom="paragraph">
              <wp:posOffset>99060</wp:posOffset>
            </wp:positionV>
            <wp:extent cx="3733800" cy="5143500"/>
            <wp:effectExtent l="0" t="0" r="0" b="0"/>
            <wp:wrapNone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36122" w14:textId="77777777" w:rsidR="009362D5" w:rsidRDefault="009362D5" w:rsidP="009362D5">
      <w:pPr>
        <w:jc w:val="center"/>
      </w:pPr>
    </w:p>
    <w:p w14:paraId="4EE23CE7" w14:textId="77777777" w:rsidR="009362D5" w:rsidRDefault="009362D5" w:rsidP="009362D5">
      <w:pPr>
        <w:jc w:val="center"/>
      </w:pPr>
    </w:p>
    <w:p w14:paraId="584744F4" w14:textId="77777777" w:rsidR="009362D5" w:rsidRDefault="009362D5" w:rsidP="009362D5">
      <w:pPr>
        <w:jc w:val="center"/>
      </w:pPr>
    </w:p>
    <w:p w14:paraId="412D3914" w14:textId="77777777" w:rsidR="009362D5" w:rsidRDefault="009362D5" w:rsidP="009362D5">
      <w:pPr>
        <w:jc w:val="center"/>
      </w:pPr>
    </w:p>
    <w:p w14:paraId="7EF39871" w14:textId="77777777" w:rsidR="00733C4C" w:rsidRDefault="00733C4C" w:rsidP="009362D5">
      <w:pPr>
        <w:jc w:val="center"/>
      </w:pPr>
    </w:p>
    <w:p w14:paraId="622C21A2" w14:textId="77777777" w:rsidR="00733C4C" w:rsidRDefault="00733C4C" w:rsidP="009362D5">
      <w:pPr>
        <w:jc w:val="center"/>
      </w:pPr>
    </w:p>
    <w:p w14:paraId="521323FC" w14:textId="77777777" w:rsidR="00733C4C" w:rsidRDefault="00733C4C" w:rsidP="009362D5">
      <w:pPr>
        <w:jc w:val="center"/>
      </w:pPr>
    </w:p>
    <w:p w14:paraId="4358561C" w14:textId="77777777" w:rsidR="00733C4C" w:rsidRDefault="00733C4C" w:rsidP="009362D5">
      <w:pPr>
        <w:jc w:val="center"/>
      </w:pPr>
    </w:p>
    <w:p w14:paraId="2EEC48AA" w14:textId="77777777" w:rsidR="00733C4C" w:rsidRDefault="00733C4C" w:rsidP="009362D5">
      <w:pPr>
        <w:jc w:val="center"/>
      </w:pPr>
    </w:p>
    <w:p w14:paraId="39AC6917" w14:textId="77777777" w:rsidR="00733C4C" w:rsidRDefault="00733C4C" w:rsidP="009362D5">
      <w:pPr>
        <w:jc w:val="center"/>
      </w:pPr>
    </w:p>
    <w:p w14:paraId="26486E33" w14:textId="77777777" w:rsidR="00733C4C" w:rsidRDefault="00733C4C" w:rsidP="009362D5">
      <w:pPr>
        <w:jc w:val="center"/>
      </w:pPr>
    </w:p>
    <w:p w14:paraId="43B86202" w14:textId="77777777" w:rsidR="00733C4C" w:rsidRDefault="00733C4C" w:rsidP="009362D5">
      <w:pPr>
        <w:jc w:val="center"/>
      </w:pPr>
    </w:p>
    <w:p w14:paraId="1394CB82" w14:textId="77777777" w:rsidR="00733C4C" w:rsidRDefault="00733C4C" w:rsidP="009362D5">
      <w:pPr>
        <w:jc w:val="center"/>
      </w:pPr>
    </w:p>
    <w:p w14:paraId="4E4FF977" w14:textId="77777777" w:rsidR="00733C4C" w:rsidRDefault="00733C4C" w:rsidP="009362D5">
      <w:pPr>
        <w:jc w:val="center"/>
      </w:pPr>
    </w:p>
    <w:p w14:paraId="6D222FC2" w14:textId="77777777" w:rsidR="00733C4C" w:rsidRDefault="00733C4C" w:rsidP="009362D5">
      <w:pPr>
        <w:jc w:val="center"/>
      </w:pPr>
    </w:p>
    <w:p w14:paraId="538F0409" w14:textId="77777777" w:rsidR="00733C4C" w:rsidRDefault="00733C4C" w:rsidP="009362D5">
      <w:pPr>
        <w:jc w:val="center"/>
      </w:pPr>
    </w:p>
    <w:p w14:paraId="309AB01A" w14:textId="77777777" w:rsidR="00733C4C" w:rsidRDefault="00733C4C" w:rsidP="009362D5">
      <w:pPr>
        <w:jc w:val="center"/>
      </w:pPr>
    </w:p>
    <w:p w14:paraId="39629F53" w14:textId="77777777" w:rsidR="00733C4C" w:rsidRDefault="00441049" w:rsidP="009362D5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255232" behindDoc="0" locked="0" layoutInCell="1" allowOverlap="1" wp14:anchorId="6C73625E" wp14:editId="0ED67914">
                <wp:simplePos x="0" y="0"/>
                <wp:positionH relativeFrom="margin">
                  <wp:posOffset>-264160</wp:posOffset>
                </wp:positionH>
                <wp:positionV relativeFrom="paragraph">
                  <wp:posOffset>158750</wp:posOffset>
                </wp:positionV>
                <wp:extent cx="7000875" cy="1143000"/>
                <wp:effectExtent l="0" t="0" r="28575" b="19050"/>
                <wp:wrapNone/>
                <wp:docPr id="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3A28E" w14:textId="77777777" w:rsidR="00DB406E" w:rsidRPr="00BA63C1" w:rsidRDefault="00DB406E" w:rsidP="00441049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33FE52C" w14:textId="77777777" w:rsidR="00DB406E" w:rsidRPr="00D53436" w:rsidRDefault="00DB406E" w:rsidP="00441049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Because people do not wake up to the __________ of things (the _________ _________ of existence they continue spinning round the _____________ of ________ and continue to ____________.</w:t>
                            </w:r>
                          </w:p>
                          <w:p w14:paraId="55479CAE" w14:textId="77777777" w:rsidR="00DB406E" w:rsidRPr="006018F7" w:rsidRDefault="00DB406E" w:rsidP="00441049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3625E" id="_x0000_s1135" type="#_x0000_t202" style="position:absolute;left:0;text-align:left;margin-left:-20.8pt;margin-top:12.5pt;width:551.25pt;height:90pt;z-index:25225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" filled="f">
                <v:textbox>
                  <w:txbxContent>
                    <w:p w14:paraId="13C3A28E" w14:textId="77777777" w:rsidR="00DB406E" w:rsidRPr="00BA63C1" w:rsidRDefault="00DB406E" w:rsidP="00441049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33FE52C" w14:textId="77777777" w:rsidR="00DB406E" w:rsidRPr="00D53436" w:rsidRDefault="00DB406E" w:rsidP="00441049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Because people do not wake up to the __________ of things (the _________ _________ of existence they continue spinning round the _____________ of ________ and continue to ____________.</w:t>
                      </w:r>
                    </w:p>
                    <w:p w14:paraId="55479CAE" w14:textId="77777777" w:rsidR="00DB406E" w:rsidRPr="006018F7" w:rsidRDefault="00DB406E" w:rsidP="00441049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8710BE" w14:textId="77777777" w:rsidR="00733C4C" w:rsidRDefault="00733C4C" w:rsidP="009362D5">
      <w:pPr>
        <w:jc w:val="center"/>
      </w:pPr>
    </w:p>
    <w:p w14:paraId="34B7F4D6" w14:textId="54EFAD5C" w:rsidR="003C1CA0" w:rsidRDefault="00441049" w:rsidP="00412623">
      <w:pPr>
        <w:tabs>
          <w:tab w:val="left" w:pos="585"/>
        </w:tabs>
      </w:pPr>
      <w:r>
        <w:tab/>
      </w:r>
    </w:p>
    <w:p w14:paraId="103896B4" w14:textId="77777777" w:rsidR="003C1CA0" w:rsidRDefault="00DC4B74" w:rsidP="003C1CA0"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6C6F46B7" wp14:editId="03F8DC69">
                <wp:simplePos x="0" y="0"/>
                <wp:positionH relativeFrom="column">
                  <wp:posOffset>-235585</wp:posOffset>
                </wp:positionH>
                <wp:positionV relativeFrom="paragraph">
                  <wp:posOffset>278765</wp:posOffset>
                </wp:positionV>
                <wp:extent cx="6972300" cy="2228850"/>
                <wp:effectExtent l="0" t="0" r="57150" b="19050"/>
                <wp:wrapNone/>
                <wp:docPr id="648" name="Rectangle: Folded Corner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222885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1D957" id="Rectangle: Folded Corner 648" o:spid="_x0000_s1026" type="#_x0000_t65" style="position:absolute;margin-left:-18.55pt;margin-top:21.95pt;width:549pt;height:175.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" adj="18000" filled="f" strokecolor="#1f3763 [1604]" strokeweight="1.5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7D2C5A6B" wp14:editId="2995B681">
                <wp:simplePos x="0" y="0"/>
                <wp:positionH relativeFrom="margin">
                  <wp:posOffset>-245110</wp:posOffset>
                </wp:positionH>
                <wp:positionV relativeFrom="paragraph">
                  <wp:posOffset>240665</wp:posOffset>
                </wp:positionV>
                <wp:extent cx="7105650" cy="2190750"/>
                <wp:effectExtent l="0" t="0" r="0" b="0"/>
                <wp:wrapNone/>
                <wp:docPr id="647" name="Text Box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5650" cy="2190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284081" w14:textId="77777777" w:rsidR="00DB406E" w:rsidRPr="00A14528" w:rsidRDefault="00DB406E" w:rsidP="003C1CA0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Third __________ _________ is that there is an ______ to suffering (__________), that anyone is ____________ of by overcoming hatred and _____________. When a person overcomes ______________ they become _______________ and reach___________, a state of complete _____________, happiness and ___________.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C5A6B" id="Text Box 647" o:spid="_x0000_s1136" type="#_x0000_t202" style="position:absolute;margin-left:-19.3pt;margin-top:18.95pt;width:559.5pt;height:172.5pt;z-index:25226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" filled="f" stroked="f">
                <v:textbox>
                  <w:txbxContent>
                    <w:p w14:paraId="76284081" w14:textId="77777777" w:rsidR="00DB406E" w:rsidRPr="00A14528" w:rsidRDefault="00DB406E" w:rsidP="003C1CA0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Third __________ _________ is that there is an ______ to suffering (__________), that anyone is ____________ of by overcoming hatred and _____________. When a person overcomes ______________ they become _______________ and reach___________, a state of complete _____________, happiness and 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1CA0"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6F87419C" wp14:editId="32ECFA34">
                <wp:simplePos x="0" y="0"/>
                <wp:positionH relativeFrom="margin">
                  <wp:posOffset>-349885</wp:posOffset>
                </wp:positionH>
                <wp:positionV relativeFrom="paragraph">
                  <wp:posOffset>-254635</wp:posOffset>
                </wp:positionV>
                <wp:extent cx="6848475" cy="438150"/>
                <wp:effectExtent l="0" t="0" r="0" b="0"/>
                <wp:wrapNone/>
                <wp:docPr id="649" name="Text Box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AE25D9" w14:textId="77777777" w:rsidR="00DB406E" w:rsidRPr="00632B6C" w:rsidRDefault="00DB406E" w:rsidP="003C1CA0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Third Noble Truth</w:t>
                            </w: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Nirodha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7419C" id="Text Box 649" o:spid="_x0000_s1137" type="#_x0000_t202" style="position:absolute;margin-left:-27.55pt;margin-top:-20.05pt;width:539.25pt;height:34.5pt;z-index:25226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" filled="f" stroked="f">
                <v:textbox>
                  <w:txbxContent>
                    <w:p w14:paraId="7EAE25D9" w14:textId="77777777" w:rsidR="00DB406E" w:rsidRPr="00632B6C" w:rsidRDefault="00DB406E" w:rsidP="003C1CA0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Third Noble Truth</w:t>
                      </w: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Nirodha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3C1CA0"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48477289" wp14:editId="7801BCD8">
                <wp:simplePos x="0" y="0"/>
                <wp:positionH relativeFrom="column">
                  <wp:posOffset>-588010</wp:posOffset>
                </wp:positionH>
                <wp:positionV relativeFrom="paragraph">
                  <wp:posOffset>145415</wp:posOffset>
                </wp:positionV>
                <wp:extent cx="7934325" cy="47625"/>
                <wp:effectExtent l="0" t="0" r="28575" b="28575"/>
                <wp:wrapNone/>
                <wp:docPr id="650" name="Rectangle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457072" id="Rectangle 650" o:spid="_x0000_s1026" style="position:absolute;margin-left:-46.3pt;margin-top:11.45pt;width:624.75pt;height:3.7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3C1CA0" w:rsidRPr="00047C6E">
        <w:rPr>
          <w:noProof/>
        </w:rPr>
        <w:drawing>
          <wp:anchor distT="0" distB="0" distL="114300" distR="114300" simplePos="0" relativeHeight="252259328" behindDoc="0" locked="0" layoutInCell="1" allowOverlap="1" wp14:anchorId="75B6AAD1" wp14:editId="7BC419F8">
            <wp:simplePos x="0" y="0"/>
            <wp:positionH relativeFrom="column">
              <wp:posOffset>6336665</wp:posOffset>
            </wp:positionH>
            <wp:positionV relativeFrom="paragraph">
              <wp:posOffset>-282575</wp:posOffset>
            </wp:positionV>
            <wp:extent cx="433705" cy="429895"/>
            <wp:effectExtent l="0" t="0" r="4445" b="8255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2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A2C83" w14:textId="77777777" w:rsidR="003C1CA0" w:rsidRDefault="003C1CA0" w:rsidP="003C1CA0"/>
    <w:p w14:paraId="498A957A" w14:textId="77777777" w:rsidR="003C1CA0" w:rsidRDefault="003C1CA0" w:rsidP="003C1CA0"/>
    <w:p w14:paraId="649534C5" w14:textId="77777777" w:rsidR="003C1CA0" w:rsidRDefault="003C1CA0" w:rsidP="003C1CA0"/>
    <w:p w14:paraId="4B166666" w14:textId="77777777" w:rsidR="003C1CA0" w:rsidRDefault="003C1CA0" w:rsidP="003C1CA0">
      <w:pPr>
        <w:tabs>
          <w:tab w:val="left" w:pos="3990"/>
        </w:tabs>
      </w:pPr>
    </w:p>
    <w:p w14:paraId="3563220F" w14:textId="77777777" w:rsidR="003C1CA0" w:rsidRDefault="00336054" w:rsidP="00336054">
      <w:pPr>
        <w:tabs>
          <w:tab w:val="right" w:pos="10204"/>
        </w:tabs>
        <w:rPr>
          <w:sz w:val="28"/>
        </w:rPr>
      </w:pPr>
      <w:r>
        <w:rPr>
          <w:sz w:val="28"/>
        </w:rPr>
        <w:tab/>
      </w:r>
    </w:p>
    <w:p w14:paraId="371E6C78" w14:textId="77777777" w:rsidR="00336054" w:rsidRPr="00FE0248" w:rsidRDefault="00336054" w:rsidP="00336054">
      <w:pPr>
        <w:tabs>
          <w:tab w:val="right" w:pos="10204"/>
        </w:tabs>
        <w:rPr>
          <w:sz w:val="28"/>
        </w:rPr>
      </w:pPr>
    </w:p>
    <w:p w14:paraId="25341B53" w14:textId="77777777" w:rsidR="003C1CA0" w:rsidRDefault="003C1CA0" w:rsidP="003C1CA0"/>
    <w:p w14:paraId="5B090FEC" w14:textId="77777777" w:rsidR="003C1CA0" w:rsidRPr="00A82DC1" w:rsidRDefault="00DC4B74" w:rsidP="003C1CA0">
      <w:r w:rsidRPr="00FE0248">
        <w:rPr>
          <w:noProof/>
          <w:sz w:val="14"/>
        </w:rPr>
        <w:drawing>
          <wp:anchor distT="0" distB="0" distL="114300" distR="114300" simplePos="0" relativeHeight="252267520" behindDoc="0" locked="0" layoutInCell="1" allowOverlap="1" wp14:anchorId="2D253DA6" wp14:editId="08BADB34">
            <wp:simplePos x="0" y="0"/>
            <wp:positionH relativeFrom="column">
              <wp:posOffset>5555615</wp:posOffset>
            </wp:positionH>
            <wp:positionV relativeFrom="paragraph">
              <wp:posOffset>255270</wp:posOffset>
            </wp:positionV>
            <wp:extent cx="1057275" cy="285115"/>
            <wp:effectExtent l="0" t="0" r="9525" b="635"/>
            <wp:wrapNone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265472" behindDoc="0" locked="0" layoutInCell="1" allowOverlap="1" wp14:anchorId="037821D3" wp14:editId="32B65D84">
            <wp:simplePos x="0" y="0"/>
            <wp:positionH relativeFrom="column">
              <wp:posOffset>4517390</wp:posOffset>
            </wp:positionH>
            <wp:positionV relativeFrom="paragraph">
              <wp:posOffset>267970</wp:posOffset>
            </wp:positionV>
            <wp:extent cx="1057275" cy="285115"/>
            <wp:effectExtent l="0" t="0" r="9525" b="635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264448" behindDoc="0" locked="0" layoutInCell="1" allowOverlap="1" wp14:anchorId="192E5DD5" wp14:editId="22D275CB">
            <wp:simplePos x="0" y="0"/>
            <wp:positionH relativeFrom="column">
              <wp:posOffset>3812540</wp:posOffset>
            </wp:positionH>
            <wp:positionV relativeFrom="paragraph">
              <wp:posOffset>245745</wp:posOffset>
            </wp:positionV>
            <wp:extent cx="704850" cy="313690"/>
            <wp:effectExtent l="0" t="0" r="0" b="0"/>
            <wp:wrapNone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3" t="27636" b="38571"/>
                    <a:stretch/>
                  </pic:blipFill>
                  <pic:spPr bwMode="auto">
                    <a:xfrm>
                      <a:off x="0" y="0"/>
                      <a:ext cx="704850" cy="31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2257280" behindDoc="0" locked="0" layoutInCell="1" allowOverlap="1" wp14:anchorId="7EFDB62C" wp14:editId="6642B67C">
                <wp:simplePos x="0" y="0"/>
                <wp:positionH relativeFrom="margin">
                  <wp:posOffset>-302260</wp:posOffset>
                </wp:positionH>
                <wp:positionV relativeFrom="paragraph">
                  <wp:posOffset>198120</wp:posOffset>
                </wp:positionV>
                <wp:extent cx="4314825" cy="447675"/>
                <wp:effectExtent l="0" t="0" r="0" b="0"/>
                <wp:wrapNone/>
                <wp:docPr id="6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A3B181" w14:textId="77777777" w:rsidR="00DB406E" w:rsidRPr="00604EB2" w:rsidRDefault="00DB406E" w:rsidP="003C1CA0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25DD8E96" w14:textId="77777777" w:rsidR="00DB406E" w:rsidRPr="00604EB2" w:rsidRDefault="00DB406E" w:rsidP="003C1CA0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Overcoming craving and Ignorance…. </w:t>
                            </w:r>
                          </w:p>
                          <w:p w14:paraId="3FB3D979" w14:textId="77777777" w:rsidR="00DB406E" w:rsidRPr="00604EB2" w:rsidRDefault="00DB406E" w:rsidP="003C1CA0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71AACDA5" w14:textId="77777777" w:rsidR="00DB406E" w:rsidRPr="00604EB2" w:rsidRDefault="00DB406E" w:rsidP="003C1CA0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DB62C" id="_x0000_s1138" type="#_x0000_t202" style="position:absolute;margin-left:-23.8pt;margin-top:15.6pt;width:339.75pt;height:35.25pt;z-index:25225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" filled="f" stroked="f">
                <v:textbox>
                  <w:txbxContent>
                    <w:p w14:paraId="5FA3B181" w14:textId="77777777" w:rsidR="00DB406E" w:rsidRPr="00604EB2" w:rsidRDefault="00DB406E" w:rsidP="003C1CA0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25DD8E96" w14:textId="77777777" w:rsidR="00DB406E" w:rsidRPr="00604EB2" w:rsidRDefault="00DB406E" w:rsidP="003C1CA0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Overcoming craving and Ignorance…. </w:t>
                      </w:r>
                    </w:p>
                    <w:p w14:paraId="3FB3D979" w14:textId="77777777" w:rsidR="00DB406E" w:rsidRPr="00604EB2" w:rsidRDefault="00DB406E" w:rsidP="003C1CA0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71AACDA5" w14:textId="77777777" w:rsidR="00DB406E" w:rsidRPr="00604EB2" w:rsidRDefault="00DB406E" w:rsidP="003C1CA0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B4C999" w14:textId="77777777" w:rsidR="003C1CA0" w:rsidRPr="00A82DC1" w:rsidRDefault="00B37FE7" w:rsidP="003C1CA0">
      <w:r>
        <w:rPr>
          <w:noProof/>
        </w:rPr>
        <mc:AlternateContent>
          <mc:Choice Requires="wps">
            <w:drawing>
              <wp:anchor distT="45720" distB="45720" distL="114300" distR="114300" simplePos="0" relativeHeight="252268544" behindDoc="0" locked="0" layoutInCell="1" allowOverlap="1" wp14:anchorId="285FA0AB" wp14:editId="77A38FFE">
                <wp:simplePos x="0" y="0"/>
                <wp:positionH relativeFrom="margin">
                  <wp:posOffset>-245110</wp:posOffset>
                </wp:positionH>
                <wp:positionV relativeFrom="paragraph">
                  <wp:posOffset>351155</wp:posOffset>
                </wp:positionV>
                <wp:extent cx="6991350" cy="6467475"/>
                <wp:effectExtent l="0" t="0" r="19050" b="28575"/>
                <wp:wrapNone/>
                <wp:docPr id="6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6467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B9A3" w14:textId="77777777" w:rsidR="00DB406E" w:rsidRPr="009362D5" w:rsidRDefault="00DB406E" w:rsidP="003C1CA0">
                            <w:pPr>
                              <w:spacing w:after="0" w:line="276" w:lineRule="auto"/>
                              <w:rPr>
                                <w:sz w:val="10"/>
                              </w:rPr>
                            </w:pPr>
                          </w:p>
                          <w:p w14:paraId="1F418712" w14:textId="77777777" w:rsidR="00DB406E" w:rsidRDefault="00DB406E" w:rsidP="00B37FE7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The __________ Noble Truth teaches that a person can end their suffering through their own ____________ and _____________. This is important for Buddhists because it means ____________ can overcome suffering and achieve _________________.</w:t>
                            </w:r>
                          </w:p>
                          <w:p w14:paraId="2FE783C0" w14:textId="77777777" w:rsidR="00DB406E" w:rsidRPr="00D40D76" w:rsidRDefault="00DB406E" w:rsidP="00B37FE7">
                            <w:pPr>
                              <w:spacing w:after="0" w:line="276" w:lineRule="auto"/>
                              <w:rPr>
                                <w:sz w:val="12"/>
                                <w:szCs w:val="16"/>
                              </w:rPr>
                            </w:pPr>
                          </w:p>
                          <w:p w14:paraId="5FB617CB" w14:textId="77777777" w:rsidR="00DB406E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People suffer because of their ___________ and attachment to things that are _________________. </w:t>
                            </w:r>
                          </w:p>
                          <w:p w14:paraId="67BBA5AE" w14:textId="77777777" w:rsidR="00DB406E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This doesn’t mean people should just _________ doing things that they ___________.</w:t>
                            </w:r>
                          </w:p>
                          <w:p w14:paraId="24CFE35F" w14:textId="77777777" w:rsidR="00DB406E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Instead, they should enjoy things but ______________ they can’t ________ and be ready to ______ ____ of them.</w:t>
                            </w:r>
                          </w:p>
                          <w:p w14:paraId="56528136" w14:textId="77777777" w:rsidR="00DB406E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Ignorance makes people think that ________________ pleasures are sources of ____________ ________________.</w:t>
                            </w:r>
                          </w:p>
                          <w:p w14:paraId="3633DC52" w14:textId="77777777" w:rsidR="00DB406E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By overcoming this _______________ by recognising ____________ pleasures cannot bring true ______________ people can overcome their ___________ (tanha) for these pleasures.</w:t>
                            </w:r>
                          </w:p>
                          <w:p w14:paraId="7E97F83F" w14:textId="77777777" w:rsidR="00DB406E" w:rsidRPr="00D40D76" w:rsidRDefault="00DB406E" w:rsidP="00D40D7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This helps them to ______ their ________________.</w:t>
                            </w:r>
                          </w:p>
                          <w:p w14:paraId="271B8D83" w14:textId="77777777" w:rsidR="00DB406E" w:rsidRPr="006018F7" w:rsidRDefault="00DB406E" w:rsidP="003C1CA0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710A18B" w14:textId="77777777" w:rsidR="00DB406E" w:rsidRPr="006018F7" w:rsidRDefault="00DB406E" w:rsidP="003C1CA0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FA0AB" id="_x0000_s1139" type="#_x0000_t202" style="position:absolute;margin-left:-19.3pt;margin-top:27.65pt;width:550.5pt;height:509.25pt;z-index:25226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" filled="f">
                <v:textbox>
                  <w:txbxContent>
                    <w:p w14:paraId="5DBFB9A3" w14:textId="77777777" w:rsidR="00DB406E" w:rsidRPr="009362D5" w:rsidRDefault="00DB406E" w:rsidP="003C1CA0">
                      <w:pPr>
                        <w:spacing w:after="0" w:line="276" w:lineRule="auto"/>
                        <w:rPr>
                          <w:sz w:val="10"/>
                        </w:rPr>
                      </w:pPr>
                    </w:p>
                    <w:p w14:paraId="1F418712" w14:textId="77777777" w:rsidR="00DB406E" w:rsidRDefault="00DB406E" w:rsidP="00B37FE7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The __________ Noble Truth teaches that a person can end their suffering through their own ____________ and _____________. This is important for Buddhists because it means ____________ can overcome suffering and achieve _________________.</w:t>
                      </w:r>
                    </w:p>
                    <w:p w14:paraId="2FE783C0" w14:textId="77777777" w:rsidR="00DB406E" w:rsidRPr="00D40D76" w:rsidRDefault="00DB406E" w:rsidP="00B37FE7">
                      <w:pPr>
                        <w:spacing w:after="0" w:line="276" w:lineRule="auto"/>
                        <w:rPr>
                          <w:sz w:val="12"/>
                          <w:szCs w:val="16"/>
                        </w:rPr>
                      </w:pPr>
                    </w:p>
                    <w:p w14:paraId="5FB617CB" w14:textId="77777777" w:rsidR="00DB406E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People suffer because of their ___________ and attachment to things that are _________________. </w:t>
                      </w:r>
                    </w:p>
                    <w:p w14:paraId="67BBA5AE" w14:textId="77777777" w:rsidR="00DB406E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This doesn’t mean people should just _________ doing things that they ___________.</w:t>
                      </w:r>
                    </w:p>
                    <w:p w14:paraId="24CFE35F" w14:textId="77777777" w:rsidR="00DB406E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Instead, they should enjoy things but ______________ they can’t ________ and be ready to ______ ____ of them.</w:t>
                      </w:r>
                    </w:p>
                    <w:p w14:paraId="56528136" w14:textId="77777777" w:rsidR="00DB406E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Ignorance makes people think that ________________ pleasures are sources of ____________ ________________.</w:t>
                      </w:r>
                    </w:p>
                    <w:p w14:paraId="3633DC52" w14:textId="77777777" w:rsidR="00DB406E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By overcoming this _______________ by recognising ____________ pleasures cannot bring true ______________ people can overcome their ___________ (tanha) for these pleasures.</w:t>
                      </w:r>
                    </w:p>
                    <w:p w14:paraId="7E97F83F" w14:textId="77777777" w:rsidR="00DB406E" w:rsidRPr="00D40D76" w:rsidRDefault="00DB406E" w:rsidP="00D40D7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This helps them to ______ their ________________.</w:t>
                      </w:r>
                    </w:p>
                    <w:p w14:paraId="271B8D83" w14:textId="77777777" w:rsidR="00DB406E" w:rsidRPr="006018F7" w:rsidRDefault="00DB406E" w:rsidP="003C1CA0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710A18B" w14:textId="77777777" w:rsidR="00DB406E" w:rsidRPr="006018F7" w:rsidRDefault="00DB406E" w:rsidP="003C1CA0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A6A58A" w14:textId="77777777" w:rsidR="00733C4C" w:rsidRDefault="00733C4C" w:rsidP="009362D5">
      <w:pPr>
        <w:jc w:val="center"/>
      </w:pPr>
    </w:p>
    <w:p w14:paraId="2B294007" w14:textId="77777777" w:rsidR="00733C4C" w:rsidRDefault="00733C4C" w:rsidP="009362D5">
      <w:pPr>
        <w:jc w:val="center"/>
      </w:pPr>
    </w:p>
    <w:p w14:paraId="688A1C6A" w14:textId="77777777" w:rsidR="00733C4C" w:rsidRDefault="00733C4C" w:rsidP="009362D5">
      <w:pPr>
        <w:jc w:val="center"/>
      </w:pPr>
    </w:p>
    <w:p w14:paraId="1571007A" w14:textId="77777777" w:rsidR="00733C4C" w:rsidRDefault="00733C4C" w:rsidP="009362D5">
      <w:pPr>
        <w:jc w:val="center"/>
      </w:pPr>
    </w:p>
    <w:p w14:paraId="2B2C065D" w14:textId="77777777" w:rsidR="00733C4C" w:rsidRDefault="00733C4C" w:rsidP="009362D5">
      <w:pPr>
        <w:jc w:val="center"/>
      </w:pPr>
    </w:p>
    <w:p w14:paraId="52FCE08C" w14:textId="77777777" w:rsidR="00733C4C" w:rsidRDefault="00733C4C" w:rsidP="009362D5">
      <w:pPr>
        <w:jc w:val="center"/>
      </w:pPr>
    </w:p>
    <w:p w14:paraId="4A3F2EA1" w14:textId="77777777" w:rsidR="00733C4C" w:rsidRDefault="00733C4C" w:rsidP="009362D5">
      <w:pPr>
        <w:jc w:val="center"/>
      </w:pPr>
    </w:p>
    <w:p w14:paraId="74ECB32C" w14:textId="77777777" w:rsidR="009362D5" w:rsidRDefault="003758D4" w:rsidP="009362D5">
      <w:pPr>
        <w:jc w:val="center"/>
      </w:pPr>
      <w:r w:rsidRPr="00D471CA">
        <w:rPr>
          <w:noProof/>
        </w:rPr>
        <w:drawing>
          <wp:anchor distT="0" distB="0" distL="114300" distR="114300" simplePos="0" relativeHeight="252226560" behindDoc="0" locked="0" layoutInCell="1" allowOverlap="1" wp14:anchorId="58D7F53D" wp14:editId="6FE809A3">
            <wp:simplePos x="0" y="0"/>
            <wp:positionH relativeFrom="column">
              <wp:posOffset>783590</wp:posOffset>
            </wp:positionH>
            <wp:positionV relativeFrom="paragraph">
              <wp:posOffset>5385435</wp:posOffset>
            </wp:positionV>
            <wp:extent cx="4210050" cy="2886075"/>
            <wp:effectExtent l="0" t="0" r="0" b="9525"/>
            <wp:wrapNone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" t="5605" r="3958" b="5015"/>
                    <a:stretch/>
                  </pic:blipFill>
                  <pic:spPr bwMode="auto">
                    <a:xfrm>
                      <a:off x="0" y="0"/>
                      <a:ext cx="421005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29346" w14:textId="77777777" w:rsidR="00B352D8" w:rsidRPr="00B352D8" w:rsidRDefault="00B352D8" w:rsidP="00B352D8"/>
    <w:p w14:paraId="72F8BAAB" w14:textId="77777777" w:rsidR="00B352D8" w:rsidRPr="00B352D8" w:rsidRDefault="00B352D8" w:rsidP="00B352D8"/>
    <w:p w14:paraId="4B1E34F2" w14:textId="77777777" w:rsidR="00B352D8" w:rsidRPr="00B352D8" w:rsidRDefault="00B352D8" w:rsidP="00B352D8"/>
    <w:p w14:paraId="60E20772" w14:textId="77777777" w:rsidR="00B352D8" w:rsidRPr="00B352D8" w:rsidRDefault="00B352D8" w:rsidP="00B352D8"/>
    <w:p w14:paraId="5A4490F4" w14:textId="77777777" w:rsidR="00B352D8" w:rsidRPr="00B352D8" w:rsidRDefault="00B352D8" w:rsidP="00B352D8"/>
    <w:p w14:paraId="1379DA1A" w14:textId="77777777" w:rsidR="00B352D8" w:rsidRPr="00B352D8" w:rsidRDefault="00B352D8" w:rsidP="00B352D8"/>
    <w:p w14:paraId="44B0DBC8" w14:textId="77777777" w:rsidR="00B352D8" w:rsidRPr="00B352D8" w:rsidRDefault="00B352D8" w:rsidP="00B352D8"/>
    <w:p w14:paraId="4FEC544F" w14:textId="77777777" w:rsidR="00B352D8" w:rsidRPr="00B352D8" w:rsidRDefault="00B352D8" w:rsidP="00B352D8"/>
    <w:p w14:paraId="386B2D92" w14:textId="77777777" w:rsidR="00B352D8" w:rsidRPr="00B352D8" w:rsidRDefault="00B352D8" w:rsidP="00B352D8"/>
    <w:p w14:paraId="02C00FD6" w14:textId="77777777" w:rsidR="00B352D8" w:rsidRPr="00B352D8" w:rsidRDefault="00B352D8" w:rsidP="00B352D8"/>
    <w:p w14:paraId="1D2C3765" w14:textId="77777777" w:rsidR="00B352D8" w:rsidRPr="00B352D8" w:rsidRDefault="00B352D8" w:rsidP="00B352D8"/>
    <w:p w14:paraId="4455EF71" w14:textId="77777777" w:rsidR="00B352D8" w:rsidRPr="00B352D8" w:rsidRDefault="00B352D8" w:rsidP="00B352D8">
      <w:r>
        <w:rPr>
          <w:noProof/>
        </w:rPr>
        <w:drawing>
          <wp:anchor distT="0" distB="0" distL="114300" distR="114300" simplePos="0" relativeHeight="252269568" behindDoc="0" locked="0" layoutInCell="1" allowOverlap="1" wp14:anchorId="33C6A24F" wp14:editId="664D8059">
            <wp:simplePos x="0" y="0"/>
            <wp:positionH relativeFrom="margin">
              <wp:posOffset>6012815</wp:posOffset>
            </wp:positionH>
            <wp:positionV relativeFrom="paragraph">
              <wp:posOffset>181610</wp:posOffset>
            </wp:positionV>
            <wp:extent cx="676275" cy="857250"/>
            <wp:effectExtent l="0" t="0" r="9525" b="0"/>
            <wp:wrapNone/>
            <wp:docPr id="661" name="Picture 661" descr="C:\Users\butle\AppData\Local\Microsoft\Windows\INetCache\Content.MSO\61B51FA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C:\Users\butle\AppData\Local\Microsoft\Windows\INetCache\Content.MSO\61B51FA5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6" t="15095" r="29559"/>
                    <a:stretch/>
                  </pic:blipFill>
                  <pic:spPr bwMode="auto">
                    <a:xfrm>
                      <a:off x="0" y="0"/>
                      <a:ext cx="6762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F930D" w14:textId="77777777" w:rsidR="00B352D8" w:rsidRPr="00B352D8" w:rsidRDefault="00B352D8" w:rsidP="00B352D8"/>
    <w:p w14:paraId="49491AC3" w14:textId="77777777" w:rsidR="00B352D8" w:rsidRPr="00B352D8" w:rsidRDefault="00B352D8" w:rsidP="00B352D8"/>
    <w:p w14:paraId="149477CB" w14:textId="77777777" w:rsidR="006D28E3" w:rsidRDefault="00B352D8" w:rsidP="006D28E3">
      <w:pPr>
        <w:tabs>
          <w:tab w:val="left" w:pos="1920"/>
        </w:tabs>
      </w:pPr>
      <w:r>
        <w:tab/>
      </w:r>
    </w:p>
    <w:p w14:paraId="1EC46F21" w14:textId="77777777" w:rsidR="006D28E3" w:rsidRPr="00F43B25" w:rsidRDefault="0078344C" w:rsidP="006D28E3">
      <w:r>
        <w:rPr>
          <w:noProof/>
        </w:rPr>
        <mc:AlternateContent>
          <mc:Choice Requires="wps">
            <w:drawing>
              <wp:anchor distT="45720" distB="45720" distL="114300" distR="114300" simplePos="0" relativeHeight="252271616" behindDoc="0" locked="0" layoutInCell="1" allowOverlap="1" wp14:anchorId="4641B365" wp14:editId="618BF418">
                <wp:simplePos x="0" y="0"/>
                <wp:positionH relativeFrom="margin">
                  <wp:posOffset>-261620</wp:posOffset>
                </wp:positionH>
                <wp:positionV relativeFrom="paragraph">
                  <wp:posOffset>78409</wp:posOffset>
                </wp:positionV>
                <wp:extent cx="7010400" cy="3633470"/>
                <wp:effectExtent l="0" t="0" r="19050" b="24130"/>
                <wp:wrapNone/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6334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930CB" w14:textId="77777777" w:rsidR="00DB406E" w:rsidRPr="00BA63C1" w:rsidRDefault="00DB406E" w:rsidP="006D28E3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0601BEA8" w14:textId="77777777" w:rsidR="00DB406E" w:rsidRDefault="00DB406E" w:rsidP="006D28E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Nibbana means ________________ or no suffering. It refers to the extinction of the __________ ____________ of ___________ hatred and _______________. Overcoming the _________ poisons means ______________ can end.</w:t>
                            </w:r>
                          </w:p>
                          <w:p w14:paraId="0BFBDD85" w14:textId="77777777" w:rsidR="00DB406E" w:rsidRPr="00DD2F01" w:rsidRDefault="00DB406E" w:rsidP="006D28E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Nibbana refers to a state of complete ________</w:t>
                            </w:r>
                            <w:r>
                              <w:rPr>
                                <w:sz w:val="40"/>
                              </w:rPr>
                              <w:softHyphen/>
                              <w:t xml:space="preserve">____, peace and _______________. This is reached when a person becomes _______________. Another word for enlightenment is ‘________’ which means ‘awakening’ – like waking up from sleep. It also refers to a state of ______________. A Buddha is someone who has ____________ up to the ___________of existence. </w:t>
                            </w:r>
                          </w:p>
                          <w:p w14:paraId="586DEA6B" w14:textId="77777777" w:rsidR="00DB406E" w:rsidRPr="006018F7" w:rsidRDefault="00DB406E" w:rsidP="006D28E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BC6E011" w14:textId="77777777" w:rsidR="00DB406E" w:rsidRPr="006018F7" w:rsidRDefault="00DB406E" w:rsidP="006D28E3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1B365" id="_x0000_s1140" type="#_x0000_t202" style="position:absolute;margin-left:-20.6pt;margin-top:6.15pt;width:552pt;height:286.1pt;z-index:252271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" filled="f">
                <v:textbox>
                  <w:txbxContent>
                    <w:p w14:paraId="4DE930CB" w14:textId="77777777" w:rsidR="00DB406E" w:rsidRPr="00BA63C1" w:rsidRDefault="00DB406E" w:rsidP="006D28E3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0601BEA8" w14:textId="77777777" w:rsidR="00DB406E" w:rsidRDefault="00DB406E" w:rsidP="006D28E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Nibbana means ________________ or no suffering. It refers to the extinction of the __________ ____________ of ___________ hatred and _______________. Overcoming the _________ poisons means ______________ can end.</w:t>
                      </w:r>
                    </w:p>
                    <w:p w14:paraId="0BFBDD85" w14:textId="77777777" w:rsidR="00DB406E" w:rsidRPr="00DD2F01" w:rsidRDefault="00DB406E" w:rsidP="006D28E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Nibbana refers to a state of complete ________</w:t>
                      </w:r>
                      <w:r>
                        <w:rPr>
                          <w:sz w:val="40"/>
                        </w:rPr>
                        <w:softHyphen/>
                        <w:t xml:space="preserve">____, peace and _______________. This is reached when a person becomes _______________. Another word for enlightenment is ‘________’ which means ‘awakening’ – like waking up from sleep. It also refers to a state of ______________. A Buddha is someone who has ____________ up to the ___________of existence. </w:t>
                      </w:r>
                    </w:p>
                    <w:p w14:paraId="586DEA6B" w14:textId="77777777" w:rsidR="00DB406E" w:rsidRPr="006018F7" w:rsidRDefault="00DB406E" w:rsidP="006D28E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BC6E011" w14:textId="77777777" w:rsidR="00DB406E" w:rsidRPr="006018F7" w:rsidRDefault="00DB406E" w:rsidP="006D28E3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512024B8" wp14:editId="592D852D">
                <wp:simplePos x="0" y="0"/>
                <wp:positionH relativeFrom="margin">
                  <wp:posOffset>6517005</wp:posOffset>
                </wp:positionH>
                <wp:positionV relativeFrom="paragraph">
                  <wp:posOffset>-62561</wp:posOffset>
                </wp:positionV>
                <wp:extent cx="238125" cy="45085"/>
                <wp:effectExtent l="0" t="0" r="28575" b="12065"/>
                <wp:wrapNone/>
                <wp:docPr id="663" name="Rectangle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20CCA" id="Rectangle 663" o:spid="_x0000_s1026" style="position:absolute;margin-left:513.15pt;margin-top:-4.95pt;width:18.75pt;height:3.55pt;z-index:25227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425B037D" wp14:editId="38A19AB7">
                <wp:simplePos x="0" y="0"/>
                <wp:positionH relativeFrom="margin">
                  <wp:posOffset>5946140</wp:posOffset>
                </wp:positionH>
                <wp:positionV relativeFrom="paragraph">
                  <wp:posOffset>-62561</wp:posOffset>
                </wp:positionV>
                <wp:extent cx="476250" cy="45085"/>
                <wp:effectExtent l="0" t="0" r="19050" b="12065"/>
                <wp:wrapNone/>
                <wp:docPr id="664" name="Rectangle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0FE1C" id="Rectangle 664" o:spid="_x0000_s1026" style="position:absolute;margin-left:468.2pt;margin-top:-4.95pt;width:37.5pt;height:3.55pt;z-index:25227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2AB94330" wp14:editId="205340B6">
                <wp:simplePos x="0" y="0"/>
                <wp:positionH relativeFrom="margin">
                  <wp:posOffset>4593590</wp:posOffset>
                </wp:positionH>
                <wp:positionV relativeFrom="paragraph">
                  <wp:posOffset>-63831</wp:posOffset>
                </wp:positionV>
                <wp:extent cx="1266825" cy="45085"/>
                <wp:effectExtent l="0" t="0" r="28575" b="12065"/>
                <wp:wrapNone/>
                <wp:docPr id="670" name="Rectangle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D1757" id="Rectangle 670" o:spid="_x0000_s1026" style="position:absolute;margin-left:361.7pt;margin-top:-5.05pt;width:99.75pt;height:3.55pt;z-index:25227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34E64967" wp14:editId="019AD29B">
                <wp:simplePos x="0" y="0"/>
                <wp:positionH relativeFrom="margin">
                  <wp:posOffset>-301625</wp:posOffset>
                </wp:positionH>
                <wp:positionV relativeFrom="paragraph">
                  <wp:posOffset>-301321</wp:posOffset>
                </wp:positionV>
                <wp:extent cx="5334000" cy="438150"/>
                <wp:effectExtent l="0" t="0" r="0" b="0"/>
                <wp:wrapNone/>
                <wp:docPr id="666" name="Text Box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94D88D" w14:textId="77777777" w:rsidR="00DB406E" w:rsidRPr="00BB14DF" w:rsidRDefault="00DB406E" w:rsidP="006D28E3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Interpretations of Nibbana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64967" id="Text Box 666" o:spid="_x0000_s1141" type="#_x0000_t202" style="position:absolute;margin-left:-23.75pt;margin-top:-23.75pt;width:420pt;height:34.5pt;z-index:25227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" filled="f" stroked="f">
                <v:textbox>
                  <w:txbxContent>
                    <w:p w14:paraId="6894D88D" w14:textId="77777777" w:rsidR="00DB406E" w:rsidRPr="00BB14DF" w:rsidRDefault="00DB406E" w:rsidP="006D28E3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Interpretations of Nibbana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E80A4B" w14:textId="77777777" w:rsidR="006D28E3" w:rsidRDefault="006D28E3" w:rsidP="006D28E3">
      <w:pPr>
        <w:tabs>
          <w:tab w:val="left" w:pos="9015"/>
        </w:tabs>
      </w:pPr>
      <w:r>
        <w:tab/>
      </w:r>
    </w:p>
    <w:p w14:paraId="10DFE020" w14:textId="77777777" w:rsidR="006D28E3" w:rsidRPr="00F43B25" w:rsidRDefault="006D28E3" w:rsidP="006D28E3"/>
    <w:p w14:paraId="77A5EF48" w14:textId="77777777" w:rsidR="006D28E3" w:rsidRDefault="006D28E3" w:rsidP="006D28E3"/>
    <w:p w14:paraId="33D99E2F" w14:textId="77777777" w:rsidR="006D28E3" w:rsidRDefault="006D28E3" w:rsidP="006D28E3">
      <w:pPr>
        <w:tabs>
          <w:tab w:val="left" w:pos="3750"/>
        </w:tabs>
      </w:pPr>
      <w:r>
        <w:tab/>
      </w:r>
    </w:p>
    <w:p w14:paraId="3E9642D2" w14:textId="77777777" w:rsidR="006D28E3" w:rsidRPr="00442F6E" w:rsidRDefault="006D28E3" w:rsidP="006D28E3"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2B8E4426" wp14:editId="0BD9365B">
                <wp:simplePos x="0" y="0"/>
                <wp:positionH relativeFrom="column">
                  <wp:posOffset>1364615</wp:posOffset>
                </wp:positionH>
                <wp:positionV relativeFrom="paragraph">
                  <wp:posOffset>98425</wp:posOffset>
                </wp:positionV>
                <wp:extent cx="9525" cy="200025"/>
                <wp:effectExtent l="19050" t="19050" r="28575" b="28575"/>
                <wp:wrapNone/>
                <wp:docPr id="668" name="Straight Connector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8740D3" id="Straight Connector 668" o:spid="_x0000_s1026" style="position:absolute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7.45pt,7.75pt" to="108.2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" strokecolor="white [3212]" strokeweight="2.25pt">
                <v:stroke joinstyle="miter"/>
              </v:line>
            </w:pict>
          </mc:Fallback>
        </mc:AlternateContent>
      </w:r>
    </w:p>
    <w:p w14:paraId="258E52A6" w14:textId="77777777" w:rsidR="006D28E3" w:rsidRDefault="006D28E3" w:rsidP="006D28E3"/>
    <w:p w14:paraId="60057468" w14:textId="77777777" w:rsidR="006D28E3" w:rsidRDefault="006D28E3" w:rsidP="006D28E3">
      <w:pPr>
        <w:jc w:val="center"/>
      </w:pPr>
    </w:p>
    <w:p w14:paraId="4C4FAC45" w14:textId="77777777" w:rsidR="006D28E3" w:rsidRDefault="006D28E3" w:rsidP="006D28E3">
      <w:pPr>
        <w:jc w:val="center"/>
      </w:pPr>
    </w:p>
    <w:p w14:paraId="2790C1E3" w14:textId="77777777" w:rsidR="006D28E3" w:rsidRDefault="006D28E3" w:rsidP="006D28E3">
      <w:pPr>
        <w:jc w:val="center"/>
      </w:pPr>
    </w:p>
    <w:p w14:paraId="776AEDBD" w14:textId="77777777" w:rsidR="006D28E3" w:rsidRDefault="006D28E3" w:rsidP="006D28E3">
      <w:pPr>
        <w:jc w:val="center"/>
      </w:pPr>
    </w:p>
    <w:p w14:paraId="5C2F686A" w14:textId="77777777" w:rsidR="006D28E3" w:rsidRDefault="006D28E3" w:rsidP="006D28E3">
      <w:pPr>
        <w:jc w:val="center"/>
      </w:pPr>
    </w:p>
    <w:p w14:paraId="21C594FC" w14:textId="77777777" w:rsidR="006D28E3" w:rsidRDefault="0078344C" w:rsidP="00B352D8">
      <w:pPr>
        <w:tabs>
          <w:tab w:val="left" w:pos="19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27070A27" wp14:editId="541D4821">
                <wp:simplePos x="0" y="0"/>
                <wp:positionH relativeFrom="margin">
                  <wp:posOffset>-318770</wp:posOffset>
                </wp:positionH>
                <wp:positionV relativeFrom="paragraph">
                  <wp:posOffset>351790</wp:posOffset>
                </wp:positionV>
                <wp:extent cx="5334000" cy="438150"/>
                <wp:effectExtent l="0" t="0" r="0" b="0"/>
                <wp:wrapNone/>
                <wp:docPr id="673" name="Text Box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861868" w14:textId="77777777" w:rsidR="00DB406E" w:rsidRPr="00BB14DF" w:rsidRDefault="00DB406E" w:rsidP="00212C49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Characteristics of a Buddha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70A27" id="Text Box 673" o:spid="_x0000_s1142" type="#_x0000_t202" style="position:absolute;margin-left:-25.1pt;margin-top:27.7pt;width:420pt;height:34.5pt;z-index:25228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" filled="f" stroked="f">
                <v:textbox>
                  <w:txbxContent>
                    <w:p w14:paraId="2A861868" w14:textId="77777777" w:rsidR="00DB406E" w:rsidRPr="00BB14DF" w:rsidRDefault="00DB406E" w:rsidP="00212C49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Characteristics of a Buddha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F13F4B" w14:textId="77777777" w:rsidR="00212C49" w:rsidRPr="00212C49" w:rsidRDefault="0078344C" w:rsidP="00212C49"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026506E7" wp14:editId="78C66CBC">
                <wp:simplePos x="0" y="0"/>
                <wp:positionH relativeFrom="margin">
                  <wp:posOffset>6517005</wp:posOffset>
                </wp:positionH>
                <wp:positionV relativeFrom="paragraph">
                  <wp:posOffset>298754</wp:posOffset>
                </wp:positionV>
                <wp:extent cx="238125" cy="45085"/>
                <wp:effectExtent l="0" t="0" r="28575" b="12065"/>
                <wp:wrapNone/>
                <wp:docPr id="674" name="Rectangle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CCE0F" id="Rectangle 674" o:spid="_x0000_s1026" style="position:absolute;margin-left:513.15pt;margin-top:23.5pt;width:18.75pt;height:3.55pt;z-index:25228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</w:p>
    <w:p w14:paraId="4915FF7B" w14:textId="77777777" w:rsidR="00212C49" w:rsidRPr="00212C49" w:rsidRDefault="0078344C" w:rsidP="00212C49"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F465791" wp14:editId="789A3C66">
                <wp:simplePos x="0" y="0"/>
                <wp:positionH relativeFrom="column">
                  <wp:posOffset>-245745</wp:posOffset>
                </wp:positionH>
                <wp:positionV relativeFrom="paragraph">
                  <wp:posOffset>166674</wp:posOffset>
                </wp:positionV>
                <wp:extent cx="7012940" cy="802640"/>
                <wp:effectExtent l="0" t="0" r="16510" b="16510"/>
                <wp:wrapNone/>
                <wp:docPr id="678" name="Flowchart: Alternate Process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2940" cy="802640"/>
                        </a:xfrm>
                        <a:prstGeom prst="flowChartAlternateProcess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AC811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678" o:spid="_x0000_s1026" type="#_x0000_t176" style="position:absolute;margin-left:-19.35pt;margin-top:13.1pt;width:552.2pt;height:63.2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" fillcolor="white [3212]" strokecolor="#1f3763 [160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500C1675" wp14:editId="7AC654A7">
                <wp:simplePos x="0" y="0"/>
                <wp:positionH relativeFrom="margin">
                  <wp:posOffset>5984240</wp:posOffset>
                </wp:positionH>
                <wp:positionV relativeFrom="paragraph">
                  <wp:posOffset>20651</wp:posOffset>
                </wp:positionV>
                <wp:extent cx="476250" cy="45085"/>
                <wp:effectExtent l="0" t="0" r="19050" b="12065"/>
                <wp:wrapNone/>
                <wp:docPr id="675" name="Rectangle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B29E1" id="Rectangle 675" o:spid="_x0000_s1026" style="position:absolute;margin-left:471.2pt;margin-top:1.65pt;width:37.5pt;height:3.55pt;z-index:25228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5AA75D1" wp14:editId="1776A32D">
                <wp:simplePos x="0" y="0"/>
                <wp:positionH relativeFrom="margin">
                  <wp:posOffset>4660265</wp:posOffset>
                </wp:positionH>
                <wp:positionV relativeFrom="paragraph">
                  <wp:posOffset>14274</wp:posOffset>
                </wp:positionV>
                <wp:extent cx="1266825" cy="45085"/>
                <wp:effectExtent l="0" t="0" r="28575" b="12065"/>
                <wp:wrapNone/>
                <wp:docPr id="672" name="Rectangle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54255" id="Rectangle 672" o:spid="_x0000_s1026" style="position:absolute;margin-left:366.95pt;margin-top:1.1pt;width:99.75pt;height:3.55pt;z-index:25228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</w:p>
    <w:p w14:paraId="6BF6E65A" w14:textId="77777777" w:rsidR="00212C49" w:rsidRDefault="00212C49" w:rsidP="00212C49"/>
    <w:p w14:paraId="79EFEE46" w14:textId="77777777" w:rsidR="00212C49" w:rsidRDefault="00212C49" w:rsidP="00212C49"/>
    <w:p w14:paraId="0494DCB5" w14:textId="77777777" w:rsidR="00212C49" w:rsidRPr="00F43B25" w:rsidRDefault="0078344C" w:rsidP="00212C49">
      <w:r w:rsidRPr="00212C49">
        <w:rPr>
          <w:noProof/>
        </w:rPr>
        <w:drawing>
          <wp:anchor distT="0" distB="0" distL="114300" distR="114300" simplePos="0" relativeHeight="252286976" behindDoc="0" locked="0" layoutInCell="1" allowOverlap="1" wp14:anchorId="3D5EBD6E" wp14:editId="7695F4C2">
            <wp:simplePos x="0" y="0"/>
            <wp:positionH relativeFrom="margin">
              <wp:posOffset>2412365</wp:posOffset>
            </wp:positionH>
            <wp:positionV relativeFrom="paragraph">
              <wp:posOffset>135559</wp:posOffset>
            </wp:positionV>
            <wp:extent cx="1730375" cy="2249805"/>
            <wp:effectExtent l="0" t="0" r="3175" b="0"/>
            <wp:wrapNone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21" t="3740" r="22677" b="-13304"/>
                    <a:stretch/>
                  </pic:blipFill>
                  <pic:spPr bwMode="auto">
                    <a:xfrm>
                      <a:off x="0" y="0"/>
                      <a:ext cx="1730375" cy="22498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71DBA179" wp14:editId="11CE877C">
                <wp:simplePos x="0" y="0"/>
                <wp:positionH relativeFrom="column">
                  <wp:posOffset>4174490</wp:posOffset>
                </wp:positionH>
                <wp:positionV relativeFrom="paragraph">
                  <wp:posOffset>160324</wp:posOffset>
                </wp:positionV>
                <wp:extent cx="2599690" cy="1884045"/>
                <wp:effectExtent l="0" t="0" r="10160" b="20955"/>
                <wp:wrapNone/>
                <wp:docPr id="680" name="Flowchart: Alternate Process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690" cy="1884045"/>
                        </a:xfrm>
                        <a:prstGeom prst="flowChartAlternateProcess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F873F" id="Flowchart: Alternate Process 680" o:spid="_x0000_s1026" type="#_x0000_t176" style="position:absolute;margin-left:328.7pt;margin-top:12.6pt;width:204.7pt;height:148.3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" fillcolor="white [3212]" strokecolor="#1f3763 [160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3B306282" wp14:editId="4A3FF37C">
                <wp:simplePos x="0" y="0"/>
                <wp:positionH relativeFrom="margin">
                  <wp:posOffset>-238125</wp:posOffset>
                </wp:positionH>
                <wp:positionV relativeFrom="paragraph">
                  <wp:posOffset>167944</wp:posOffset>
                </wp:positionV>
                <wp:extent cx="2599690" cy="1892300"/>
                <wp:effectExtent l="0" t="0" r="10160" b="12700"/>
                <wp:wrapNone/>
                <wp:docPr id="681" name="Flowchart: Alternate Process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690" cy="1892300"/>
                        </a:xfrm>
                        <a:prstGeom prst="flowChartAlternateProcess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AD0A9" id="Flowchart: Alternate Process 681" o:spid="_x0000_s1026" type="#_x0000_t176" style="position:absolute;margin-left:-18.75pt;margin-top:13.2pt;width:204.7pt;height:149pt;z-index:25229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" fillcolor="white [3212]" strokecolor="#1f3763 [1604]" strokeweight="1.5pt">
                <w10:wrap anchorx="margin"/>
              </v:shape>
            </w:pict>
          </mc:Fallback>
        </mc:AlternateContent>
      </w:r>
    </w:p>
    <w:p w14:paraId="5DE3C72C" w14:textId="77777777" w:rsidR="00212C49" w:rsidRDefault="00212C49" w:rsidP="00212C49"/>
    <w:p w14:paraId="065CBE67" w14:textId="77777777" w:rsidR="0078344C" w:rsidRPr="0078344C" w:rsidRDefault="0078344C" w:rsidP="0078344C"/>
    <w:p w14:paraId="2F01199C" w14:textId="77777777" w:rsidR="0078344C" w:rsidRPr="0078344C" w:rsidRDefault="0078344C" w:rsidP="0078344C"/>
    <w:p w14:paraId="5840453F" w14:textId="77777777" w:rsidR="0078344C" w:rsidRPr="0078344C" w:rsidRDefault="0078344C" w:rsidP="0078344C"/>
    <w:p w14:paraId="34AD57FB" w14:textId="77777777" w:rsidR="0078344C" w:rsidRPr="0078344C" w:rsidRDefault="0078344C" w:rsidP="0078344C"/>
    <w:p w14:paraId="791506B5" w14:textId="77777777" w:rsidR="0078344C" w:rsidRPr="0078344C" w:rsidRDefault="0078344C" w:rsidP="0078344C"/>
    <w:p w14:paraId="36AF3561" w14:textId="77777777" w:rsidR="0078344C" w:rsidRPr="0078344C" w:rsidRDefault="0078344C" w:rsidP="0078344C">
      <w:r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126CC938" wp14:editId="727035C5">
                <wp:simplePos x="0" y="0"/>
                <wp:positionH relativeFrom="margin">
                  <wp:posOffset>-216535</wp:posOffset>
                </wp:positionH>
                <wp:positionV relativeFrom="paragraph">
                  <wp:posOffset>105714</wp:posOffset>
                </wp:positionV>
                <wp:extent cx="3474720" cy="1414145"/>
                <wp:effectExtent l="0" t="0" r="11430" b="14605"/>
                <wp:wrapNone/>
                <wp:docPr id="679" name="Flowchart: Alternate Process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1414145"/>
                        </a:xfrm>
                        <a:prstGeom prst="flowChartAlternateProcess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6EFCF" id="Flowchart: Alternate Process 679" o:spid="_x0000_s1026" type="#_x0000_t176" style="position:absolute;margin-left:-17.05pt;margin-top:8.3pt;width:273.6pt;height:111.35pt;z-index:25229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" fillcolor="white [3212]" strokecolor="#1f3763 [1604]" strokeweight="1.5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55CBAAE5" wp14:editId="0167F56D">
                <wp:simplePos x="0" y="0"/>
                <wp:positionH relativeFrom="margin">
                  <wp:posOffset>3315970</wp:posOffset>
                </wp:positionH>
                <wp:positionV relativeFrom="paragraph">
                  <wp:posOffset>89839</wp:posOffset>
                </wp:positionV>
                <wp:extent cx="3450590" cy="1430655"/>
                <wp:effectExtent l="0" t="0" r="16510" b="17145"/>
                <wp:wrapNone/>
                <wp:docPr id="682" name="Flowchart: Alternate Process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90" cy="1430655"/>
                        </a:xfrm>
                        <a:prstGeom prst="flowChartAlternateProcess">
                          <a:avLst/>
                        </a:prstGeom>
                        <a:solidFill>
                          <a:schemeClr val="bg1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2BD86" id="Flowchart: Alternate Process 682" o:spid="_x0000_s1026" type="#_x0000_t176" style="position:absolute;margin-left:261.1pt;margin-top:7.05pt;width:271.7pt;height:112.65pt;z-index:25229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" fillcolor="white [3212]" strokecolor="#1f3763 [1604]" strokeweight="1.5pt">
                <w10:wrap anchorx="margin"/>
              </v:shape>
            </w:pict>
          </mc:Fallback>
        </mc:AlternateContent>
      </w:r>
    </w:p>
    <w:p w14:paraId="7A9FAC2B" w14:textId="77777777" w:rsidR="0078344C" w:rsidRPr="0078344C" w:rsidRDefault="0078344C" w:rsidP="0078344C"/>
    <w:p w14:paraId="5A9CD6F8" w14:textId="77777777" w:rsidR="0078344C" w:rsidRPr="0078344C" w:rsidRDefault="0078344C" w:rsidP="0078344C"/>
    <w:p w14:paraId="4DEFD0EB" w14:textId="77777777" w:rsidR="0078344C" w:rsidRPr="0078344C" w:rsidRDefault="0078344C" w:rsidP="0078344C"/>
    <w:p w14:paraId="042EA5A3" w14:textId="77777777" w:rsidR="0078344C" w:rsidRPr="0078344C" w:rsidRDefault="0078344C" w:rsidP="0078344C"/>
    <w:p w14:paraId="0C94FEAA" w14:textId="77777777" w:rsidR="0078344C" w:rsidRPr="0078344C" w:rsidRDefault="0078344C" w:rsidP="0078344C">
      <w:r>
        <w:rPr>
          <w:noProof/>
        </w:rPr>
        <mc:AlternateContent>
          <mc:Choice Requires="wps">
            <w:drawing>
              <wp:anchor distT="45720" distB="45720" distL="114300" distR="114300" simplePos="0" relativeHeight="252298240" behindDoc="0" locked="0" layoutInCell="1" allowOverlap="1" wp14:anchorId="0C3F0F19" wp14:editId="6A32E3E9">
                <wp:simplePos x="0" y="0"/>
                <wp:positionH relativeFrom="margin">
                  <wp:posOffset>-269240</wp:posOffset>
                </wp:positionH>
                <wp:positionV relativeFrom="paragraph">
                  <wp:posOffset>146354</wp:posOffset>
                </wp:positionV>
                <wp:extent cx="7010400" cy="1478943"/>
                <wp:effectExtent l="0" t="0" r="19050" b="26035"/>
                <wp:wrapNone/>
                <wp:docPr id="6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147894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AB471" w14:textId="77777777" w:rsidR="00DB406E" w:rsidRPr="00BA63C1" w:rsidRDefault="00DB406E" w:rsidP="0078344C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0509392F" w14:textId="77777777" w:rsidR="00DB406E" w:rsidRPr="00DD2F01" w:rsidRDefault="00DB406E" w:rsidP="0078344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Buddhists believe that __________ knew the _______ about the nature of ____________, but they do not believe he gained knowledge of ______________. Buddha was a _________ being, was not ____________ and did not have _____________ powers.</w:t>
                            </w:r>
                          </w:p>
                          <w:p w14:paraId="4DE3635D" w14:textId="77777777" w:rsidR="00DB406E" w:rsidRPr="006018F7" w:rsidRDefault="00DB406E" w:rsidP="0078344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767D5D5" w14:textId="77777777" w:rsidR="00DB406E" w:rsidRPr="006018F7" w:rsidRDefault="00DB406E" w:rsidP="0078344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F0F19" id="_x0000_s1143" type="#_x0000_t202" style="position:absolute;margin-left:-21.2pt;margin-top:11.5pt;width:552pt;height:116.45pt;z-index:25229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" filled="f">
                <v:textbox>
                  <w:txbxContent>
                    <w:p w14:paraId="779AB471" w14:textId="77777777" w:rsidR="00DB406E" w:rsidRPr="00BA63C1" w:rsidRDefault="00DB406E" w:rsidP="0078344C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0509392F" w14:textId="77777777" w:rsidR="00DB406E" w:rsidRPr="00DD2F01" w:rsidRDefault="00DB406E" w:rsidP="0078344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Buddhists believe that __________ knew the _______ about the nature of ____________, but they do not believe he gained knowledge of ______________. Buddha was a _________ being, was not ____________ and did not have _____________ powers.</w:t>
                      </w:r>
                    </w:p>
                    <w:p w14:paraId="4DE3635D" w14:textId="77777777" w:rsidR="00DB406E" w:rsidRPr="006018F7" w:rsidRDefault="00DB406E" w:rsidP="0078344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767D5D5" w14:textId="77777777" w:rsidR="00DB406E" w:rsidRPr="006018F7" w:rsidRDefault="00DB406E" w:rsidP="0078344C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FA65D2" w14:textId="77777777" w:rsidR="0078344C" w:rsidRPr="0078344C" w:rsidRDefault="0078344C" w:rsidP="0078344C"/>
    <w:p w14:paraId="03210D9F" w14:textId="77777777" w:rsidR="0078344C" w:rsidRDefault="0078344C" w:rsidP="0078344C"/>
    <w:p w14:paraId="7330477A" w14:textId="77777777" w:rsidR="0078344C" w:rsidRDefault="0078344C" w:rsidP="00412623">
      <w:bookmarkStart w:id="0" w:name="_GoBack"/>
      <w:bookmarkEnd w:id="0"/>
    </w:p>
    <w:p w14:paraId="1E3306A3" w14:textId="77777777" w:rsidR="0078344C" w:rsidRDefault="00337222" w:rsidP="0078344C">
      <w:r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3D5E3EF8" wp14:editId="63A27FAA">
                <wp:simplePos x="0" y="0"/>
                <wp:positionH relativeFrom="column">
                  <wp:posOffset>-235585</wp:posOffset>
                </wp:positionH>
                <wp:positionV relativeFrom="paragraph">
                  <wp:posOffset>212090</wp:posOffset>
                </wp:positionV>
                <wp:extent cx="6981825" cy="1876425"/>
                <wp:effectExtent l="0" t="0" r="66675" b="28575"/>
                <wp:wrapNone/>
                <wp:docPr id="684" name="Rectangle: Folded Corner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187642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5415D" id="Rectangle: Folded Corner 684" o:spid="_x0000_s1026" type="#_x0000_t65" style="position:absolute;margin-left:-18.55pt;margin-top:16.7pt;width:549.75pt;height:147.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" adj="18000" filled="f" strokecolor="#1f3763 [1604]" strokeweight="1.5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6C089936" wp14:editId="20EAA182">
                <wp:simplePos x="0" y="0"/>
                <wp:positionH relativeFrom="margin">
                  <wp:posOffset>-273685</wp:posOffset>
                </wp:positionH>
                <wp:positionV relativeFrom="paragraph">
                  <wp:posOffset>202565</wp:posOffset>
                </wp:positionV>
                <wp:extent cx="7105650" cy="1847850"/>
                <wp:effectExtent l="0" t="0" r="0" b="0"/>
                <wp:wrapNone/>
                <wp:docPr id="685" name="Text Box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5650" cy="184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B7F98F" w14:textId="77777777" w:rsidR="00DB406E" w:rsidRPr="00A14528" w:rsidRDefault="00DB406E" w:rsidP="0078344C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Fourth _________ _________ is a series of ____________ that Buddhists ___________ to overcome ________________. It is also known as the ____________ way as _____________ that people should lead a life between the ______________ of luxury and ____________.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89936" id="Text Box 685" o:spid="_x0000_s1144" type="#_x0000_t202" style="position:absolute;margin-left:-21.55pt;margin-top:15.95pt;width:559.5pt;height:145.5pt;z-index:25230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" filled="f" stroked="f">
                <v:textbox>
                  <w:txbxContent>
                    <w:p w14:paraId="1EB7F98F" w14:textId="77777777" w:rsidR="00DB406E" w:rsidRPr="00A14528" w:rsidRDefault="00DB406E" w:rsidP="0078344C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Fourth _________ _________ is a series of ____________ that Buddhists ___________ to overcome ________________. It is also known as the ____________ way as _____________ that people should lead a life between the ______________ of luxury and ____________.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344C" w:rsidRPr="00047C6E">
        <w:rPr>
          <w:noProof/>
        </w:rPr>
        <w:drawing>
          <wp:anchor distT="0" distB="0" distL="114300" distR="114300" simplePos="0" relativeHeight="252302336" behindDoc="0" locked="0" layoutInCell="1" allowOverlap="1" wp14:anchorId="6442B97D" wp14:editId="6ED2D244">
            <wp:simplePos x="0" y="0"/>
            <wp:positionH relativeFrom="column">
              <wp:posOffset>6336665</wp:posOffset>
            </wp:positionH>
            <wp:positionV relativeFrom="paragraph">
              <wp:posOffset>-363551</wp:posOffset>
            </wp:positionV>
            <wp:extent cx="433705" cy="429895"/>
            <wp:effectExtent l="0" t="0" r="4445" b="8255"/>
            <wp:wrapNone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433705" cy="42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44C"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28D95D16" wp14:editId="35D4DB80">
                <wp:simplePos x="0" y="0"/>
                <wp:positionH relativeFrom="column">
                  <wp:posOffset>-588010</wp:posOffset>
                </wp:positionH>
                <wp:positionV relativeFrom="paragraph">
                  <wp:posOffset>81584</wp:posOffset>
                </wp:positionV>
                <wp:extent cx="7934325" cy="47625"/>
                <wp:effectExtent l="0" t="0" r="28575" b="28575"/>
                <wp:wrapNone/>
                <wp:docPr id="687" name="Rectangle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48798B" id="Rectangle 687" o:spid="_x0000_s1026" style="position:absolute;margin-left:-46.3pt;margin-top:6.4pt;width:624.75pt;height:3.7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" fillcolor="#4472c4 [3204]" strokecolor="#1f3763 [1604]" strokeweight="1pt">
                <v:fill r:id="rId10" o:title="" color2="white [3212]" type="pattern"/>
              </v:rect>
            </w:pict>
          </mc:Fallback>
        </mc:AlternateContent>
      </w:r>
      <w:r w:rsidR="0078344C"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41F5946B" wp14:editId="054B9B53">
                <wp:simplePos x="0" y="0"/>
                <wp:positionH relativeFrom="margin">
                  <wp:posOffset>-333651</wp:posOffset>
                </wp:positionH>
                <wp:positionV relativeFrom="paragraph">
                  <wp:posOffset>-293895</wp:posOffset>
                </wp:positionV>
                <wp:extent cx="6798365" cy="438150"/>
                <wp:effectExtent l="0" t="0" r="0" b="0"/>
                <wp:wrapNone/>
                <wp:docPr id="686" name="Text Box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836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5706C0" w14:textId="77777777" w:rsidR="00DB406E" w:rsidRPr="00632B6C" w:rsidRDefault="00DB406E" w:rsidP="0078344C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Fourth Noble Truth</w:t>
                            </w: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Magga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5946B" id="Text Box 686" o:spid="_x0000_s1145" type="#_x0000_t202" style="position:absolute;margin-left:-26.25pt;margin-top:-23.15pt;width:535.3pt;height:34.5pt;z-index:25230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" filled="f" stroked="f">
                <v:textbox>
                  <w:txbxContent>
                    <w:p w14:paraId="425706C0" w14:textId="77777777" w:rsidR="00DB406E" w:rsidRPr="00632B6C" w:rsidRDefault="00DB406E" w:rsidP="0078344C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Fourth Noble Truth</w:t>
                      </w: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Magga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9263AC" w14:textId="77777777" w:rsidR="0078344C" w:rsidRDefault="0078344C" w:rsidP="0078344C"/>
    <w:p w14:paraId="590689C3" w14:textId="77777777" w:rsidR="0078344C" w:rsidRDefault="0078344C" w:rsidP="0078344C"/>
    <w:p w14:paraId="6ADFD43B" w14:textId="77777777" w:rsidR="0078344C" w:rsidRDefault="0078344C" w:rsidP="0078344C"/>
    <w:p w14:paraId="27DDC5D5" w14:textId="77777777" w:rsidR="0078344C" w:rsidRDefault="0078344C" w:rsidP="0078344C"/>
    <w:p w14:paraId="01FB5386" w14:textId="77777777" w:rsidR="0078344C" w:rsidRDefault="0078344C" w:rsidP="0078344C">
      <w:pPr>
        <w:tabs>
          <w:tab w:val="left" w:pos="3990"/>
        </w:tabs>
      </w:pPr>
    </w:p>
    <w:p w14:paraId="21BFF8AC" w14:textId="77777777" w:rsidR="0078344C" w:rsidRDefault="0078344C" w:rsidP="0078344C">
      <w:pPr>
        <w:tabs>
          <w:tab w:val="right" w:pos="10204"/>
        </w:tabs>
        <w:rPr>
          <w:sz w:val="28"/>
        </w:rPr>
      </w:pPr>
      <w:r>
        <w:rPr>
          <w:sz w:val="28"/>
        </w:rPr>
        <w:tab/>
      </w:r>
    </w:p>
    <w:p w14:paraId="5CB3B2C8" w14:textId="77777777" w:rsidR="0078344C" w:rsidRPr="00FE0248" w:rsidRDefault="00337222" w:rsidP="0078344C">
      <w:pPr>
        <w:tabs>
          <w:tab w:val="right" w:pos="10204"/>
        </w:tabs>
        <w:rPr>
          <w:sz w:val="28"/>
        </w:rPr>
      </w:pPr>
      <w:r w:rsidRPr="00FE0248">
        <w:rPr>
          <w:noProof/>
          <w:sz w:val="14"/>
        </w:rPr>
        <w:drawing>
          <wp:anchor distT="0" distB="0" distL="114300" distR="114300" simplePos="0" relativeHeight="252308480" behindDoc="0" locked="0" layoutInCell="1" allowOverlap="1" wp14:anchorId="40927972" wp14:editId="4E49F064">
            <wp:simplePos x="0" y="0"/>
            <wp:positionH relativeFrom="column">
              <wp:posOffset>5641340</wp:posOffset>
            </wp:positionH>
            <wp:positionV relativeFrom="paragraph">
              <wp:posOffset>180975</wp:posOffset>
            </wp:positionV>
            <wp:extent cx="1057275" cy="285115"/>
            <wp:effectExtent l="0" t="0" r="9525" b="635"/>
            <wp:wrapNone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14"/>
        </w:rPr>
        <w:drawing>
          <wp:anchor distT="0" distB="0" distL="114300" distR="114300" simplePos="0" relativeHeight="252307456" behindDoc="0" locked="0" layoutInCell="1" allowOverlap="1" wp14:anchorId="05980E57" wp14:editId="356AC333">
            <wp:simplePos x="0" y="0"/>
            <wp:positionH relativeFrom="column">
              <wp:posOffset>4584065</wp:posOffset>
            </wp:positionH>
            <wp:positionV relativeFrom="paragraph">
              <wp:posOffset>184150</wp:posOffset>
            </wp:positionV>
            <wp:extent cx="1057275" cy="285115"/>
            <wp:effectExtent l="0" t="0" r="9525" b="635"/>
            <wp:wrapNone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0248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2300288" behindDoc="0" locked="0" layoutInCell="1" allowOverlap="1" wp14:anchorId="5BCF39B7" wp14:editId="37E6188B">
                <wp:simplePos x="0" y="0"/>
                <wp:positionH relativeFrom="margin">
                  <wp:posOffset>-311785</wp:posOffset>
                </wp:positionH>
                <wp:positionV relativeFrom="paragraph">
                  <wp:posOffset>105410</wp:posOffset>
                </wp:positionV>
                <wp:extent cx="5048250" cy="447675"/>
                <wp:effectExtent l="0" t="0" r="0" b="0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0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74394" w14:textId="77777777" w:rsidR="00DB406E" w:rsidRPr="00604EB2" w:rsidRDefault="00DB406E" w:rsidP="0078344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043883C6" w14:textId="77777777" w:rsidR="00DB406E" w:rsidRPr="00604EB2" w:rsidRDefault="00DB406E" w:rsidP="0078344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The Eightfold Path and the Threefold Way…. </w:t>
                            </w:r>
                          </w:p>
                          <w:p w14:paraId="0723F1EA" w14:textId="77777777" w:rsidR="00DB406E" w:rsidRPr="00604EB2" w:rsidRDefault="00DB406E" w:rsidP="0078344C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09044D37" w14:textId="77777777" w:rsidR="00DB406E" w:rsidRPr="00604EB2" w:rsidRDefault="00DB406E" w:rsidP="0078344C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F39B7" id="_x0000_s1146" type="#_x0000_t202" style="position:absolute;margin-left:-24.55pt;margin-top:8.3pt;width:397.5pt;height:35.25pt;z-index:25230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" filled="f" stroked="f">
                <v:textbox>
                  <w:txbxContent>
                    <w:p w14:paraId="74874394" w14:textId="77777777" w:rsidR="00DB406E" w:rsidRPr="00604EB2" w:rsidRDefault="00DB406E" w:rsidP="0078344C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043883C6" w14:textId="77777777" w:rsidR="00DB406E" w:rsidRPr="00604EB2" w:rsidRDefault="00DB406E" w:rsidP="0078344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The Eightfold Path and the Threefold Way…. </w:t>
                      </w:r>
                    </w:p>
                    <w:p w14:paraId="0723F1EA" w14:textId="77777777" w:rsidR="00DB406E" w:rsidRPr="00604EB2" w:rsidRDefault="00DB406E" w:rsidP="0078344C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09044D37" w14:textId="77777777" w:rsidR="00DB406E" w:rsidRPr="00604EB2" w:rsidRDefault="00DB406E" w:rsidP="0078344C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DE7A65" w14:textId="77777777" w:rsidR="0078344C" w:rsidRDefault="00FC1843" w:rsidP="0078344C">
      <w:r>
        <w:rPr>
          <w:noProof/>
        </w:rPr>
        <mc:AlternateContent>
          <mc:Choice Requires="wps">
            <w:drawing>
              <wp:anchor distT="45720" distB="45720" distL="114300" distR="114300" simplePos="0" relativeHeight="252309504" behindDoc="0" locked="0" layoutInCell="1" allowOverlap="1" wp14:anchorId="11485807" wp14:editId="1F65BB9E">
                <wp:simplePos x="0" y="0"/>
                <wp:positionH relativeFrom="margin">
                  <wp:posOffset>-254635</wp:posOffset>
                </wp:positionH>
                <wp:positionV relativeFrom="paragraph">
                  <wp:posOffset>207645</wp:posOffset>
                </wp:positionV>
                <wp:extent cx="6981825" cy="2247900"/>
                <wp:effectExtent l="0" t="0" r="28575" b="19050"/>
                <wp:wrapNone/>
                <wp:docPr id="6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825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77F77" w14:textId="77777777" w:rsidR="00DB406E" w:rsidRPr="00337222" w:rsidRDefault="00DB406E" w:rsidP="0078344C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2021D777" w14:textId="77777777" w:rsidR="00DB406E" w:rsidRPr="00D40D76" w:rsidRDefault="00DB406E" w:rsidP="00DB530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The ________________ Path consists of __________ aspects that Buddhists live by in order to achieve ___________________. The Eightfold Path is divided into _________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sections  -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___________, ___________ and ______________ - referred to as the threefold way. All parts of the Eightfold Path are ________________ and reinforce each other, like the spokes on a wheel.    </w:t>
                            </w:r>
                          </w:p>
                          <w:p w14:paraId="4D53C4E6" w14:textId="77777777" w:rsidR="00DB406E" w:rsidRPr="006018F7" w:rsidRDefault="00DB406E" w:rsidP="0078344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21B58F23" w14:textId="77777777" w:rsidR="00DB406E" w:rsidRPr="006018F7" w:rsidRDefault="00DB406E" w:rsidP="0078344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85807" id="_x0000_s1147" type="#_x0000_t202" style="position:absolute;margin-left:-20.05pt;margin-top:16.35pt;width:549.75pt;height:177pt;z-index:25230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" filled="f">
                <v:textbox>
                  <w:txbxContent>
                    <w:p w14:paraId="44377F77" w14:textId="77777777" w:rsidR="00DB406E" w:rsidRPr="00337222" w:rsidRDefault="00DB406E" w:rsidP="0078344C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2021D777" w14:textId="77777777" w:rsidR="00DB406E" w:rsidRPr="00D40D76" w:rsidRDefault="00DB406E" w:rsidP="00DB530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The ________________ Path consists of __________ aspects that Buddhists live by in order to achieve ___________________. The Eightfold Path is divided into _________ </w:t>
                      </w:r>
                      <w:proofErr w:type="gramStart"/>
                      <w:r>
                        <w:rPr>
                          <w:sz w:val="40"/>
                        </w:rPr>
                        <w:t>sections  -</w:t>
                      </w:r>
                      <w:proofErr w:type="gramEnd"/>
                      <w:r>
                        <w:rPr>
                          <w:sz w:val="40"/>
                        </w:rPr>
                        <w:t xml:space="preserve"> ___________, ___________ and ______________ - referred to as the threefold way. All parts of the Eightfold Path are ________________ and reinforce each other, like the spokes on a wheel.    </w:t>
                      </w:r>
                    </w:p>
                    <w:p w14:paraId="4D53C4E6" w14:textId="77777777" w:rsidR="00DB406E" w:rsidRPr="006018F7" w:rsidRDefault="00DB406E" w:rsidP="0078344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21B58F23" w14:textId="77777777" w:rsidR="00DB406E" w:rsidRPr="006018F7" w:rsidRDefault="00DB406E" w:rsidP="0078344C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0A696F" w14:textId="77777777" w:rsidR="0078344C" w:rsidRPr="00A82DC1" w:rsidRDefault="0078344C" w:rsidP="0078344C"/>
    <w:p w14:paraId="287B7ACD" w14:textId="77777777" w:rsidR="0078344C" w:rsidRPr="00A82DC1" w:rsidRDefault="0078344C" w:rsidP="0078344C"/>
    <w:p w14:paraId="2422DC26" w14:textId="77777777" w:rsidR="0078344C" w:rsidRDefault="00B840B7" w:rsidP="0078344C">
      <w:pPr>
        <w:jc w:val="center"/>
      </w:pPr>
      <w:r w:rsidRPr="00584B47">
        <w:rPr>
          <w:noProof/>
        </w:rPr>
        <w:drawing>
          <wp:anchor distT="0" distB="0" distL="114300" distR="114300" simplePos="0" relativeHeight="252332032" behindDoc="1" locked="0" layoutInCell="1" allowOverlap="1" wp14:anchorId="1CDB6348" wp14:editId="277C948E">
            <wp:simplePos x="0" y="0"/>
            <wp:positionH relativeFrom="margin">
              <wp:posOffset>-249555</wp:posOffset>
            </wp:positionH>
            <wp:positionV relativeFrom="paragraph">
              <wp:posOffset>1749775</wp:posOffset>
            </wp:positionV>
            <wp:extent cx="1263818" cy="1564896"/>
            <wp:effectExtent l="0" t="0" r="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7"/>
                    <a:stretch/>
                  </pic:blipFill>
                  <pic:spPr bwMode="auto">
                    <a:xfrm rot="10800000" flipH="1">
                      <a:off x="0" y="0"/>
                      <a:ext cx="1263818" cy="156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4B47">
        <w:rPr>
          <w:noProof/>
        </w:rPr>
        <w:drawing>
          <wp:anchor distT="0" distB="0" distL="114300" distR="114300" simplePos="0" relativeHeight="252329984" behindDoc="1" locked="0" layoutInCell="1" allowOverlap="1" wp14:anchorId="715BC56E" wp14:editId="68B1EF7D">
            <wp:simplePos x="0" y="0"/>
            <wp:positionH relativeFrom="margin">
              <wp:posOffset>-277626</wp:posOffset>
            </wp:positionH>
            <wp:positionV relativeFrom="paragraph">
              <wp:posOffset>4972421</wp:posOffset>
            </wp:positionV>
            <wp:extent cx="1281331" cy="1586581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7"/>
                    <a:stretch/>
                  </pic:blipFill>
                  <pic:spPr bwMode="auto">
                    <a:xfrm>
                      <a:off x="0" y="0"/>
                      <a:ext cx="1291560" cy="1599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17FE">
        <w:rPr>
          <w:noProof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0D3D8939" wp14:editId="0CC5F806">
                <wp:simplePos x="0" y="0"/>
                <wp:positionH relativeFrom="margin">
                  <wp:posOffset>-260668</wp:posOffset>
                </wp:positionH>
                <wp:positionV relativeFrom="paragraph">
                  <wp:posOffset>1658938</wp:posOffset>
                </wp:positionV>
                <wp:extent cx="5351476" cy="5322617"/>
                <wp:effectExtent l="833438" t="842962" r="816292" b="854393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771349">
                          <a:off x="0" y="0"/>
                          <a:ext cx="5351476" cy="53226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FF29FF6" w14:textId="77777777" w:rsidR="00DB406E" w:rsidRPr="00F817FE" w:rsidRDefault="00DB406E" w:rsidP="00F817FE">
                            <w:pPr>
                              <w:jc w:val="center"/>
                              <w:rPr>
                                <w:rFonts w:ascii="Berlin Sans FB" w:hAnsi="Berlin Sans FB"/>
                                <w:noProof/>
                                <w:sz w:val="68"/>
                                <w:szCs w:val="6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817FE">
                              <w:rPr>
                                <w:rFonts w:ascii="Berlin Sans FB" w:hAnsi="Berlin Sans FB"/>
                                <w:noProof/>
                                <w:sz w:val="68"/>
                                <w:szCs w:val="6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MEDITATION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91769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D8939" id="Text Box 16" o:spid="_x0000_s1148" type="#_x0000_t202" style="position:absolute;left:0;text-align:left;margin-left:-20.55pt;margin-top:130.65pt;width:421.4pt;height:419.1pt;rotation:-4181908fd;z-index:25232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" filled="f" stroked="f">
                <v:textbox>
                  <w:txbxContent>
                    <w:p w14:paraId="4FF29FF6" w14:textId="77777777" w:rsidR="00DB406E" w:rsidRPr="00F817FE" w:rsidRDefault="00DB406E" w:rsidP="00F817FE">
                      <w:pPr>
                        <w:jc w:val="center"/>
                        <w:rPr>
                          <w:rFonts w:ascii="Berlin Sans FB" w:hAnsi="Berlin Sans FB"/>
                          <w:noProof/>
                          <w:sz w:val="68"/>
                          <w:szCs w:val="6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817FE">
                        <w:rPr>
                          <w:rFonts w:ascii="Berlin Sans FB" w:hAnsi="Berlin Sans FB"/>
                          <w:noProof/>
                          <w:sz w:val="68"/>
                          <w:szCs w:val="6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MEDITATION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17FE"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21C8A705" wp14:editId="29BC1E12">
                <wp:simplePos x="0" y="0"/>
                <wp:positionH relativeFrom="margin">
                  <wp:posOffset>1704976</wp:posOffset>
                </wp:positionH>
                <wp:positionV relativeFrom="paragraph">
                  <wp:posOffset>4487546</wp:posOffset>
                </wp:positionV>
                <wp:extent cx="3632831" cy="1685130"/>
                <wp:effectExtent l="0" t="914400" r="44450" b="92519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377397">
                          <a:off x="0" y="0"/>
                          <a:ext cx="3632831" cy="168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FF371F" w14:textId="77777777" w:rsidR="00DB406E" w:rsidRPr="00F817FE" w:rsidRDefault="00DB406E" w:rsidP="00F817FE">
                            <w:pPr>
                              <w:jc w:val="center"/>
                              <w:rPr>
                                <w:rFonts w:ascii="Berlin Sans FB" w:hAnsi="Berlin Sans FB"/>
                                <w:noProof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rlin Sans FB" w:hAnsi="Berlin Sans FB"/>
                                <w:noProof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ETHICS/MORALITY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215695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8A705" id="Text Box 15" o:spid="_x0000_s1149" type="#_x0000_t202" style="position:absolute;left:0;text-align:left;margin-left:134.25pt;margin-top:353.35pt;width:286.05pt;height:132.7pt;rotation:9150351fd;z-index:25232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" filled="f" stroked="f">
                <v:textbox>
                  <w:txbxContent>
                    <w:p w14:paraId="62FF371F" w14:textId="77777777" w:rsidR="00DB406E" w:rsidRPr="00F817FE" w:rsidRDefault="00DB406E" w:rsidP="00F817FE">
                      <w:pPr>
                        <w:jc w:val="center"/>
                        <w:rPr>
                          <w:rFonts w:ascii="Berlin Sans FB" w:hAnsi="Berlin Sans FB"/>
                          <w:noProof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rlin Sans FB" w:hAnsi="Berlin Sans FB"/>
                          <w:noProof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ETHICS/MORALITY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17FE"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30DA554F" wp14:editId="43077717">
                <wp:simplePos x="0" y="0"/>
                <wp:positionH relativeFrom="margin">
                  <wp:posOffset>2653031</wp:posOffset>
                </wp:positionH>
                <wp:positionV relativeFrom="paragraph">
                  <wp:posOffset>2415413</wp:posOffset>
                </wp:positionV>
                <wp:extent cx="2494037" cy="1828800"/>
                <wp:effectExtent l="0" t="704850" r="0" b="71247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594621">
                          <a:off x="0" y="0"/>
                          <a:ext cx="249403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F1B330" w14:textId="77777777" w:rsidR="00DB406E" w:rsidRPr="00F817FE" w:rsidRDefault="00DB406E" w:rsidP="00F817FE">
                            <w:pPr>
                              <w:jc w:val="center"/>
                              <w:rPr>
                                <w:rFonts w:ascii="Berlin Sans FB" w:hAnsi="Berlin Sans FB"/>
                                <w:noProof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817FE">
                              <w:rPr>
                                <w:rFonts w:ascii="Berlin Sans FB" w:hAnsi="Berlin Sans FB"/>
                                <w:noProof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WISDOM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29052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A554F" id="Text Box 14" o:spid="_x0000_s1150" type="#_x0000_t202" style="position:absolute;left:0;text-align:left;margin-left:208.9pt;margin-top:190.2pt;width:196.4pt;height:2in;rotation:2834018fd;z-index:252322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" filled="f" stroked="f">
                <v:textbox style="mso-fit-shape-to-text:t">
                  <w:txbxContent>
                    <w:p w14:paraId="3CF1B330" w14:textId="77777777" w:rsidR="00DB406E" w:rsidRPr="00F817FE" w:rsidRDefault="00DB406E" w:rsidP="00F817FE">
                      <w:pPr>
                        <w:jc w:val="center"/>
                        <w:rPr>
                          <w:rFonts w:ascii="Berlin Sans FB" w:hAnsi="Berlin Sans FB"/>
                          <w:noProof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817FE">
                        <w:rPr>
                          <w:rFonts w:ascii="Berlin Sans FB" w:hAnsi="Berlin Sans FB"/>
                          <w:noProof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WISDOM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0707A76" wp14:editId="4616B0D2">
                <wp:simplePos x="0" y="0"/>
                <wp:positionH relativeFrom="margin">
                  <wp:posOffset>-140335</wp:posOffset>
                </wp:positionH>
                <wp:positionV relativeFrom="paragraph">
                  <wp:posOffset>4170680</wp:posOffset>
                </wp:positionV>
                <wp:extent cx="361950" cy="9525"/>
                <wp:effectExtent l="19050" t="19050" r="19050" b="2857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1950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632809" id="Straight Connector 13" o:spid="_x0000_s1026" style="position:absolute;flip:y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1.05pt,328.4pt" to="17.45pt,3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" strokecolor="white [3212]" strokeweight="2.25pt">
                <v:stroke joinstyle="miter"/>
                <w10:wrap anchorx="margin"/>
              </v:lin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F8A4BB7" wp14:editId="2787AD1C">
                <wp:simplePos x="0" y="0"/>
                <wp:positionH relativeFrom="margin">
                  <wp:posOffset>593090</wp:posOffset>
                </wp:positionH>
                <wp:positionV relativeFrom="paragraph">
                  <wp:posOffset>5666105</wp:posOffset>
                </wp:positionV>
                <wp:extent cx="285750" cy="276225"/>
                <wp:effectExtent l="0" t="0" r="19050" b="2857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2762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90F6EF" id="Straight Connector 12" o:spid="_x0000_s1026" style="position:absolute;flip:y;z-index:25231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6.7pt,446.15pt" to="69.2pt,46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" strokecolor="#4472c4 [3204]" strokeweight="1.5pt">
                <v:stroke joinstyle="miter"/>
                <w10:wrap anchorx="margin"/>
              </v:lin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1B08C7F1" wp14:editId="3AEB27F1">
                <wp:simplePos x="0" y="0"/>
                <wp:positionH relativeFrom="margin">
                  <wp:posOffset>2412365</wp:posOffset>
                </wp:positionH>
                <wp:positionV relativeFrom="paragraph">
                  <wp:posOffset>1675131</wp:posOffset>
                </wp:positionV>
                <wp:extent cx="0" cy="400050"/>
                <wp:effectExtent l="0" t="0" r="38100" b="1905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0005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DC88DA" id="Straight Connector 11" o:spid="_x0000_s1026" style="position:absolute;flip:y;z-index:25231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89.95pt,131.9pt" to="189.95pt,1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" strokecolor="#4472c4 [3204]" strokeweight="1.5pt">
                <v:stroke joinstyle="miter"/>
                <w10:wrap anchorx="margin"/>
              </v:lin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6A6815A6" wp14:editId="36137DFC">
                <wp:simplePos x="0" y="0"/>
                <wp:positionH relativeFrom="margin">
                  <wp:posOffset>2412365</wp:posOffset>
                </wp:positionH>
                <wp:positionV relativeFrom="paragraph">
                  <wp:posOffset>2074545</wp:posOffset>
                </wp:positionV>
                <wp:extent cx="0" cy="4200525"/>
                <wp:effectExtent l="0" t="0" r="38100" b="28575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005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209264" id="Straight Connector 9" o:spid="_x0000_s1026" style="position:absolute;z-index:25231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89.95pt,163.35pt" to="189.95pt,4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" strokecolor="#4472c4 [3204]" strokeweight="1.5pt">
                <v:stroke joinstyle="miter"/>
                <w10:wrap anchorx="margin"/>
              </v:lin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24D50FFB" wp14:editId="1CD2C516">
                <wp:simplePos x="0" y="0"/>
                <wp:positionH relativeFrom="column">
                  <wp:posOffset>-140335</wp:posOffset>
                </wp:positionH>
                <wp:positionV relativeFrom="paragraph">
                  <wp:posOffset>4180205</wp:posOffset>
                </wp:positionV>
                <wp:extent cx="5133975" cy="0"/>
                <wp:effectExtent l="0" t="0" r="0" b="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3397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34B727" id="Straight Connector 7" o:spid="_x0000_s1026" style="position:absolute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1.05pt,329.15pt" to="393.2pt,3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" strokecolor="#4472c4 [3204]" strokeweight="1.5pt">
                <v:stroke joinstyle="miter"/>
              </v:line>
            </w:pict>
          </mc:Fallback>
        </mc:AlternateContent>
      </w:r>
      <w:r w:rsidR="00337222"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5CDF999C" wp14:editId="0914CD7E">
                <wp:simplePos x="0" y="0"/>
                <wp:positionH relativeFrom="column">
                  <wp:posOffset>-149860</wp:posOffset>
                </wp:positionH>
                <wp:positionV relativeFrom="paragraph">
                  <wp:posOffset>1675130</wp:posOffset>
                </wp:positionV>
                <wp:extent cx="5143500" cy="5019675"/>
                <wp:effectExtent l="0" t="0" r="19050" b="28575"/>
                <wp:wrapNone/>
                <wp:docPr id="5" name="Flowchart: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5019675"/>
                        </a:xfrm>
                        <a:prstGeom prst="flowChartConnector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DE0C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5" o:spid="_x0000_s1026" type="#_x0000_t120" style="position:absolute;margin-left:-11.8pt;margin-top:131.9pt;width:405pt;height:395.2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" filled="f" strokecolor="#1f3763 [1604]" strokeweight="1pt">
                <v:stroke joinstyle="miter"/>
              </v:shape>
            </w:pict>
          </mc:Fallback>
        </mc:AlternateContent>
      </w:r>
      <w:r w:rsidR="00D57704">
        <w:rPr>
          <w:noProof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7E1C09C0" wp14:editId="14AF06AF">
                <wp:simplePos x="0" y="0"/>
                <wp:positionH relativeFrom="column">
                  <wp:posOffset>240665</wp:posOffset>
                </wp:positionH>
                <wp:positionV relativeFrom="paragraph">
                  <wp:posOffset>2084705</wp:posOffset>
                </wp:positionV>
                <wp:extent cx="4352925" cy="4200525"/>
                <wp:effectExtent l="0" t="0" r="28575" b="28575"/>
                <wp:wrapNone/>
                <wp:docPr id="3" name="Flowchart: Summing Junctio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925" cy="4200525"/>
                        </a:xfrm>
                        <a:prstGeom prst="flowChartSummingJunction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5AE1C8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Flowchart: Summing Junction 3" o:spid="_x0000_s1026" type="#_x0000_t123" style="position:absolute;margin-left:18.95pt;margin-top:164.15pt;width:342.75pt;height:330.7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" filled="f" strokecolor="#1f3763 [1604]" strokeweight="1.5pt">
                <v:stroke joinstyle="miter"/>
              </v:shape>
            </w:pict>
          </mc:Fallback>
        </mc:AlternateContent>
      </w:r>
    </w:p>
    <w:p w14:paraId="686450D4" w14:textId="77777777" w:rsidR="0066362E" w:rsidRPr="0066362E" w:rsidRDefault="0066362E" w:rsidP="0066362E"/>
    <w:p w14:paraId="6B7DC99A" w14:textId="77777777" w:rsidR="0066362E" w:rsidRPr="0066362E" w:rsidRDefault="0066362E" w:rsidP="0066362E"/>
    <w:p w14:paraId="53AC0B0F" w14:textId="77777777" w:rsidR="0066362E" w:rsidRPr="0066362E" w:rsidRDefault="0066362E" w:rsidP="0066362E"/>
    <w:p w14:paraId="0A3130DE" w14:textId="77777777" w:rsidR="0066362E" w:rsidRPr="0066362E" w:rsidRDefault="0066362E" w:rsidP="0066362E"/>
    <w:p w14:paraId="1C2C7623" w14:textId="77777777" w:rsidR="0066362E" w:rsidRPr="0066362E" w:rsidRDefault="0066362E" w:rsidP="0066362E">
      <w:r>
        <w:rPr>
          <w:noProof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 wp14:anchorId="19A02BD6" wp14:editId="30BE766D">
                <wp:simplePos x="0" y="0"/>
                <wp:positionH relativeFrom="page">
                  <wp:posOffset>4361793</wp:posOffset>
                </wp:positionH>
                <wp:positionV relativeFrom="paragraph">
                  <wp:posOffset>223037</wp:posOffset>
                </wp:positionV>
                <wp:extent cx="2952750" cy="4887311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48873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0D7288" w14:textId="77777777" w:rsidR="00DB406E" w:rsidRPr="00337222" w:rsidRDefault="00DB406E" w:rsidP="00462F6B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52EFAEAF" w14:textId="77777777" w:rsidR="00DB406E" w:rsidRDefault="00DB406E" w:rsidP="006027AA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If someone follows the </w:t>
                            </w:r>
                          </w:p>
                          <w:p w14:paraId="500D6343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__________ refuges -   </w:t>
                            </w:r>
                          </w:p>
                          <w:p w14:paraId="2CA5EC90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the ____________, </w:t>
                            </w:r>
                          </w:p>
                          <w:p w14:paraId="74712760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the dharma </w:t>
                            </w:r>
                          </w:p>
                          <w:p w14:paraId="340090A0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(teachings) and </w:t>
                            </w:r>
                          </w:p>
                          <w:p w14:paraId="14B9229E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  the sangha </w:t>
                            </w:r>
                          </w:p>
                          <w:p w14:paraId="1D71CEBC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  (community) – </w:t>
                            </w:r>
                          </w:p>
                          <w:p w14:paraId="3214B2C7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  they will come </w:t>
                            </w:r>
                          </w:p>
                          <w:p w14:paraId="5F1B43C6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  to understand </w:t>
                            </w:r>
                          </w:p>
                          <w:p w14:paraId="3403E7B6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  the ________ </w:t>
                            </w:r>
                          </w:p>
                          <w:p w14:paraId="14DCF05C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  Noble Truths. </w:t>
                            </w:r>
                          </w:p>
                          <w:p w14:paraId="7AFDB895" w14:textId="77777777" w:rsidR="00DB406E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This will end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their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729F310D" w14:textId="77777777" w:rsidR="00DB406E" w:rsidRPr="006018F7" w:rsidRDefault="00DB406E" w:rsidP="00462F6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________________.   </w:t>
                            </w:r>
                          </w:p>
                          <w:p w14:paraId="6029A28D" w14:textId="77777777" w:rsidR="00DB406E" w:rsidRPr="006018F7" w:rsidRDefault="00DB406E" w:rsidP="00462F6B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02BD6" id="_x0000_s1151" type="#_x0000_t202" style="position:absolute;margin-left:343.45pt;margin-top:17.55pt;width:232.5pt;height:384.8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" filled="f" stroked="f">
                <v:textbox>
                  <w:txbxContent>
                    <w:p w14:paraId="440D7288" w14:textId="77777777" w:rsidR="00DB406E" w:rsidRPr="00337222" w:rsidRDefault="00DB406E" w:rsidP="00462F6B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52EFAEAF" w14:textId="77777777" w:rsidR="00DB406E" w:rsidRDefault="00DB406E" w:rsidP="006027AA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If someone follows the </w:t>
                      </w:r>
                    </w:p>
                    <w:p w14:paraId="500D6343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__________ refuges -   </w:t>
                      </w:r>
                    </w:p>
                    <w:p w14:paraId="2CA5EC90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the ____________, </w:t>
                      </w:r>
                    </w:p>
                    <w:p w14:paraId="74712760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the dharma </w:t>
                      </w:r>
                    </w:p>
                    <w:p w14:paraId="340090A0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(teachings) and </w:t>
                      </w:r>
                    </w:p>
                    <w:p w14:paraId="14B9229E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  the sangha </w:t>
                      </w:r>
                    </w:p>
                    <w:p w14:paraId="1D71CEBC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  (community) – </w:t>
                      </w:r>
                    </w:p>
                    <w:p w14:paraId="3214B2C7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  they will come </w:t>
                      </w:r>
                    </w:p>
                    <w:p w14:paraId="5F1B43C6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  to understand </w:t>
                      </w:r>
                    </w:p>
                    <w:p w14:paraId="3403E7B6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  the ________ </w:t>
                      </w:r>
                    </w:p>
                    <w:p w14:paraId="14DCF05C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     Noble Truths. </w:t>
                      </w:r>
                    </w:p>
                    <w:p w14:paraId="7AFDB895" w14:textId="77777777" w:rsidR="00DB406E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     This will end </w:t>
                      </w:r>
                      <w:proofErr w:type="gramStart"/>
                      <w:r>
                        <w:rPr>
                          <w:sz w:val="40"/>
                        </w:rPr>
                        <w:t>their</w:t>
                      </w:r>
                      <w:proofErr w:type="gramEnd"/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729F310D" w14:textId="77777777" w:rsidR="00DB406E" w:rsidRPr="006018F7" w:rsidRDefault="00DB406E" w:rsidP="00462F6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  ________________.   </w:t>
                      </w:r>
                    </w:p>
                    <w:p w14:paraId="6029A28D" w14:textId="77777777" w:rsidR="00DB406E" w:rsidRPr="006018F7" w:rsidRDefault="00DB406E" w:rsidP="00462F6B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0BCED1C" w14:textId="77777777" w:rsidR="0066362E" w:rsidRPr="0066362E" w:rsidRDefault="0066362E" w:rsidP="0066362E"/>
    <w:p w14:paraId="1AE1478E" w14:textId="77777777" w:rsidR="0066362E" w:rsidRPr="0066362E" w:rsidRDefault="0066362E" w:rsidP="0066362E"/>
    <w:p w14:paraId="4F82DA24" w14:textId="77777777" w:rsidR="0066362E" w:rsidRPr="0066362E" w:rsidRDefault="0066362E" w:rsidP="0066362E"/>
    <w:p w14:paraId="69F782D3" w14:textId="77777777" w:rsidR="0066362E" w:rsidRPr="0066362E" w:rsidRDefault="0066362E" w:rsidP="0066362E"/>
    <w:p w14:paraId="5762BA22" w14:textId="77777777" w:rsidR="0066362E" w:rsidRPr="0066362E" w:rsidRDefault="0066362E" w:rsidP="0066362E"/>
    <w:p w14:paraId="018B9042" w14:textId="77777777" w:rsidR="0066362E" w:rsidRPr="0066362E" w:rsidRDefault="0066362E" w:rsidP="0066362E"/>
    <w:p w14:paraId="6229E8A6" w14:textId="77777777" w:rsidR="0066362E" w:rsidRPr="0066362E" w:rsidRDefault="0066362E" w:rsidP="0066362E"/>
    <w:p w14:paraId="7CCF1CBE" w14:textId="77777777" w:rsidR="0066362E" w:rsidRPr="0066362E" w:rsidRDefault="0066362E" w:rsidP="0066362E"/>
    <w:p w14:paraId="308E94AB" w14:textId="77777777" w:rsidR="0066362E" w:rsidRPr="0066362E" w:rsidRDefault="0066362E" w:rsidP="0066362E"/>
    <w:p w14:paraId="68EA3079" w14:textId="77777777" w:rsidR="0066362E" w:rsidRPr="0066362E" w:rsidRDefault="0066362E" w:rsidP="0066362E"/>
    <w:p w14:paraId="7B526F50" w14:textId="77777777" w:rsidR="0066362E" w:rsidRPr="0066362E" w:rsidRDefault="0066362E" w:rsidP="0066362E"/>
    <w:p w14:paraId="24855CB4" w14:textId="77777777" w:rsidR="0066362E" w:rsidRPr="0066362E" w:rsidRDefault="0066362E" w:rsidP="0066362E"/>
    <w:p w14:paraId="2B423CFC" w14:textId="77777777" w:rsidR="0066362E" w:rsidRPr="0066362E" w:rsidRDefault="0066362E" w:rsidP="0066362E"/>
    <w:p w14:paraId="272A4FFD" w14:textId="77777777" w:rsidR="0066362E" w:rsidRPr="0066362E" w:rsidRDefault="0066362E" w:rsidP="0066362E"/>
    <w:p w14:paraId="1D4B587B" w14:textId="77777777" w:rsidR="0066362E" w:rsidRDefault="0066362E" w:rsidP="0066362E">
      <w:pPr>
        <w:tabs>
          <w:tab w:val="left" w:pos="8094"/>
        </w:tabs>
      </w:pPr>
      <w:r>
        <w:tab/>
      </w:r>
    </w:p>
    <w:p w14:paraId="6E8E29AB" w14:textId="77777777" w:rsidR="0066362E" w:rsidRDefault="0066362E" w:rsidP="0066362E">
      <w:pPr>
        <w:tabs>
          <w:tab w:val="left" w:pos="8094"/>
        </w:tabs>
      </w:pPr>
    </w:p>
    <w:p w14:paraId="5EE16DCB" w14:textId="77777777" w:rsidR="00ED3C33" w:rsidRDefault="00ED3C33" w:rsidP="0066362E">
      <w:pPr>
        <w:tabs>
          <w:tab w:val="left" w:pos="8094"/>
        </w:tabs>
        <w:sectPr w:rsidR="00ED3C33" w:rsidSect="005B441E">
          <w:footerReference w:type="default" r:id="rId101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14:paraId="093DFB83" w14:textId="77777777" w:rsidR="00ED3C33" w:rsidRDefault="00D62DAE" w:rsidP="0066362E">
      <w:pPr>
        <w:tabs>
          <w:tab w:val="left" w:pos="8094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345344" behindDoc="0" locked="0" layoutInCell="1" allowOverlap="1" wp14:anchorId="15D20A98" wp14:editId="35ED1846">
                <wp:simplePos x="0" y="0"/>
                <wp:positionH relativeFrom="margin">
                  <wp:posOffset>5533390</wp:posOffset>
                </wp:positionH>
                <wp:positionV relativeFrom="paragraph">
                  <wp:posOffset>186398</wp:posOffset>
                </wp:positionV>
                <wp:extent cx="4318635" cy="472440"/>
                <wp:effectExtent l="0" t="0" r="24765" b="2286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472440"/>
                        </a:xfrm>
                        <a:prstGeom prst="rect">
                          <a:avLst/>
                        </a:prstGeom>
                        <a:gradFill>
                          <a:gsLst>
                            <a:gs pos="24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6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72000">
                              <a:schemeClr val="bg1"/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1F1B0" w14:textId="77777777" w:rsidR="00DB406E" w:rsidRPr="00337222" w:rsidRDefault="00DB406E" w:rsidP="004B44D2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02B1BDA4" w14:textId="77777777" w:rsidR="00DB406E" w:rsidRPr="00D40D76" w:rsidRDefault="00DB406E" w:rsidP="004B44D2">
                            <w:pPr>
                              <w:spacing w:after="0" w:line="276" w:lineRule="auto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Explanation</w:t>
                            </w:r>
                          </w:p>
                          <w:p w14:paraId="77C4E1BD" w14:textId="77777777" w:rsidR="00DB406E" w:rsidRPr="006018F7" w:rsidRDefault="00DB406E" w:rsidP="004B44D2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7151376" w14:textId="77777777" w:rsidR="00DB406E" w:rsidRPr="006018F7" w:rsidRDefault="00DB406E" w:rsidP="004B44D2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20A98" id="_x0000_s1152" type="#_x0000_t202" style="position:absolute;margin-left:435.7pt;margin-top:14.7pt;width:340.05pt;height:37.2pt;z-index:25234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" fillcolor="#abbfe4 [1460]">
                <v:fill color2="#c7d4ed [980]" colors="0 #abc0e4;3932f #abc0e4;15729f #f6f8fc;47186f white" focus="100%" type="gradient"/>
                <v:textbox>
                  <w:txbxContent>
                    <w:p w14:paraId="2051F1B0" w14:textId="77777777" w:rsidR="00DB406E" w:rsidRPr="00337222" w:rsidRDefault="00DB406E" w:rsidP="004B44D2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02B1BDA4" w14:textId="77777777" w:rsidR="00DB406E" w:rsidRPr="00D40D76" w:rsidRDefault="00DB406E" w:rsidP="004B44D2">
                      <w:pPr>
                        <w:spacing w:after="0" w:line="276" w:lineRule="auto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Explanation</w:t>
                      </w:r>
                    </w:p>
                    <w:p w14:paraId="77C4E1BD" w14:textId="77777777" w:rsidR="00DB406E" w:rsidRPr="006018F7" w:rsidRDefault="00DB406E" w:rsidP="004B44D2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7151376" w14:textId="77777777" w:rsidR="00DB406E" w:rsidRPr="006018F7" w:rsidRDefault="00DB406E" w:rsidP="004B44D2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43296" behindDoc="0" locked="0" layoutInCell="1" allowOverlap="1" wp14:anchorId="63C911F7" wp14:editId="33C31715">
                <wp:simplePos x="0" y="0"/>
                <wp:positionH relativeFrom="margin">
                  <wp:posOffset>2672080</wp:posOffset>
                </wp:positionH>
                <wp:positionV relativeFrom="paragraph">
                  <wp:posOffset>187033</wp:posOffset>
                </wp:positionV>
                <wp:extent cx="2866390" cy="472440"/>
                <wp:effectExtent l="0" t="0" r="10160" b="2286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472440"/>
                        </a:xfrm>
                        <a:prstGeom prst="rect">
                          <a:avLst/>
                        </a:prstGeom>
                        <a:gradFill>
                          <a:gsLst>
                            <a:gs pos="24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6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72000">
                              <a:schemeClr val="bg1"/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D7D72" w14:textId="77777777" w:rsidR="00DB406E" w:rsidRPr="00B620C4" w:rsidRDefault="00DB406E" w:rsidP="004B44D2">
                            <w:pPr>
                              <w:spacing w:after="0" w:line="276" w:lineRule="auto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49E23915" w14:textId="77777777" w:rsidR="00DB406E" w:rsidRPr="00B620C4" w:rsidRDefault="00DB406E" w:rsidP="004B44D2">
                            <w:pPr>
                              <w:spacing w:after="0" w:line="276" w:lineRule="auto"/>
                              <w:jc w:val="center"/>
                              <w:rPr>
                                <w:sz w:val="37"/>
                                <w:szCs w:val="37"/>
                              </w:rPr>
                            </w:pPr>
                            <w:r w:rsidRPr="00B620C4">
                              <w:rPr>
                                <w:sz w:val="37"/>
                                <w:szCs w:val="37"/>
                              </w:rPr>
                              <w:t>Aspect of the Eightfold Path</w:t>
                            </w:r>
                          </w:p>
                          <w:p w14:paraId="06B4BD17" w14:textId="77777777" w:rsidR="00DB406E" w:rsidRPr="00B620C4" w:rsidRDefault="00DB406E" w:rsidP="004B44D2">
                            <w:pPr>
                              <w:spacing w:after="0" w:line="276" w:lineRule="auto"/>
                              <w:rPr>
                                <w:sz w:val="37"/>
                                <w:szCs w:val="37"/>
                              </w:rPr>
                            </w:pPr>
                            <w:r w:rsidRPr="00B620C4">
                              <w:rPr>
                                <w:sz w:val="37"/>
                                <w:szCs w:val="37"/>
                              </w:rPr>
                              <w:t xml:space="preserve"> </w:t>
                            </w:r>
                          </w:p>
                          <w:p w14:paraId="5EC6C264" w14:textId="77777777" w:rsidR="00DB406E" w:rsidRPr="00B620C4" w:rsidRDefault="00DB406E" w:rsidP="004B44D2">
                            <w:pPr>
                              <w:spacing w:line="276" w:lineRule="auto"/>
                              <w:rPr>
                                <w:sz w:val="37"/>
                                <w:szCs w:val="37"/>
                              </w:rPr>
                            </w:pPr>
                            <w:r w:rsidRPr="00B620C4">
                              <w:rPr>
                                <w:sz w:val="37"/>
                                <w:szCs w:val="37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911F7" id="_x0000_s1153" type="#_x0000_t202" style="position:absolute;margin-left:210.4pt;margin-top:14.75pt;width:225.7pt;height:37.2pt;z-index:25234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" fillcolor="#abbfe4 [1460]">
                <v:fill color2="#c7d4ed [980]" colors="0 #abc0e4;3932f #abc0e4;15729f #f6f8fc;47186f white" focus="100%" type="gradient"/>
                <v:textbox>
                  <w:txbxContent>
                    <w:p w14:paraId="199D7D72" w14:textId="77777777" w:rsidR="00DB406E" w:rsidRPr="00B620C4" w:rsidRDefault="00DB406E" w:rsidP="004B44D2">
                      <w:pPr>
                        <w:spacing w:after="0" w:line="276" w:lineRule="auto"/>
                        <w:rPr>
                          <w:sz w:val="4"/>
                          <w:szCs w:val="4"/>
                        </w:rPr>
                      </w:pPr>
                    </w:p>
                    <w:p w14:paraId="49E23915" w14:textId="77777777" w:rsidR="00DB406E" w:rsidRPr="00B620C4" w:rsidRDefault="00DB406E" w:rsidP="004B44D2">
                      <w:pPr>
                        <w:spacing w:after="0" w:line="276" w:lineRule="auto"/>
                        <w:jc w:val="center"/>
                        <w:rPr>
                          <w:sz w:val="37"/>
                          <w:szCs w:val="37"/>
                        </w:rPr>
                      </w:pPr>
                      <w:r w:rsidRPr="00B620C4">
                        <w:rPr>
                          <w:sz w:val="37"/>
                          <w:szCs w:val="37"/>
                        </w:rPr>
                        <w:t>Aspect of the Eightfold Path</w:t>
                      </w:r>
                    </w:p>
                    <w:p w14:paraId="06B4BD17" w14:textId="77777777" w:rsidR="00DB406E" w:rsidRPr="00B620C4" w:rsidRDefault="00DB406E" w:rsidP="004B44D2">
                      <w:pPr>
                        <w:spacing w:after="0" w:line="276" w:lineRule="auto"/>
                        <w:rPr>
                          <w:sz w:val="37"/>
                          <w:szCs w:val="37"/>
                        </w:rPr>
                      </w:pPr>
                      <w:r w:rsidRPr="00B620C4">
                        <w:rPr>
                          <w:sz w:val="37"/>
                          <w:szCs w:val="37"/>
                        </w:rPr>
                        <w:t xml:space="preserve"> </w:t>
                      </w:r>
                    </w:p>
                    <w:p w14:paraId="5EC6C264" w14:textId="77777777" w:rsidR="00DB406E" w:rsidRPr="00B620C4" w:rsidRDefault="00DB406E" w:rsidP="004B44D2">
                      <w:pPr>
                        <w:spacing w:line="276" w:lineRule="auto"/>
                        <w:rPr>
                          <w:sz w:val="37"/>
                          <w:szCs w:val="37"/>
                        </w:rPr>
                      </w:pPr>
                      <w:r w:rsidRPr="00B620C4">
                        <w:rPr>
                          <w:sz w:val="37"/>
                          <w:szCs w:val="37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39200" behindDoc="0" locked="0" layoutInCell="1" allowOverlap="1" wp14:anchorId="5E595F1D" wp14:editId="25A2B740">
                <wp:simplePos x="0" y="0"/>
                <wp:positionH relativeFrom="margin">
                  <wp:posOffset>-235585</wp:posOffset>
                </wp:positionH>
                <wp:positionV relativeFrom="paragraph">
                  <wp:posOffset>186398</wp:posOffset>
                </wp:positionV>
                <wp:extent cx="2910840" cy="472440"/>
                <wp:effectExtent l="0" t="0" r="22860" b="2286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0840" cy="472440"/>
                        </a:xfrm>
                        <a:prstGeom prst="rect">
                          <a:avLst/>
                        </a:prstGeom>
                        <a:gradFill>
                          <a:gsLst>
                            <a:gs pos="25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6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74000">
                              <a:schemeClr val="bg1"/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28942" w14:textId="77777777" w:rsidR="00DB406E" w:rsidRPr="00361330" w:rsidRDefault="00DB406E" w:rsidP="00ED3C33">
                            <w:pPr>
                              <w:spacing w:after="0" w:line="276" w:lineRule="auto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53B8AC1A" w14:textId="77777777" w:rsidR="00DB406E" w:rsidRPr="00361330" w:rsidRDefault="00DB406E" w:rsidP="004B44D2">
                            <w:pPr>
                              <w:spacing w:after="0" w:line="276" w:lineRule="auto"/>
                              <w:jc w:val="center"/>
                              <w:rPr>
                                <w:sz w:val="37"/>
                                <w:szCs w:val="37"/>
                              </w:rPr>
                            </w:pPr>
                            <w:r w:rsidRPr="00361330">
                              <w:rPr>
                                <w:sz w:val="37"/>
                                <w:szCs w:val="37"/>
                              </w:rPr>
                              <w:t>Section of the threefold way</w:t>
                            </w:r>
                          </w:p>
                          <w:p w14:paraId="6EAF367D" w14:textId="77777777" w:rsidR="00DB406E" w:rsidRPr="00361330" w:rsidRDefault="00DB406E" w:rsidP="00ED3C33">
                            <w:pPr>
                              <w:spacing w:after="0" w:line="276" w:lineRule="auto"/>
                              <w:rPr>
                                <w:sz w:val="37"/>
                                <w:szCs w:val="37"/>
                              </w:rPr>
                            </w:pPr>
                            <w:r w:rsidRPr="00361330">
                              <w:rPr>
                                <w:sz w:val="37"/>
                                <w:szCs w:val="37"/>
                              </w:rPr>
                              <w:t xml:space="preserve"> </w:t>
                            </w:r>
                          </w:p>
                          <w:p w14:paraId="52CA3978" w14:textId="77777777" w:rsidR="00DB406E" w:rsidRPr="00361330" w:rsidRDefault="00DB406E" w:rsidP="00ED3C33">
                            <w:pPr>
                              <w:spacing w:line="276" w:lineRule="auto"/>
                              <w:rPr>
                                <w:sz w:val="37"/>
                                <w:szCs w:val="37"/>
                              </w:rPr>
                            </w:pPr>
                            <w:r w:rsidRPr="00361330">
                              <w:rPr>
                                <w:sz w:val="37"/>
                                <w:szCs w:val="37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95F1D" id="_x0000_s1154" type="#_x0000_t202" style="position:absolute;margin-left:-18.55pt;margin-top:14.7pt;width:229.2pt;height:37.2pt;z-index:25233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" fillcolor="#abbfe4 [1460]">
                <v:fill color2="#c7d4ed [980]" colors="0 #abc0e4;3932f #abc0e4;.25 #f6f8fc;48497f white" focus="100%" type="gradient"/>
                <v:textbox>
                  <w:txbxContent>
                    <w:p w14:paraId="7EE28942" w14:textId="77777777" w:rsidR="00DB406E" w:rsidRPr="00361330" w:rsidRDefault="00DB406E" w:rsidP="00ED3C33">
                      <w:pPr>
                        <w:spacing w:after="0" w:line="276" w:lineRule="auto"/>
                        <w:rPr>
                          <w:sz w:val="4"/>
                          <w:szCs w:val="4"/>
                        </w:rPr>
                      </w:pPr>
                    </w:p>
                    <w:p w14:paraId="53B8AC1A" w14:textId="77777777" w:rsidR="00DB406E" w:rsidRPr="00361330" w:rsidRDefault="00DB406E" w:rsidP="004B44D2">
                      <w:pPr>
                        <w:spacing w:after="0" w:line="276" w:lineRule="auto"/>
                        <w:jc w:val="center"/>
                        <w:rPr>
                          <w:sz w:val="37"/>
                          <w:szCs w:val="37"/>
                        </w:rPr>
                      </w:pPr>
                      <w:r w:rsidRPr="00361330">
                        <w:rPr>
                          <w:sz w:val="37"/>
                          <w:szCs w:val="37"/>
                        </w:rPr>
                        <w:t>Section of the threefold way</w:t>
                      </w:r>
                    </w:p>
                    <w:p w14:paraId="6EAF367D" w14:textId="77777777" w:rsidR="00DB406E" w:rsidRPr="00361330" w:rsidRDefault="00DB406E" w:rsidP="00ED3C33">
                      <w:pPr>
                        <w:spacing w:after="0" w:line="276" w:lineRule="auto"/>
                        <w:rPr>
                          <w:sz w:val="37"/>
                          <w:szCs w:val="37"/>
                        </w:rPr>
                      </w:pPr>
                      <w:r w:rsidRPr="00361330">
                        <w:rPr>
                          <w:sz w:val="37"/>
                          <w:szCs w:val="37"/>
                        </w:rPr>
                        <w:t xml:space="preserve"> </w:t>
                      </w:r>
                    </w:p>
                    <w:p w14:paraId="52CA3978" w14:textId="77777777" w:rsidR="00DB406E" w:rsidRPr="00361330" w:rsidRDefault="00DB406E" w:rsidP="00ED3C33">
                      <w:pPr>
                        <w:spacing w:line="276" w:lineRule="auto"/>
                        <w:rPr>
                          <w:sz w:val="37"/>
                          <w:szCs w:val="37"/>
                        </w:rPr>
                      </w:pPr>
                      <w:r w:rsidRPr="00361330">
                        <w:rPr>
                          <w:sz w:val="37"/>
                          <w:szCs w:val="37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0393" w:rsidRPr="00FE0248">
        <w:rPr>
          <w:noProof/>
          <w:sz w:val="14"/>
        </w:rPr>
        <w:drawing>
          <wp:anchor distT="0" distB="0" distL="114300" distR="114300" simplePos="0" relativeHeight="252338176" behindDoc="0" locked="0" layoutInCell="1" allowOverlap="1" wp14:anchorId="6E5CD250" wp14:editId="79FD2C83">
            <wp:simplePos x="0" y="0"/>
            <wp:positionH relativeFrom="column">
              <wp:posOffset>5641340</wp:posOffset>
            </wp:positionH>
            <wp:positionV relativeFrom="paragraph">
              <wp:posOffset>-155290</wp:posOffset>
            </wp:positionV>
            <wp:extent cx="1057275" cy="285115"/>
            <wp:effectExtent l="0" t="0" r="9525" b="63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393" w:rsidRPr="00FE0248">
        <w:rPr>
          <w:noProof/>
          <w:sz w:val="14"/>
        </w:rPr>
        <w:drawing>
          <wp:anchor distT="0" distB="0" distL="114300" distR="114300" simplePos="0" relativeHeight="252337152" behindDoc="0" locked="0" layoutInCell="1" allowOverlap="1" wp14:anchorId="00A19BB3" wp14:editId="52DECA1D">
            <wp:simplePos x="0" y="0"/>
            <wp:positionH relativeFrom="column">
              <wp:posOffset>4584065</wp:posOffset>
            </wp:positionH>
            <wp:positionV relativeFrom="paragraph">
              <wp:posOffset>-152115</wp:posOffset>
            </wp:positionV>
            <wp:extent cx="1057275" cy="285115"/>
            <wp:effectExtent l="0" t="0" r="9525" b="63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4" b="38571"/>
                    <a:stretch/>
                  </pic:blipFill>
                  <pic:spPr bwMode="auto">
                    <a:xfrm>
                      <a:off x="0" y="0"/>
                      <a:ext cx="1057275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393" w:rsidRPr="00FE0248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2336128" behindDoc="0" locked="0" layoutInCell="1" allowOverlap="1" wp14:anchorId="47FC9B32" wp14:editId="40DA983E">
                <wp:simplePos x="0" y="0"/>
                <wp:positionH relativeFrom="margin">
                  <wp:posOffset>-311785</wp:posOffset>
                </wp:positionH>
                <wp:positionV relativeFrom="paragraph">
                  <wp:posOffset>-247365</wp:posOffset>
                </wp:positionV>
                <wp:extent cx="5048250" cy="447675"/>
                <wp:effectExtent l="0" t="0" r="0" b="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0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071ECA" w14:textId="77777777" w:rsidR="00DB406E" w:rsidRPr="00604EB2" w:rsidRDefault="00DB406E" w:rsidP="00ED3C3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2"/>
                              </w:rPr>
                            </w:pPr>
                          </w:p>
                          <w:p w14:paraId="18351077" w14:textId="77777777" w:rsidR="00DB406E" w:rsidRPr="00604EB2" w:rsidRDefault="00DB406E" w:rsidP="00ED3C3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</w:rPr>
                              <w:t xml:space="preserve">The Eightfold Path and the Threefold Way…. </w:t>
                            </w:r>
                          </w:p>
                          <w:p w14:paraId="46C559FB" w14:textId="77777777" w:rsidR="00DB406E" w:rsidRPr="00604EB2" w:rsidRDefault="00DB406E" w:rsidP="00ED3C33">
                            <w:pPr>
                              <w:spacing w:after="0"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  <w:p w14:paraId="1C19C73B" w14:textId="77777777" w:rsidR="00DB406E" w:rsidRPr="00604EB2" w:rsidRDefault="00DB406E" w:rsidP="00ED3C33">
                            <w:pPr>
                              <w:spacing w:line="276" w:lineRule="auto"/>
                              <w:rPr>
                                <w:b/>
                                <w:i/>
                                <w:sz w:val="40"/>
                              </w:rPr>
                            </w:pPr>
                            <w:r w:rsidRPr="00604EB2">
                              <w:rPr>
                                <w:b/>
                                <w:i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C9B32" id="_x0000_s1155" type="#_x0000_t202" style="position:absolute;margin-left:-24.55pt;margin-top:-19.5pt;width:397.5pt;height:35.25pt;z-index:25233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" filled="f" stroked="f">
                <v:textbox>
                  <w:txbxContent>
                    <w:p w14:paraId="5C071ECA" w14:textId="77777777" w:rsidR="00DB406E" w:rsidRPr="00604EB2" w:rsidRDefault="00DB406E" w:rsidP="00ED3C33">
                      <w:pPr>
                        <w:spacing w:after="0" w:line="276" w:lineRule="auto"/>
                        <w:rPr>
                          <w:b/>
                          <w:i/>
                          <w:sz w:val="2"/>
                        </w:rPr>
                      </w:pPr>
                    </w:p>
                    <w:p w14:paraId="18351077" w14:textId="77777777" w:rsidR="00DB406E" w:rsidRPr="00604EB2" w:rsidRDefault="00DB406E" w:rsidP="00ED3C33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</w:rPr>
                        <w:t xml:space="preserve">The Eightfold Path and the Threefold Way…. </w:t>
                      </w:r>
                    </w:p>
                    <w:p w14:paraId="46C559FB" w14:textId="77777777" w:rsidR="00DB406E" w:rsidRPr="00604EB2" w:rsidRDefault="00DB406E" w:rsidP="00ED3C33">
                      <w:pPr>
                        <w:spacing w:after="0"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  <w:p w14:paraId="1C19C73B" w14:textId="77777777" w:rsidR="00DB406E" w:rsidRPr="00604EB2" w:rsidRDefault="00DB406E" w:rsidP="00ED3C33">
                      <w:pPr>
                        <w:spacing w:line="276" w:lineRule="auto"/>
                        <w:rPr>
                          <w:b/>
                          <w:i/>
                          <w:sz w:val="40"/>
                        </w:rPr>
                      </w:pPr>
                      <w:r w:rsidRPr="00604EB2">
                        <w:rPr>
                          <w:b/>
                          <w:i/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E6803F" w14:textId="77777777" w:rsidR="00ED3C33" w:rsidRPr="00FE0248" w:rsidRDefault="00D62DAE" w:rsidP="00ED3C33">
      <w:pPr>
        <w:tabs>
          <w:tab w:val="right" w:pos="10204"/>
        </w:tabs>
        <w:rPr>
          <w:sz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347392" behindDoc="0" locked="0" layoutInCell="1" allowOverlap="1" wp14:anchorId="1D0F5C84" wp14:editId="715CED32">
                <wp:simplePos x="0" y="0"/>
                <wp:positionH relativeFrom="margin">
                  <wp:posOffset>-231466</wp:posOffset>
                </wp:positionH>
                <wp:positionV relativeFrom="paragraph">
                  <wp:posOffset>372470</wp:posOffset>
                </wp:positionV>
                <wp:extent cx="2903220" cy="2273626"/>
                <wp:effectExtent l="0" t="0" r="11430" b="1270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220" cy="227362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5B295" w14:textId="77777777" w:rsidR="00DB406E" w:rsidRPr="000E0393" w:rsidRDefault="00DB406E" w:rsidP="00054CDF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27F0DABE" w14:textId="77777777" w:rsidR="00DB406E" w:rsidRPr="00054CDF" w:rsidRDefault="00DB406E" w:rsidP="00054CDF">
                            <w:pPr>
                              <w:spacing w:after="0" w:line="276" w:lineRule="auto"/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</w:pPr>
                            <w:r w:rsidRPr="00054CDF"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Ethics/Morality</w:t>
                            </w:r>
                            <w:r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Sila</w:t>
                            </w:r>
                            <w:proofErr w:type="spellEnd"/>
                            <w:r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)</w:t>
                            </w:r>
                            <w:r w:rsidRPr="00054CDF"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:</w:t>
                            </w:r>
                          </w:p>
                          <w:p w14:paraId="5E0471FB" w14:textId="77777777" w:rsidR="00DB406E" w:rsidRPr="00361330" w:rsidRDefault="00DB406E" w:rsidP="00054CDF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361330">
                              <w:rPr>
                                <w:sz w:val="39"/>
                                <w:szCs w:val="39"/>
                              </w:rPr>
                              <w:t xml:space="preserve">Emphasises the importance of having _______ _________ and behaviour, living in an ___________ way.  </w:t>
                            </w:r>
                          </w:p>
                          <w:p w14:paraId="6B95848B" w14:textId="77777777" w:rsidR="00DB406E" w:rsidRPr="006018F7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20ACAF2" w14:textId="77777777" w:rsidR="00DB406E" w:rsidRPr="006018F7" w:rsidRDefault="00DB406E" w:rsidP="00054CD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F5C84" id="_x0000_s1156" type="#_x0000_t202" style="position:absolute;margin-left:-18.25pt;margin-top:29.35pt;width:228.6pt;height:179.05pt;z-index:25234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" filled="f">
                <v:textbox>
                  <w:txbxContent>
                    <w:p w14:paraId="3695B295" w14:textId="77777777" w:rsidR="00DB406E" w:rsidRPr="000E0393" w:rsidRDefault="00DB406E" w:rsidP="00054CDF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27F0DABE" w14:textId="77777777" w:rsidR="00DB406E" w:rsidRPr="00054CDF" w:rsidRDefault="00DB406E" w:rsidP="00054CDF">
                      <w:pPr>
                        <w:spacing w:after="0" w:line="276" w:lineRule="auto"/>
                        <w:rPr>
                          <w:i/>
                          <w:iCs/>
                          <w:sz w:val="40"/>
                          <w:u w:val="single"/>
                        </w:rPr>
                      </w:pPr>
                      <w:r w:rsidRPr="00054CDF">
                        <w:rPr>
                          <w:i/>
                          <w:iCs/>
                          <w:sz w:val="40"/>
                          <w:u w:val="single"/>
                        </w:rPr>
                        <w:t>Ethics/Morality</w:t>
                      </w:r>
                      <w:r>
                        <w:rPr>
                          <w:i/>
                          <w:iCs/>
                          <w:sz w:val="40"/>
                          <w:u w:val="single"/>
                        </w:rPr>
                        <w:t xml:space="preserve"> (</w:t>
                      </w:r>
                      <w:proofErr w:type="spellStart"/>
                      <w:r>
                        <w:rPr>
                          <w:i/>
                          <w:iCs/>
                          <w:sz w:val="40"/>
                          <w:u w:val="single"/>
                        </w:rPr>
                        <w:t>Sila</w:t>
                      </w:r>
                      <w:proofErr w:type="spellEnd"/>
                      <w:r>
                        <w:rPr>
                          <w:i/>
                          <w:iCs/>
                          <w:sz w:val="40"/>
                          <w:u w:val="single"/>
                        </w:rPr>
                        <w:t>)</w:t>
                      </w:r>
                      <w:r w:rsidRPr="00054CDF">
                        <w:rPr>
                          <w:i/>
                          <w:iCs/>
                          <w:sz w:val="40"/>
                          <w:u w:val="single"/>
                        </w:rPr>
                        <w:t>:</w:t>
                      </w:r>
                    </w:p>
                    <w:p w14:paraId="5E0471FB" w14:textId="77777777" w:rsidR="00DB406E" w:rsidRPr="00361330" w:rsidRDefault="00DB406E" w:rsidP="00054CDF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361330">
                        <w:rPr>
                          <w:sz w:val="39"/>
                          <w:szCs w:val="39"/>
                        </w:rPr>
                        <w:t xml:space="preserve">Emphasises the importance of having _______ _________ and behaviour, living in an ___________ way.  </w:t>
                      </w:r>
                    </w:p>
                    <w:p w14:paraId="6B95848B" w14:textId="77777777" w:rsidR="00DB406E" w:rsidRPr="006018F7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20ACAF2" w14:textId="77777777" w:rsidR="00DB406E" w:rsidRPr="006018F7" w:rsidRDefault="00DB406E" w:rsidP="00054CD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D2B872" w14:textId="77777777" w:rsidR="00ED3C33" w:rsidRDefault="00D62DAE" w:rsidP="00ED3C33">
      <w:r>
        <w:rPr>
          <w:noProof/>
        </w:rPr>
        <mc:AlternateContent>
          <mc:Choice Requires="wps">
            <w:drawing>
              <wp:anchor distT="45720" distB="45720" distL="114300" distR="114300" simplePos="0" relativeHeight="252359680" behindDoc="0" locked="0" layoutInCell="1" allowOverlap="1" wp14:anchorId="15048EAD" wp14:editId="6AE251E5">
                <wp:simplePos x="0" y="0"/>
                <wp:positionH relativeFrom="margin">
                  <wp:posOffset>2672080</wp:posOffset>
                </wp:positionH>
                <wp:positionV relativeFrom="paragraph">
                  <wp:posOffset>35268</wp:posOffset>
                </wp:positionV>
                <wp:extent cx="2866390" cy="753745"/>
                <wp:effectExtent l="0" t="0" r="10160" b="27305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89101" w14:textId="77777777" w:rsidR="00DB406E" w:rsidRPr="00337222" w:rsidRDefault="00DB406E" w:rsidP="0078467D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4DEFCF12" w14:textId="77777777" w:rsidR="00DB406E" w:rsidRPr="00D40D76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Speech</w:t>
                            </w:r>
                          </w:p>
                          <w:p w14:paraId="03E7BB30" w14:textId="77777777" w:rsidR="00DB406E" w:rsidRPr="006018F7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C04C526" w14:textId="77777777" w:rsidR="00DB406E" w:rsidRPr="006018F7" w:rsidRDefault="00DB406E" w:rsidP="0078467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48EAD" id="_x0000_s1157" type="#_x0000_t202" style="position:absolute;margin-left:210.4pt;margin-top:2.8pt;width:225.7pt;height:59.35pt;z-index:25235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" filled="f">
                <v:textbox>
                  <w:txbxContent>
                    <w:p w14:paraId="6F489101" w14:textId="77777777" w:rsidR="00DB406E" w:rsidRPr="00337222" w:rsidRDefault="00DB406E" w:rsidP="0078467D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4DEFCF12" w14:textId="77777777" w:rsidR="00DB406E" w:rsidRPr="00D40D76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Speech</w:t>
                      </w:r>
                    </w:p>
                    <w:p w14:paraId="03E7BB30" w14:textId="77777777" w:rsidR="00DB406E" w:rsidRPr="006018F7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C04C526" w14:textId="77777777" w:rsidR="00DB406E" w:rsidRPr="006018F7" w:rsidRDefault="00DB406E" w:rsidP="0078467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74016" behindDoc="0" locked="0" layoutInCell="1" allowOverlap="1" wp14:anchorId="076CB03C" wp14:editId="6FB1B2F4">
                <wp:simplePos x="0" y="0"/>
                <wp:positionH relativeFrom="margin">
                  <wp:posOffset>5539105</wp:posOffset>
                </wp:positionH>
                <wp:positionV relativeFrom="paragraph">
                  <wp:posOffset>35268</wp:posOffset>
                </wp:positionV>
                <wp:extent cx="4318635" cy="753745"/>
                <wp:effectExtent l="0" t="0" r="24765" b="27305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7537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93538" w14:textId="77777777" w:rsidR="00DB406E" w:rsidRPr="00560908" w:rsidRDefault="00DB406E" w:rsidP="00B620C4">
                            <w:pPr>
                              <w:spacing w:after="0" w:line="276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4FFB5718" w14:textId="77777777" w:rsidR="00DB406E" w:rsidRPr="00560908" w:rsidRDefault="00DB406E" w:rsidP="00B620C4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Speaking ______________, kindly and avoiding and ________________. </w:t>
                            </w:r>
                          </w:p>
                          <w:p w14:paraId="784924EF" w14:textId="77777777" w:rsidR="00DB406E" w:rsidRPr="00560908" w:rsidRDefault="00DB406E" w:rsidP="00B620C4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291AD046" w14:textId="77777777" w:rsidR="00DB406E" w:rsidRPr="00560908" w:rsidRDefault="00DB406E" w:rsidP="00B620C4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CB03C" id="_x0000_s1158" type="#_x0000_t202" style="position:absolute;margin-left:436.15pt;margin-top:2.8pt;width:340.05pt;height:59.35pt;z-index:25237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" filled="f">
                <v:textbox>
                  <w:txbxContent>
                    <w:p w14:paraId="07793538" w14:textId="77777777" w:rsidR="00DB406E" w:rsidRPr="00560908" w:rsidRDefault="00DB406E" w:rsidP="00B620C4">
                      <w:pPr>
                        <w:spacing w:after="0" w:line="276" w:lineRule="auto"/>
                        <w:rPr>
                          <w:sz w:val="2"/>
                          <w:szCs w:val="2"/>
                        </w:rPr>
                      </w:pPr>
                    </w:p>
                    <w:p w14:paraId="4FFB5718" w14:textId="77777777" w:rsidR="00DB406E" w:rsidRPr="00560908" w:rsidRDefault="00DB406E" w:rsidP="00B620C4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Speaking ______________, kindly and avoiding and ________________. </w:t>
                      </w:r>
                    </w:p>
                    <w:p w14:paraId="784924EF" w14:textId="77777777" w:rsidR="00DB406E" w:rsidRPr="00560908" w:rsidRDefault="00DB406E" w:rsidP="00B620C4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291AD046" w14:textId="77777777" w:rsidR="00DB406E" w:rsidRPr="00560908" w:rsidRDefault="00DB406E" w:rsidP="00B620C4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FAB2CC" w14:textId="77777777" w:rsidR="0066362E" w:rsidRDefault="00983557" w:rsidP="0066362E">
      <w:pPr>
        <w:tabs>
          <w:tab w:val="left" w:pos="809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F2B2D95" wp14:editId="0680792F">
                <wp:simplePos x="0" y="0"/>
                <wp:positionH relativeFrom="column">
                  <wp:posOffset>5642610</wp:posOffset>
                </wp:positionH>
                <wp:positionV relativeFrom="paragraph">
                  <wp:posOffset>2645501</wp:posOffset>
                </wp:positionV>
                <wp:extent cx="1719852" cy="0"/>
                <wp:effectExtent l="0" t="0" r="0" b="0"/>
                <wp:wrapNone/>
                <wp:docPr id="254" name="Straight Connector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9852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DE0820" id="Straight Connector 254" o:spid="_x0000_s1026" style="position:absolute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4.3pt,208.3pt" to="579.7pt,20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" strokecolor="black [3213]" strokeweight=".5pt">
                <v:stroke joinstyle="miter"/>
              </v:line>
            </w:pict>
          </mc:Fallback>
        </mc:AlternateContent>
      </w:r>
      <w:r w:rsidR="00113C87">
        <w:rPr>
          <w:noProof/>
        </w:rPr>
        <mc:AlternateContent>
          <mc:Choice Requires="wps">
            <w:drawing>
              <wp:anchor distT="45720" distB="45720" distL="114300" distR="114300" simplePos="0" relativeHeight="252365824" behindDoc="0" locked="0" layoutInCell="1" allowOverlap="1" wp14:anchorId="09B5C191" wp14:editId="1CCF81B7">
                <wp:simplePos x="0" y="0"/>
                <wp:positionH relativeFrom="margin">
                  <wp:posOffset>2670901</wp:posOffset>
                </wp:positionH>
                <wp:positionV relativeFrom="paragraph">
                  <wp:posOffset>2025379</wp:posOffset>
                </wp:positionV>
                <wp:extent cx="2866390" cy="685800"/>
                <wp:effectExtent l="0" t="0" r="10160" b="19050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6B666" w14:textId="77777777" w:rsidR="00DB406E" w:rsidRPr="0078467D" w:rsidRDefault="00DB406E" w:rsidP="0078467D">
                            <w:pPr>
                              <w:spacing w:after="0" w:line="276" w:lineRule="auto"/>
                              <w:rPr>
                                <w:sz w:val="16"/>
                                <w:szCs w:val="32"/>
                              </w:rPr>
                            </w:pPr>
                          </w:p>
                          <w:p w14:paraId="0A60385B" w14:textId="77777777" w:rsidR="00DB406E" w:rsidRPr="00D40D76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______________</w:t>
                            </w:r>
                          </w:p>
                          <w:p w14:paraId="285EB19C" w14:textId="77777777" w:rsidR="00DB406E" w:rsidRPr="006018F7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3D06A23" w14:textId="77777777" w:rsidR="00DB406E" w:rsidRPr="006018F7" w:rsidRDefault="00DB406E" w:rsidP="0078467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5C191" id="_x0000_s1159" type="#_x0000_t202" style="position:absolute;margin-left:210.3pt;margin-top:159.5pt;width:225.7pt;height:54pt;z-index:25236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" filled="f">
                <v:textbox>
                  <w:txbxContent>
                    <w:p w14:paraId="2816B666" w14:textId="77777777" w:rsidR="00DB406E" w:rsidRPr="0078467D" w:rsidRDefault="00DB406E" w:rsidP="0078467D">
                      <w:pPr>
                        <w:spacing w:after="0" w:line="276" w:lineRule="auto"/>
                        <w:rPr>
                          <w:sz w:val="16"/>
                          <w:szCs w:val="32"/>
                        </w:rPr>
                      </w:pPr>
                    </w:p>
                    <w:p w14:paraId="0A60385B" w14:textId="77777777" w:rsidR="00DB406E" w:rsidRPr="00D40D76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______________</w:t>
                      </w:r>
                    </w:p>
                    <w:p w14:paraId="285EB19C" w14:textId="77777777" w:rsidR="00DB406E" w:rsidRPr="006018F7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3D06A23" w14:textId="77777777" w:rsidR="00DB406E" w:rsidRPr="006018F7" w:rsidRDefault="00DB406E" w:rsidP="0078467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C87">
        <w:rPr>
          <w:noProof/>
        </w:rPr>
        <mc:AlternateContent>
          <mc:Choice Requires="wps">
            <w:drawing>
              <wp:anchor distT="45720" distB="45720" distL="114300" distR="114300" simplePos="0" relativeHeight="252378112" behindDoc="0" locked="0" layoutInCell="1" allowOverlap="1" wp14:anchorId="5FAFF922" wp14:editId="7CF57B45">
                <wp:simplePos x="0" y="0"/>
                <wp:positionH relativeFrom="margin">
                  <wp:posOffset>5533844</wp:posOffset>
                </wp:positionH>
                <wp:positionV relativeFrom="paragraph">
                  <wp:posOffset>1263378</wp:posOffset>
                </wp:positionV>
                <wp:extent cx="4318635" cy="764631"/>
                <wp:effectExtent l="0" t="0" r="24765" b="1651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76463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58496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2B3C69C0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Doing a job that _______ ______ harm or ______________ others.  </w:t>
                            </w:r>
                          </w:p>
                          <w:p w14:paraId="47B1BCDF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08A793DA" w14:textId="77777777" w:rsidR="00DB406E" w:rsidRPr="00560908" w:rsidRDefault="00DB406E" w:rsidP="00616118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FF922" id="_x0000_s1160" type="#_x0000_t202" style="position:absolute;margin-left:435.75pt;margin-top:99.5pt;width:340.05pt;height:60.2pt;z-index:25237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" filled="f">
                <v:textbox>
                  <w:txbxContent>
                    <w:p w14:paraId="66858496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2"/>
                          <w:szCs w:val="2"/>
                        </w:rPr>
                      </w:pPr>
                    </w:p>
                    <w:p w14:paraId="2B3C69C0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Doing a job that _______ ______ harm or ______________ others.  </w:t>
                      </w:r>
                    </w:p>
                    <w:p w14:paraId="47B1BCDF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08A793DA" w14:textId="77777777" w:rsidR="00DB406E" w:rsidRPr="00560908" w:rsidRDefault="00DB406E" w:rsidP="00616118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C87">
        <w:rPr>
          <w:noProof/>
        </w:rPr>
        <mc:AlternateContent>
          <mc:Choice Requires="wps">
            <w:drawing>
              <wp:anchor distT="45720" distB="45720" distL="114300" distR="114300" simplePos="0" relativeHeight="252357632" behindDoc="0" locked="0" layoutInCell="1" allowOverlap="1" wp14:anchorId="7086F1D0" wp14:editId="03F79A33">
                <wp:simplePos x="0" y="0"/>
                <wp:positionH relativeFrom="margin">
                  <wp:posOffset>2670901</wp:posOffset>
                </wp:positionH>
                <wp:positionV relativeFrom="paragraph">
                  <wp:posOffset>1267188</wp:posOffset>
                </wp:positionV>
                <wp:extent cx="2866390" cy="760186"/>
                <wp:effectExtent l="0" t="0" r="10160" b="20955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7601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FCC5AA" w14:textId="77777777" w:rsidR="00DB406E" w:rsidRPr="00337222" w:rsidRDefault="00DB406E" w:rsidP="00054CDF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0A37E7F9" w14:textId="77777777" w:rsidR="00DB406E" w:rsidRPr="00D40D76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Livelihood</w:t>
                            </w:r>
                          </w:p>
                          <w:p w14:paraId="1DCAED70" w14:textId="77777777" w:rsidR="00DB406E" w:rsidRPr="006018F7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D039B16" w14:textId="77777777" w:rsidR="00DB406E" w:rsidRPr="006018F7" w:rsidRDefault="00DB406E" w:rsidP="00054CD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6F1D0" id="_x0000_s1161" type="#_x0000_t202" style="position:absolute;margin-left:210.3pt;margin-top:99.8pt;width:225.7pt;height:59.85pt;z-index:25235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" filled="f">
                <v:textbox>
                  <w:txbxContent>
                    <w:p w14:paraId="66FCC5AA" w14:textId="77777777" w:rsidR="00DB406E" w:rsidRPr="00337222" w:rsidRDefault="00DB406E" w:rsidP="00054CDF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0A37E7F9" w14:textId="77777777" w:rsidR="00DB406E" w:rsidRPr="00D40D76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Livelihood</w:t>
                      </w:r>
                    </w:p>
                    <w:p w14:paraId="1DCAED70" w14:textId="77777777" w:rsidR="00DB406E" w:rsidRPr="006018F7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D039B16" w14:textId="77777777" w:rsidR="00DB406E" w:rsidRPr="006018F7" w:rsidRDefault="00DB406E" w:rsidP="00054CD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2DAE">
        <w:rPr>
          <w:noProof/>
        </w:rPr>
        <mc:AlternateContent>
          <mc:Choice Requires="wps">
            <w:drawing>
              <wp:anchor distT="45720" distB="45720" distL="114300" distR="114300" simplePos="0" relativeHeight="252349440" behindDoc="0" locked="0" layoutInCell="1" allowOverlap="1" wp14:anchorId="4CE33DB7" wp14:editId="44C36F3F">
                <wp:simplePos x="0" y="0"/>
                <wp:positionH relativeFrom="margin">
                  <wp:posOffset>-231466</wp:posOffset>
                </wp:positionH>
                <wp:positionV relativeFrom="paragraph">
                  <wp:posOffset>2025084</wp:posOffset>
                </wp:positionV>
                <wp:extent cx="2903838" cy="1889194"/>
                <wp:effectExtent l="0" t="0" r="11430" b="15875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838" cy="188919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55A36" w14:textId="77777777" w:rsidR="00DB406E" w:rsidRPr="00337222" w:rsidRDefault="00DB406E" w:rsidP="00054CDF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51F2B570" w14:textId="77777777" w:rsidR="00DB406E" w:rsidRPr="00054CDF" w:rsidRDefault="00DB406E" w:rsidP="00054CDF">
                            <w:pPr>
                              <w:spacing w:after="0" w:line="276" w:lineRule="auto"/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</w:pPr>
                            <w:r w:rsidRPr="00054CDF"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Meditation (Samadhi):</w:t>
                            </w:r>
                          </w:p>
                          <w:p w14:paraId="67277223" w14:textId="77777777" w:rsidR="00DB406E" w:rsidRPr="00361330" w:rsidRDefault="00DB406E" w:rsidP="00054CDF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361330">
                              <w:rPr>
                                <w:sz w:val="39"/>
                                <w:szCs w:val="39"/>
                              </w:rPr>
                              <w:t xml:space="preserve">Emphasises the importance of _________ effectively in order to develop 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>_</w:t>
                            </w:r>
                            <w:r w:rsidRPr="00361330">
                              <w:rPr>
                                <w:sz w:val="39"/>
                                <w:szCs w:val="39"/>
                              </w:rPr>
                              <w:t>__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>____</w:t>
                            </w:r>
                            <w:r w:rsidRPr="00361330">
                              <w:rPr>
                                <w:sz w:val="39"/>
                                <w:szCs w:val="39"/>
                              </w:rPr>
                              <w:t>__.</w:t>
                            </w:r>
                          </w:p>
                          <w:p w14:paraId="6F528A7E" w14:textId="77777777" w:rsidR="00DB406E" w:rsidRPr="006018F7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C98058C" w14:textId="77777777" w:rsidR="00DB406E" w:rsidRPr="006018F7" w:rsidRDefault="00DB406E" w:rsidP="00054CD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33DB7" id="_x0000_s1162" type="#_x0000_t202" style="position:absolute;margin-left:-18.25pt;margin-top:159.45pt;width:228.65pt;height:148.75pt;z-index:25234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" filled="f">
                <v:textbox>
                  <w:txbxContent>
                    <w:p w14:paraId="56D55A36" w14:textId="77777777" w:rsidR="00DB406E" w:rsidRPr="00337222" w:rsidRDefault="00DB406E" w:rsidP="00054CDF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51F2B570" w14:textId="77777777" w:rsidR="00DB406E" w:rsidRPr="00054CDF" w:rsidRDefault="00DB406E" w:rsidP="00054CDF">
                      <w:pPr>
                        <w:spacing w:after="0" w:line="276" w:lineRule="auto"/>
                        <w:rPr>
                          <w:i/>
                          <w:iCs/>
                          <w:sz w:val="40"/>
                          <w:u w:val="single"/>
                        </w:rPr>
                      </w:pPr>
                      <w:r w:rsidRPr="00054CDF">
                        <w:rPr>
                          <w:i/>
                          <w:iCs/>
                          <w:sz w:val="40"/>
                          <w:u w:val="single"/>
                        </w:rPr>
                        <w:t>Meditation (Samadhi):</w:t>
                      </w:r>
                    </w:p>
                    <w:p w14:paraId="67277223" w14:textId="77777777" w:rsidR="00DB406E" w:rsidRPr="00361330" w:rsidRDefault="00DB406E" w:rsidP="00054CDF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361330">
                        <w:rPr>
                          <w:sz w:val="39"/>
                          <w:szCs w:val="39"/>
                        </w:rPr>
                        <w:t xml:space="preserve">Emphasises the importance of _________ effectively in order to develop </w:t>
                      </w:r>
                      <w:r>
                        <w:rPr>
                          <w:sz w:val="39"/>
                          <w:szCs w:val="39"/>
                        </w:rPr>
                        <w:t>_</w:t>
                      </w:r>
                      <w:r w:rsidRPr="00361330">
                        <w:rPr>
                          <w:sz w:val="39"/>
                          <w:szCs w:val="39"/>
                        </w:rPr>
                        <w:t>__</w:t>
                      </w:r>
                      <w:r>
                        <w:rPr>
                          <w:sz w:val="39"/>
                          <w:szCs w:val="39"/>
                        </w:rPr>
                        <w:t>____</w:t>
                      </w:r>
                      <w:r w:rsidRPr="00361330">
                        <w:rPr>
                          <w:sz w:val="39"/>
                          <w:szCs w:val="39"/>
                        </w:rPr>
                        <w:t>__.</w:t>
                      </w:r>
                    </w:p>
                    <w:p w14:paraId="6F528A7E" w14:textId="77777777" w:rsidR="00DB406E" w:rsidRPr="006018F7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C98058C" w14:textId="77777777" w:rsidR="00DB406E" w:rsidRPr="006018F7" w:rsidRDefault="00DB406E" w:rsidP="00054CD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2DAE">
        <w:rPr>
          <w:noProof/>
        </w:rPr>
        <mc:AlternateContent>
          <mc:Choice Requires="wps">
            <w:drawing>
              <wp:anchor distT="45720" distB="45720" distL="114300" distR="114300" simplePos="0" relativeHeight="252355584" behindDoc="0" locked="0" layoutInCell="1" allowOverlap="1" wp14:anchorId="188F8E98" wp14:editId="565E145D">
                <wp:simplePos x="0" y="0"/>
                <wp:positionH relativeFrom="margin">
                  <wp:posOffset>2672080</wp:posOffset>
                </wp:positionH>
                <wp:positionV relativeFrom="paragraph">
                  <wp:posOffset>503898</wp:posOffset>
                </wp:positionV>
                <wp:extent cx="2866390" cy="765810"/>
                <wp:effectExtent l="0" t="0" r="10160" b="1524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7658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BEDDF" w14:textId="77777777" w:rsidR="00DB406E" w:rsidRPr="00337222" w:rsidRDefault="00DB406E" w:rsidP="00054CDF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5C9133E4" w14:textId="77777777" w:rsidR="00DB406E" w:rsidRPr="00D40D76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_____________</w:t>
                            </w:r>
                          </w:p>
                          <w:p w14:paraId="49808E4A" w14:textId="77777777" w:rsidR="00DB406E" w:rsidRPr="006018F7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3DF8C44" w14:textId="77777777" w:rsidR="00DB406E" w:rsidRPr="006018F7" w:rsidRDefault="00DB406E" w:rsidP="00054CD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F8E98" id="_x0000_s1163" type="#_x0000_t202" style="position:absolute;margin-left:210.4pt;margin-top:39.7pt;width:225.7pt;height:60.3pt;z-index:25235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" filled="f">
                <v:textbox>
                  <w:txbxContent>
                    <w:p w14:paraId="196BEDDF" w14:textId="77777777" w:rsidR="00DB406E" w:rsidRPr="00337222" w:rsidRDefault="00DB406E" w:rsidP="00054CDF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5C9133E4" w14:textId="77777777" w:rsidR="00DB406E" w:rsidRPr="00D40D76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_____________</w:t>
                      </w:r>
                    </w:p>
                    <w:p w14:paraId="49808E4A" w14:textId="77777777" w:rsidR="00DB406E" w:rsidRPr="006018F7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3DF8C44" w14:textId="77777777" w:rsidR="00DB406E" w:rsidRPr="006018F7" w:rsidRDefault="00DB406E" w:rsidP="00054CD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2DAE">
        <w:rPr>
          <w:noProof/>
        </w:rPr>
        <mc:AlternateContent>
          <mc:Choice Requires="wps">
            <w:drawing>
              <wp:anchor distT="45720" distB="45720" distL="114300" distR="114300" simplePos="0" relativeHeight="252376064" behindDoc="0" locked="0" layoutInCell="1" allowOverlap="1" wp14:anchorId="724027FF" wp14:editId="224B5747">
                <wp:simplePos x="0" y="0"/>
                <wp:positionH relativeFrom="margin">
                  <wp:posOffset>5539105</wp:posOffset>
                </wp:positionH>
                <wp:positionV relativeFrom="paragraph">
                  <wp:posOffset>503898</wp:posOffset>
                </wp:positionV>
                <wp:extent cx="4318635" cy="765810"/>
                <wp:effectExtent l="0" t="0" r="24765" b="1524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7658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D8509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15559439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Following the ________ Precepts including not _____________ others. </w:t>
                            </w:r>
                          </w:p>
                          <w:p w14:paraId="0F23FC0B" w14:textId="77777777" w:rsidR="00DB406E" w:rsidRPr="00560908" w:rsidRDefault="00DB406E" w:rsidP="00616118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7288E159" w14:textId="77777777" w:rsidR="00DB406E" w:rsidRPr="00560908" w:rsidRDefault="00DB406E" w:rsidP="00616118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027FF" id="_x0000_s1164" type="#_x0000_t202" style="position:absolute;margin-left:436.15pt;margin-top:39.7pt;width:340.05pt;height:60.3pt;z-index:25237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" filled="f">
                <v:textbox>
                  <w:txbxContent>
                    <w:p w14:paraId="482D8509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2"/>
                          <w:szCs w:val="2"/>
                        </w:rPr>
                      </w:pPr>
                    </w:p>
                    <w:p w14:paraId="15559439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Following the ________ Precepts including not _____________ others. </w:t>
                      </w:r>
                    </w:p>
                    <w:p w14:paraId="0F23FC0B" w14:textId="77777777" w:rsidR="00DB406E" w:rsidRPr="00560908" w:rsidRDefault="00DB406E" w:rsidP="00616118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7288E159" w14:textId="77777777" w:rsidR="00DB406E" w:rsidRPr="00560908" w:rsidRDefault="00DB406E" w:rsidP="00616118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6118">
        <w:rPr>
          <w:noProof/>
        </w:rPr>
        <mc:AlternateContent>
          <mc:Choice Requires="wps">
            <w:drawing>
              <wp:anchor distT="45720" distB="45720" distL="114300" distR="114300" simplePos="0" relativeHeight="252351488" behindDoc="0" locked="0" layoutInCell="1" allowOverlap="1" wp14:anchorId="3F5FF92A" wp14:editId="5FE686D7">
                <wp:simplePos x="0" y="0"/>
                <wp:positionH relativeFrom="margin">
                  <wp:posOffset>-231140</wp:posOffset>
                </wp:positionH>
                <wp:positionV relativeFrom="paragraph">
                  <wp:posOffset>3914432</wp:posOffset>
                </wp:positionV>
                <wp:extent cx="2910840" cy="1878227"/>
                <wp:effectExtent l="0" t="0" r="22860" b="27305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0840" cy="187822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14DF8" w14:textId="77777777" w:rsidR="00DB406E" w:rsidRPr="00337222" w:rsidRDefault="00DB406E" w:rsidP="00054CDF">
                            <w:pPr>
                              <w:spacing w:after="0" w:line="276" w:lineRule="auto"/>
                              <w:rPr>
                                <w:sz w:val="4"/>
                                <w:szCs w:val="16"/>
                              </w:rPr>
                            </w:pPr>
                          </w:p>
                          <w:p w14:paraId="1F78E3AF" w14:textId="77777777" w:rsidR="00DB406E" w:rsidRPr="00054CDF" w:rsidRDefault="00DB406E" w:rsidP="00054CDF">
                            <w:pPr>
                              <w:spacing w:after="0" w:line="276" w:lineRule="auto"/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Wisdom</w:t>
                            </w:r>
                            <w:r w:rsidRPr="00054CDF"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(panna</w:t>
                            </w:r>
                            <w:r w:rsidRPr="00054CDF">
                              <w:rPr>
                                <w:i/>
                                <w:iCs/>
                                <w:sz w:val="40"/>
                                <w:u w:val="single"/>
                              </w:rPr>
                              <w:t>):</w:t>
                            </w:r>
                          </w:p>
                          <w:p w14:paraId="7BC37A13" w14:textId="77777777" w:rsidR="00DB406E" w:rsidRPr="00361330" w:rsidRDefault="00DB406E" w:rsidP="00054CDF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361330">
                              <w:rPr>
                                <w:sz w:val="39"/>
                                <w:szCs w:val="39"/>
                              </w:rPr>
                              <w:t>Emphasises the importance of ___________ ignorance in order t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o be </w:t>
                            </w:r>
                            <w:r w:rsidRPr="00361330">
                              <w:rPr>
                                <w:sz w:val="39"/>
                                <w:szCs w:val="39"/>
                              </w:rPr>
                              <w:t>___________.</w:t>
                            </w:r>
                          </w:p>
                          <w:p w14:paraId="152F3260" w14:textId="77777777" w:rsidR="00DB406E" w:rsidRPr="006018F7" w:rsidRDefault="00DB406E" w:rsidP="00054CDF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EAC4FEF" w14:textId="77777777" w:rsidR="00DB406E" w:rsidRPr="006018F7" w:rsidRDefault="00DB406E" w:rsidP="00054CDF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FF92A" id="_x0000_s1165" type="#_x0000_t202" style="position:absolute;margin-left:-18.2pt;margin-top:308.2pt;width:229.2pt;height:147.9pt;z-index:25235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" filled="f">
                <v:textbox>
                  <w:txbxContent>
                    <w:p w14:paraId="35E14DF8" w14:textId="77777777" w:rsidR="00DB406E" w:rsidRPr="00337222" w:rsidRDefault="00DB406E" w:rsidP="00054CDF">
                      <w:pPr>
                        <w:spacing w:after="0" w:line="276" w:lineRule="auto"/>
                        <w:rPr>
                          <w:sz w:val="4"/>
                          <w:szCs w:val="16"/>
                        </w:rPr>
                      </w:pPr>
                    </w:p>
                    <w:p w14:paraId="1F78E3AF" w14:textId="77777777" w:rsidR="00DB406E" w:rsidRPr="00054CDF" w:rsidRDefault="00DB406E" w:rsidP="00054CDF">
                      <w:pPr>
                        <w:spacing w:after="0" w:line="276" w:lineRule="auto"/>
                        <w:rPr>
                          <w:i/>
                          <w:iCs/>
                          <w:sz w:val="40"/>
                          <w:u w:val="single"/>
                        </w:rPr>
                      </w:pPr>
                      <w:r>
                        <w:rPr>
                          <w:i/>
                          <w:iCs/>
                          <w:sz w:val="40"/>
                          <w:u w:val="single"/>
                        </w:rPr>
                        <w:t>Wisdom</w:t>
                      </w:r>
                      <w:r w:rsidRPr="00054CDF">
                        <w:rPr>
                          <w:i/>
                          <w:iCs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sz w:val="40"/>
                          <w:u w:val="single"/>
                        </w:rPr>
                        <w:t>(panna</w:t>
                      </w:r>
                      <w:r w:rsidRPr="00054CDF">
                        <w:rPr>
                          <w:i/>
                          <w:iCs/>
                          <w:sz w:val="40"/>
                          <w:u w:val="single"/>
                        </w:rPr>
                        <w:t>):</w:t>
                      </w:r>
                    </w:p>
                    <w:p w14:paraId="7BC37A13" w14:textId="77777777" w:rsidR="00DB406E" w:rsidRPr="00361330" w:rsidRDefault="00DB406E" w:rsidP="00054CDF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361330">
                        <w:rPr>
                          <w:sz w:val="39"/>
                          <w:szCs w:val="39"/>
                        </w:rPr>
                        <w:t>Emphasises the importance of ___________ ignorance in order t</w:t>
                      </w:r>
                      <w:r>
                        <w:rPr>
                          <w:sz w:val="39"/>
                          <w:szCs w:val="39"/>
                        </w:rPr>
                        <w:t xml:space="preserve">o be </w:t>
                      </w:r>
                      <w:r w:rsidRPr="00361330">
                        <w:rPr>
                          <w:sz w:val="39"/>
                          <w:szCs w:val="39"/>
                        </w:rPr>
                        <w:t>___________.</w:t>
                      </w:r>
                    </w:p>
                    <w:p w14:paraId="152F3260" w14:textId="77777777" w:rsidR="00DB406E" w:rsidRPr="006018F7" w:rsidRDefault="00DB406E" w:rsidP="00054CDF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EAC4FEF" w14:textId="77777777" w:rsidR="00DB406E" w:rsidRPr="006018F7" w:rsidRDefault="00DB406E" w:rsidP="00054CDF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AA1D97" w14:textId="77777777" w:rsidR="00983557" w:rsidRPr="00983557" w:rsidRDefault="00983557" w:rsidP="00983557"/>
    <w:p w14:paraId="653E0FC2" w14:textId="77777777" w:rsidR="00983557" w:rsidRPr="00983557" w:rsidRDefault="00983557" w:rsidP="00983557"/>
    <w:p w14:paraId="18EF6084" w14:textId="77777777" w:rsidR="00983557" w:rsidRPr="00983557" w:rsidRDefault="00983557" w:rsidP="00983557"/>
    <w:p w14:paraId="32567608" w14:textId="77777777" w:rsidR="00983557" w:rsidRPr="00983557" w:rsidRDefault="00983557" w:rsidP="00983557"/>
    <w:p w14:paraId="39FACEB9" w14:textId="77777777" w:rsidR="00983557" w:rsidRPr="00983557" w:rsidRDefault="00983557" w:rsidP="00983557"/>
    <w:p w14:paraId="65D9636D" w14:textId="77777777" w:rsidR="00983557" w:rsidRPr="00983557" w:rsidRDefault="00983557" w:rsidP="00983557"/>
    <w:p w14:paraId="5FC82CBB" w14:textId="77777777" w:rsidR="00983557" w:rsidRPr="00983557" w:rsidRDefault="00983557" w:rsidP="00983557">
      <w:r>
        <w:rPr>
          <w:noProof/>
        </w:rPr>
        <mc:AlternateContent>
          <mc:Choice Requires="wps">
            <w:drawing>
              <wp:anchor distT="45720" distB="45720" distL="114300" distR="114300" simplePos="0" relativeHeight="252380160" behindDoc="0" locked="0" layoutInCell="1" allowOverlap="1" wp14:anchorId="29CFC3FE" wp14:editId="229EB19B">
                <wp:simplePos x="0" y="0"/>
                <wp:positionH relativeFrom="margin">
                  <wp:posOffset>5533390</wp:posOffset>
                </wp:positionH>
                <wp:positionV relativeFrom="paragraph">
                  <wp:posOffset>24856</wp:posOffset>
                </wp:positionV>
                <wp:extent cx="4318635" cy="685800"/>
                <wp:effectExtent l="0" t="0" r="24765" b="19050"/>
                <wp:wrapNone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18ECC" w14:textId="77777777" w:rsidR="00DB406E" w:rsidRDefault="00DB406E" w:rsidP="00D62DAE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 xml:space="preserve">Putting effort into developing skilful </w:t>
                            </w:r>
                          </w:p>
                          <w:p w14:paraId="61FFF788" w14:textId="77777777" w:rsidR="00DB406E" w:rsidRPr="00560908" w:rsidRDefault="00DB406E" w:rsidP="00D62DAE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33C80AED" w14:textId="77777777" w:rsidR="00DB406E" w:rsidRPr="00560908" w:rsidRDefault="00DB406E" w:rsidP="00D62DAE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FC3FE" id="_x0000_s1166" type="#_x0000_t202" style="position:absolute;margin-left:435.7pt;margin-top:1.95pt;width:340.05pt;height:54pt;z-index:25238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" filled="f">
                <v:textbox>
                  <w:txbxContent>
                    <w:p w14:paraId="24F18ECC" w14:textId="77777777" w:rsidR="00DB406E" w:rsidRDefault="00DB406E" w:rsidP="00D62DAE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 xml:space="preserve">Putting effort into developing skilful </w:t>
                      </w:r>
                    </w:p>
                    <w:p w14:paraId="61FFF788" w14:textId="77777777" w:rsidR="00DB406E" w:rsidRPr="00560908" w:rsidRDefault="00DB406E" w:rsidP="00D62DAE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33C80AED" w14:textId="77777777" w:rsidR="00DB406E" w:rsidRPr="00560908" w:rsidRDefault="00DB406E" w:rsidP="00D62DAE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68DD80" w14:textId="77777777" w:rsidR="00983557" w:rsidRPr="00983557" w:rsidRDefault="00983557" w:rsidP="00983557"/>
    <w:p w14:paraId="5B0629A0" w14:textId="77777777" w:rsidR="00983557" w:rsidRPr="00983557" w:rsidRDefault="004948DD" w:rsidP="00983557">
      <w:r>
        <w:rPr>
          <w:noProof/>
        </w:rPr>
        <mc:AlternateContent>
          <mc:Choice Requires="wps">
            <w:drawing>
              <wp:anchor distT="45720" distB="45720" distL="114300" distR="114300" simplePos="0" relativeHeight="252361728" behindDoc="0" locked="0" layoutInCell="1" allowOverlap="1" wp14:anchorId="3D1041FA" wp14:editId="33BFF647">
                <wp:simplePos x="0" y="0"/>
                <wp:positionH relativeFrom="margin">
                  <wp:posOffset>2670901</wp:posOffset>
                </wp:positionH>
                <wp:positionV relativeFrom="paragraph">
                  <wp:posOffset>140062</wp:posOffset>
                </wp:positionV>
                <wp:extent cx="2862580" cy="696595"/>
                <wp:effectExtent l="0" t="0" r="13970" b="27305"/>
                <wp:wrapNone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580" cy="6965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C9129" w14:textId="77777777" w:rsidR="00DB406E" w:rsidRPr="0078467D" w:rsidRDefault="00DB406E" w:rsidP="0078467D">
                            <w:pPr>
                              <w:spacing w:after="0" w:line="276" w:lineRule="auto"/>
                              <w:rPr>
                                <w:sz w:val="16"/>
                                <w:szCs w:val="32"/>
                              </w:rPr>
                            </w:pPr>
                          </w:p>
                          <w:p w14:paraId="09A9BACC" w14:textId="77777777" w:rsidR="00DB406E" w:rsidRPr="00D40D76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Mindfulness</w:t>
                            </w:r>
                          </w:p>
                          <w:p w14:paraId="4F6FE2F9" w14:textId="77777777" w:rsidR="00DB406E" w:rsidRPr="006018F7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12635382" w14:textId="77777777" w:rsidR="00DB406E" w:rsidRPr="006018F7" w:rsidRDefault="00DB406E" w:rsidP="0078467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041FA" id="_x0000_s1167" type="#_x0000_t202" style="position:absolute;margin-left:210.3pt;margin-top:11.05pt;width:225.4pt;height:54.85pt;z-index:25236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" filled="f">
                <v:textbox>
                  <w:txbxContent>
                    <w:p w14:paraId="768C9129" w14:textId="77777777" w:rsidR="00DB406E" w:rsidRPr="0078467D" w:rsidRDefault="00DB406E" w:rsidP="0078467D">
                      <w:pPr>
                        <w:spacing w:after="0" w:line="276" w:lineRule="auto"/>
                        <w:rPr>
                          <w:sz w:val="16"/>
                          <w:szCs w:val="32"/>
                        </w:rPr>
                      </w:pPr>
                    </w:p>
                    <w:p w14:paraId="09A9BACC" w14:textId="77777777" w:rsidR="00DB406E" w:rsidRPr="00D40D76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Mindfulness</w:t>
                      </w:r>
                    </w:p>
                    <w:p w14:paraId="4F6FE2F9" w14:textId="77777777" w:rsidR="00DB406E" w:rsidRPr="006018F7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12635382" w14:textId="77777777" w:rsidR="00DB406E" w:rsidRPr="006018F7" w:rsidRDefault="00DB406E" w:rsidP="0078467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1332">
        <w:rPr>
          <w:noProof/>
        </w:rPr>
        <mc:AlternateContent>
          <mc:Choice Requires="wps">
            <w:drawing>
              <wp:anchor distT="45720" distB="45720" distL="114300" distR="114300" simplePos="0" relativeHeight="252387328" behindDoc="0" locked="0" layoutInCell="1" allowOverlap="1" wp14:anchorId="6657CF31" wp14:editId="51B47CFE">
                <wp:simplePos x="0" y="0"/>
                <wp:positionH relativeFrom="margin">
                  <wp:posOffset>5533844</wp:posOffset>
                </wp:positionH>
                <wp:positionV relativeFrom="paragraph">
                  <wp:posOffset>140063</wp:posOffset>
                </wp:positionV>
                <wp:extent cx="4318635" cy="696686"/>
                <wp:effectExtent l="0" t="0" r="24765" b="27305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6966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B4059" w14:textId="77777777" w:rsidR="00DB406E" w:rsidRDefault="00DB406E" w:rsidP="00F51332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 xml:space="preserve">Developing awareness of ____________ and the __________     around us. </w:t>
                            </w:r>
                          </w:p>
                          <w:p w14:paraId="37A08A3F" w14:textId="77777777" w:rsidR="00DB406E" w:rsidRPr="00560908" w:rsidRDefault="00DB406E" w:rsidP="00F51332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24E46CBA" w14:textId="77777777" w:rsidR="00DB406E" w:rsidRPr="00560908" w:rsidRDefault="00DB406E" w:rsidP="00F51332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7CF31" id="_x0000_s1168" type="#_x0000_t202" style="position:absolute;margin-left:435.75pt;margin-top:11.05pt;width:340.05pt;height:54.85pt;z-index:25238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" filled="f">
                <v:textbox>
                  <w:txbxContent>
                    <w:p w14:paraId="71BB4059" w14:textId="77777777" w:rsidR="00DB406E" w:rsidRDefault="00DB406E" w:rsidP="00F51332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 xml:space="preserve">Developing awareness of ____________ and the __________     around us. </w:t>
                      </w:r>
                    </w:p>
                    <w:p w14:paraId="37A08A3F" w14:textId="77777777" w:rsidR="00DB406E" w:rsidRPr="00560908" w:rsidRDefault="00DB406E" w:rsidP="00F51332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24E46CBA" w14:textId="77777777" w:rsidR="00DB406E" w:rsidRPr="00560908" w:rsidRDefault="00DB406E" w:rsidP="00F51332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557"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142BEF39" wp14:editId="7485141A">
                <wp:simplePos x="0" y="0"/>
                <wp:positionH relativeFrom="margin">
                  <wp:posOffset>8084729</wp:posOffset>
                </wp:positionH>
                <wp:positionV relativeFrom="paragraph">
                  <wp:posOffset>79375</wp:posOffset>
                </wp:positionV>
                <wp:extent cx="1447165" cy="0"/>
                <wp:effectExtent l="0" t="0" r="0" b="0"/>
                <wp:wrapNone/>
                <wp:docPr id="256" name="Straight Connector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1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E29082" id="Straight Connector 256" o:spid="_x0000_s1026" style="position:absolute;z-index:25238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636.6pt,6.25pt" to="750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983557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306124B4" wp14:editId="19C9DF97">
                <wp:simplePos x="0" y="0"/>
                <wp:positionH relativeFrom="column">
                  <wp:posOffset>7459980</wp:posOffset>
                </wp:positionH>
                <wp:positionV relativeFrom="paragraph">
                  <wp:posOffset>74204</wp:posOffset>
                </wp:positionV>
                <wp:extent cx="511629" cy="0"/>
                <wp:effectExtent l="0" t="0" r="0" b="0"/>
                <wp:wrapNone/>
                <wp:docPr id="258" name="Straight Connector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1629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7965A" id="Straight Connector 258" o:spid="_x0000_s1026" style="position:absolute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7.4pt,5.85pt" to="627.7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" strokecolor="black [3213]" strokeweight=".5pt">
                <v:stroke joinstyle="miter"/>
              </v:line>
            </w:pict>
          </mc:Fallback>
        </mc:AlternateContent>
      </w:r>
    </w:p>
    <w:p w14:paraId="1677CCD3" w14:textId="77777777" w:rsidR="00983557" w:rsidRPr="00983557" w:rsidRDefault="00983557" w:rsidP="00983557"/>
    <w:p w14:paraId="0CF96B22" w14:textId="77777777" w:rsidR="00983557" w:rsidRDefault="004A4075" w:rsidP="00983557">
      <w:pPr>
        <w:tabs>
          <w:tab w:val="left" w:pos="12874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395520" behindDoc="0" locked="0" layoutInCell="1" allowOverlap="1" wp14:anchorId="7093614B" wp14:editId="61087859">
                <wp:simplePos x="0" y="0"/>
                <wp:positionH relativeFrom="margin">
                  <wp:posOffset>5533844</wp:posOffset>
                </wp:positionH>
                <wp:positionV relativeFrom="paragraph">
                  <wp:posOffset>1735455</wp:posOffset>
                </wp:positionV>
                <wp:extent cx="4318635" cy="913765"/>
                <wp:effectExtent l="0" t="0" r="24765" b="1968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93CEA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58E2AB3B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>Following the ________________ Path with the correct __________________.</w:t>
                            </w:r>
                          </w:p>
                          <w:p w14:paraId="0ACFE88E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65193533" w14:textId="77777777" w:rsidR="00DB406E" w:rsidRPr="00560908" w:rsidRDefault="00DB406E" w:rsidP="004A4075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3614B" id="_x0000_s1169" type="#_x0000_t202" style="position:absolute;margin-left:435.75pt;margin-top:136.65pt;width:340.05pt;height:71.95pt;z-index:25239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" filled="f">
                <v:textbox>
                  <w:txbxContent>
                    <w:p w14:paraId="32393CEA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2"/>
                          <w:szCs w:val="2"/>
                        </w:rPr>
                      </w:pPr>
                    </w:p>
                    <w:p w14:paraId="58E2AB3B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>Following the ________________ Path with the correct __________________.</w:t>
                      </w:r>
                    </w:p>
                    <w:p w14:paraId="0ACFE88E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65193533" w14:textId="77777777" w:rsidR="00DB406E" w:rsidRPr="00560908" w:rsidRDefault="00DB406E" w:rsidP="004A4075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1CFDE326" wp14:editId="52FFE319">
                <wp:simplePos x="0" y="0"/>
                <wp:positionH relativeFrom="margin">
                  <wp:posOffset>5533844</wp:posOffset>
                </wp:positionH>
                <wp:positionV relativeFrom="paragraph">
                  <wp:posOffset>777511</wp:posOffset>
                </wp:positionV>
                <wp:extent cx="4318635" cy="957943"/>
                <wp:effectExtent l="0" t="0" r="24765" b="1397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95794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A7EAB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301A1567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>Develop</w:t>
                            </w:r>
                            <w:r w:rsidRPr="00560908">
                              <w:rPr>
                                <w:sz w:val="39"/>
                                <w:szCs w:val="39"/>
                              </w:rPr>
                              <w:t>ing</w:t>
                            </w:r>
                            <w:r>
                              <w:rPr>
                                <w:sz w:val="39"/>
                                <w:szCs w:val="39"/>
                              </w:rPr>
                              <w:t xml:space="preserve"> a clear _________________ of ______________ teachings.</w:t>
                            </w: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73B3DB7E" w14:textId="77777777" w:rsidR="00DB406E" w:rsidRPr="00560908" w:rsidRDefault="00DB406E" w:rsidP="004A4075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55F87120" w14:textId="77777777" w:rsidR="00DB406E" w:rsidRPr="00560908" w:rsidRDefault="00DB406E" w:rsidP="004A4075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DE326" id="_x0000_s1170" type="#_x0000_t202" style="position:absolute;margin-left:435.75pt;margin-top:61.2pt;width:340.05pt;height:75.45pt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" filled="f">
                <v:textbox>
                  <w:txbxContent>
                    <w:p w14:paraId="053A7EAB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2"/>
                          <w:szCs w:val="2"/>
                        </w:rPr>
                      </w:pPr>
                    </w:p>
                    <w:p w14:paraId="301A1567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>Develop</w:t>
                      </w:r>
                      <w:r w:rsidRPr="00560908">
                        <w:rPr>
                          <w:sz w:val="39"/>
                          <w:szCs w:val="39"/>
                        </w:rPr>
                        <w:t>ing</w:t>
                      </w:r>
                      <w:r>
                        <w:rPr>
                          <w:sz w:val="39"/>
                          <w:szCs w:val="39"/>
                        </w:rPr>
                        <w:t xml:space="preserve"> a clear _________________ of ______________ teachings.</w:t>
                      </w: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73B3DB7E" w14:textId="77777777" w:rsidR="00DB406E" w:rsidRPr="00560908" w:rsidRDefault="00DB406E" w:rsidP="004A4075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55F87120" w14:textId="77777777" w:rsidR="00DB406E" w:rsidRPr="00560908" w:rsidRDefault="00DB406E" w:rsidP="004A4075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DF7">
        <w:rPr>
          <w:noProof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3DB81C0F" wp14:editId="5B194D74">
                <wp:simplePos x="0" y="0"/>
                <wp:positionH relativeFrom="margin">
                  <wp:posOffset>5533844</wp:posOffset>
                </wp:positionH>
                <wp:positionV relativeFrom="paragraph">
                  <wp:posOffset>265884</wp:posOffset>
                </wp:positionV>
                <wp:extent cx="4318635" cy="511628"/>
                <wp:effectExtent l="0" t="0" r="24765" b="22225"/>
                <wp:wrapNone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635" cy="51162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386D1" w14:textId="77777777" w:rsidR="00DB406E" w:rsidRDefault="00DB406E" w:rsidP="00F954BF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sz w:val="39"/>
                                <w:szCs w:val="39"/>
                              </w:rPr>
                              <w:t>Developing concentration and focus.</w:t>
                            </w:r>
                          </w:p>
                          <w:p w14:paraId="6737CAC7" w14:textId="77777777" w:rsidR="00DB406E" w:rsidRPr="00560908" w:rsidRDefault="00DB406E" w:rsidP="00F954BF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626B1FBD" w14:textId="77777777" w:rsidR="00DB406E" w:rsidRPr="00560908" w:rsidRDefault="00DB406E" w:rsidP="00F954BF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560908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81C0F" id="_x0000_s1171" type="#_x0000_t202" style="position:absolute;margin-left:435.75pt;margin-top:20.95pt;width:340.05pt;height:40.3pt;z-index:25238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" filled="f">
                <v:textbox>
                  <w:txbxContent>
                    <w:p w14:paraId="4A6386D1" w14:textId="77777777" w:rsidR="00DB406E" w:rsidRDefault="00DB406E" w:rsidP="00F954BF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>
                        <w:rPr>
                          <w:sz w:val="39"/>
                          <w:szCs w:val="39"/>
                        </w:rPr>
                        <w:t>Developing concentration and focus.</w:t>
                      </w:r>
                    </w:p>
                    <w:p w14:paraId="6737CAC7" w14:textId="77777777" w:rsidR="00DB406E" w:rsidRPr="00560908" w:rsidRDefault="00DB406E" w:rsidP="00F954BF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626B1FBD" w14:textId="77777777" w:rsidR="00DB406E" w:rsidRPr="00560908" w:rsidRDefault="00DB406E" w:rsidP="00F954BF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560908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DF7">
        <w:rPr>
          <w:noProof/>
        </w:rPr>
        <mc:AlternateContent>
          <mc:Choice Requires="wps">
            <w:drawing>
              <wp:anchor distT="45720" distB="45720" distL="114300" distR="114300" simplePos="0" relativeHeight="252367872" behindDoc="0" locked="0" layoutInCell="1" allowOverlap="1" wp14:anchorId="74BD4B75" wp14:editId="1D04AC0F">
                <wp:simplePos x="0" y="0"/>
                <wp:positionH relativeFrom="margin">
                  <wp:posOffset>2670901</wp:posOffset>
                </wp:positionH>
                <wp:positionV relativeFrom="paragraph">
                  <wp:posOffset>777512</wp:posOffset>
                </wp:positionV>
                <wp:extent cx="2866390" cy="957943"/>
                <wp:effectExtent l="0" t="0" r="10160" b="13970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95794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2F3E1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A62B1EA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4948DD">
                              <w:rPr>
                                <w:sz w:val="39"/>
                                <w:szCs w:val="39"/>
                              </w:rPr>
                              <w:t>Right Understanding/view</w:t>
                            </w:r>
                          </w:p>
                          <w:p w14:paraId="27503A2C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4BD46D7F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2F796DDD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6078911F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0C644A4D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7E831EFF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0749113B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1926A9D3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7B4DCFA0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7323345E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</w:p>
                          <w:p w14:paraId="289CF51C" w14:textId="77777777" w:rsidR="00DB406E" w:rsidRPr="004948DD" w:rsidRDefault="00DB406E" w:rsidP="000E0393">
                            <w:pPr>
                              <w:spacing w:after="0"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4948DD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  <w:p w14:paraId="2873E97F" w14:textId="77777777" w:rsidR="00DB406E" w:rsidRPr="004948DD" w:rsidRDefault="00DB406E" w:rsidP="000E0393">
                            <w:pPr>
                              <w:spacing w:line="276" w:lineRule="auto"/>
                              <w:rPr>
                                <w:sz w:val="39"/>
                                <w:szCs w:val="39"/>
                              </w:rPr>
                            </w:pPr>
                            <w:r w:rsidRPr="004948DD">
                              <w:rPr>
                                <w:sz w:val="39"/>
                                <w:szCs w:val="3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D4B75" id="_x0000_s1172" type="#_x0000_t202" style="position:absolute;margin-left:210.3pt;margin-top:61.2pt;width:225.7pt;height:75.45pt;z-index:25236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" filled="f">
                <v:textbox>
                  <w:txbxContent>
                    <w:p w14:paraId="1552F3E1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16"/>
                          <w:szCs w:val="16"/>
                        </w:rPr>
                      </w:pPr>
                    </w:p>
                    <w:p w14:paraId="2A62B1EA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4948DD">
                        <w:rPr>
                          <w:sz w:val="39"/>
                          <w:szCs w:val="39"/>
                        </w:rPr>
                        <w:t>Right Understanding/view</w:t>
                      </w:r>
                    </w:p>
                    <w:p w14:paraId="27503A2C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4BD46D7F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2F796DDD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6078911F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0C644A4D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7E831EFF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0749113B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1926A9D3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7B4DCFA0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7323345E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</w:p>
                    <w:p w14:paraId="289CF51C" w14:textId="77777777" w:rsidR="00DB406E" w:rsidRPr="004948DD" w:rsidRDefault="00DB406E" w:rsidP="000E0393">
                      <w:pPr>
                        <w:spacing w:after="0" w:line="276" w:lineRule="auto"/>
                        <w:rPr>
                          <w:sz w:val="39"/>
                          <w:szCs w:val="39"/>
                        </w:rPr>
                      </w:pPr>
                      <w:r w:rsidRPr="004948DD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  <w:p w14:paraId="2873E97F" w14:textId="77777777" w:rsidR="00DB406E" w:rsidRPr="004948DD" w:rsidRDefault="00DB406E" w:rsidP="000E0393">
                      <w:pPr>
                        <w:spacing w:line="276" w:lineRule="auto"/>
                        <w:rPr>
                          <w:sz w:val="39"/>
                          <w:szCs w:val="39"/>
                        </w:rPr>
                      </w:pPr>
                      <w:r w:rsidRPr="004948DD">
                        <w:rPr>
                          <w:sz w:val="39"/>
                          <w:szCs w:val="39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DF7">
        <w:rPr>
          <w:noProof/>
        </w:rPr>
        <mc:AlternateContent>
          <mc:Choice Requires="wps">
            <w:drawing>
              <wp:anchor distT="45720" distB="45720" distL="114300" distR="114300" simplePos="0" relativeHeight="252371968" behindDoc="0" locked="0" layoutInCell="1" allowOverlap="1" wp14:anchorId="57498C4C" wp14:editId="3B981913">
                <wp:simplePos x="0" y="0"/>
                <wp:positionH relativeFrom="margin">
                  <wp:posOffset>2670901</wp:posOffset>
                </wp:positionH>
                <wp:positionV relativeFrom="paragraph">
                  <wp:posOffset>1735456</wp:posOffset>
                </wp:positionV>
                <wp:extent cx="2866390" cy="914128"/>
                <wp:effectExtent l="0" t="0" r="10160" b="19685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91412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AEB0E" w14:textId="77777777" w:rsidR="00DB406E" w:rsidRPr="0078467D" w:rsidRDefault="00DB406E" w:rsidP="000E0393">
                            <w:pPr>
                              <w:spacing w:after="0" w:line="276" w:lineRule="auto"/>
                              <w:rPr>
                                <w:sz w:val="16"/>
                                <w:szCs w:val="32"/>
                              </w:rPr>
                            </w:pPr>
                          </w:p>
                          <w:p w14:paraId="0CC8548E" w14:textId="77777777" w:rsidR="00DB406E" w:rsidRPr="00D40D76" w:rsidRDefault="00DB406E" w:rsidP="000E039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________________</w:t>
                            </w:r>
                          </w:p>
                          <w:p w14:paraId="7C60753E" w14:textId="77777777" w:rsidR="00DB406E" w:rsidRPr="006018F7" w:rsidRDefault="00DB406E" w:rsidP="000E039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1B7ECB6E" w14:textId="77777777" w:rsidR="00DB406E" w:rsidRPr="006018F7" w:rsidRDefault="00DB406E" w:rsidP="000E0393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98C4C" id="_x0000_s1173" type="#_x0000_t202" style="position:absolute;margin-left:210.3pt;margin-top:136.65pt;width:225.7pt;height:1in;z-index:25237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" filled="f">
                <v:textbox>
                  <w:txbxContent>
                    <w:p w14:paraId="5C6AEB0E" w14:textId="77777777" w:rsidR="00DB406E" w:rsidRPr="0078467D" w:rsidRDefault="00DB406E" w:rsidP="000E0393">
                      <w:pPr>
                        <w:spacing w:after="0" w:line="276" w:lineRule="auto"/>
                        <w:rPr>
                          <w:sz w:val="16"/>
                          <w:szCs w:val="32"/>
                        </w:rPr>
                      </w:pPr>
                    </w:p>
                    <w:p w14:paraId="0CC8548E" w14:textId="77777777" w:rsidR="00DB406E" w:rsidRPr="00D40D76" w:rsidRDefault="00DB406E" w:rsidP="000E039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________________</w:t>
                      </w:r>
                    </w:p>
                    <w:p w14:paraId="7C60753E" w14:textId="77777777" w:rsidR="00DB406E" w:rsidRPr="006018F7" w:rsidRDefault="00DB406E" w:rsidP="000E039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1B7ECB6E" w14:textId="77777777" w:rsidR="00DB406E" w:rsidRPr="006018F7" w:rsidRDefault="00DB406E" w:rsidP="000E0393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48DD">
        <w:rPr>
          <w:noProof/>
        </w:rPr>
        <mc:AlternateContent>
          <mc:Choice Requires="wps">
            <w:drawing>
              <wp:anchor distT="45720" distB="45720" distL="114300" distR="114300" simplePos="0" relativeHeight="252363776" behindDoc="0" locked="0" layoutInCell="1" allowOverlap="1" wp14:anchorId="5506C318" wp14:editId="7F775DB6">
                <wp:simplePos x="0" y="0"/>
                <wp:positionH relativeFrom="margin">
                  <wp:posOffset>2670901</wp:posOffset>
                </wp:positionH>
                <wp:positionV relativeFrom="paragraph">
                  <wp:posOffset>265793</wp:posOffset>
                </wp:positionV>
                <wp:extent cx="2862580" cy="511356"/>
                <wp:effectExtent l="0" t="0" r="13970" b="22225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580" cy="51135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A0C38" w14:textId="77777777" w:rsidR="00DB406E" w:rsidRPr="004948DD" w:rsidRDefault="00DB406E" w:rsidP="0078467D">
                            <w:pPr>
                              <w:spacing w:after="0" w:line="276" w:lineRule="auto"/>
                              <w:rPr>
                                <w:sz w:val="10"/>
                              </w:rPr>
                            </w:pPr>
                          </w:p>
                          <w:p w14:paraId="7233AF4F" w14:textId="77777777" w:rsidR="00DB406E" w:rsidRPr="00D40D76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Right ________________</w:t>
                            </w:r>
                          </w:p>
                          <w:p w14:paraId="43D96A5A" w14:textId="77777777" w:rsidR="00DB406E" w:rsidRPr="006018F7" w:rsidRDefault="00DB406E" w:rsidP="0078467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06D1D3E5" w14:textId="77777777" w:rsidR="00DB406E" w:rsidRPr="006018F7" w:rsidRDefault="00DB406E" w:rsidP="0078467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6C318" id="_x0000_s1174" type="#_x0000_t202" style="position:absolute;margin-left:210.3pt;margin-top:20.95pt;width:225.4pt;height:40.25pt;z-index:25236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" filled="f">
                <v:textbox>
                  <w:txbxContent>
                    <w:p w14:paraId="717A0C38" w14:textId="77777777" w:rsidR="00DB406E" w:rsidRPr="004948DD" w:rsidRDefault="00DB406E" w:rsidP="0078467D">
                      <w:pPr>
                        <w:spacing w:after="0" w:line="276" w:lineRule="auto"/>
                        <w:rPr>
                          <w:sz w:val="10"/>
                        </w:rPr>
                      </w:pPr>
                    </w:p>
                    <w:p w14:paraId="7233AF4F" w14:textId="77777777" w:rsidR="00DB406E" w:rsidRPr="00D40D76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Right ________________</w:t>
                      </w:r>
                    </w:p>
                    <w:p w14:paraId="43D96A5A" w14:textId="77777777" w:rsidR="00DB406E" w:rsidRPr="006018F7" w:rsidRDefault="00DB406E" w:rsidP="0078467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06D1D3E5" w14:textId="77777777" w:rsidR="00DB406E" w:rsidRPr="006018F7" w:rsidRDefault="00DB406E" w:rsidP="0078467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48DD">
        <w:rPr>
          <w:noProof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215301D6" wp14:editId="087A25D1">
                <wp:simplePos x="0" y="0"/>
                <wp:positionH relativeFrom="margin">
                  <wp:posOffset>6463665</wp:posOffset>
                </wp:positionH>
                <wp:positionV relativeFrom="paragraph">
                  <wp:posOffset>195671</wp:posOffset>
                </wp:positionV>
                <wp:extent cx="1447165" cy="0"/>
                <wp:effectExtent l="0" t="0" r="0" b="0"/>
                <wp:wrapNone/>
                <wp:docPr id="268" name="Straight Connector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1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21FE52" id="Straight Connector 268" o:spid="_x0000_s1026" style="position:absolute;z-index:25239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508.95pt,15.4pt" to="622.9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983557">
        <w:tab/>
      </w:r>
    </w:p>
    <w:p w14:paraId="578FBED5" w14:textId="77777777" w:rsidR="00D3374D" w:rsidRDefault="00D3374D" w:rsidP="00983557">
      <w:pPr>
        <w:tabs>
          <w:tab w:val="left" w:pos="12874"/>
        </w:tabs>
      </w:pPr>
    </w:p>
    <w:p w14:paraId="4098D628" w14:textId="77777777" w:rsidR="00D3374D" w:rsidRDefault="00D3374D" w:rsidP="00983557">
      <w:pPr>
        <w:tabs>
          <w:tab w:val="left" w:pos="12874"/>
        </w:tabs>
      </w:pPr>
    </w:p>
    <w:p w14:paraId="425CA222" w14:textId="77777777" w:rsidR="00D3374D" w:rsidRDefault="00D3374D" w:rsidP="00983557">
      <w:pPr>
        <w:tabs>
          <w:tab w:val="left" w:pos="12874"/>
        </w:tabs>
      </w:pPr>
    </w:p>
    <w:p w14:paraId="76C4D7E0" w14:textId="77777777" w:rsidR="00D3374D" w:rsidRDefault="00D3374D" w:rsidP="00983557">
      <w:pPr>
        <w:tabs>
          <w:tab w:val="left" w:pos="12874"/>
        </w:tabs>
      </w:pPr>
    </w:p>
    <w:p w14:paraId="789AB14B" w14:textId="77777777" w:rsidR="00D3374D" w:rsidRDefault="00D3374D" w:rsidP="00983557">
      <w:pPr>
        <w:tabs>
          <w:tab w:val="left" w:pos="12874"/>
        </w:tabs>
      </w:pPr>
    </w:p>
    <w:p w14:paraId="61909370" w14:textId="77777777" w:rsidR="00D3374D" w:rsidRDefault="00D3374D" w:rsidP="00983557">
      <w:pPr>
        <w:tabs>
          <w:tab w:val="left" w:pos="12874"/>
        </w:tabs>
      </w:pPr>
    </w:p>
    <w:p w14:paraId="02752002" w14:textId="77777777" w:rsidR="00D3374D" w:rsidRDefault="00D3374D" w:rsidP="00983557">
      <w:pPr>
        <w:tabs>
          <w:tab w:val="left" w:pos="12874"/>
        </w:tabs>
      </w:pPr>
    </w:p>
    <w:p w14:paraId="6259AAEA" w14:textId="77777777" w:rsidR="00D3374D" w:rsidRDefault="00D3374D" w:rsidP="00983557">
      <w:pPr>
        <w:tabs>
          <w:tab w:val="left" w:pos="12874"/>
        </w:tabs>
        <w:sectPr w:rsidR="00D3374D" w:rsidSect="00ED3C33"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14:paraId="24FECA13" w14:textId="5F063579" w:rsidR="00FE75D6" w:rsidRPr="00442F6E" w:rsidRDefault="00DB406E" w:rsidP="00FE75D6"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510989CF" wp14:editId="47E4CF74">
                <wp:simplePos x="0" y="0"/>
                <wp:positionH relativeFrom="margin">
                  <wp:posOffset>-199390</wp:posOffset>
                </wp:positionH>
                <wp:positionV relativeFrom="paragraph">
                  <wp:posOffset>180975</wp:posOffset>
                </wp:positionV>
                <wp:extent cx="6910705" cy="728980"/>
                <wp:effectExtent l="0" t="0" r="61595" b="13970"/>
                <wp:wrapNone/>
                <wp:docPr id="224" name="Rectangle: Folded Corner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0705" cy="72898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4CFAEE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: Folded Corner 224" o:spid="_x0000_s1026" type="#_x0000_t65" style="position:absolute;margin-left:-15.7pt;margin-top:14.25pt;width:544.15pt;height:57.4pt;z-index:25240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5DC2B06D" wp14:editId="7E6C4B6B">
                <wp:simplePos x="0" y="0"/>
                <wp:positionH relativeFrom="margin">
                  <wp:posOffset>-238760</wp:posOffset>
                </wp:positionH>
                <wp:positionV relativeFrom="paragraph">
                  <wp:posOffset>139065</wp:posOffset>
                </wp:positionV>
                <wp:extent cx="6872605" cy="748665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2605" cy="74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9E1039" w14:textId="77777777" w:rsidR="00DB406E" w:rsidRPr="00DB4891" w:rsidRDefault="00DB406E" w:rsidP="00FE75D6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4891"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ravada Buddhism is one of the _____________ schools of Buddhism, mainly practised in southern Asia, e.g. Sri Lanka</w:t>
                            </w:r>
                            <w:r w:rsidRPr="00DB4891"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2B06D" id="Text Box 211" o:spid="_x0000_s1175" type="#_x0000_t202" style="position:absolute;margin-left:-18.8pt;margin-top:10.95pt;width:541.15pt;height:58.95pt;z-index:25240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" filled="f" stroked="f">
                <v:textbox>
                  <w:txbxContent>
                    <w:p w14:paraId="239E1039" w14:textId="77777777" w:rsidR="00DB406E" w:rsidRPr="00DB4891" w:rsidRDefault="00DB406E" w:rsidP="00FE75D6">
                      <w:pPr>
                        <w:spacing w:after="0" w:line="240" w:lineRule="auto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B4891"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</w:t>
                      </w: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ravada Buddhism is one of the _____________ schools of Buddhism, mainly practised in southern Asia, e.g. Sri Lanka</w:t>
                      </w:r>
                      <w:r w:rsidRPr="00DB4891"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17F70ABC" wp14:editId="4C0BAD30">
                <wp:simplePos x="0" y="0"/>
                <wp:positionH relativeFrom="column">
                  <wp:posOffset>-588010</wp:posOffset>
                </wp:positionH>
                <wp:positionV relativeFrom="paragraph">
                  <wp:posOffset>64135</wp:posOffset>
                </wp:positionV>
                <wp:extent cx="7934325" cy="47625"/>
                <wp:effectExtent l="0" t="0" r="28575" b="28575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0F1F86" id="Rectangle 277" o:spid="_x0000_s1026" style="position:absolute;margin-left:-46.3pt;margin-top:5.05pt;width:624.75pt;height:3.7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" fillcolor="#4472c4 [3204]" strokecolor="#1f3763 [1604]" strokeweight="1pt">
                <v:fill r:id="rId39" o:title="" color2="white [3212]" type="pattern"/>
              </v:rect>
            </w:pict>
          </mc:Fallback>
        </mc:AlternateContent>
      </w:r>
      <w:r w:rsidRPr="009F735E">
        <w:rPr>
          <w:noProof/>
        </w:rPr>
        <w:drawing>
          <wp:anchor distT="0" distB="0" distL="114300" distR="114300" simplePos="0" relativeHeight="252403712" behindDoc="0" locked="0" layoutInCell="1" allowOverlap="1" wp14:anchorId="74CB4E5B" wp14:editId="6C379D56">
            <wp:simplePos x="0" y="0"/>
            <wp:positionH relativeFrom="column">
              <wp:posOffset>-216535</wp:posOffset>
            </wp:positionH>
            <wp:positionV relativeFrom="paragraph">
              <wp:posOffset>-303530</wp:posOffset>
            </wp:positionV>
            <wp:extent cx="361950" cy="361950"/>
            <wp:effectExtent l="0" t="0" r="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7C6E">
        <w:rPr>
          <w:noProof/>
        </w:rPr>
        <w:drawing>
          <wp:anchor distT="0" distB="0" distL="114300" distR="114300" simplePos="0" relativeHeight="252398592" behindDoc="0" locked="0" layoutInCell="1" allowOverlap="1" wp14:anchorId="6374B062" wp14:editId="07E1B079">
            <wp:simplePos x="0" y="0"/>
            <wp:positionH relativeFrom="column">
              <wp:posOffset>6403340</wp:posOffset>
            </wp:positionH>
            <wp:positionV relativeFrom="paragraph">
              <wp:posOffset>-336550</wp:posOffset>
            </wp:positionV>
            <wp:extent cx="385445" cy="382270"/>
            <wp:effectExtent l="0" t="0" r="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32A4840B" wp14:editId="0C3E4351">
                <wp:simplePos x="0" y="0"/>
                <wp:positionH relativeFrom="margin">
                  <wp:posOffset>1082040</wp:posOffset>
                </wp:positionH>
                <wp:positionV relativeFrom="paragraph">
                  <wp:posOffset>-312420</wp:posOffset>
                </wp:positionV>
                <wp:extent cx="4429125" cy="438150"/>
                <wp:effectExtent l="0" t="0" r="0" b="0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710CAB" w14:textId="77777777" w:rsidR="00DB406E" w:rsidRPr="00632B6C" w:rsidRDefault="00DB406E" w:rsidP="00763958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632B6C"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heravada Buddhism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4840B" id="Text Box 280" o:spid="_x0000_s1176" type="#_x0000_t202" style="position:absolute;margin-left:85.2pt;margin-top:-24.6pt;width:348.75pt;height:34.5pt;z-index:25239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" filled="f" stroked="f">
                <v:textbox>
                  <w:txbxContent>
                    <w:p w14:paraId="32710CAB" w14:textId="77777777" w:rsidR="00DB406E" w:rsidRPr="00632B6C" w:rsidRDefault="00DB406E" w:rsidP="00763958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632B6C"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</w:t>
                      </w: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heravada Buddhism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9AF711" w14:textId="77777777" w:rsidR="00FE75D6" w:rsidRPr="007C20C8" w:rsidRDefault="00FE75D6" w:rsidP="00FE75D6">
      <w:pPr>
        <w:rPr>
          <w:sz w:val="36"/>
        </w:rPr>
      </w:pPr>
      <w:r>
        <w:tab/>
      </w:r>
    </w:p>
    <w:p w14:paraId="1D0541E9" w14:textId="099D8094" w:rsidR="00FE75D6" w:rsidRDefault="00DB406E" w:rsidP="00FE75D6">
      <w:r>
        <w:rPr>
          <w:noProof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1226A094" wp14:editId="6E083781">
                <wp:simplePos x="0" y="0"/>
                <wp:positionH relativeFrom="margin">
                  <wp:posOffset>-278130</wp:posOffset>
                </wp:positionH>
                <wp:positionV relativeFrom="paragraph">
                  <wp:posOffset>309245</wp:posOffset>
                </wp:positionV>
                <wp:extent cx="3920490" cy="3968750"/>
                <wp:effectExtent l="19050" t="0" r="41910" b="12700"/>
                <wp:wrapNone/>
                <wp:docPr id="335" name="Trapezoid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0490" cy="3968750"/>
                        </a:xfrm>
                        <a:prstGeom prst="trapezoid">
                          <a:avLst>
                            <a:gd name="adj" fmla="val 8775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19000">
                              <a:schemeClr val="bg1"/>
                            </a:gs>
                            <a:gs pos="100000">
                              <a:srgbClr val="F2F7FC"/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F327D" id="Trapezoid 335" o:spid="_x0000_s1026" style="position:absolute;margin-left:-21.9pt;margin-top:24.35pt;width:308.7pt;height:312.5pt;z-index:25241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920490,396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" path="m,3968750l344023,,3576467,r344023,3968750l,3968750xe" fillcolor="#83a1d8 [2132]" strokecolor="#1f3763 [1604]" strokeweight="1pt">
                <v:fill color2="#f2f7fc" rotate="t" colors="0 #95abea;12452f white;1 #f2f7fc" focus="100%" type="gradientRadial"/>
                <v:stroke joinstyle="miter"/>
                <v:path arrowok="t" o:connecttype="custom" o:connectlocs="0,3968750;344023,0;3576467,0;3920490,3968750;0,3968750" o:connectangles="0,0,0,0,0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22144" behindDoc="0" locked="0" layoutInCell="1" allowOverlap="1" wp14:anchorId="047FBD59" wp14:editId="0CC3BB2A">
                <wp:simplePos x="0" y="0"/>
                <wp:positionH relativeFrom="margin">
                  <wp:posOffset>3369945</wp:posOffset>
                </wp:positionH>
                <wp:positionV relativeFrom="paragraph">
                  <wp:posOffset>290195</wp:posOffset>
                </wp:positionV>
                <wp:extent cx="3316605" cy="3987800"/>
                <wp:effectExtent l="0" t="0" r="0" b="0"/>
                <wp:wrapNone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6605" cy="398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B008D" w14:textId="77777777" w:rsidR="00DB406E" w:rsidRPr="00BA63C1" w:rsidRDefault="00DB406E" w:rsidP="00423D86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58C0FA76" w14:textId="77777777" w:rsidR="00DB406E" w:rsidRPr="00423D86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</w:t>
                            </w:r>
                            <w:r w:rsidRPr="00423D86">
                              <w:rPr>
                                <w:sz w:val="40"/>
                                <w:u w:val="single"/>
                              </w:rPr>
                              <w:t xml:space="preserve">The Human personality in  </w:t>
                            </w:r>
                          </w:p>
                          <w:p w14:paraId="7E556784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  <w:u w:val="single"/>
                              </w:rPr>
                            </w:pPr>
                            <w:r w:rsidRPr="00423D86">
                              <w:rPr>
                                <w:sz w:val="40"/>
                              </w:rPr>
                              <w:t xml:space="preserve">         </w:t>
                            </w:r>
                            <w:r w:rsidRPr="00423D86">
                              <w:rPr>
                                <w:sz w:val="40"/>
                                <w:u w:val="single"/>
                              </w:rPr>
                              <w:t>Theravada Buddhism.</w:t>
                            </w:r>
                          </w:p>
                          <w:p w14:paraId="2D712D50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423D86">
                              <w:rPr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 xml:space="preserve">People are made up of </w:t>
                            </w:r>
                          </w:p>
                          <w:p w14:paraId="69E4215D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_______ parts called the  </w:t>
                            </w:r>
                          </w:p>
                          <w:p w14:paraId="6FE0DBAD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_______ aggregates. They </w:t>
                            </w:r>
                          </w:p>
                          <w:p w14:paraId="20587575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make up a person’s  </w:t>
                            </w:r>
                          </w:p>
                          <w:p w14:paraId="7C9EDBD9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 and </w:t>
                            </w:r>
                          </w:p>
                          <w:p w14:paraId="75650592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_______________. This </w:t>
                            </w:r>
                          </w:p>
                          <w:p w14:paraId="3F93A80D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belief helps us understand </w:t>
                            </w:r>
                          </w:p>
                          <w:p w14:paraId="1EA2D7DC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that nothing has a _______ </w:t>
                            </w:r>
                          </w:p>
                          <w:p w14:paraId="683FE44B" w14:textId="77777777" w:rsidR="00DB406E" w:rsidRPr="00423D86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</w:t>
                            </w:r>
                            <w:r w:rsidRPr="005716F0">
                              <w:rPr>
                                <w:sz w:val="28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sz w:val="28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 xml:space="preserve">unchanging __________.     </w:t>
                            </w:r>
                          </w:p>
                          <w:p w14:paraId="7625F51F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</w:t>
                            </w:r>
                          </w:p>
                          <w:p w14:paraId="2939AB56" w14:textId="77777777" w:rsidR="00DB406E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</w:t>
                            </w:r>
                          </w:p>
                          <w:p w14:paraId="246ECC80" w14:textId="77777777" w:rsidR="00DB406E" w:rsidRPr="00DD2F01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</w:p>
                          <w:p w14:paraId="49A7FE33" w14:textId="77777777" w:rsidR="00DB406E" w:rsidRPr="006018F7" w:rsidRDefault="00DB406E" w:rsidP="00423D86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CCFD11B" w14:textId="77777777" w:rsidR="00DB406E" w:rsidRPr="006018F7" w:rsidRDefault="00DB406E" w:rsidP="00423D86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FBD59" id="_x0000_s1177" type="#_x0000_t202" style="position:absolute;margin-left:265.35pt;margin-top:22.85pt;width:261.15pt;height:314pt;z-index:25242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" filled="f" stroked="f">
                <v:textbox>
                  <w:txbxContent>
                    <w:p w14:paraId="3C2B008D" w14:textId="77777777" w:rsidR="00DB406E" w:rsidRPr="00BA63C1" w:rsidRDefault="00DB406E" w:rsidP="00423D86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58C0FA76" w14:textId="77777777" w:rsidR="00DB406E" w:rsidRPr="00423D86" w:rsidRDefault="00DB406E" w:rsidP="00423D86">
                      <w:pPr>
                        <w:spacing w:after="0" w:line="276" w:lineRule="auto"/>
                        <w:rPr>
                          <w:sz w:val="40"/>
                          <w:u w:val="single"/>
                        </w:rPr>
                      </w:pPr>
                      <w:r>
                        <w:rPr>
                          <w:sz w:val="40"/>
                        </w:rPr>
                        <w:t xml:space="preserve">     </w:t>
                      </w:r>
                      <w:r w:rsidRPr="00423D86">
                        <w:rPr>
                          <w:sz w:val="40"/>
                          <w:u w:val="single"/>
                        </w:rPr>
                        <w:t xml:space="preserve">The Human personality in  </w:t>
                      </w:r>
                    </w:p>
                    <w:p w14:paraId="7E556784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  <w:u w:val="single"/>
                        </w:rPr>
                      </w:pPr>
                      <w:r w:rsidRPr="00423D86">
                        <w:rPr>
                          <w:sz w:val="40"/>
                        </w:rPr>
                        <w:t xml:space="preserve">         </w:t>
                      </w:r>
                      <w:r w:rsidRPr="00423D86">
                        <w:rPr>
                          <w:sz w:val="40"/>
                          <w:u w:val="single"/>
                        </w:rPr>
                        <w:t>Theravada Buddhism.</w:t>
                      </w:r>
                    </w:p>
                    <w:p w14:paraId="2D712D50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423D86">
                        <w:rPr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 xml:space="preserve">People are made up of </w:t>
                      </w:r>
                    </w:p>
                    <w:p w14:paraId="69E4215D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_______ parts called the  </w:t>
                      </w:r>
                    </w:p>
                    <w:p w14:paraId="6FE0DBAD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_______ aggregates. They </w:t>
                      </w:r>
                    </w:p>
                    <w:p w14:paraId="20587575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make up a person’s  </w:t>
                      </w:r>
                    </w:p>
                    <w:p w14:paraId="7C9EDBD9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 and </w:t>
                      </w:r>
                    </w:p>
                    <w:p w14:paraId="75650592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 _______________. This </w:t>
                      </w:r>
                    </w:p>
                    <w:p w14:paraId="3F93A80D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belief helps us understand </w:t>
                      </w:r>
                    </w:p>
                    <w:p w14:paraId="1EA2D7DC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that nothing has a _______ </w:t>
                      </w:r>
                    </w:p>
                    <w:p w14:paraId="683FE44B" w14:textId="77777777" w:rsidR="00DB406E" w:rsidRPr="00423D86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</w:t>
                      </w:r>
                      <w:r w:rsidRPr="005716F0">
                        <w:rPr>
                          <w:sz w:val="28"/>
                          <w:szCs w:val="16"/>
                        </w:rPr>
                        <w:t xml:space="preserve">   </w:t>
                      </w:r>
                      <w:r>
                        <w:rPr>
                          <w:sz w:val="28"/>
                          <w:szCs w:val="16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 xml:space="preserve">unchanging __________.     </w:t>
                      </w:r>
                    </w:p>
                    <w:p w14:paraId="7625F51F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</w:t>
                      </w:r>
                    </w:p>
                    <w:p w14:paraId="2939AB56" w14:textId="77777777" w:rsidR="00DB406E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</w:t>
                      </w:r>
                    </w:p>
                    <w:p w14:paraId="246ECC80" w14:textId="77777777" w:rsidR="00DB406E" w:rsidRPr="00DD2F01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</w:p>
                    <w:p w14:paraId="49A7FE33" w14:textId="77777777" w:rsidR="00DB406E" w:rsidRPr="006018F7" w:rsidRDefault="00DB406E" w:rsidP="00423D86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CCFD11B" w14:textId="77777777" w:rsidR="00DB406E" w:rsidRPr="006018F7" w:rsidRDefault="00DB406E" w:rsidP="00423D86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33C3">
        <w:rPr>
          <w:noProof/>
        </w:rPr>
        <mc:AlternateContent>
          <mc:Choice Requires="wps">
            <w:drawing>
              <wp:anchor distT="45720" distB="45720" distL="114300" distR="114300" simplePos="0" relativeHeight="252418048" behindDoc="0" locked="0" layoutInCell="1" allowOverlap="1" wp14:anchorId="49F37589" wp14:editId="7D78D974">
                <wp:simplePos x="0" y="0"/>
                <wp:positionH relativeFrom="margin">
                  <wp:posOffset>-277495</wp:posOffset>
                </wp:positionH>
                <wp:positionV relativeFrom="paragraph">
                  <wp:posOffset>270510</wp:posOffset>
                </wp:positionV>
                <wp:extent cx="3968750" cy="3998068"/>
                <wp:effectExtent l="0" t="0" r="0" b="2540"/>
                <wp:wrapNone/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0" cy="39980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70B0D" w14:textId="77777777" w:rsidR="00DB406E" w:rsidRPr="00BA63C1" w:rsidRDefault="00DB406E" w:rsidP="005743DD">
                            <w:pPr>
                              <w:spacing w:after="0" w:line="276" w:lineRule="auto"/>
                              <w:rPr>
                                <w:sz w:val="2"/>
                              </w:rPr>
                            </w:pPr>
                          </w:p>
                          <w:p w14:paraId="361FCEB6" w14:textId="77777777" w:rsidR="00DB406E" w:rsidRPr="00423D86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  <w:u w:val="single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           </w:t>
                            </w:r>
                            <w:r w:rsidRPr="00423D86">
                              <w:rPr>
                                <w:sz w:val="40"/>
                                <w:u w:val="single"/>
                              </w:rPr>
                              <w:t xml:space="preserve">Characteristics of </w:t>
                            </w:r>
                          </w:p>
                          <w:p w14:paraId="7D49DF8D" w14:textId="77777777" w:rsidR="00DB406E" w:rsidRPr="00423D86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  <w:u w:val="single"/>
                              </w:rPr>
                            </w:pPr>
                            <w:r w:rsidRPr="00423D86">
                              <w:rPr>
                                <w:sz w:val="40"/>
                              </w:rPr>
                              <w:t xml:space="preserve">           </w:t>
                            </w:r>
                            <w:r w:rsidRPr="00423D86">
                              <w:rPr>
                                <w:sz w:val="40"/>
                                <w:u w:val="single"/>
                              </w:rPr>
                              <w:t>Theravada Buddhism.</w:t>
                            </w:r>
                          </w:p>
                          <w:p w14:paraId="16121059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</w:t>
                            </w:r>
                            <w:r w:rsidRPr="00CA17FB">
                              <w:rPr>
                                <w:sz w:val="28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sz w:val="40"/>
                              </w:rPr>
                              <w:t xml:space="preserve">Ordination in the ____________ </w:t>
                            </w:r>
                          </w:p>
                          <w:p w14:paraId="4E09DE01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3D7901">
                              <w:rPr>
                                <w:sz w:val="32"/>
                                <w:szCs w:val="18"/>
                              </w:rPr>
                              <w:t xml:space="preserve">   </w:t>
                            </w:r>
                            <w:r>
                              <w:rPr>
                                <w:sz w:val="32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Community is emphasised.</w:t>
                            </w:r>
                          </w:p>
                          <w:p w14:paraId="6B96A4A0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 w:rsidRPr="003D7901">
                              <w:rPr>
                                <w:sz w:val="28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sz w:val="28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sz w:val="40"/>
                              </w:rPr>
                              <w:t xml:space="preserve">Buddha is the focus of ________  </w:t>
                            </w:r>
                          </w:p>
                          <w:p w14:paraId="0D368D48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as a ___________ and guide, not  </w:t>
                            </w:r>
                          </w:p>
                          <w:p w14:paraId="00D6C014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a ______. The goal is to achieve </w:t>
                            </w:r>
                          </w:p>
                          <w:p w14:paraId="4993663A" w14:textId="77777777" w:rsidR="00DB406E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______________ and __________. Some _______________ Buddhists believe in the ______________ of merit when someone has ________.    </w:t>
                            </w:r>
                          </w:p>
                          <w:p w14:paraId="36C5AA4B" w14:textId="77777777" w:rsidR="00DB406E" w:rsidRPr="00DD2F01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</w:p>
                          <w:p w14:paraId="5822E1C7" w14:textId="77777777" w:rsidR="00DB406E" w:rsidRPr="006018F7" w:rsidRDefault="00DB406E" w:rsidP="005743DD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D3C63A9" w14:textId="77777777" w:rsidR="00DB406E" w:rsidRPr="006018F7" w:rsidRDefault="00DB406E" w:rsidP="005743DD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37589" id="_x0000_s1178" type="#_x0000_t202" style="position:absolute;margin-left:-21.85pt;margin-top:21.3pt;width:312.5pt;height:314.8pt;z-index:25241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" filled="f" stroked="f">
                <v:textbox>
                  <w:txbxContent>
                    <w:p w14:paraId="32670B0D" w14:textId="77777777" w:rsidR="00DB406E" w:rsidRPr="00BA63C1" w:rsidRDefault="00DB406E" w:rsidP="005743DD">
                      <w:pPr>
                        <w:spacing w:after="0" w:line="276" w:lineRule="auto"/>
                        <w:rPr>
                          <w:sz w:val="2"/>
                        </w:rPr>
                      </w:pPr>
                    </w:p>
                    <w:p w14:paraId="361FCEB6" w14:textId="77777777" w:rsidR="00DB406E" w:rsidRPr="00423D86" w:rsidRDefault="00DB406E" w:rsidP="005743DD">
                      <w:pPr>
                        <w:spacing w:after="0" w:line="276" w:lineRule="auto"/>
                        <w:rPr>
                          <w:sz w:val="40"/>
                          <w:u w:val="single"/>
                        </w:rPr>
                      </w:pPr>
                      <w:r>
                        <w:rPr>
                          <w:sz w:val="40"/>
                        </w:rPr>
                        <w:t xml:space="preserve">               </w:t>
                      </w:r>
                      <w:r w:rsidRPr="00423D86">
                        <w:rPr>
                          <w:sz w:val="40"/>
                          <w:u w:val="single"/>
                        </w:rPr>
                        <w:t xml:space="preserve">Characteristics of </w:t>
                      </w:r>
                    </w:p>
                    <w:p w14:paraId="7D49DF8D" w14:textId="77777777" w:rsidR="00DB406E" w:rsidRPr="00423D86" w:rsidRDefault="00DB406E" w:rsidP="005743DD">
                      <w:pPr>
                        <w:spacing w:after="0" w:line="276" w:lineRule="auto"/>
                        <w:rPr>
                          <w:sz w:val="40"/>
                          <w:u w:val="single"/>
                        </w:rPr>
                      </w:pPr>
                      <w:r w:rsidRPr="00423D86">
                        <w:rPr>
                          <w:sz w:val="40"/>
                        </w:rPr>
                        <w:t xml:space="preserve">           </w:t>
                      </w:r>
                      <w:r w:rsidRPr="00423D86">
                        <w:rPr>
                          <w:sz w:val="40"/>
                          <w:u w:val="single"/>
                        </w:rPr>
                        <w:t>Theravada Buddhism.</w:t>
                      </w:r>
                    </w:p>
                    <w:p w14:paraId="16121059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</w:t>
                      </w:r>
                      <w:r w:rsidRPr="00CA17FB">
                        <w:rPr>
                          <w:sz w:val="28"/>
                          <w:szCs w:val="16"/>
                        </w:rPr>
                        <w:t xml:space="preserve">  </w:t>
                      </w:r>
                      <w:r>
                        <w:rPr>
                          <w:sz w:val="40"/>
                        </w:rPr>
                        <w:t xml:space="preserve">Ordination in the ____________ </w:t>
                      </w:r>
                    </w:p>
                    <w:p w14:paraId="4E09DE01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3D7901">
                        <w:rPr>
                          <w:sz w:val="32"/>
                          <w:szCs w:val="18"/>
                        </w:rPr>
                        <w:t xml:space="preserve">   </w:t>
                      </w:r>
                      <w:r>
                        <w:rPr>
                          <w:sz w:val="32"/>
                          <w:szCs w:val="18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Community is emphasised.</w:t>
                      </w:r>
                    </w:p>
                    <w:p w14:paraId="6B96A4A0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 w:rsidRPr="003D7901">
                        <w:rPr>
                          <w:sz w:val="28"/>
                          <w:szCs w:val="16"/>
                        </w:rPr>
                        <w:t xml:space="preserve">  </w:t>
                      </w:r>
                      <w:r>
                        <w:rPr>
                          <w:sz w:val="28"/>
                          <w:szCs w:val="16"/>
                        </w:rPr>
                        <w:t xml:space="preserve">  </w:t>
                      </w:r>
                      <w:r>
                        <w:rPr>
                          <w:sz w:val="40"/>
                        </w:rPr>
                        <w:t xml:space="preserve">Buddha is the focus of ________  </w:t>
                      </w:r>
                    </w:p>
                    <w:p w14:paraId="0D368D48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as a ___________ and guide, not  </w:t>
                      </w:r>
                    </w:p>
                    <w:p w14:paraId="00D6C014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a ______. The goal is to achieve </w:t>
                      </w:r>
                    </w:p>
                    <w:p w14:paraId="4993663A" w14:textId="77777777" w:rsidR="00DB406E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______________ and __________. Some _______________ Buddhists believe in the ______________ of merit when someone has ________.    </w:t>
                      </w:r>
                    </w:p>
                    <w:p w14:paraId="36C5AA4B" w14:textId="77777777" w:rsidR="00DB406E" w:rsidRPr="00DD2F01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</w:p>
                    <w:p w14:paraId="5822E1C7" w14:textId="77777777" w:rsidR="00DB406E" w:rsidRPr="006018F7" w:rsidRDefault="00DB406E" w:rsidP="005743DD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D3C63A9" w14:textId="77777777" w:rsidR="00DB406E" w:rsidRPr="006018F7" w:rsidRDefault="00DB406E" w:rsidP="005743DD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BE4F59" w14:textId="7BA1CF60" w:rsidR="00FE75D6" w:rsidRDefault="002533C3" w:rsidP="00FE75D6">
      <w:r>
        <w:rPr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2813E02B" wp14:editId="09D2DB5E">
                <wp:simplePos x="0" y="0"/>
                <wp:positionH relativeFrom="margin">
                  <wp:posOffset>3310890</wp:posOffset>
                </wp:positionH>
                <wp:positionV relativeFrom="paragraph">
                  <wp:posOffset>23495</wp:posOffset>
                </wp:positionV>
                <wp:extent cx="3521710" cy="3968750"/>
                <wp:effectExtent l="19050" t="0" r="40640" b="12700"/>
                <wp:wrapNone/>
                <wp:docPr id="337" name="Trapezoid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521710" cy="3968750"/>
                        </a:xfrm>
                        <a:prstGeom prst="trapezoid">
                          <a:avLst>
                            <a:gd name="adj" fmla="val 9745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24000">
                              <a:schemeClr val="bg1"/>
                            </a:gs>
                            <a:gs pos="100000">
                              <a:srgbClr val="F2F7FC"/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1DC72" id="Trapezoid 337" o:spid="_x0000_s1026" style="position:absolute;margin-left:260.7pt;margin-top:1.85pt;width:277.3pt;height:312.5pt;rotation:180;z-index:25242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521710,396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" path="m,3968750l343191,,3178519,r343191,3968750l,3968750xe" fillcolor="#83a1d8 [2132]" strokecolor="#1f3763 [1604]" strokeweight="1pt">
                <v:fill color2="#f2f7fc" rotate="t" colors="0 #95abea;15729f white;1 #f2f7fc" focus="100%" type="gradientRadial"/>
                <v:stroke joinstyle="miter"/>
                <v:path arrowok="t" o:connecttype="custom" o:connectlocs="0,3968750;343191,0;3178519,0;3521710,3968750;0,3968750" o:connectangles="0,0,0,0,0"/>
                <w10:wrap anchorx="margin"/>
              </v:shape>
            </w:pict>
          </mc:Fallback>
        </mc:AlternateContent>
      </w:r>
    </w:p>
    <w:p w14:paraId="38F70304" w14:textId="77777777" w:rsidR="00FE75D6" w:rsidRDefault="00FE75D6" w:rsidP="00FE75D6"/>
    <w:p w14:paraId="773B89B1" w14:textId="77777777" w:rsidR="00BD0EB0" w:rsidRDefault="00BD0EB0" w:rsidP="00FE75D6"/>
    <w:p w14:paraId="421E31F4" w14:textId="77777777" w:rsidR="00BD0EB0" w:rsidRDefault="00BD0EB0" w:rsidP="00FE75D6"/>
    <w:p w14:paraId="1B6F31CA" w14:textId="77777777" w:rsidR="00FE75D6" w:rsidRDefault="00FE75D6" w:rsidP="00FE75D6">
      <w:pPr>
        <w:tabs>
          <w:tab w:val="left" w:pos="3240"/>
        </w:tabs>
      </w:pPr>
      <w:r>
        <w:tab/>
      </w:r>
    </w:p>
    <w:p w14:paraId="13D5C530" w14:textId="77777777" w:rsidR="00FE75D6" w:rsidRDefault="00FE75D6" w:rsidP="00FE75D6">
      <w:pPr>
        <w:tabs>
          <w:tab w:val="left" w:pos="1845"/>
        </w:tabs>
      </w:pPr>
    </w:p>
    <w:p w14:paraId="0AFA7BC3" w14:textId="77777777" w:rsidR="00FE75D6" w:rsidRDefault="00FE75D6" w:rsidP="00FE75D6"/>
    <w:p w14:paraId="466A9998" w14:textId="77777777" w:rsidR="00F61961" w:rsidRDefault="00F61961" w:rsidP="00FE75D6"/>
    <w:p w14:paraId="02932714" w14:textId="77777777" w:rsidR="00F61961" w:rsidRDefault="00F61961" w:rsidP="00FE75D6"/>
    <w:p w14:paraId="624EC8FC" w14:textId="77777777" w:rsidR="00F61961" w:rsidRDefault="00F61961" w:rsidP="00FE75D6"/>
    <w:p w14:paraId="03815786" w14:textId="77777777" w:rsidR="00F61961" w:rsidRDefault="00F61961" w:rsidP="00FE75D6"/>
    <w:p w14:paraId="14077059" w14:textId="77777777" w:rsidR="00F61961" w:rsidRDefault="00F61961" w:rsidP="00FE75D6"/>
    <w:p w14:paraId="7C6DB070" w14:textId="77777777" w:rsidR="00F61961" w:rsidRDefault="00F61961" w:rsidP="00FE75D6"/>
    <w:p w14:paraId="1716BC0A" w14:textId="77777777" w:rsidR="00F61961" w:rsidRDefault="00F61961" w:rsidP="00FE75D6"/>
    <w:tbl>
      <w:tblPr>
        <w:tblStyle w:val="TableGrid"/>
        <w:tblpPr w:leftFromText="180" w:rightFromText="180" w:vertAnchor="text" w:horzAnchor="margin" w:tblpXSpec="center" w:tblpY="109"/>
        <w:tblW w:w="11058" w:type="dxa"/>
        <w:tblLook w:val="04A0" w:firstRow="1" w:lastRow="0" w:firstColumn="1" w:lastColumn="0" w:noHBand="0" w:noVBand="1"/>
      </w:tblPr>
      <w:tblGrid>
        <w:gridCol w:w="2274"/>
        <w:gridCol w:w="4969"/>
        <w:gridCol w:w="3815"/>
      </w:tblGrid>
      <w:tr w:rsidR="00DB406E" w14:paraId="3A8BE102" w14:textId="77777777" w:rsidTr="00DB406E">
        <w:tc>
          <w:tcPr>
            <w:tcW w:w="2274" w:type="dxa"/>
          </w:tcPr>
          <w:p w14:paraId="511271F4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Aggregate</w:t>
            </w:r>
          </w:p>
        </w:tc>
        <w:tc>
          <w:tcPr>
            <w:tcW w:w="4969" w:type="dxa"/>
          </w:tcPr>
          <w:p w14:paraId="4BAA6E30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Explanation</w:t>
            </w:r>
          </w:p>
        </w:tc>
        <w:tc>
          <w:tcPr>
            <w:tcW w:w="3815" w:type="dxa"/>
          </w:tcPr>
          <w:p w14:paraId="64520B64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Example</w:t>
            </w:r>
          </w:p>
        </w:tc>
      </w:tr>
      <w:tr w:rsidR="00DB406E" w14:paraId="09669042" w14:textId="77777777" w:rsidTr="00DB406E">
        <w:tc>
          <w:tcPr>
            <w:tcW w:w="2274" w:type="dxa"/>
            <w:shd w:val="clear" w:color="auto" w:fill="FFF2CC" w:themeFill="accent4" w:themeFillTint="33"/>
          </w:tcPr>
          <w:p w14:paraId="2343CFDD" w14:textId="77777777" w:rsidR="00DB406E" w:rsidRPr="00DF638E" w:rsidRDefault="00DB406E" w:rsidP="00DB406E">
            <w:pPr>
              <w:tabs>
                <w:tab w:val="left" w:pos="1845"/>
              </w:tabs>
              <w:rPr>
                <w:sz w:val="4"/>
                <w:szCs w:val="18"/>
              </w:rPr>
            </w:pPr>
          </w:p>
        </w:tc>
        <w:tc>
          <w:tcPr>
            <w:tcW w:w="4969" w:type="dxa"/>
            <w:shd w:val="clear" w:color="auto" w:fill="FFF2CC" w:themeFill="accent4" w:themeFillTint="33"/>
          </w:tcPr>
          <w:p w14:paraId="7B8A055B" w14:textId="77777777" w:rsidR="00DB406E" w:rsidRPr="00DF638E" w:rsidRDefault="00DB406E" w:rsidP="00DB406E">
            <w:pPr>
              <w:tabs>
                <w:tab w:val="left" w:pos="1845"/>
              </w:tabs>
              <w:rPr>
                <w:sz w:val="4"/>
                <w:szCs w:val="18"/>
              </w:rPr>
            </w:pPr>
          </w:p>
        </w:tc>
        <w:tc>
          <w:tcPr>
            <w:tcW w:w="3815" w:type="dxa"/>
            <w:shd w:val="clear" w:color="auto" w:fill="FFF2CC" w:themeFill="accent4" w:themeFillTint="33"/>
          </w:tcPr>
          <w:p w14:paraId="78FC7D79" w14:textId="77777777" w:rsidR="00DB406E" w:rsidRPr="00DF638E" w:rsidRDefault="00DB406E" w:rsidP="00DB406E">
            <w:pPr>
              <w:tabs>
                <w:tab w:val="left" w:pos="1845"/>
              </w:tabs>
              <w:rPr>
                <w:sz w:val="4"/>
                <w:szCs w:val="18"/>
              </w:rPr>
            </w:pPr>
          </w:p>
        </w:tc>
      </w:tr>
      <w:tr w:rsidR="00DB406E" w:rsidRPr="003D4700" w14:paraId="202582F9" w14:textId="77777777" w:rsidTr="00DB406E">
        <w:tc>
          <w:tcPr>
            <w:tcW w:w="2274" w:type="dxa"/>
          </w:tcPr>
          <w:p w14:paraId="3EB8ECD9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6"/>
                <w:szCs w:val="36"/>
              </w:rPr>
            </w:pPr>
            <w:r w:rsidRPr="00DF638E">
              <w:rPr>
                <w:sz w:val="36"/>
                <w:szCs w:val="36"/>
              </w:rPr>
              <w:t xml:space="preserve">Form </w:t>
            </w:r>
          </w:p>
        </w:tc>
        <w:tc>
          <w:tcPr>
            <w:tcW w:w="4969" w:type="dxa"/>
          </w:tcPr>
          <w:p w14:paraId="57631580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A person’s ________ or objects in the _____</w:t>
            </w:r>
            <w:r>
              <w:rPr>
                <w:sz w:val="38"/>
                <w:szCs w:val="38"/>
              </w:rPr>
              <w:t>_</w:t>
            </w:r>
            <w:r w:rsidRPr="00DF638E">
              <w:rPr>
                <w:sz w:val="38"/>
                <w:szCs w:val="38"/>
              </w:rPr>
              <w:t>_____.</w:t>
            </w:r>
          </w:p>
          <w:p w14:paraId="0F3CB315" w14:textId="77777777" w:rsidR="00DB406E" w:rsidRPr="00DF638E" w:rsidRDefault="00DB406E" w:rsidP="00DB406E">
            <w:pPr>
              <w:tabs>
                <w:tab w:val="left" w:pos="1845"/>
              </w:tabs>
              <w:rPr>
                <w:sz w:val="8"/>
                <w:szCs w:val="8"/>
              </w:rPr>
            </w:pPr>
          </w:p>
        </w:tc>
        <w:tc>
          <w:tcPr>
            <w:tcW w:w="3815" w:type="dxa"/>
          </w:tcPr>
          <w:p w14:paraId="26AEEF78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 xml:space="preserve">You see a slice of </w:t>
            </w:r>
            <w:proofErr w:type="gramStart"/>
            <w:r w:rsidRPr="00DF638E">
              <w:rPr>
                <w:sz w:val="38"/>
                <w:szCs w:val="38"/>
              </w:rPr>
              <w:t xml:space="preserve">cake  </w:t>
            </w:r>
            <w:proofErr w:type="spellStart"/>
            <w:r w:rsidRPr="00DF638E">
              <w:rPr>
                <w:sz w:val="38"/>
                <w:szCs w:val="38"/>
              </w:rPr>
              <w:t>a</w:t>
            </w:r>
            <w:proofErr w:type="spellEnd"/>
            <w:proofErr w:type="gramEnd"/>
            <w:r w:rsidRPr="00DF638E">
              <w:rPr>
                <w:sz w:val="38"/>
                <w:szCs w:val="38"/>
              </w:rPr>
              <w:t xml:space="preserve"> ______</w:t>
            </w:r>
            <w:r>
              <w:rPr>
                <w:sz w:val="38"/>
                <w:szCs w:val="38"/>
              </w:rPr>
              <w:t>_</w:t>
            </w:r>
            <w:r w:rsidRPr="00DF638E">
              <w:rPr>
                <w:sz w:val="38"/>
                <w:szCs w:val="38"/>
              </w:rPr>
              <w:t>____ object.</w:t>
            </w:r>
          </w:p>
        </w:tc>
      </w:tr>
      <w:tr w:rsidR="00DB406E" w:rsidRPr="003D4700" w14:paraId="0AA1BAA0" w14:textId="77777777" w:rsidTr="00DB406E">
        <w:tc>
          <w:tcPr>
            <w:tcW w:w="2274" w:type="dxa"/>
          </w:tcPr>
          <w:p w14:paraId="5A1E3CA8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6"/>
                <w:szCs w:val="36"/>
              </w:rPr>
            </w:pPr>
            <w:r w:rsidRPr="00DF638E">
              <w:rPr>
                <w:sz w:val="36"/>
                <w:szCs w:val="36"/>
              </w:rPr>
              <w:t xml:space="preserve">Sensation </w:t>
            </w:r>
          </w:p>
        </w:tc>
        <w:tc>
          <w:tcPr>
            <w:tcW w:w="4969" w:type="dxa"/>
          </w:tcPr>
          <w:p w14:paraId="5509EDB2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The ___________</w:t>
            </w:r>
            <w:r>
              <w:rPr>
                <w:sz w:val="38"/>
                <w:szCs w:val="38"/>
              </w:rPr>
              <w:t>_</w:t>
            </w:r>
            <w:r w:rsidRPr="00DF638E">
              <w:rPr>
                <w:sz w:val="38"/>
                <w:szCs w:val="38"/>
              </w:rPr>
              <w:t>__ that occur when we come into contact with things, can be physical or _____________.</w:t>
            </w:r>
          </w:p>
          <w:p w14:paraId="78F09862" w14:textId="77777777" w:rsidR="00DB406E" w:rsidRPr="00DF638E" w:rsidRDefault="00DB406E" w:rsidP="00DB406E">
            <w:pPr>
              <w:tabs>
                <w:tab w:val="left" w:pos="1845"/>
              </w:tabs>
              <w:rPr>
                <w:sz w:val="8"/>
                <w:szCs w:val="8"/>
              </w:rPr>
            </w:pPr>
          </w:p>
        </w:tc>
        <w:tc>
          <w:tcPr>
            <w:tcW w:w="3815" w:type="dxa"/>
          </w:tcPr>
          <w:p w14:paraId="4112D5D2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>
              <w:rPr>
                <w:sz w:val="38"/>
                <w:szCs w:val="38"/>
              </w:rPr>
              <w:t>Seeing the cake gives you a sense of __________________.</w:t>
            </w:r>
          </w:p>
        </w:tc>
      </w:tr>
      <w:tr w:rsidR="00DB406E" w:rsidRPr="003D4700" w14:paraId="4C4472F6" w14:textId="77777777" w:rsidTr="00DB406E">
        <w:tc>
          <w:tcPr>
            <w:tcW w:w="2274" w:type="dxa"/>
          </w:tcPr>
          <w:p w14:paraId="79813DB9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6"/>
                <w:szCs w:val="36"/>
              </w:rPr>
            </w:pPr>
            <w:r w:rsidRPr="00DF638E">
              <w:rPr>
                <w:sz w:val="36"/>
                <w:szCs w:val="36"/>
              </w:rPr>
              <w:t xml:space="preserve">Perception </w:t>
            </w:r>
          </w:p>
        </w:tc>
        <w:tc>
          <w:tcPr>
            <w:tcW w:w="4969" w:type="dxa"/>
          </w:tcPr>
          <w:p w14:paraId="6E29EBD9" w14:textId="77777777" w:rsidR="00DB406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>
              <w:rPr>
                <w:sz w:val="38"/>
                <w:szCs w:val="38"/>
              </w:rPr>
              <w:t>How people _____________ what things are.</w:t>
            </w:r>
          </w:p>
          <w:p w14:paraId="5949D798" w14:textId="77777777" w:rsidR="00DB406E" w:rsidRPr="00DF638E" w:rsidRDefault="00DB406E" w:rsidP="00DB406E">
            <w:pPr>
              <w:tabs>
                <w:tab w:val="left" w:pos="1845"/>
              </w:tabs>
              <w:rPr>
                <w:sz w:val="8"/>
                <w:szCs w:val="8"/>
              </w:rPr>
            </w:pPr>
          </w:p>
        </w:tc>
        <w:tc>
          <w:tcPr>
            <w:tcW w:w="3815" w:type="dxa"/>
          </w:tcPr>
          <w:p w14:paraId="00E0D47D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>You</w:t>
            </w:r>
            <w:r>
              <w:rPr>
                <w:sz w:val="38"/>
                <w:szCs w:val="38"/>
              </w:rPr>
              <w:t xml:space="preserve"> ______________ it is a piece of cake. </w:t>
            </w:r>
            <w:r w:rsidRPr="00DF638E">
              <w:rPr>
                <w:sz w:val="38"/>
                <w:szCs w:val="38"/>
              </w:rPr>
              <w:t xml:space="preserve"> </w:t>
            </w:r>
          </w:p>
        </w:tc>
      </w:tr>
      <w:tr w:rsidR="00DB406E" w:rsidRPr="003D4700" w14:paraId="444B784D" w14:textId="77777777" w:rsidTr="00DB406E">
        <w:tc>
          <w:tcPr>
            <w:tcW w:w="2274" w:type="dxa"/>
          </w:tcPr>
          <w:p w14:paraId="78FB2001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6"/>
                <w:szCs w:val="36"/>
              </w:rPr>
            </w:pPr>
            <w:r w:rsidRPr="00DF638E">
              <w:rPr>
                <w:sz w:val="36"/>
                <w:szCs w:val="36"/>
              </w:rPr>
              <w:t>Mental formations</w:t>
            </w:r>
          </w:p>
          <w:p w14:paraId="5507CD75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6"/>
                <w:szCs w:val="36"/>
              </w:rPr>
            </w:pPr>
          </w:p>
        </w:tc>
        <w:tc>
          <w:tcPr>
            <w:tcW w:w="4969" w:type="dxa"/>
          </w:tcPr>
          <w:p w14:paraId="2761EE87" w14:textId="77777777" w:rsidR="00DB406E" w:rsidRPr="00DF638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>
              <w:rPr>
                <w:sz w:val="38"/>
                <w:szCs w:val="38"/>
              </w:rPr>
              <w:t xml:space="preserve">Thoughts and ____________ how a person </w:t>
            </w:r>
            <w:proofErr w:type="gramStart"/>
            <w:r>
              <w:rPr>
                <w:sz w:val="38"/>
                <w:szCs w:val="38"/>
              </w:rPr>
              <w:t>responds</w:t>
            </w:r>
            <w:proofErr w:type="gramEnd"/>
            <w:r>
              <w:rPr>
                <w:sz w:val="38"/>
                <w:szCs w:val="38"/>
              </w:rPr>
              <w:t xml:space="preserve"> to things - likes and __________</w:t>
            </w:r>
          </w:p>
        </w:tc>
        <w:tc>
          <w:tcPr>
            <w:tcW w:w="3815" w:type="dxa"/>
          </w:tcPr>
          <w:p w14:paraId="73086F88" w14:textId="77777777" w:rsidR="00DB406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>
              <w:rPr>
                <w:sz w:val="38"/>
                <w:szCs w:val="38"/>
              </w:rPr>
              <w:t>You decide _________ you want to eat the cake or _______.</w:t>
            </w:r>
          </w:p>
          <w:p w14:paraId="25ABA0FB" w14:textId="77777777" w:rsidR="00DB406E" w:rsidRPr="00FA2A97" w:rsidRDefault="00DB406E" w:rsidP="00DB406E">
            <w:pPr>
              <w:tabs>
                <w:tab w:val="left" w:pos="1845"/>
              </w:tabs>
              <w:rPr>
                <w:sz w:val="2"/>
                <w:szCs w:val="2"/>
              </w:rPr>
            </w:pPr>
          </w:p>
        </w:tc>
      </w:tr>
      <w:tr w:rsidR="00DB406E" w:rsidRPr="003D4700" w14:paraId="5291C5A9" w14:textId="77777777" w:rsidTr="00DB406E">
        <w:tc>
          <w:tcPr>
            <w:tcW w:w="2274" w:type="dxa"/>
          </w:tcPr>
          <w:p w14:paraId="1E5307E1" w14:textId="38813C12" w:rsidR="00DB406E" w:rsidRPr="00FA2A97" w:rsidRDefault="00DB406E" w:rsidP="00DB406E">
            <w:pPr>
              <w:tabs>
                <w:tab w:val="left" w:pos="1845"/>
              </w:tabs>
              <w:rPr>
                <w:sz w:val="35"/>
                <w:szCs w:val="35"/>
              </w:rPr>
            </w:pPr>
            <w:r w:rsidRPr="00FA2A97">
              <w:rPr>
                <w:sz w:val="35"/>
                <w:szCs w:val="35"/>
              </w:rPr>
              <w:t xml:space="preserve">Consciousness </w:t>
            </w:r>
          </w:p>
        </w:tc>
        <w:tc>
          <w:tcPr>
            <w:tcW w:w="4969" w:type="dxa"/>
          </w:tcPr>
          <w:p w14:paraId="7261F769" w14:textId="77777777" w:rsidR="00DB406E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 w:rsidRPr="00DF638E">
              <w:rPr>
                <w:sz w:val="38"/>
                <w:szCs w:val="38"/>
              </w:rPr>
              <w:t xml:space="preserve">A person’s </w:t>
            </w:r>
            <w:r>
              <w:rPr>
                <w:sz w:val="38"/>
                <w:szCs w:val="38"/>
              </w:rPr>
              <w:t>_____________ of the _________ around them.</w:t>
            </w:r>
          </w:p>
          <w:p w14:paraId="335D6B96" w14:textId="77777777" w:rsidR="00DB406E" w:rsidRPr="00FA2A97" w:rsidRDefault="00DB406E" w:rsidP="00DB406E">
            <w:pPr>
              <w:tabs>
                <w:tab w:val="left" w:pos="1845"/>
              </w:tabs>
              <w:rPr>
                <w:sz w:val="4"/>
                <w:szCs w:val="4"/>
              </w:rPr>
            </w:pPr>
          </w:p>
        </w:tc>
        <w:tc>
          <w:tcPr>
            <w:tcW w:w="3815" w:type="dxa"/>
          </w:tcPr>
          <w:p w14:paraId="21F51776" w14:textId="77777777" w:rsidR="00DB406E" w:rsidRPr="00FA2A97" w:rsidRDefault="00DB406E" w:rsidP="00DB406E">
            <w:pPr>
              <w:tabs>
                <w:tab w:val="left" w:pos="1845"/>
              </w:tabs>
              <w:rPr>
                <w:sz w:val="38"/>
                <w:szCs w:val="38"/>
              </w:rPr>
            </w:pPr>
            <w:r>
              <w:rPr>
                <w:sz w:val="38"/>
                <w:szCs w:val="38"/>
              </w:rPr>
              <w:t>Your ______________ of all the processes.</w:t>
            </w:r>
          </w:p>
        </w:tc>
      </w:tr>
    </w:tbl>
    <w:p w14:paraId="5E388F24" w14:textId="39E43036" w:rsidR="002533C3" w:rsidRPr="002533C3" w:rsidRDefault="002533C3" w:rsidP="00FE75D6">
      <w:pPr>
        <w:rPr>
          <w:sz w:val="4"/>
          <w:szCs w:val="4"/>
        </w:rPr>
      </w:pPr>
    </w:p>
    <w:p w14:paraId="75CCB735" w14:textId="50EA4186" w:rsidR="00763958" w:rsidRDefault="00DB406E" w:rsidP="00FE75D6">
      <w:r>
        <w:rPr>
          <w:noProof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 wp14:anchorId="6C9174D3" wp14:editId="61549FB5">
                <wp:simplePos x="0" y="0"/>
                <wp:positionH relativeFrom="margin">
                  <wp:posOffset>-267335</wp:posOffset>
                </wp:positionH>
                <wp:positionV relativeFrom="paragraph">
                  <wp:posOffset>293370</wp:posOffset>
                </wp:positionV>
                <wp:extent cx="3842385" cy="1536700"/>
                <wp:effectExtent l="0" t="0" r="62865" b="25400"/>
                <wp:wrapNone/>
                <wp:docPr id="394" name="Rectangle: Folded Corner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2385" cy="153670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585DC" id="Rectangle: Folded Corner 394" o:spid="_x0000_s1026" type="#_x0000_t65" style="position:absolute;margin-left:-21.05pt;margin-top:23.1pt;width:302.55pt;height:121pt;z-index:25258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3D58BC49" wp14:editId="0A239165">
                <wp:simplePos x="0" y="0"/>
                <wp:positionH relativeFrom="page">
                  <wp:posOffset>224155</wp:posOffset>
                </wp:positionH>
                <wp:positionV relativeFrom="paragraph">
                  <wp:posOffset>304165</wp:posOffset>
                </wp:positionV>
                <wp:extent cx="4007485" cy="1487805"/>
                <wp:effectExtent l="0" t="0" r="0" b="0"/>
                <wp:wrapNone/>
                <wp:docPr id="395" name="Text Box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7485" cy="1487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898DD1" w14:textId="77777777" w:rsidR="00DB406E" w:rsidRPr="00DB4891" w:rsidRDefault="00DB406E" w:rsidP="00DB406E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Mahayana Buddhism is a term used to describe a ______________ of different Buddhist traditions that share some _______________.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8BC49" id="Text Box 395" o:spid="_x0000_s1179" type="#_x0000_t202" style="position:absolute;margin-left:17.65pt;margin-top:23.95pt;width:315.55pt;height:117.15pt;z-index:2525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" filled="f" stroked="f">
                <v:textbox>
                  <w:txbxContent>
                    <w:p w14:paraId="6D898DD1" w14:textId="77777777" w:rsidR="00DB406E" w:rsidRPr="00DB4891" w:rsidRDefault="00DB406E" w:rsidP="00DB406E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Mahayana Buddhism is a term used to describe a ______________ of different Buddhist traditions that share some _______________.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F2612" w:rsidRPr="009F735E">
        <w:rPr>
          <w:noProof/>
        </w:rPr>
        <w:drawing>
          <wp:anchor distT="0" distB="0" distL="114300" distR="114300" simplePos="0" relativeHeight="252434432" behindDoc="0" locked="0" layoutInCell="1" allowOverlap="1" wp14:anchorId="47BB4348" wp14:editId="7B320E8B">
            <wp:simplePos x="0" y="0"/>
            <wp:positionH relativeFrom="column">
              <wp:posOffset>-213360</wp:posOffset>
            </wp:positionH>
            <wp:positionV relativeFrom="paragraph">
              <wp:posOffset>-242367</wp:posOffset>
            </wp:positionV>
            <wp:extent cx="361950" cy="361950"/>
            <wp:effectExtent l="0" t="0" r="0" b="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612" w:rsidRPr="00047C6E">
        <w:rPr>
          <w:noProof/>
        </w:rPr>
        <w:drawing>
          <wp:anchor distT="0" distB="0" distL="114300" distR="114300" simplePos="0" relativeHeight="252432384" behindDoc="0" locked="0" layoutInCell="1" allowOverlap="1" wp14:anchorId="06964200" wp14:editId="4D6EA5AF">
            <wp:simplePos x="0" y="0"/>
            <wp:positionH relativeFrom="column">
              <wp:posOffset>6367780</wp:posOffset>
            </wp:positionH>
            <wp:positionV relativeFrom="paragraph">
              <wp:posOffset>-247650</wp:posOffset>
            </wp:positionV>
            <wp:extent cx="385445" cy="382270"/>
            <wp:effectExtent l="0" t="0" r="0" b="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612">
        <w:rPr>
          <w:noProof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28D70072" wp14:editId="5B38CF08">
                <wp:simplePos x="0" y="0"/>
                <wp:positionH relativeFrom="margin">
                  <wp:posOffset>1024890</wp:posOffset>
                </wp:positionH>
                <wp:positionV relativeFrom="paragraph">
                  <wp:posOffset>-233477</wp:posOffset>
                </wp:positionV>
                <wp:extent cx="4429125" cy="438150"/>
                <wp:effectExtent l="0" t="0" r="0" b="0"/>
                <wp:wrapNone/>
                <wp:docPr id="385" name="Text Box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D37218" w14:textId="77777777" w:rsidR="00DB406E" w:rsidRPr="00632B6C" w:rsidRDefault="00DB406E" w:rsidP="00763958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Mahayana Buddhism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70072" id="Text Box 385" o:spid="_x0000_s1180" type="#_x0000_t202" style="position:absolute;margin-left:80.7pt;margin-top:-18.4pt;width:348.75pt;height:34.5pt;z-index:25242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" filled="f" stroked="f">
                <v:textbox>
                  <w:txbxContent>
                    <w:p w14:paraId="1BD37218" w14:textId="77777777" w:rsidR="00DB406E" w:rsidRPr="00632B6C" w:rsidRDefault="00DB406E" w:rsidP="00763958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Mahayana Buddhism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2612">
        <w:rPr>
          <w:noProof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2D6B59E6" wp14:editId="6075F62E">
                <wp:simplePos x="0" y="0"/>
                <wp:positionH relativeFrom="page">
                  <wp:posOffset>0</wp:posOffset>
                </wp:positionH>
                <wp:positionV relativeFrom="paragraph">
                  <wp:posOffset>140132</wp:posOffset>
                </wp:positionV>
                <wp:extent cx="7934325" cy="47625"/>
                <wp:effectExtent l="0" t="0" r="28575" b="28575"/>
                <wp:wrapNone/>
                <wp:docPr id="399" name="Rectangl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040990" id="Rectangle 399" o:spid="_x0000_s1026" style="position:absolute;margin-left:0;margin-top:11.05pt;width:624.75pt;height:3.75pt;z-index:252430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" fillcolor="#4472c4 [3204]" strokecolor="#1f3763 [1604]" strokeweight="1pt">
                <v:fill r:id="rId39" o:title="" color2="white [3212]" type="pattern"/>
                <w10:wrap anchorx="page"/>
              </v:rect>
            </w:pict>
          </mc:Fallback>
        </mc:AlternateContent>
      </w:r>
      <w:r w:rsidR="00AF2612">
        <w:rPr>
          <w:noProof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5C9C734E" wp14:editId="79005362">
                <wp:simplePos x="0" y="0"/>
                <wp:positionH relativeFrom="column">
                  <wp:posOffset>3808865</wp:posOffset>
                </wp:positionH>
                <wp:positionV relativeFrom="paragraph">
                  <wp:posOffset>286385</wp:posOffset>
                </wp:positionV>
                <wp:extent cx="1828800" cy="1828800"/>
                <wp:effectExtent l="0" t="19050" r="0" b="33655"/>
                <wp:wrapNone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38064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472FAF" w14:textId="77777777" w:rsidR="00DB406E" w:rsidRPr="00D0724F" w:rsidRDefault="00DB406E" w:rsidP="00D0724F">
                            <w:pPr>
                              <w:jc w:val="center"/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D0724F"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Zen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C734E" id="Text Box 402" o:spid="_x0000_s1181" type="#_x0000_t202" style="position:absolute;margin-left:299.9pt;margin-top:22.55pt;width:2in;height:2in;rotation:-395331fd;z-index:252436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" filled="f" stroked="f">
                <v:textbox style="mso-fit-shape-to-text:t">
                  <w:txbxContent>
                    <w:p w14:paraId="24472FAF" w14:textId="77777777" w:rsidR="00DB406E" w:rsidRPr="00D0724F" w:rsidRDefault="00DB406E" w:rsidP="00D0724F">
                      <w:pPr>
                        <w:jc w:val="center"/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D0724F"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Zen</w:t>
                      </w:r>
                    </w:p>
                  </w:txbxContent>
                </v:textbox>
              </v:shape>
            </w:pict>
          </mc:Fallback>
        </mc:AlternateContent>
      </w:r>
    </w:p>
    <w:p w14:paraId="499D6470" w14:textId="1CF58653" w:rsidR="002533C3" w:rsidRDefault="00174056" w:rsidP="00DB406E">
      <w:pPr>
        <w:tabs>
          <w:tab w:val="left" w:pos="36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1C8BC93F" wp14:editId="2A5AB195">
                <wp:simplePos x="0" y="0"/>
                <wp:positionH relativeFrom="page">
                  <wp:posOffset>5331825</wp:posOffset>
                </wp:positionH>
                <wp:positionV relativeFrom="paragraph">
                  <wp:posOffset>48193</wp:posOffset>
                </wp:positionV>
                <wp:extent cx="1828800" cy="1828800"/>
                <wp:effectExtent l="0" t="38100" r="9525" b="52705"/>
                <wp:wrapNone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474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C60D0B" w14:textId="77777777" w:rsidR="00DB406E" w:rsidRPr="00D0724F" w:rsidRDefault="00DB406E" w:rsidP="00D0724F">
                            <w:pPr>
                              <w:jc w:val="center"/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D0724F"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Pure 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8BC93F" id="Text Box 410" o:spid="_x0000_s1182" type="#_x0000_t202" style="position:absolute;margin-left:419.85pt;margin-top:3.8pt;width:2in;height:2in;rotation:224432fd;z-index:252438528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" filled="f" stroked="f">
                <v:textbox style="mso-fit-shape-to-text:t">
                  <w:txbxContent>
                    <w:p w14:paraId="5EC60D0B" w14:textId="77777777" w:rsidR="00DB406E" w:rsidRPr="00D0724F" w:rsidRDefault="00DB406E" w:rsidP="00D0724F">
                      <w:pPr>
                        <w:jc w:val="center"/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D0724F"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Pure 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B406E">
        <w:tab/>
      </w:r>
    </w:p>
    <w:p w14:paraId="65ED5CBC" w14:textId="59683780" w:rsidR="00DB406E" w:rsidRDefault="00DB406E" w:rsidP="00DB406E">
      <w:pPr>
        <w:tabs>
          <w:tab w:val="left" w:pos="36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4F252C26" wp14:editId="241F17E1">
                <wp:simplePos x="0" y="0"/>
                <wp:positionH relativeFrom="column">
                  <wp:posOffset>3570690</wp:posOffset>
                </wp:positionH>
                <wp:positionV relativeFrom="paragraph">
                  <wp:posOffset>124460</wp:posOffset>
                </wp:positionV>
                <wp:extent cx="252919" cy="204687"/>
                <wp:effectExtent l="0" t="19050" r="33020" b="43180"/>
                <wp:wrapNone/>
                <wp:docPr id="417" name="Arrow: Right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919" cy="20468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E6434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17" o:spid="_x0000_s1026" type="#_x0000_t13" style="position:absolute;margin-left:281.15pt;margin-top:9.8pt;width:19.9pt;height:16.1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" adj="12860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60290C38" wp14:editId="5EC08B6D">
                <wp:simplePos x="0" y="0"/>
                <wp:positionH relativeFrom="page">
                  <wp:posOffset>4274185</wp:posOffset>
                </wp:positionH>
                <wp:positionV relativeFrom="paragraph">
                  <wp:posOffset>199390</wp:posOffset>
                </wp:positionV>
                <wp:extent cx="1828800" cy="1828800"/>
                <wp:effectExtent l="0" t="0" r="0" b="0"/>
                <wp:wrapNone/>
                <wp:docPr id="412" name="Text Box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96C68FF" w14:textId="77777777" w:rsidR="00DB406E" w:rsidRPr="00D0724F" w:rsidRDefault="00DB406E" w:rsidP="00D0724F">
                            <w:pPr>
                              <w:jc w:val="center"/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Tibetan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90C38" id="Text Box 412" o:spid="_x0000_s1183" type="#_x0000_t202" style="position:absolute;margin-left:336.55pt;margin-top:15.7pt;width:2in;height:2in;z-index:252440576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n59JgIAAFQEAAAOAAAAZHJzL2Uyb0RvYy54bWysVFFv2jAQfp+0/2D5fQQQ3Wh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" filled="f" stroked="f">
                <v:textbox style="mso-fit-shape-to-text:t">
                  <w:txbxContent>
                    <w:p w14:paraId="596C68FF" w14:textId="77777777" w:rsidR="00DB406E" w:rsidRPr="00D0724F" w:rsidRDefault="00DB406E" w:rsidP="00D0724F">
                      <w:pPr>
                        <w:jc w:val="center"/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Tibetan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8E711B8" w14:textId="6DEA9026" w:rsidR="00DB406E" w:rsidRDefault="00DB406E" w:rsidP="00DB406E">
      <w:pPr>
        <w:tabs>
          <w:tab w:val="left" w:pos="36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198BE97F" wp14:editId="1DDF3F82">
                <wp:simplePos x="0" y="0"/>
                <wp:positionH relativeFrom="page">
                  <wp:posOffset>5713095</wp:posOffset>
                </wp:positionH>
                <wp:positionV relativeFrom="paragraph">
                  <wp:posOffset>89534</wp:posOffset>
                </wp:positionV>
                <wp:extent cx="1828800" cy="1828800"/>
                <wp:effectExtent l="0" t="76200" r="5080" b="90805"/>
                <wp:wrapNone/>
                <wp:docPr id="438" name="Text Box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56036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757AA3" w14:textId="77777777" w:rsidR="00DB406E" w:rsidRPr="00D0724F" w:rsidRDefault="00DB406E" w:rsidP="00AF2612">
                            <w:pPr>
                              <w:jc w:val="center"/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70AD47"/>
                                <w:spacing w:val="10"/>
                                <w:sz w:val="60"/>
                                <w:szCs w:val="6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Triratna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BE97F" id="Text Box 438" o:spid="_x0000_s1184" type="#_x0000_t202" style="position:absolute;margin-left:449.85pt;margin-top:7.05pt;width:2in;height:2in;rotation:498113fd;z-index:25245491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" filled="f" stroked="f">
                <v:textbox style="mso-fit-shape-to-text:t">
                  <w:txbxContent>
                    <w:p w14:paraId="6A757AA3" w14:textId="77777777" w:rsidR="00DB406E" w:rsidRPr="00D0724F" w:rsidRDefault="00DB406E" w:rsidP="00AF2612">
                      <w:pPr>
                        <w:jc w:val="center"/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color w:val="70AD47"/>
                          <w:spacing w:val="10"/>
                          <w:sz w:val="60"/>
                          <w:szCs w:val="6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Triratna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6230404" w14:textId="0C16953F" w:rsidR="002533C3" w:rsidRDefault="002533C3" w:rsidP="00FE75D6"/>
    <w:p w14:paraId="0C62E8D0" w14:textId="6CDE9D3F" w:rsidR="00AF2612" w:rsidRDefault="00AF2612" w:rsidP="00D0724F"/>
    <w:p w14:paraId="498A3234" w14:textId="77777777" w:rsidR="00D0724F" w:rsidRPr="00212C49" w:rsidRDefault="00AF2612" w:rsidP="00D0724F">
      <w:r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5B498C6B" wp14:editId="2F9CC0CF">
                <wp:simplePos x="0" y="0"/>
                <wp:positionH relativeFrom="margin">
                  <wp:posOffset>-318770</wp:posOffset>
                </wp:positionH>
                <wp:positionV relativeFrom="paragraph">
                  <wp:posOffset>202133</wp:posOffset>
                </wp:positionV>
                <wp:extent cx="5334000" cy="438150"/>
                <wp:effectExtent l="0" t="0" r="0" b="0"/>
                <wp:wrapNone/>
                <wp:docPr id="418" name="Text Box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6A4C8F" w14:textId="77777777" w:rsidR="00DB406E" w:rsidRPr="00BB14DF" w:rsidRDefault="00DB406E" w:rsidP="00D0724F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proofErr w:type="gram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Mahayana  Beliefs</w:t>
                            </w:r>
                            <w:proofErr w:type="gramEnd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- Sunyata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98C6B" id="Text Box 418" o:spid="_x0000_s1185" type="#_x0000_t202" style="position:absolute;margin-left:-25.1pt;margin-top:15.9pt;width:420pt;height:34.5pt;z-index:25244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" filled="f" stroked="f">
                <v:textbox>
                  <w:txbxContent>
                    <w:p w14:paraId="686A4C8F" w14:textId="77777777" w:rsidR="00DB406E" w:rsidRPr="00BB14DF" w:rsidRDefault="00DB406E" w:rsidP="00D0724F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proofErr w:type="gram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Mahayana  Beliefs</w:t>
                      </w:r>
                      <w:proofErr w:type="gramEnd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- Sunyata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B4C909" w14:textId="77777777" w:rsidR="00D0724F" w:rsidRPr="00212C49" w:rsidRDefault="00AF2612" w:rsidP="00D0724F">
      <w:r>
        <w:rPr>
          <w:noProof/>
        </w:rPr>
        <mc:AlternateContent>
          <mc:Choice Requires="wps">
            <w:drawing>
              <wp:anchor distT="45720" distB="45720" distL="114300" distR="114300" simplePos="0" relativeHeight="252449792" behindDoc="0" locked="0" layoutInCell="1" allowOverlap="1" wp14:anchorId="2B9D9A2B" wp14:editId="58303CB6">
                <wp:simplePos x="0" y="0"/>
                <wp:positionH relativeFrom="margin">
                  <wp:posOffset>-268011</wp:posOffset>
                </wp:positionH>
                <wp:positionV relativeFrom="paragraph">
                  <wp:posOffset>349115</wp:posOffset>
                </wp:positionV>
                <wp:extent cx="6979212" cy="2976245"/>
                <wp:effectExtent l="0" t="0" r="12700" b="14605"/>
                <wp:wrapNone/>
                <wp:docPr id="4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9212" cy="29762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7EE80" w14:textId="77777777" w:rsidR="00DB406E" w:rsidRPr="00174056" w:rsidRDefault="00DB406E" w:rsidP="001552D3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490575CC" w14:textId="77777777" w:rsidR="00DB406E" w:rsidRPr="00D40D76" w:rsidRDefault="00DB406E" w:rsidP="001552D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Sunyata - __________________ is an important concept in _______________ Buddhism. It is a restatement of ___________ but applies to ______ things not just ___________ __________. It teaches that nothing has a __________, __________________, __________________ nature. Everything exists in ____________ to or _______________ ____ other things. The realisation that everything depends on ________________ else can lead to          trust, __________________ and ___________________.</w:t>
                            </w:r>
                          </w:p>
                          <w:p w14:paraId="7184F005" w14:textId="77777777" w:rsidR="00DB406E" w:rsidRPr="006018F7" w:rsidRDefault="00DB406E" w:rsidP="001552D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13F8D2A6" w14:textId="77777777" w:rsidR="00DB406E" w:rsidRPr="006018F7" w:rsidRDefault="00DB406E" w:rsidP="001552D3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D9A2B" id="_x0000_s1186" type="#_x0000_t202" style="position:absolute;margin-left:-21.1pt;margin-top:27.5pt;width:549.55pt;height:234.35pt;z-index:25244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" filled="f">
                <v:textbox>
                  <w:txbxContent>
                    <w:p w14:paraId="3977EE80" w14:textId="77777777" w:rsidR="00DB406E" w:rsidRPr="00174056" w:rsidRDefault="00DB406E" w:rsidP="001552D3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490575CC" w14:textId="77777777" w:rsidR="00DB406E" w:rsidRPr="00D40D76" w:rsidRDefault="00DB406E" w:rsidP="001552D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Sunyata - __________________ is an important concept in _______________ Buddhism. It is a restatement of ___________ but applies to ______ things not just ___________ __________. It teaches that nothing has a __________, __________________, __________________ nature. Everything exists in ____________ to or _______________ ____ other things. The realisation that everything depends on ________________ else can lead to          trust, __________________ and ___________________.</w:t>
                      </w:r>
                    </w:p>
                    <w:p w14:paraId="7184F005" w14:textId="77777777" w:rsidR="00DB406E" w:rsidRPr="006018F7" w:rsidRDefault="00DB406E" w:rsidP="001552D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13F8D2A6" w14:textId="77777777" w:rsidR="00DB406E" w:rsidRPr="006018F7" w:rsidRDefault="00DB406E" w:rsidP="001552D3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4D95EAD5" wp14:editId="0B5EC99F">
                <wp:simplePos x="0" y="0"/>
                <wp:positionH relativeFrom="margin">
                  <wp:posOffset>6517005</wp:posOffset>
                </wp:positionH>
                <wp:positionV relativeFrom="paragraph">
                  <wp:posOffset>121285</wp:posOffset>
                </wp:positionV>
                <wp:extent cx="238125" cy="45085"/>
                <wp:effectExtent l="0" t="0" r="28575" b="12065"/>
                <wp:wrapNone/>
                <wp:docPr id="419" name="Rectangl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156A1" id="Rectangle 419" o:spid="_x0000_s1026" style="position:absolute;margin-left:513.15pt;margin-top:9.55pt;width:18.75pt;height:3.55pt;z-index:25244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4E697CE0" wp14:editId="3FE88C58">
                <wp:simplePos x="0" y="0"/>
                <wp:positionH relativeFrom="margin">
                  <wp:posOffset>5984240</wp:posOffset>
                </wp:positionH>
                <wp:positionV relativeFrom="paragraph">
                  <wp:posOffset>129540</wp:posOffset>
                </wp:positionV>
                <wp:extent cx="476250" cy="45085"/>
                <wp:effectExtent l="0" t="0" r="19050" b="12065"/>
                <wp:wrapNone/>
                <wp:docPr id="424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DBDE2" id="Rectangle 424" o:spid="_x0000_s1026" style="position:absolute;margin-left:471.2pt;margin-top:10.2pt;width:37.5pt;height:3.55pt;z-index:25244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575CE62E" wp14:editId="21F7673A">
                <wp:simplePos x="0" y="0"/>
                <wp:positionH relativeFrom="margin">
                  <wp:posOffset>4660265</wp:posOffset>
                </wp:positionH>
                <wp:positionV relativeFrom="paragraph">
                  <wp:posOffset>126797</wp:posOffset>
                </wp:positionV>
                <wp:extent cx="1266825" cy="45085"/>
                <wp:effectExtent l="0" t="0" r="28575" b="12065"/>
                <wp:wrapNone/>
                <wp:docPr id="430" name="Rectangle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D097E" id="Rectangle 430" o:spid="_x0000_s1026" style="position:absolute;margin-left:366.95pt;margin-top:10pt;width:99.75pt;height:3.55pt;z-index:25244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</w:p>
    <w:p w14:paraId="13913770" w14:textId="77777777" w:rsidR="002533C3" w:rsidRDefault="002533C3" w:rsidP="00FE75D6"/>
    <w:p w14:paraId="45087D02" w14:textId="77777777" w:rsidR="002533C3" w:rsidRDefault="002533C3" w:rsidP="00FE75D6"/>
    <w:p w14:paraId="71B08DD7" w14:textId="77777777" w:rsidR="00D0724F" w:rsidRPr="005000E4" w:rsidRDefault="00D0724F" w:rsidP="00FE75D6"/>
    <w:p w14:paraId="1D3E6253" w14:textId="77777777" w:rsidR="00FE75D6" w:rsidRPr="005000E4" w:rsidRDefault="00FE75D6" w:rsidP="00FE75D6"/>
    <w:p w14:paraId="7D4ECF4F" w14:textId="77777777" w:rsidR="001552D3" w:rsidRDefault="001552D3" w:rsidP="00FE75D6"/>
    <w:p w14:paraId="5373FCA3" w14:textId="77777777" w:rsidR="001552D3" w:rsidRDefault="001552D3" w:rsidP="00FE75D6"/>
    <w:p w14:paraId="23AFEBA2" w14:textId="77777777" w:rsidR="001552D3" w:rsidRDefault="001552D3" w:rsidP="00FE75D6"/>
    <w:p w14:paraId="2EEF6757" w14:textId="77777777" w:rsidR="001552D3" w:rsidRDefault="00AF2612" w:rsidP="00FE75D6">
      <w:r w:rsidRPr="00200C3A">
        <w:rPr>
          <w:noProof/>
        </w:rPr>
        <w:drawing>
          <wp:anchor distT="0" distB="0" distL="114300" distR="114300" simplePos="0" relativeHeight="252412928" behindDoc="1" locked="0" layoutInCell="1" allowOverlap="1" wp14:anchorId="2B3FE0DB" wp14:editId="4CA201A8">
            <wp:simplePos x="0" y="0"/>
            <wp:positionH relativeFrom="margin">
              <wp:posOffset>5981700</wp:posOffset>
            </wp:positionH>
            <wp:positionV relativeFrom="paragraph">
              <wp:posOffset>261417</wp:posOffset>
            </wp:positionV>
            <wp:extent cx="692150" cy="697865"/>
            <wp:effectExtent l="0" t="0" r="0" b="698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308" b="7143"/>
                    <a:stretch/>
                  </pic:blipFill>
                  <pic:spPr bwMode="auto">
                    <a:xfrm flipH="1">
                      <a:off x="0" y="0"/>
                      <a:ext cx="692150" cy="69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C4501" w14:textId="77777777" w:rsidR="001552D3" w:rsidRDefault="001552D3" w:rsidP="00FE75D6"/>
    <w:p w14:paraId="3BD00D62" w14:textId="77777777" w:rsidR="00174056" w:rsidRDefault="00174056" w:rsidP="00FE75D6"/>
    <w:p w14:paraId="379E3029" w14:textId="77777777" w:rsidR="00174056" w:rsidRDefault="002F22DD" w:rsidP="00FE75D6">
      <w:r>
        <w:rPr>
          <w:noProof/>
        </w:rPr>
        <mc:AlternateContent>
          <mc:Choice Requires="wps">
            <w:drawing>
              <wp:anchor distT="45720" distB="45720" distL="114300" distR="114300" simplePos="0" relativeHeight="252451840" behindDoc="0" locked="0" layoutInCell="1" allowOverlap="1" wp14:anchorId="7E266A89" wp14:editId="22D2082D">
                <wp:simplePos x="0" y="0"/>
                <wp:positionH relativeFrom="margin">
                  <wp:posOffset>-210185</wp:posOffset>
                </wp:positionH>
                <wp:positionV relativeFrom="paragraph">
                  <wp:posOffset>338887</wp:posOffset>
                </wp:positionV>
                <wp:extent cx="6920230" cy="3141980"/>
                <wp:effectExtent l="0" t="0" r="0" b="1270"/>
                <wp:wrapSquare wrapText="bothSides"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0230" cy="3141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86C88" w14:textId="77777777" w:rsidR="00DB406E" w:rsidRDefault="00DB406E" w:rsidP="0057587E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u w:val="single"/>
                              </w:rPr>
                              <w:t xml:space="preserve"> The Empty Laptop</w:t>
                            </w:r>
                            <w:r w:rsidRPr="00F618CD">
                              <w:rPr>
                                <w:b/>
                                <w:sz w:val="40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40"/>
                              </w:rPr>
                              <w:t xml:space="preserve"> A laptop does not have a ‘________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 xml:space="preserve">’,   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      instead the word ‘laptop’ is just a _________ given to a _______________ of parts. These parts all _________ on each other in order for the laptop to _______________. The laptop is __________________ a part will eventually ____________ ___________ and because all parts rely on ________ ___________ the laptop will stop working. The laptop                              has the nature of _____________ - empty of  </w:t>
                            </w:r>
                          </w:p>
                          <w:p w14:paraId="27186E1B" w14:textId="77777777" w:rsidR="00DB406E" w:rsidRDefault="00DB406E" w:rsidP="0057587E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________________existence.  </w:t>
                            </w:r>
                          </w:p>
                          <w:p w14:paraId="6F44CD55" w14:textId="77777777" w:rsidR="00DB406E" w:rsidRPr="005000E4" w:rsidRDefault="00DB406E" w:rsidP="0057587E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3D8639AE" w14:textId="77777777" w:rsidR="00DB406E" w:rsidRPr="00953AD0" w:rsidRDefault="00DB406E" w:rsidP="0057587E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66A89" id="_x0000_s1187" type="#_x0000_t202" style="position:absolute;margin-left:-16.55pt;margin-top:26.7pt;width:544.9pt;height:247.4pt;z-index:25245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" filled="f" stroked="f">
                <v:textbox>
                  <w:txbxContent>
                    <w:p w14:paraId="1E686C88" w14:textId="77777777" w:rsidR="00DB406E" w:rsidRDefault="00DB406E" w:rsidP="0057587E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b/>
                          <w:sz w:val="40"/>
                          <w:u w:val="single"/>
                        </w:rPr>
                        <w:t xml:space="preserve"> The Empty Laptop</w:t>
                      </w:r>
                      <w:r w:rsidRPr="00F618CD">
                        <w:rPr>
                          <w:b/>
                          <w:sz w:val="40"/>
                          <w:u w:val="single"/>
                        </w:rPr>
                        <w:t>.</w:t>
                      </w:r>
                      <w:r>
                        <w:rPr>
                          <w:sz w:val="40"/>
                        </w:rPr>
                        <w:t xml:space="preserve"> A laptop does not have a ‘________</w:t>
                      </w:r>
                      <w:proofErr w:type="gramStart"/>
                      <w:r>
                        <w:rPr>
                          <w:sz w:val="40"/>
                        </w:rPr>
                        <w:t xml:space="preserve">’,   </w:t>
                      </w:r>
                      <w:proofErr w:type="gramEnd"/>
                      <w:r>
                        <w:rPr>
                          <w:sz w:val="40"/>
                        </w:rPr>
                        <w:t xml:space="preserve">      instead the word ‘laptop’ is just a _________ given to a _______________ of parts. These parts all _________ on each other in order for the laptop to _______________. The laptop is __________________ a part will eventually ____________ ___________ and because all parts rely on ________ ___________ the laptop will stop working. The laptop                              has the nature of _____________ - empty of  </w:t>
                      </w:r>
                    </w:p>
                    <w:p w14:paraId="27186E1B" w14:textId="77777777" w:rsidR="00DB406E" w:rsidRDefault="00DB406E" w:rsidP="0057587E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________________existence.  </w:t>
                      </w:r>
                    </w:p>
                    <w:p w14:paraId="6F44CD55" w14:textId="77777777" w:rsidR="00DB406E" w:rsidRPr="005000E4" w:rsidRDefault="00DB406E" w:rsidP="0057587E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3D8639AE" w14:textId="77777777" w:rsidR="00DB406E" w:rsidRPr="00953AD0" w:rsidRDefault="00DB406E" w:rsidP="0057587E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52864" behindDoc="1" locked="0" layoutInCell="1" allowOverlap="1" wp14:anchorId="6E906A4E" wp14:editId="354B28E0">
            <wp:simplePos x="0" y="0"/>
            <wp:positionH relativeFrom="column">
              <wp:posOffset>5431790</wp:posOffset>
            </wp:positionH>
            <wp:positionV relativeFrom="paragraph">
              <wp:posOffset>2130628</wp:posOffset>
            </wp:positionV>
            <wp:extent cx="1238331" cy="1232820"/>
            <wp:effectExtent l="0" t="0" r="0" b="5715"/>
            <wp:wrapNone/>
            <wp:docPr id="437" name="Picture 437" descr="C:\Users\butle\AppData\Local\Microsoft\Windows\INetCache\Content.MSO\6B9CA9A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tle\AppData\Local\Microsoft\Windows\INetCache\Content.MSO\6B9CA9A1.tmp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38331" cy="123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612">
        <w:rPr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1F6BDAA4" wp14:editId="07AF8113">
                <wp:simplePos x="0" y="0"/>
                <wp:positionH relativeFrom="column">
                  <wp:posOffset>-277738</wp:posOffset>
                </wp:positionH>
                <wp:positionV relativeFrom="paragraph">
                  <wp:posOffset>310258</wp:posOffset>
                </wp:positionV>
                <wp:extent cx="7012940" cy="3142034"/>
                <wp:effectExtent l="0" t="0" r="16510" b="20320"/>
                <wp:wrapNone/>
                <wp:docPr id="420" name="Flowchart: Alternate Process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2940" cy="3142034"/>
                        </a:xfrm>
                        <a:prstGeom prst="flowChartAlternateProcess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3300F" id="Flowchart: Alternate Process 420" o:spid="_x0000_s1026" type="#_x0000_t176" style="position:absolute;margin-left:-21.85pt;margin-top:24.45pt;width:552.2pt;height:247.4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" filled="f" strokecolor="#1f3763 [1604]" strokeweight="1.5pt"/>
            </w:pict>
          </mc:Fallback>
        </mc:AlternateContent>
      </w:r>
    </w:p>
    <w:p w14:paraId="4AAA5A47" w14:textId="77777777" w:rsidR="00174056" w:rsidRDefault="0002359C" w:rsidP="00FE75D6">
      <w:r w:rsidRPr="0002359C">
        <w:rPr>
          <w:noProof/>
        </w:rPr>
        <w:drawing>
          <wp:anchor distT="0" distB="0" distL="114300" distR="114300" simplePos="0" relativeHeight="252455936" behindDoc="0" locked="0" layoutInCell="1" allowOverlap="1" wp14:anchorId="72F771EB" wp14:editId="19DA312B">
            <wp:simplePos x="0" y="0"/>
            <wp:positionH relativeFrom="margin">
              <wp:posOffset>1830070</wp:posOffset>
            </wp:positionH>
            <wp:positionV relativeFrom="paragraph">
              <wp:posOffset>3346247</wp:posOffset>
            </wp:positionV>
            <wp:extent cx="2811293" cy="1018159"/>
            <wp:effectExtent l="0" t="0" r="8255" b="0"/>
            <wp:wrapNone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8" b="12036"/>
                    <a:stretch/>
                  </pic:blipFill>
                  <pic:spPr bwMode="auto">
                    <a:xfrm>
                      <a:off x="0" y="0"/>
                      <a:ext cx="2811293" cy="101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63747" w14:textId="77777777" w:rsidR="00FE75D6" w:rsidRPr="005000E4" w:rsidRDefault="009E13D6" w:rsidP="009E13D6">
      <w:pPr>
        <w:tabs>
          <w:tab w:val="left" w:pos="5637"/>
        </w:tabs>
      </w:pPr>
      <w:r>
        <w:tab/>
      </w:r>
    </w:p>
    <w:p w14:paraId="7A935E54" w14:textId="77777777" w:rsidR="0002359C" w:rsidRDefault="0002359C" w:rsidP="0002359C"/>
    <w:p w14:paraId="0296BDEC" w14:textId="77777777" w:rsidR="0002359C" w:rsidRPr="00212C49" w:rsidRDefault="0002359C" w:rsidP="0002359C">
      <w:r>
        <w:rPr>
          <w:noProof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629D0E91" wp14:editId="3E44C99C">
                <wp:simplePos x="0" y="0"/>
                <wp:positionH relativeFrom="margin">
                  <wp:posOffset>-316230</wp:posOffset>
                </wp:positionH>
                <wp:positionV relativeFrom="paragraph">
                  <wp:posOffset>-178638</wp:posOffset>
                </wp:positionV>
                <wp:extent cx="7159558" cy="826851"/>
                <wp:effectExtent l="0" t="0" r="0" b="11430"/>
                <wp:wrapNone/>
                <wp:docPr id="446" name="Text Box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9558" cy="8268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043EFC" w14:textId="77777777" w:rsidR="00DB406E" w:rsidRPr="00BB14DF" w:rsidRDefault="00DB406E" w:rsidP="0002359C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proofErr w:type="gram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Mahayana  Beliefs</w:t>
                            </w:r>
                            <w:proofErr w:type="gramEnd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– Buddha Nature &amp; Attaining Buddhahood.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D0E91" id="Text Box 446" o:spid="_x0000_s1188" type="#_x0000_t202" style="position:absolute;margin-left:-24.9pt;margin-top:-14.05pt;width:563.75pt;height:65.1pt;z-index:25245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" filled="f" stroked="f">
                <v:textbox>
                  <w:txbxContent>
                    <w:p w14:paraId="2A043EFC" w14:textId="77777777" w:rsidR="00DB406E" w:rsidRPr="00BB14DF" w:rsidRDefault="00DB406E" w:rsidP="0002359C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proofErr w:type="gram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Mahayana  Beliefs</w:t>
                      </w:r>
                      <w:proofErr w:type="gramEnd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– Buddha Nature &amp; Attaining Buddhahood.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00AE85" w14:textId="77777777" w:rsidR="0002359C" w:rsidRPr="00212C49" w:rsidRDefault="00CA461A" w:rsidP="0002359C">
      <w:r>
        <w:rPr>
          <w:noProof/>
        </w:rPr>
        <mc:AlternateContent>
          <mc:Choice Requires="wps">
            <w:drawing>
              <wp:anchor distT="45720" distB="45720" distL="114300" distR="114300" simplePos="0" relativeHeight="252476416" behindDoc="0" locked="0" layoutInCell="1" allowOverlap="1" wp14:anchorId="6FF745F4" wp14:editId="7C438B23">
                <wp:simplePos x="0" y="0"/>
                <wp:positionH relativeFrom="margin">
                  <wp:posOffset>4313555</wp:posOffset>
                </wp:positionH>
                <wp:positionV relativeFrom="paragraph">
                  <wp:posOffset>436042</wp:posOffset>
                </wp:positionV>
                <wp:extent cx="2626360" cy="2169160"/>
                <wp:effectExtent l="0" t="0" r="0" b="2540"/>
                <wp:wrapSquare wrapText="bothSides"/>
                <wp:docPr id="4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6360" cy="2169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D9AC1" w14:textId="77777777" w:rsidR="00DB406E" w:rsidRDefault="00DB406E" w:rsidP="00C071B6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When a person truly understands Buddha’s _____________ they experience their inner ____________      </w:t>
                            </w:r>
                          </w:p>
                          <w:p w14:paraId="1366D554" w14:textId="77777777" w:rsidR="00DB406E" w:rsidRDefault="00DB406E" w:rsidP="00C071B6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______________   </w:t>
                            </w:r>
                          </w:p>
                          <w:p w14:paraId="6B12AA9D" w14:textId="77777777" w:rsidR="00DB406E" w:rsidRPr="005000E4" w:rsidRDefault="00DB406E" w:rsidP="00C071B6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46284498" w14:textId="77777777" w:rsidR="00DB406E" w:rsidRPr="00953AD0" w:rsidRDefault="00DB406E" w:rsidP="00C071B6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745F4" id="_x0000_s1189" type="#_x0000_t202" style="position:absolute;margin-left:339.65pt;margin-top:34.35pt;width:206.8pt;height:170.8pt;z-index:25247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" filled="f" stroked="f">
                <v:textbox>
                  <w:txbxContent>
                    <w:p w14:paraId="613D9AC1" w14:textId="77777777" w:rsidR="00DB406E" w:rsidRDefault="00DB406E" w:rsidP="00C071B6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When a person truly understands Buddha’s _____________ they experience their inner ____________      </w:t>
                      </w:r>
                    </w:p>
                    <w:p w14:paraId="1366D554" w14:textId="77777777" w:rsidR="00DB406E" w:rsidRDefault="00DB406E" w:rsidP="00C071B6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______________   </w:t>
                      </w:r>
                    </w:p>
                    <w:p w14:paraId="6B12AA9D" w14:textId="77777777" w:rsidR="00DB406E" w:rsidRPr="005000E4" w:rsidRDefault="00DB406E" w:rsidP="00C071B6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46284498" w14:textId="77777777" w:rsidR="00DB406E" w:rsidRPr="00953AD0" w:rsidRDefault="00DB406E" w:rsidP="00C071B6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463DB454" wp14:editId="483BC2AC">
                <wp:simplePos x="0" y="0"/>
                <wp:positionH relativeFrom="margin">
                  <wp:posOffset>4332929</wp:posOffset>
                </wp:positionH>
                <wp:positionV relativeFrom="paragraph">
                  <wp:posOffset>399550</wp:posOffset>
                </wp:positionV>
                <wp:extent cx="2431429" cy="2129790"/>
                <wp:effectExtent l="0" t="0" r="26035" b="22860"/>
                <wp:wrapNone/>
                <wp:docPr id="454" name="Rectangle: Rounded Corners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1429" cy="212979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EE864E" id="Rectangle: Rounded Corners 454" o:spid="_x0000_s1026" style="position:absolute;margin-left:341.2pt;margin-top:31.45pt;width:191.45pt;height:167.7pt;z-index:25246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37A81741" wp14:editId="4690D920">
                <wp:simplePos x="0" y="0"/>
                <wp:positionH relativeFrom="margin">
                  <wp:posOffset>1852619</wp:posOffset>
                </wp:positionH>
                <wp:positionV relativeFrom="paragraph">
                  <wp:posOffset>399550</wp:posOffset>
                </wp:positionV>
                <wp:extent cx="2480553" cy="2129790"/>
                <wp:effectExtent l="0" t="0" r="15240" b="22860"/>
                <wp:wrapNone/>
                <wp:docPr id="483" name="Rectangle: Rounded Corners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0553" cy="212979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AAA1B6" id="Rectangle: Rounded Corners 483" o:spid="_x0000_s1026" style="position:absolute;margin-left:145.9pt;margin-top:31.45pt;width:195.3pt;height:167.7pt;z-index:25247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74368" behindDoc="0" locked="0" layoutInCell="1" allowOverlap="1" wp14:anchorId="3DE68986" wp14:editId="5036BEE8">
                <wp:simplePos x="0" y="0"/>
                <wp:positionH relativeFrom="margin">
                  <wp:posOffset>1848917</wp:posOffset>
                </wp:positionH>
                <wp:positionV relativeFrom="paragraph">
                  <wp:posOffset>447040</wp:posOffset>
                </wp:positionV>
                <wp:extent cx="2557780" cy="1974215"/>
                <wp:effectExtent l="0" t="0" r="0" b="0"/>
                <wp:wrapSquare wrapText="bothSides"/>
                <wp:docPr id="4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7780" cy="1974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0516B" w14:textId="77777777" w:rsidR="00DB406E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 person’s ________ - ___________ is hidden by _________, __________ ignorance and ____________  </w:t>
                            </w:r>
                          </w:p>
                          <w:p w14:paraId="09404F1D" w14:textId="77777777" w:rsidR="00DB406E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   ____________. </w:t>
                            </w:r>
                          </w:p>
                          <w:p w14:paraId="0327CBD4" w14:textId="77777777" w:rsidR="00DB406E" w:rsidRPr="005000E4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28C331A6" w14:textId="77777777" w:rsidR="00DB406E" w:rsidRPr="00953AD0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68986" id="_x0000_s1190" type="#_x0000_t202" style="position:absolute;margin-left:145.6pt;margin-top:35.2pt;width:201.4pt;height:155.45pt;z-index:252474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" filled="f" stroked="f">
                <v:textbox>
                  <w:txbxContent>
                    <w:p w14:paraId="4A00516B" w14:textId="77777777" w:rsidR="00DB406E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 person’s ________ - ___________ is hidden by _________, __________ ignorance and ____________  </w:t>
                      </w:r>
                    </w:p>
                    <w:p w14:paraId="09404F1D" w14:textId="77777777" w:rsidR="00DB406E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   ____________. </w:t>
                      </w:r>
                    </w:p>
                    <w:p w14:paraId="0327CBD4" w14:textId="77777777" w:rsidR="00DB406E" w:rsidRPr="005000E4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28C331A6" w14:textId="77777777" w:rsidR="00DB406E" w:rsidRPr="00953AD0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72320" behindDoc="0" locked="0" layoutInCell="1" allowOverlap="1" wp14:anchorId="5F46B354" wp14:editId="365A90AE">
                <wp:simplePos x="0" y="0"/>
                <wp:positionH relativeFrom="margin">
                  <wp:posOffset>-199822</wp:posOffset>
                </wp:positionH>
                <wp:positionV relativeFrom="paragraph">
                  <wp:posOffset>427355</wp:posOffset>
                </wp:positionV>
                <wp:extent cx="2081530" cy="2032635"/>
                <wp:effectExtent l="0" t="0" r="0" b="5715"/>
                <wp:wrapSquare wrapText="bothSides"/>
                <wp:docPr id="4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1530" cy="2032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0F856" w14:textId="77777777" w:rsidR="00DB406E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Everyone has the ______________      </w:t>
                            </w:r>
                          </w:p>
                          <w:p w14:paraId="4C63C98B" w14:textId="77777777" w:rsidR="00DB406E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or nature of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____________ already inside them. </w:t>
                            </w:r>
                          </w:p>
                          <w:p w14:paraId="2B37AC38" w14:textId="77777777" w:rsidR="00DB406E" w:rsidRPr="005000E4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8"/>
                                <w:szCs w:val="16"/>
                              </w:rPr>
                            </w:pPr>
                          </w:p>
                          <w:p w14:paraId="11D6A834" w14:textId="77777777" w:rsidR="00DB406E" w:rsidRPr="00953AD0" w:rsidRDefault="00DB406E" w:rsidP="00EA790C">
                            <w:pPr>
                              <w:pBdr>
                                <w:bottom w:val="single" w:sz="12" w:space="1" w:color="auto"/>
                              </w:pBdr>
                              <w:spacing w:after="0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6B354" id="_x0000_s1191" type="#_x0000_t202" style="position:absolute;margin-left:-15.75pt;margin-top:33.65pt;width:163.9pt;height:160.05pt;z-index:252472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" filled="f" stroked="f">
                <v:textbox>
                  <w:txbxContent>
                    <w:p w14:paraId="3AA0F856" w14:textId="77777777" w:rsidR="00DB406E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Everyone has the ______________      </w:t>
                      </w:r>
                    </w:p>
                    <w:p w14:paraId="4C63C98B" w14:textId="77777777" w:rsidR="00DB406E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or nature of </w:t>
                      </w:r>
                      <w:proofErr w:type="spellStart"/>
                      <w:r>
                        <w:rPr>
                          <w:sz w:val="40"/>
                        </w:rPr>
                        <w:t>a</w:t>
                      </w:r>
                      <w:proofErr w:type="spellEnd"/>
                      <w:r>
                        <w:rPr>
                          <w:sz w:val="40"/>
                        </w:rPr>
                        <w:t xml:space="preserve"> ____________ already inside them. </w:t>
                      </w:r>
                    </w:p>
                    <w:p w14:paraId="2B37AC38" w14:textId="77777777" w:rsidR="00DB406E" w:rsidRPr="005000E4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8"/>
                          <w:szCs w:val="16"/>
                        </w:rPr>
                      </w:pPr>
                    </w:p>
                    <w:p w14:paraId="11D6A834" w14:textId="77777777" w:rsidR="00DB406E" w:rsidRPr="00953AD0" w:rsidRDefault="00DB406E" w:rsidP="00EA790C">
                      <w:pPr>
                        <w:pBdr>
                          <w:bottom w:val="single" w:sz="12" w:space="1" w:color="auto"/>
                        </w:pBdr>
                        <w:spacing w:after="0"/>
                        <w:rPr>
                          <w:sz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4B6D4405" wp14:editId="39D7415E">
                <wp:simplePos x="0" y="0"/>
                <wp:positionH relativeFrom="margin">
                  <wp:posOffset>-268011</wp:posOffset>
                </wp:positionH>
                <wp:positionV relativeFrom="paragraph">
                  <wp:posOffset>399550</wp:posOffset>
                </wp:positionV>
                <wp:extent cx="2120441" cy="2129790"/>
                <wp:effectExtent l="0" t="0" r="13335" b="22860"/>
                <wp:wrapNone/>
                <wp:docPr id="474" name="Rectangle: Rounded Corners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0441" cy="212979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783654" id="Rectangle: Rounded Corners 474" o:spid="_x0000_s1026" style="position:absolute;margin-left:-21.1pt;margin-top:31.45pt;width:166.95pt;height:167.7pt;z-index:25246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EA790C">
        <w:rPr>
          <w:noProof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11F38CEA" wp14:editId="4771B7B6">
                <wp:simplePos x="0" y="0"/>
                <wp:positionH relativeFrom="margin">
                  <wp:posOffset>6297295</wp:posOffset>
                </wp:positionH>
                <wp:positionV relativeFrom="paragraph">
                  <wp:posOffset>123622</wp:posOffset>
                </wp:positionV>
                <wp:extent cx="412750" cy="45085"/>
                <wp:effectExtent l="0" t="0" r="25400" b="12065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7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16FC7" id="Rectangle 448" o:spid="_x0000_s1026" style="position:absolute;margin-left:495.85pt;margin-top:9.75pt;width:32.5pt;height:3.55pt;z-index:25246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="00EA790C">
        <w:rPr>
          <w:noProof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70A19EA0" wp14:editId="034F5458">
                <wp:simplePos x="0" y="0"/>
                <wp:positionH relativeFrom="margin">
                  <wp:posOffset>5522595</wp:posOffset>
                </wp:positionH>
                <wp:positionV relativeFrom="paragraph">
                  <wp:posOffset>123622</wp:posOffset>
                </wp:positionV>
                <wp:extent cx="709295" cy="45085"/>
                <wp:effectExtent l="0" t="0" r="14605" b="12065"/>
                <wp:wrapNone/>
                <wp:docPr id="450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29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4D327" id="Rectangle 450" o:spid="_x0000_s1026" style="position:absolute;margin-left:434.85pt;margin-top:9.75pt;width:55.85pt;height:3.55pt;z-index:25245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="00EA790C">
        <w:rPr>
          <w:noProof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15635CF5" wp14:editId="1FF1E432">
                <wp:simplePos x="0" y="0"/>
                <wp:positionH relativeFrom="margin">
                  <wp:posOffset>3885565</wp:posOffset>
                </wp:positionH>
                <wp:positionV relativeFrom="paragraph">
                  <wp:posOffset>123622</wp:posOffset>
                </wp:positionV>
                <wp:extent cx="1567815" cy="45085"/>
                <wp:effectExtent l="0" t="0" r="13335" b="12065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781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5A3E31" id="Rectangle 451" o:spid="_x0000_s1026" style="position:absolute;margin-left:305.95pt;margin-top:9.75pt;width:123.45pt;height:3.55pt;z-index:25246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</w:p>
    <w:p w14:paraId="71340F77" w14:textId="77777777" w:rsidR="0002359C" w:rsidRDefault="00212533" w:rsidP="0002359C">
      <w:r>
        <w:rPr>
          <w:noProof/>
        </w:rPr>
        <mc:AlternateContent>
          <mc:Choice Requires="wps">
            <w:drawing>
              <wp:anchor distT="45720" distB="45720" distL="114300" distR="114300" simplePos="0" relativeHeight="252478464" behindDoc="0" locked="0" layoutInCell="1" allowOverlap="1" wp14:anchorId="1DCC1DB2" wp14:editId="3A9BECBD">
                <wp:simplePos x="0" y="0"/>
                <wp:positionH relativeFrom="margin">
                  <wp:posOffset>3243675</wp:posOffset>
                </wp:positionH>
                <wp:positionV relativeFrom="paragraph">
                  <wp:posOffset>2360889</wp:posOffset>
                </wp:positionV>
                <wp:extent cx="3462425" cy="5486400"/>
                <wp:effectExtent l="0" t="0" r="24130" b="19050"/>
                <wp:wrapNone/>
                <wp:docPr id="4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2425" cy="5486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EF2904" w14:textId="77777777" w:rsidR="00DB406E" w:rsidRPr="00174056" w:rsidRDefault="00DB406E" w:rsidP="00212533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020565EF" w14:textId="77777777" w:rsidR="00DB406E" w:rsidRDefault="00DB406E" w:rsidP="002125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 metaphor…</w:t>
                            </w:r>
                          </w:p>
                          <w:p w14:paraId="24242F62" w14:textId="77777777" w:rsidR="00DB406E" w:rsidRPr="006018F7" w:rsidRDefault="00DB406E" w:rsidP="00212533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Buddha-nature is like ________ surrounded by a ____________ of ________. The honey is __________ but so long as the bees are there it isn’t possible to get to the __________ that has always been there. The only way to _______________ the honey is to get rid of the ________. The only way to access our Buddha-nature is to get rid of ______________, attachments, ______________ and ______________ thoughts. </w:t>
                            </w:r>
                          </w:p>
                          <w:p w14:paraId="1B3A86DE" w14:textId="77777777" w:rsidR="00DB406E" w:rsidRPr="006018F7" w:rsidRDefault="00DB406E" w:rsidP="00212533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1DB2" id="_x0000_s1192" type="#_x0000_t202" style="position:absolute;margin-left:255.4pt;margin-top:185.9pt;width:272.65pt;height:6in;z-index:25247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" filled="f">
                <v:textbox>
                  <w:txbxContent>
                    <w:p w14:paraId="50EF2904" w14:textId="77777777" w:rsidR="00DB406E" w:rsidRPr="00174056" w:rsidRDefault="00DB406E" w:rsidP="00212533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020565EF" w14:textId="77777777" w:rsidR="00DB406E" w:rsidRDefault="00DB406E" w:rsidP="002125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 metaphor…</w:t>
                      </w:r>
                    </w:p>
                    <w:p w14:paraId="24242F62" w14:textId="77777777" w:rsidR="00DB406E" w:rsidRPr="006018F7" w:rsidRDefault="00DB406E" w:rsidP="00212533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Buddha-nature is like ________ surrounded by a ____________ of ________. The honey is __________ but so long as the bees are there it isn’t possible to get to the __________ that has always been there. The only way to _______________ the honey is to get rid of the ________. The only way to access our Buddha-nature is to get rid of ______________, attachments, ______________ and ______________ thoughts. </w:t>
                      </w:r>
                    </w:p>
                    <w:p w14:paraId="1B3A86DE" w14:textId="77777777" w:rsidR="00DB406E" w:rsidRPr="006018F7" w:rsidRDefault="00DB406E" w:rsidP="00212533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62080" behindDoc="0" locked="0" layoutInCell="1" allowOverlap="1" wp14:anchorId="0AD5D58C" wp14:editId="486E08E4">
                <wp:simplePos x="0" y="0"/>
                <wp:positionH relativeFrom="margin">
                  <wp:posOffset>-268011</wp:posOffset>
                </wp:positionH>
                <wp:positionV relativeFrom="paragraph">
                  <wp:posOffset>2360889</wp:posOffset>
                </wp:positionV>
                <wp:extent cx="3453320" cy="4396740"/>
                <wp:effectExtent l="0" t="0" r="13970" b="22860"/>
                <wp:wrapNone/>
                <wp:docPr id="4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3320" cy="43967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32662" w14:textId="77777777" w:rsidR="00DB406E" w:rsidRPr="00174056" w:rsidRDefault="00DB406E" w:rsidP="0002359C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6E4453D7" w14:textId="77777777" w:rsidR="00DB406E" w:rsidRDefault="00DB406E" w:rsidP="000235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Buddha-nature is an important concept in _______________ Buddhism. </w:t>
                            </w:r>
                          </w:p>
                          <w:p w14:paraId="4E5161EE" w14:textId="77777777" w:rsidR="00DB406E" w:rsidRPr="006018F7" w:rsidRDefault="00DB406E" w:rsidP="0002359C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Mahayana Buddhists aim to achieve _________________: to become ______________ (__________________ beings) they believe ______________ has the ________________ to do this because of their ______________ Buddha-_____________.  </w:t>
                            </w:r>
                          </w:p>
                          <w:p w14:paraId="2326C6FF" w14:textId="77777777" w:rsidR="00DB406E" w:rsidRPr="006018F7" w:rsidRDefault="00DB406E" w:rsidP="0002359C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5D58C" id="_x0000_s1193" type="#_x0000_t202" style="position:absolute;margin-left:-21.1pt;margin-top:185.9pt;width:271.9pt;height:346.2pt;z-index:25246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" filled="f">
                <v:textbox>
                  <w:txbxContent>
                    <w:p w14:paraId="5DE32662" w14:textId="77777777" w:rsidR="00DB406E" w:rsidRPr="00174056" w:rsidRDefault="00DB406E" w:rsidP="0002359C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6E4453D7" w14:textId="77777777" w:rsidR="00DB406E" w:rsidRDefault="00DB406E" w:rsidP="000235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Buddha-nature is an important concept in _______________ Buddhism. </w:t>
                      </w:r>
                    </w:p>
                    <w:p w14:paraId="4E5161EE" w14:textId="77777777" w:rsidR="00DB406E" w:rsidRPr="006018F7" w:rsidRDefault="00DB406E" w:rsidP="0002359C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Mahayana Buddhists aim to achieve _________________: to become ______________ (__________________ beings) they believe ______________ has the ________________ to do this because of their ______________ Buddha-_____________.  </w:t>
                      </w:r>
                    </w:p>
                    <w:p w14:paraId="2326C6FF" w14:textId="77777777" w:rsidR="00DB406E" w:rsidRPr="006018F7" w:rsidRDefault="00DB406E" w:rsidP="0002359C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422F67" w14:textId="77777777" w:rsidR="00FE75D6" w:rsidRDefault="00FE75D6" w:rsidP="00FE75D6">
      <w:pPr>
        <w:jc w:val="center"/>
      </w:pPr>
    </w:p>
    <w:p w14:paraId="07218745" w14:textId="77777777" w:rsidR="00D3374D" w:rsidRDefault="00D3374D" w:rsidP="00983557">
      <w:pPr>
        <w:tabs>
          <w:tab w:val="left" w:pos="12874"/>
        </w:tabs>
      </w:pPr>
    </w:p>
    <w:p w14:paraId="2C4F177E" w14:textId="77777777" w:rsidR="00EA790C" w:rsidRPr="00EA790C" w:rsidRDefault="00EA790C" w:rsidP="00EA790C"/>
    <w:p w14:paraId="714503CE" w14:textId="77777777" w:rsidR="00EA790C" w:rsidRPr="00EA790C" w:rsidRDefault="00EA790C" w:rsidP="00EA790C"/>
    <w:p w14:paraId="7FAFD72A" w14:textId="77777777" w:rsidR="00EA790C" w:rsidRPr="00EA790C" w:rsidRDefault="00EA790C" w:rsidP="00EA790C"/>
    <w:p w14:paraId="17DE64AA" w14:textId="77777777" w:rsidR="00EA790C" w:rsidRPr="00EA790C" w:rsidRDefault="00EA790C" w:rsidP="00EA790C"/>
    <w:p w14:paraId="49C891B8" w14:textId="77777777" w:rsidR="00EA790C" w:rsidRPr="00EA790C" w:rsidRDefault="00EA790C" w:rsidP="00EA790C"/>
    <w:p w14:paraId="2E8B1005" w14:textId="77777777" w:rsidR="00EA790C" w:rsidRPr="00EA790C" w:rsidRDefault="00EA790C" w:rsidP="00EA790C"/>
    <w:p w14:paraId="27F250EE" w14:textId="77777777" w:rsidR="00EA790C" w:rsidRPr="00EA790C" w:rsidRDefault="00EA790C" w:rsidP="00EA790C"/>
    <w:p w14:paraId="16178E62" w14:textId="77777777" w:rsidR="00EA790C" w:rsidRPr="00EA790C" w:rsidRDefault="00EA790C" w:rsidP="00EA790C"/>
    <w:p w14:paraId="20BE09DD" w14:textId="77777777" w:rsidR="00EA790C" w:rsidRPr="00EA790C" w:rsidRDefault="00EA790C" w:rsidP="00EA790C"/>
    <w:p w14:paraId="358D28F8" w14:textId="77777777" w:rsidR="00EA790C" w:rsidRPr="00EA790C" w:rsidRDefault="00EA790C" w:rsidP="00EA790C"/>
    <w:p w14:paraId="03698917" w14:textId="77777777" w:rsidR="00EA790C" w:rsidRDefault="00EA790C" w:rsidP="00EA790C"/>
    <w:p w14:paraId="02BCE66A" w14:textId="77777777" w:rsidR="00EA790C" w:rsidRDefault="00EA790C" w:rsidP="00EA790C">
      <w:pPr>
        <w:tabs>
          <w:tab w:val="left" w:pos="1394"/>
        </w:tabs>
      </w:pPr>
      <w:r>
        <w:tab/>
      </w:r>
    </w:p>
    <w:p w14:paraId="23E026AF" w14:textId="77777777" w:rsidR="00450939" w:rsidRPr="00450939" w:rsidRDefault="00450939" w:rsidP="00450939">
      <w:r w:rsidRPr="00450939">
        <w:rPr>
          <w:noProof/>
        </w:rPr>
        <w:drawing>
          <wp:anchor distT="0" distB="0" distL="114300" distR="114300" simplePos="0" relativeHeight="252479488" behindDoc="0" locked="0" layoutInCell="1" allowOverlap="1" wp14:anchorId="4057F309" wp14:editId="091382CE">
            <wp:simplePos x="0" y="0"/>
            <wp:positionH relativeFrom="margin">
              <wp:posOffset>-303327</wp:posOffset>
            </wp:positionH>
            <wp:positionV relativeFrom="paragraph">
              <wp:posOffset>339725</wp:posOffset>
            </wp:positionV>
            <wp:extent cx="2732405" cy="2532380"/>
            <wp:effectExtent l="0" t="0" r="0" b="127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2" t="5039" b="5259"/>
                    <a:stretch/>
                  </pic:blipFill>
                  <pic:spPr bwMode="auto">
                    <a:xfrm>
                      <a:off x="0" y="0"/>
                      <a:ext cx="2732405" cy="253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8C790" w14:textId="77777777" w:rsidR="00450939" w:rsidRPr="00450939" w:rsidRDefault="00450939" w:rsidP="00450939"/>
    <w:p w14:paraId="424CD4CD" w14:textId="77777777" w:rsidR="00450939" w:rsidRPr="00450939" w:rsidRDefault="00450939" w:rsidP="00450939"/>
    <w:p w14:paraId="188C8F1F" w14:textId="77777777" w:rsidR="00450939" w:rsidRDefault="00450939" w:rsidP="00450939"/>
    <w:p w14:paraId="635B5926" w14:textId="77777777" w:rsidR="00450939" w:rsidRDefault="007C4138" w:rsidP="00450939">
      <w:pPr>
        <w:tabs>
          <w:tab w:val="left" w:pos="950"/>
        </w:tabs>
      </w:pPr>
      <w:r w:rsidRPr="007C4138">
        <w:rPr>
          <w:noProof/>
        </w:rPr>
        <w:drawing>
          <wp:anchor distT="0" distB="0" distL="114300" distR="114300" simplePos="0" relativeHeight="252485632" behindDoc="0" locked="0" layoutInCell="1" allowOverlap="1" wp14:anchorId="4C8DC6D7" wp14:editId="7612142C">
            <wp:simplePos x="0" y="0"/>
            <wp:positionH relativeFrom="margin">
              <wp:posOffset>4919548</wp:posOffset>
            </wp:positionH>
            <wp:positionV relativeFrom="paragraph">
              <wp:posOffset>1182370</wp:posOffset>
            </wp:positionV>
            <wp:extent cx="822325" cy="492760"/>
            <wp:effectExtent l="0" t="0" r="0" b="254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" t="24057" r="7362" b="24197"/>
                    <a:stretch/>
                  </pic:blipFill>
                  <pic:spPr bwMode="auto">
                    <a:xfrm>
                      <a:off x="0" y="0"/>
                      <a:ext cx="822325" cy="49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4138">
        <w:rPr>
          <w:noProof/>
        </w:rPr>
        <w:drawing>
          <wp:anchor distT="0" distB="0" distL="114300" distR="114300" simplePos="0" relativeHeight="252487680" behindDoc="0" locked="0" layoutInCell="1" allowOverlap="1" wp14:anchorId="2E9CD5AB" wp14:editId="51BDDA5C">
            <wp:simplePos x="0" y="0"/>
            <wp:positionH relativeFrom="margin">
              <wp:posOffset>5918781</wp:posOffset>
            </wp:positionH>
            <wp:positionV relativeFrom="paragraph">
              <wp:posOffset>1289941</wp:posOffset>
            </wp:positionV>
            <wp:extent cx="643293" cy="385755"/>
            <wp:effectExtent l="0" t="0" r="4445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" t="24057" r="7362" b="24197"/>
                    <a:stretch/>
                  </pic:blipFill>
                  <pic:spPr bwMode="auto">
                    <a:xfrm>
                      <a:off x="0" y="0"/>
                      <a:ext cx="648926" cy="389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4138">
        <w:rPr>
          <w:noProof/>
        </w:rPr>
        <w:drawing>
          <wp:anchor distT="0" distB="0" distL="114300" distR="114300" simplePos="0" relativeHeight="252483584" behindDoc="0" locked="0" layoutInCell="1" allowOverlap="1" wp14:anchorId="7B6EE212" wp14:editId="67E3C6E5">
            <wp:simplePos x="0" y="0"/>
            <wp:positionH relativeFrom="margin">
              <wp:posOffset>5850890</wp:posOffset>
            </wp:positionH>
            <wp:positionV relativeFrom="paragraph">
              <wp:posOffset>2445507</wp:posOffset>
            </wp:positionV>
            <wp:extent cx="627380" cy="375920"/>
            <wp:effectExtent l="0" t="0" r="1270" b="5080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" t="24057" r="7362" b="24197"/>
                    <a:stretch/>
                  </pic:blipFill>
                  <pic:spPr bwMode="auto">
                    <a:xfrm>
                      <a:off x="0" y="0"/>
                      <a:ext cx="627380" cy="37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4138">
        <w:rPr>
          <w:noProof/>
        </w:rPr>
        <w:drawing>
          <wp:anchor distT="0" distB="0" distL="114300" distR="114300" simplePos="0" relativeHeight="252481536" behindDoc="0" locked="0" layoutInCell="1" allowOverlap="1" wp14:anchorId="285230DC" wp14:editId="74293073">
            <wp:simplePos x="0" y="0"/>
            <wp:positionH relativeFrom="column">
              <wp:posOffset>3554743</wp:posOffset>
            </wp:positionH>
            <wp:positionV relativeFrom="paragraph">
              <wp:posOffset>999531</wp:posOffset>
            </wp:positionV>
            <wp:extent cx="1196502" cy="717490"/>
            <wp:effectExtent l="0" t="0" r="3810" b="6985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" t="24057" r="7362" b="24197"/>
                    <a:stretch/>
                  </pic:blipFill>
                  <pic:spPr bwMode="auto">
                    <a:xfrm>
                      <a:off x="0" y="0"/>
                      <a:ext cx="1196502" cy="71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4138">
        <w:rPr>
          <w:noProof/>
        </w:rPr>
        <w:drawing>
          <wp:anchor distT="0" distB="0" distL="114300" distR="114300" simplePos="0" relativeHeight="252480512" behindDoc="0" locked="0" layoutInCell="1" allowOverlap="1" wp14:anchorId="6B34A562" wp14:editId="5DB9994F">
            <wp:simplePos x="0" y="0"/>
            <wp:positionH relativeFrom="margin">
              <wp:posOffset>1934642</wp:posOffset>
            </wp:positionH>
            <wp:positionV relativeFrom="paragraph">
              <wp:posOffset>182245</wp:posOffset>
            </wp:positionV>
            <wp:extent cx="1273810" cy="1604645"/>
            <wp:effectExtent l="0" t="0" r="2540" b="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1" t="8589" r="15306" b="7995"/>
                    <a:stretch/>
                  </pic:blipFill>
                  <pic:spPr bwMode="auto">
                    <a:xfrm>
                      <a:off x="0" y="0"/>
                      <a:ext cx="1273810" cy="160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939">
        <w:tab/>
      </w:r>
    </w:p>
    <w:p w14:paraId="4277EC2F" w14:textId="77777777" w:rsidR="000A5315" w:rsidRDefault="000A5315" w:rsidP="000A5315">
      <w:pPr>
        <w:tabs>
          <w:tab w:val="left" w:pos="7077"/>
        </w:tabs>
      </w:pPr>
      <w:r>
        <w:tab/>
      </w:r>
    </w:p>
    <w:p w14:paraId="0DAC97B3" w14:textId="77777777" w:rsidR="000A5315" w:rsidRDefault="000A5315" w:rsidP="000A5315">
      <w:pPr>
        <w:tabs>
          <w:tab w:val="left" w:pos="7077"/>
        </w:tabs>
      </w:pPr>
    </w:p>
    <w:p w14:paraId="31447297" w14:textId="77777777" w:rsidR="000A5315" w:rsidRDefault="000A5315" w:rsidP="000A5315">
      <w:pPr>
        <w:tabs>
          <w:tab w:val="left" w:pos="7077"/>
        </w:tabs>
      </w:pPr>
    </w:p>
    <w:p w14:paraId="29ECC60D" w14:textId="77777777" w:rsidR="000A5315" w:rsidRDefault="000A5315" w:rsidP="000A5315">
      <w:pPr>
        <w:tabs>
          <w:tab w:val="left" w:pos="7077"/>
        </w:tabs>
      </w:pPr>
    </w:p>
    <w:p w14:paraId="7B76A73A" w14:textId="77777777" w:rsidR="00141D8A" w:rsidRPr="002533C3" w:rsidRDefault="00AD5540" w:rsidP="00141D8A">
      <w:pPr>
        <w:rPr>
          <w:sz w:val="4"/>
          <w:szCs w:val="4"/>
        </w:rPr>
      </w:pPr>
      <w:r w:rsidRPr="009F735E">
        <w:rPr>
          <w:noProof/>
        </w:rPr>
        <w:drawing>
          <wp:anchor distT="0" distB="0" distL="114300" distR="114300" simplePos="0" relativeHeight="252511232" behindDoc="0" locked="0" layoutInCell="1" allowOverlap="1" wp14:anchorId="343B5D84" wp14:editId="647F676B">
            <wp:simplePos x="0" y="0"/>
            <wp:positionH relativeFrom="column">
              <wp:posOffset>-213360</wp:posOffset>
            </wp:positionH>
            <wp:positionV relativeFrom="paragraph">
              <wp:posOffset>-221818</wp:posOffset>
            </wp:positionV>
            <wp:extent cx="361950" cy="361950"/>
            <wp:effectExtent l="0" t="0" r="0" b="0"/>
            <wp:wrapNone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9184" behindDoc="0" locked="0" layoutInCell="1" allowOverlap="1" wp14:anchorId="06AF653E" wp14:editId="11CBA82F">
                <wp:simplePos x="0" y="0"/>
                <wp:positionH relativeFrom="page">
                  <wp:posOffset>0</wp:posOffset>
                </wp:positionH>
                <wp:positionV relativeFrom="paragraph">
                  <wp:posOffset>163627</wp:posOffset>
                </wp:positionV>
                <wp:extent cx="7934325" cy="47625"/>
                <wp:effectExtent l="0" t="0" r="28575" b="28575"/>
                <wp:wrapNone/>
                <wp:docPr id="554" name="Rectangle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CE0EF2" id="Rectangle 554" o:spid="_x0000_s1026" style="position:absolute;margin-left:0;margin-top:12.9pt;width:624.75pt;height:3.75pt;z-index:252509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" fillcolor="#4472c4 [3204]" strokecolor="#1f3763 [1604]" strokeweight="1pt">
                <v:fill r:id="rId10" o:title="" color2="white [3212]" type="pattern"/>
                <w10:wrap anchorx="page"/>
              </v:rect>
            </w:pict>
          </mc:Fallback>
        </mc:AlternateContent>
      </w:r>
      <w:r w:rsidRPr="00047C6E">
        <w:rPr>
          <w:noProof/>
        </w:rPr>
        <w:drawing>
          <wp:anchor distT="0" distB="0" distL="114300" distR="114300" simplePos="0" relativeHeight="252510208" behindDoc="0" locked="0" layoutInCell="1" allowOverlap="1" wp14:anchorId="4CFFD071" wp14:editId="0CEC4FD4">
            <wp:simplePos x="0" y="0"/>
            <wp:positionH relativeFrom="column">
              <wp:posOffset>6358052</wp:posOffset>
            </wp:positionH>
            <wp:positionV relativeFrom="paragraph">
              <wp:posOffset>-217805</wp:posOffset>
            </wp:positionV>
            <wp:extent cx="385445" cy="382270"/>
            <wp:effectExtent l="0" t="0" r="0" b="0"/>
            <wp:wrapNone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D8A">
        <w:rPr>
          <w:noProof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60BF2426" wp14:editId="1FDA9F1F">
                <wp:simplePos x="0" y="0"/>
                <wp:positionH relativeFrom="margin">
                  <wp:posOffset>850265</wp:posOffset>
                </wp:positionH>
                <wp:positionV relativeFrom="paragraph">
                  <wp:posOffset>-207213</wp:posOffset>
                </wp:positionV>
                <wp:extent cx="4779321" cy="438150"/>
                <wp:effectExtent l="0" t="0" r="0" b="0"/>
                <wp:wrapNone/>
                <wp:docPr id="553" name="Text Box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9321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529B06" w14:textId="77777777" w:rsidR="00DB406E" w:rsidRPr="00632B6C" w:rsidRDefault="00DB406E" w:rsidP="00141D8A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Arhat</w:t>
                            </w:r>
                            <w:proofErr w:type="spellEnd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&amp; Bodhisattva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F2426" id="Text Box 553" o:spid="_x0000_s1194" type="#_x0000_t202" style="position:absolute;margin-left:66.95pt;margin-top:-16.3pt;width:376.3pt;height:34.5pt;z-index:25250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" filled="f" stroked="f">
                <v:textbox>
                  <w:txbxContent>
                    <w:p w14:paraId="02529B06" w14:textId="77777777" w:rsidR="00DB406E" w:rsidRPr="00632B6C" w:rsidRDefault="00DB406E" w:rsidP="00141D8A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Arhat</w:t>
                      </w:r>
                      <w:proofErr w:type="spellEnd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&amp; Bodhisattva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FA595B" w14:textId="77777777" w:rsidR="00141D8A" w:rsidRDefault="00AD5540" w:rsidP="00141D8A">
      <w:r>
        <w:rPr>
          <w:noProof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21172F85" wp14:editId="1186D131">
                <wp:simplePos x="0" y="0"/>
                <wp:positionH relativeFrom="margin">
                  <wp:posOffset>-238828</wp:posOffset>
                </wp:positionH>
                <wp:positionV relativeFrom="paragraph">
                  <wp:posOffset>160939</wp:posOffset>
                </wp:positionV>
                <wp:extent cx="6990080" cy="2140085"/>
                <wp:effectExtent l="0" t="0" r="58420" b="12700"/>
                <wp:wrapNone/>
                <wp:docPr id="556" name="Rectangle: Folded Corner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0080" cy="214008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B1325" id="Rectangle: Folded Corner 556" o:spid="_x0000_s1026" type="#_x0000_t65" style="position:absolute;margin-left:-18.8pt;margin-top:12.65pt;width:550.4pt;height:168.5pt;z-index:25250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7C141066" wp14:editId="28C623D3">
                <wp:simplePos x="0" y="0"/>
                <wp:positionH relativeFrom="margin">
                  <wp:posOffset>-257810</wp:posOffset>
                </wp:positionH>
                <wp:positionV relativeFrom="paragraph">
                  <wp:posOffset>133553</wp:posOffset>
                </wp:positionV>
                <wp:extent cx="7032625" cy="2120265"/>
                <wp:effectExtent l="0" t="0" r="0" b="0"/>
                <wp:wrapNone/>
                <wp:docPr id="555" name="Text Box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2625" cy="2120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9E099B" w14:textId="77777777" w:rsidR="00DB406E" w:rsidRPr="00DB4891" w:rsidRDefault="00DB406E" w:rsidP="00141D8A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Theravada and Mahayana Buddhism have different _________ of the _________ Buddhist. Theravada Buddhists aim to become an __________ by following the ________________ ________. A Mahayana Buddhist aims to become a _________________ by developing ______ spiritual _______________ - the _______ __________________.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41066" id="Text Box 555" o:spid="_x0000_s1195" type="#_x0000_t202" style="position:absolute;margin-left:-20.3pt;margin-top:10.5pt;width:553.75pt;height:166.95pt;z-index:25250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" filled="f" stroked="f">
                <v:textbox>
                  <w:txbxContent>
                    <w:p w14:paraId="6A9E099B" w14:textId="77777777" w:rsidR="00DB406E" w:rsidRPr="00DB4891" w:rsidRDefault="00DB406E" w:rsidP="00141D8A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Theravada and Mahayana Buddhism have different _________ of the _________ Buddhist. Theravada Buddhists aim to become an __________ by following the ________________ ________. A Mahayana Buddhist aims to become a _________________ by developing ______ spiritual _______________ - the _______ __________________.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42A025" w14:textId="77777777" w:rsidR="00141D8A" w:rsidRDefault="00141D8A" w:rsidP="00141D8A"/>
    <w:p w14:paraId="33068C1A" w14:textId="77777777" w:rsidR="00141D8A" w:rsidRDefault="00141D8A" w:rsidP="00141D8A">
      <w:pPr>
        <w:tabs>
          <w:tab w:val="left" w:pos="6250"/>
        </w:tabs>
      </w:pPr>
      <w:r>
        <w:tab/>
      </w:r>
    </w:p>
    <w:p w14:paraId="1D398110" w14:textId="77777777" w:rsidR="00141D8A" w:rsidRDefault="00141D8A" w:rsidP="00141D8A">
      <w:pPr>
        <w:tabs>
          <w:tab w:val="left" w:pos="6250"/>
        </w:tabs>
      </w:pPr>
    </w:p>
    <w:p w14:paraId="4218FE75" w14:textId="77777777" w:rsidR="00141D8A" w:rsidRDefault="00141D8A" w:rsidP="00141D8A">
      <w:pPr>
        <w:tabs>
          <w:tab w:val="left" w:pos="6250"/>
        </w:tabs>
      </w:pPr>
    </w:p>
    <w:p w14:paraId="53E69875" w14:textId="77777777" w:rsidR="00141D8A" w:rsidRDefault="00141D8A" w:rsidP="00141D8A">
      <w:pPr>
        <w:tabs>
          <w:tab w:val="left" w:pos="6250"/>
        </w:tabs>
      </w:pPr>
    </w:p>
    <w:p w14:paraId="5073A50F" w14:textId="77777777" w:rsidR="00141D8A" w:rsidRDefault="00F97E65" w:rsidP="00141D8A">
      <w:pPr>
        <w:tabs>
          <w:tab w:val="left" w:pos="1920"/>
        </w:tabs>
      </w:pPr>
      <w:r w:rsidRPr="00F97E65">
        <w:rPr>
          <w:noProof/>
        </w:rPr>
        <w:drawing>
          <wp:anchor distT="0" distB="0" distL="114300" distR="114300" simplePos="0" relativeHeight="252523520" behindDoc="0" locked="0" layoutInCell="1" allowOverlap="1" wp14:anchorId="5459186A" wp14:editId="790A6E46">
            <wp:simplePos x="0" y="0"/>
            <wp:positionH relativeFrom="column">
              <wp:posOffset>4897120</wp:posOffset>
            </wp:positionH>
            <wp:positionV relativeFrom="paragraph">
              <wp:posOffset>226695</wp:posOffset>
            </wp:positionV>
            <wp:extent cx="1501775" cy="349885"/>
            <wp:effectExtent l="0" t="0" r="3175" b="0"/>
            <wp:wrapNone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6" r="20834"/>
                    <a:stretch/>
                  </pic:blipFill>
                  <pic:spPr bwMode="auto">
                    <a:xfrm>
                      <a:off x="0" y="0"/>
                      <a:ext cx="1501775" cy="34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E65">
        <w:rPr>
          <w:noProof/>
        </w:rPr>
        <w:drawing>
          <wp:anchor distT="0" distB="0" distL="114300" distR="114300" simplePos="0" relativeHeight="252525568" behindDoc="0" locked="0" layoutInCell="1" allowOverlap="1" wp14:anchorId="2035767B" wp14:editId="3E0F1AAF">
            <wp:simplePos x="0" y="0"/>
            <wp:positionH relativeFrom="column">
              <wp:posOffset>3584143</wp:posOffset>
            </wp:positionH>
            <wp:positionV relativeFrom="paragraph">
              <wp:posOffset>263125</wp:posOffset>
            </wp:positionV>
            <wp:extent cx="1271121" cy="306781"/>
            <wp:effectExtent l="0" t="0" r="5715" b="0"/>
            <wp:wrapNone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6" r="20834"/>
                    <a:stretch/>
                  </pic:blipFill>
                  <pic:spPr bwMode="auto">
                    <a:xfrm>
                      <a:off x="0" y="0"/>
                      <a:ext cx="1275245" cy="307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00125" w14:textId="77777777" w:rsidR="00141D8A" w:rsidRDefault="00F97E65" w:rsidP="00141D8A">
      <w:r w:rsidRPr="00F97E65">
        <w:rPr>
          <w:noProof/>
        </w:rPr>
        <w:drawing>
          <wp:anchor distT="0" distB="0" distL="114300" distR="114300" simplePos="0" relativeHeight="252527616" behindDoc="0" locked="0" layoutInCell="1" allowOverlap="1" wp14:anchorId="647F88C8" wp14:editId="0BAF5F5D">
            <wp:simplePos x="0" y="0"/>
            <wp:positionH relativeFrom="column">
              <wp:posOffset>2541905</wp:posOffset>
            </wp:positionH>
            <wp:positionV relativeFrom="paragraph">
              <wp:posOffset>56718</wp:posOffset>
            </wp:positionV>
            <wp:extent cx="981926" cy="237017"/>
            <wp:effectExtent l="0" t="0" r="8890" b="0"/>
            <wp:wrapNone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6" r="20834"/>
                    <a:stretch/>
                  </pic:blipFill>
                  <pic:spPr bwMode="auto">
                    <a:xfrm>
                      <a:off x="0" y="0"/>
                      <a:ext cx="981926" cy="237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8DA55" w14:textId="77777777" w:rsidR="00141D8A" w:rsidRPr="00212C49" w:rsidRDefault="00AD5540" w:rsidP="00141D8A">
      <w:r>
        <w:rPr>
          <w:noProof/>
        </w:rPr>
        <mc:AlternateContent>
          <mc:Choice Requires="wps">
            <w:drawing>
              <wp:anchor distT="0" distB="0" distL="114300" distR="114300" simplePos="0" relativeHeight="252513280" behindDoc="0" locked="0" layoutInCell="1" allowOverlap="1" wp14:anchorId="61EA2C2E" wp14:editId="6FADBFCB">
                <wp:simplePos x="0" y="0"/>
                <wp:positionH relativeFrom="margin">
                  <wp:posOffset>-318770</wp:posOffset>
                </wp:positionH>
                <wp:positionV relativeFrom="paragraph">
                  <wp:posOffset>132512</wp:posOffset>
                </wp:positionV>
                <wp:extent cx="5334000" cy="438150"/>
                <wp:effectExtent l="0" t="0" r="0" b="0"/>
                <wp:wrapNone/>
                <wp:docPr id="560" name="Text Box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46FCCC" w14:textId="77777777" w:rsidR="00DB406E" w:rsidRPr="00BB14DF" w:rsidRDefault="00DB406E" w:rsidP="009D37B5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Becoming an </w:t>
                            </w:r>
                            <w:proofErr w:type="spellStart"/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Arhat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A2C2E" id="Text Box 560" o:spid="_x0000_s1196" type="#_x0000_t202" style="position:absolute;margin-left:-25.1pt;margin-top:10.45pt;width:420pt;height:34.5pt;z-index:25251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" filled="f" stroked="f">
                <v:textbox>
                  <w:txbxContent>
                    <w:p w14:paraId="6E46FCCC" w14:textId="77777777" w:rsidR="00DB406E" w:rsidRPr="00BB14DF" w:rsidRDefault="00DB406E" w:rsidP="009D37B5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Becoming an </w:t>
                      </w:r>
                      <w:proofErr w:type="spellStart"/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Arhat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2CCC50" w14:textId="77777777" w:rsidR="009D37B5" w:rsidRPr="00212C49" w:rsidRDefault="00AD5540" w:rsidP="009D37B5">
      <w:r>
        <w:rPr>
          <w:noProof/>
        </w:rPr>
        <mc:AlternateContent>
          <mc:Choice Requires="wps">
            <w:drawing>
              <wp:anchor distT="45720" distB="45720" distL="114300" distR="114300" simplePos="0" relativeHeight="252517376" behindDoc="0" locked="0" layoutInCell="1" allowOverlap="1" wp14:anchorId="77A3BBD7" wp14:editId="5F6A12ED">
                <wp:simplePos x="0" y="0"/>
                <wp:positionH relativeFrom="margin">
                  <wp:posOffset>-267970</wp:posOffset>
                </wp:positionH>
                <wp:positionV relativeFrom="paragraph">
                  <wp:posOffset>243002</wp:posOffset>
                </wp:positionV>
                <wp:extent cx="6978650" cy="2947481"/>
                <wp:effectExtent l="0" t="0" r="12700" b="24765"/>
                <wp:wrapNone/>
                <wp:docPr id="5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8650" cy="294748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0B4CE" w14:textId="77777777" w:rsidR="00DB406E" w:rsidRPr="00174056" w:rsidRDefault="00DB406E" w:rsidP="009D37B5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6005498E" w14:textId="77777777" w:rsidR="00DB406E" w:rsidRPr="00D40D76" w:rsidRDefault="00DB406E" w:rsidP="009D37B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An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Arhat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 xml:space="preserve"> is a </w:t>
                            </w:r>
                            <w:proofErr w:type="gramStart"/>
                            <w:r>
                              <w:rPr>
                                <w:sz w:val="40"/>
                              </w:rPr>
                              <w:t>‘ _</w:t>
                            </w:r>
                            <w:proofErr w:type="gramEnd"/>
                            <w:r>
                              <w:rPr>
                                <w:sz w:val="40"/>
                              </w:rPr>
                              <w:t xml:space="preserve">_______________ ______________’ who has overcome the main sources of ________________, the ________ ______________, to become __________________. When someone becomes an </w:t>
                            </w:r>
                            <w:proofErr w:type="spellStart"/>
                            <w:r>
                              <w:rPr>
                                <w:sz w:val="40"/>
                              </w:rPr>
                              <w:t>Arhat</w:t>
                            </w:r>
                            <w:proofErr w:type="spellEnd"/>
                            <w:r>
                              <w:rPr>
                                <w:sz w:val="40"/>
                              </w:rPr>
                              <w:t>, they are no longer ____________ when they ______. They become _________ from the cycle of __________, ___________ and ______________ (samsara) to reach _______________. This goal is reached by following and ________________ the ____________________ __________.</w:t>
                            </w:r>
                          </w:p>
                          <w:p w14:paraId="45E3BD34" w14:textId="77777777" w:rsidR="00DB406E" w:rsidRPr="006018F7" w:rsidRDefault="00DB406E" w:rsidP="009D37B5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CDE4DF4" w14:textId="77777777" w:rsidR="00DB406E" w:rsidRPr="006018F7" w:rsidRDefault="00DB406E" w:rsidP="009D37B5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3BBD7" id="_x0000_s1197" type="#_x0000_t202" style="position:absolute;margin-left:-21.1pt;margin-top:19.15pt;width:549.5pt;height:232.1pt;z-index:25251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" filled="f">
                <v:textbox>
                  <w:txbxContent>
                    <w:p w14:paraId="7360B4CE" w14:textId="77777777" w:rsidR="00DB406E" w:rsidRPr="00174056" w:rsidRDefault="00DB406E" w:rsidP="009D37B5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6005498E" w14:textId="77777777" w:rsidR="00DB406E" w:rsidRPr="00D40D76" w:rsidRDefault="00DB406E" w:rsidP="009D37B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An </w:t>
                      </w:r>
                      <w:proofErr w:type="spellStart"/>
                      <w:r>
                        <w:rPr>
                          <w:sz w:val="40"/>
                        </w:rPr>
                        <w:t>Arhat</w:t>
                      </w:r>
                      <w:proofErr w:type="spellEnd"/>
                      <w:r>
                        <w:rPr>
                          <w:sz w:val="40"/>
                        </w:rPr>
                        <w:t xml:space="preserve"> is a </w:t>
                      </w:r>
                      <w:proofErr w:type="gramStart"/>
                      <w:r>
                        <w:rPr>
                          <w:sz w:val="40"/>
                        </w:rPr>
                        <w:t>‘ _</w:t>
                      </w:r>
                      <w:proofErr w:type="gramEnd"/>
                      <w:r>
                        <w:rPr>
                          <w:sz w:val="40"/>
                        </w:rPr>
                        <w:t xml:space="preserve">_______________ ______________’ who has overcome the main sources of ________________, the ________ ______________, to become __________________. When someone becomes an </w:t>
                      </w:r>
                      <w:proofErr w:type="spellStart"/>
                      <w:r>
                        <w:rPr>
                          <w:sz w:val="40"/>
                        </w:rPr>
                        <w:t>Arhat</w:t>
                      </w:r>
                      <w:proofErr w:type="spellEnd"/>
                      <w:r>
                        <w:rPr>
                          <w:sz w:val="40"/>
                        </w:rPr>
                        <w:t>, they are no longer ____________ when they ______. They become _________ from the cycle of __________, ___________ and ______________ (samsara) to reach _______________. This goal is reached by following and ________________ the ____________________ __________.</w:t>
                      </w:r>
                    </w:p>
                    <w:p w14:paraId="45E3BD34" w14:textId="77777777" w:rsidR="00DB406E" w:rsidRPr="006018F7" w:rsidRDefault="00DB406E" w:rsidP="009D37B5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CDE4DF4" w14:textId="77777777" w:rsidR="00DB406E" w:rsidRPr="006018F7" w:rsidRDefault="00DB406E" w:rsidP="009D37B5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0364F6A0" wp14:editId="53561A83">
                <wp:simplePos x="0" y="0"/>
                <wp:positionH relativeFrom="margin">
                  <wp:posOffset>6517005</wp:posOffset>
                </wp:positionH>
                <wp:positionV relativeFrom="paragraph">
                  <wp:posOffset>98857</wp:posOffset>
                </wp:positionV>
                <wp:extent cx="238125" cy="45085"/>
                <wp:effectExtent l="0" t="0" r="28575" b="12065"/>
                <wp:wrapNone/>
                <wp:docPr id="567" name="Rectangle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7CE8FF" id="Rectangle 567" o:spid="_x0000_s1026" style="position:absolute;margin-left:513.15pt;margin-top:7.8pt;width:18.75pt;height:3.55pt;z-index:25251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2943EAE2" wp14:editId="2D96AB08">
                <wp:simplePos x="0" y="0"/>
                <wp:positionH relativeFrom="margin">
                  <wp:posOffset>5974080</wp:posOffset>
                </wp:positionH>
                <wp:positionV relativeFrom="paragraph">
                  <wp:posOffset>97587</wp:posOffset>
                </wp:positionV>
                <wp:extent cx="476250" cy="45085"/>
                <wp:effectExtent l="0" t="0" r="19050" b="12065"/>
                <wp:wrapNone/>
                <wp:docPr id="581" name="Rectangle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348DB" id="Rectangle 581" o:spid="_x0000_s1026" style="position:absolute;margin-left:470.4pt;margin-top:7.7pt;width:37.5pt;height:3.55pt;z-index:25251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082C1DF6" wp14:editId="1F8627DB">
                <wp:simplePos x="0" y="0"/>
                <wp:positionH relativeFrom="margin">
                  <wp:posOffset>3416935</wp:posOffset>
                </wp:positionH>
                <wp:positionV relativeFrom="paragraph">
                  <wp:posOffset>103302</wp:posOffset>
                </wp:positionV>
                <wp:extent cx="2482215" cy="45085"/>
                <wp:effectExtent l="0" t="0" r="13335" b="12065"/>
                <wp:wrapNone/>
                <wp:docPr id="585" name="Rectangle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21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4BAB7" id="Rectangle 585" o:spid="_x0000_s1026" style="position:absolute;margin-left:269.05pt;margin-top:8.15pt;width:195.45pt;height:3.55pt;z-index:25251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</w:p>
    <w:p w14:paraId="3CA7064F" w14:textId="77777777" w:rsidR="009D37B5" w:rsidRPr="00212C49" w:rsidRDefault="009D37B5" w:rsidP="009D37B5"/>
    <w:p w14:paraId="6EA9D818" w14:textId="77777777" w:rsidR="009D37B5" w:rsidRDefault="009D37B5" w:rsidP="009D37B5"/>
    <w:p w14:paraId="04D3F0EE" w14:textId="77777777" w:rsidR="009D37B5" w:rsidRDefault="009D37B5" w:rsidP="009D37B5"/>
    <w:p w14:paraId="51CE96A1" w14:textId="77777777" w:rsidR="009D37B5" w:rsidRPr="005000E4" w:rsidRDefault="009D37B5" w:rsidP="009D37B5"/>
    <w:p w14:paraId="7D7572DB" w14:textId="77777777" w:rsidR="009D37B5" w:rsidRPr="005000E4" w:rsidRDefault="009D37B5" w:rsidP="009D37B5"/>
    <w:p w14:paraId="1DC429A1" w14:textId="77777777" w:rsidR="009D37B5" w:rsidRDefault="009D37B5" w:rsidP="009D37B5"/>
    <w:p w14:paraId="097DD8E3" w14:textId="77777777" w:rsidR="000A5315" w:rsidRDefault="000A5315" w:rsidP="000A5315">
      <w:pPr>
        <w:tabs>
          <w:tab w:val="left" w:pos="7077"/>
        </w:tabs>
      </w:pPr>
    </w:p>
    <w:p w14:paraId="3BF6364F" w14:textId="77777777" w:rsidR="00AD5540" w:rsidRPr="00AD5540" w:rsidRDefault="00AD5540" w:rsidP="00AD5540"/>
    <w:p w14:paraId="6F8E573A" w14:textId="77777777" w:rsidR="00AD5540" w:rsidRPr="00AD5540" w:rsidRDefault="00AD5540" w:rsidP="00AD5540"/>
    <w:p w14:paraId="42B546CE" w14:textId="77777777" w:rsidR="00AD5540" w:rsidRPr="00AD5540" w:rsidRDefault="00AD5540" w:rsidP="00AD5540"/>
    <w:p w14:paraId="3F6A14B1" w14:textId="77777777" w:rsidR="00AD5540" w:rsidRDefault="00AD5540" w:rsidP="00AD5540">
      <w:r>
        <w:rPr>
          <w:noProof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78B3CCF4" wp14:editId="24CAA906">
                <wp:simplePos x="0" y="0"/>
                <wp:positionH relativeFrom="margin">
                  <wp:posOffset>-345440</wp:posOffset>
                </wp:positionH>
                <wp:positionV relativeFrom="paragraph">
                  <wp:posOffset>175463</wp:posOffset>
                </wp:positionV>
                <wp:extent cx="4630366" cy="438150"/>
                <wp:effectExtent l="0" t="0" r="0" b="0"/>
                <wp:wrapNone/>
                <wp:docPr id="586" name="Text Box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0366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1AE15F" w14:textId="77777777" w:rsidR="00DB406E" w:rsidRPr="00BB14DF" w:rsidRDefault="00DB406E" w:rsidP="00AD5540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Becoming a Bodhisattva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3CCF4" id="Text Box 586" o:spid="_x0000_s1198" type="#_x0000_t202" style="position:absolute;margin-left:-27.2pt;margin-top:13.8pt;width:364.6pt;height:34.5pt;z-index:25251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" filled="f" stroked="f">
                <v:textbox>
                  <w:txbxContent>
                    <w:p w14:paraId="401AE15F" w14:textId="77777777" w:rsidR="00DB406E" w:rsidRPr="00BB14DF" w:rsidRDefault="00DB406E" w:rsidP="00AD5540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Becoming a Bodhisattva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8AB8E" w14:textId="77777777" w:rsidR="00AD5540" w:rsidRPr="00212C49" w:rsidRDefault="00F97E65" w:rsidP="00AD5540">
      <w:r>
        <w:rPr>
          <w:noProof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0DC312BD" wp14:editId="0FB2A20C">
                <wp:simplePos x="0" y="0"/>
                <wp:positionH relativeFrom="margin">
                  <wp:posOffset>6486525</wp:posOffset>
                </wp:positionH>
                <wp:positionV relativeFrom="paragraph">
                  <wp:posOffset>135458</wp:posOffset>
                </wp:positionV>
                <wp:extent cx="238125" cy="45085"/>
                <wp:effectExtent l="0" t="0" r="28575" b="12065"/>
                <wp:wrapNone/>
                <wp:docPr id="590" name="Rectangle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50B9B" id="Rectangle 590" o:spid="_x0000_s1026" style="position:absolute;margin-left:510.75pt;margin-top:10.65pt;width:18.75pt;height:3.55pt;z-index:25252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52FF617A" wp14:editId="2A4B6B39">
                <wp:simplePos x="0" y="0"/>
                <wp:positionH relativeFrom="margin">
                  <wp:posOffset>5933440</wp:posOffset>
                </wp:positionH>
                <wp:positionV relativeFrom="paragraph">
                  <wp:posOffset>132918</wp:posOffset>
                </wp:positionV>
                <wp:extent cx="476250" cy="45085"/>
                <wp:effectExtent l="0" t="0" r="19050" b="12065"/>
                <wp:wrapNone/>
                <wp:docPr id="591" name="Rectangle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E152B0" id="Rectangle 591" o:spid="_x0000_s1026" style="position:absolute;margin-left:467.2pt;margin-top:10.45pt;width:37.5pt;height:3.55pt;z-index:25252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2496" behindDoc="0" locked="0" layoutInCell="1" allowOverlap="1" wp14:anchorId="2A5D44BF" wp14:editId="57232176">
                <wp:simplePos x="0" y="0"/>
                <wp:positionH relativeFrom="margin">
                  <wp:posOffset>4088130</wp:posOffset>
                </wp:positionH>
                <wp:positionV relativeFrom="paragraph">
                  <wp:posOffset>137363</wp:posOffset>
                </wp:positionV>
                <wp:extent cx="1781810" cy="45085"/>
                <wp:effectExtent l="0" t="0" r="27940" b="12065"/>
                <wp:wrapNone/>
                <wp:docPr id="592" name="Rectangle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81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4D768" id="Rectangle 592" o:spid="_x0000_s1026" style="position:absolute;margin-left:321.9pt;margin-top:10.8pt;width:140.3pt;height:3.55pt;z-index:25252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 w:rsidR="00C671E6">
        <w:rPr>
          <w:noProof/>
        </w:rPr>
        <mc:AlternateContent>
          <mc:Choice Requires="wps">
            <w:drawing>
              <wp:anchor distT="45720" distB="45720" distL="114300" distR="114300" simplePos="0" relativeHeight="252504064" behindDoc="0" locked="0" layoutInCell="1" allowOverlap="1" wp14:anchorId="79C7900B" wp14:editId="77EDF093">
                <wp:simplePos x="0" y="0"/>
                <wp:positionH relativeFrom="margin">
                  <wp:posOffset>-257810</wp:posOffset>
                </wp:positionH>
                <wp:positionV relativeFrom="paragraph">
                  <wp:posOffset>271348</wp:posOffset>
                </wp:positionV>
                <wp:extent cx="6978650" cy="3297676"/>
                <wp:effectExtent l="0" t="0" r="12700" b="17145"/>
                <wp:wrapNone/>
                <wp:docPr id="5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8650" cy="329767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A877A" w14:textId="77777777" w:rsidR="00DB406E" w:rsidRPr="00174056" w:rsidRDefault="00DB406E" w:rsidP="00141D8A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718C07D8" w14:textId="77777777" w:rsidR="00DB406E" w:rsidRPr="006018F7" w:rsidRDefault="00DB406E" w:rsidP="00141D8A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A __________________ sees their own enlightenment as being ____________ up with the ____________________ of all beings. Out of __________________, after they achieve enlightenment they ___________ to remain in the ___________ of samsara to help others achieve ____________________ too. Bodhisattvas combine being compassionate with being _________. They believe the original ________________ of _____________ teaching was to ‘____ __________ for the _____________                     of the __________’.   </w:t>
                            </w:r>
                          </w:p>
                          <w:p w14:paraId="2415CFF9" w14:textId="77777777" w:rsidR="00DB406E" w:rsidRPr="006018F7" w:rsidRDefault="00DB406E" w:rsidP="00141D8A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7900B" id="_x0000_s1199" type="#_x0000_t202" style="position:absolute;margin-left:-20.3pt;margin-top:21.35pt;width:549.5pt;height:259.65pt;z-index:25250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" filled="f">
                <v:textbox>
                  <w:txbxContent>
                    <w:p w14:paraId="03DA877A" w14:textId="77777777" w:rsidR="00DB406E" w:rsidRPr="00174056" w:rsidRDefault="00DB406E" w:rsidP="00141D8A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718C07D8" w14:textId="77777777" w:rsidR="00DB406E" w:rsidRPr="006018F7" w:rsidRDefault="00DB406E" w:rsidP="00141D8A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 xml:space="preserve">A __________________ sees their own enlightenment as being ____________ up with the ____________________ of all beings. Out of __________________, after they achieve enlightenment they ___________ to remain in the ___________ of samsara to help others achieve ____________________ too. Bodhisattvas combine being compassionate with being _________. They believe the original ________________ of _____________ teaching was to ‘____ __________ for the _____________                     of the __________’.   </w:t>
                      </w:r>
                    </w:p>
                    <w:p w14:paraId="2415CFF9" w14:textId="77777777" w:rsidR="00DB406E" w:rsidRPr="006018F7" w:rsidRDefault="00DB406E" w:rsidP="00141D8A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CA5DF2" w14:textId="77777777" w:rsidR="00AD5540" w:rsidRPr="00212C49" w:rsidRDefault="00AD5540" w:rsidP="00AD5540"/>
    <w:p w14:paraId="6682F450" w14:textId="77777777" w:rsidR="00AD5540" w:rsidRPr="00212C49" w:rsidRDefault="00AD5540" w:rsidP="00AD5540"/>
    <w:p w14:paraId="48E39460" w14:textId="77777777" w:rsidR="00AD5540" w:rsidRDefault="00AD5540" w:rsidP="00AD5540"/>
    <w:p w14:paraId="5DC0159E" w14:textId="77777777" w:rsidR="00AD5540" w:rsidRDefault="00AD5540" w:rsidP="00AD5540"/>
    <w:p w14:paraId="2D0A3A12" w14:textId="77777777" w:rsidR="00AD5540" w:rsidRPr="005000E4" w:rsidRDefault="00AD5540" w:rsidP="00AD5540"/>
    <w:p w14:paraId="7C629F0D" w14:textId="77777777" w:rsidR="00AD5540" w:rsidRPr="005000E4" w:rsidRDefault="00AD5540" w:rsidP="00AD5540"/>
    <w:p w14:paraId="6E7C9FBE" w14:textId="77777777" w:rsidR="00AD5540" w:rsidRDefault="00AD5540" w:rsidP="00AD5540"/>
    <w:p w14:paraId="3E093D20" w14:textId="77777777" w:rsidR="00AD5540" w:rsidRDefault="008138BC" w:rsidP="00AD5540">
      <w:pPr>
        <w:tabs>
          <w:tab w:val="left" w:pos="1026"/>
        </w:tabs>
      </w:pPr>
      <w:r w:rsidRPr="00F97E65">
        <w:rPr>
          <w:noProof/>
        </w:rPr>
        <w:drawing>
          <wp:anchor distT="0" distB="0" distL="114300" distR="114300" simplePos="0" relativeHeight="252528640" behindDoc="0" locked="0" layoutInCell="1" allowOverlap="1" wp14:anchorId="7E333DE5" wp14:editId="0EDA7C32">
            <wp:simplePos x="0" y="0"/>
            <wp:positionH relativeFrom="margin">
              <wp:posOffset>5889598</wp:posOffset>
            </wp:positionH>
            <wp:positionV relativeFrom="paragraph">
              <wp:posOffset>263241</wp:posOffset>
            </wp:positionV>
            <wp:extent cx="808355" cy="982113"/>
            <wp:effectExtent l="0" t="0" r="0" b="8890"/>
            <wp:wrapNone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0"/>
                    <a:stretch/>
                  </pic:blipFill>
                  <pic:spPr bwMode="auto">
                    <a:xfrm>
                      <a:off x="0" y="0"/>
                      <a:ext cx="810095" cy="984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ACD45" w14:textId="77777777" w:rsidR="00E0671B" w:rsidRDefault="00E0671B" w:rsidP="00E0671B">
      <w:pPr>
        <w:jc w:val="right"/>
      </w:pPr>
    </w:p>
    <w:p w14:paraId="19217EF9" w14:textId="77777777" w:rsidR="00E0671B" w:rsidRDefault="00E0671B" w:rsidP="00E0671B">
      <w:pPr>
        <w:jc w:val="right"/>
      </w:pPr>
    </w:p>
    <w:p w14:paraId="3510E50F" w14:textId="77777777" w:rsidR="00E0671B" w:rsidRDefault="00E0671B" w:rsidP="00E0671B">
      <w:pPr>
        <w:jc w:val="right"/>
      </w:pPr>
    </w:p>
    <w:p w14:paraId="643038AE" w14:textId="77777777" w:rsidR="00E0671B" w:rsidRDefault="005C73FC" w:rsidP="00E0671B">
      <w:r>
        <w:rPr>
          <w:noProof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6EDB4355" wp14:editId="6CB3046B">
                <wp:simplePos x="0" y="0"/>
                <wp:positionH relativeFrom="margin">
                  <wp:posOffset>6356350</wp:posOffset>
                </wp:positionH>
                <wp:positionV relativeFrom="paragraph">
                  <wp:posOffset>51638</wp:posOffset>
                </wp:positionV>
                <wp:extent cx="344805" cy="45085"/>
                <wp:effectExtent l="0" t="0" r="17145" b="12065"/>
                <wp:wrapNone/>
                <wp:docPr id="627" name="Rectangle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1EB8E" id="Rectangle 627" o:spid="_x0000_s1026" style="position:absolute;margin-left:500.5pt;margin-top:4.05pt;width:27.15pt;height:3.55pt;z-index:25253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2ABD767B" wp14:editId="41771F08">
                <wp:simplePos x="0" y="0"/>
                <wp:positionH relativeFrom="margin">
                  <wp:posOffset>5817235</wp:posOffset>
                </wp:positionH>
                <wp:positionV relativeFrom="paragraph">
                  <wp:posOffset>51003</wp:posOffset>
                </wp:positionV>
                <wp:extent cx="476250" cy="45085"/>
                <wp:effectExtent l="0" t="0" r="19050" b="12065"/>
                <wp:wrapNone/>
                <wp:docPr id="629" name="Rectangle 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DCB4D7" id="Rectangle 629" o:spid="_x0000_s1026" style="position:absolute;margin-left:458.05pt;margin-top:4pt;width:37.5pt;height:3.55pt;z-index:25253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11EE414A" wp14:editId="7C4B5D04">
                <wp:simplePos x="0" y="0"/>
                <wp:positionH relativeFrom="margin">
                  <wp:posOffset>3501390</wp:posOffset>
                </wp:positionH>
                <wp:positionV relativeFrom="paragraph">
                  <wp:posOffset>51003</wp:posOffset>
                </wp:positionV>
                <wp:extent cx="2256790" cy="45085"/>
                <wp:effectExtent l="0" t="0" r="10160" b="12065"/>
                <wp:wrapNone/>
                <wp:docPr id="631" name="Rectangle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790" cy="4508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FA6FB" id="Rectangle 631" o:spid="_x0000_s1026" style="position:absolute;margin-left:275.7pt;margin-top:4pt;width:177.7pt;height:3.55pt;z-index:25253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" fillcolor="#4472c4 [3204]" strokecolor="#1f3763 [1604]" strokeweight="1pt">
                <v:fill r:id="rId10" o:title="" color2="white [3212]" type="pattern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723C57F0" wp14:editId="10068B33">
                <wp:simplePos x="0" y="0"/>
                <wp:positionH relativeFrom="margin">
                  <wp:posOffset>-325120</wp:posOffset>
                </wp:positionH>
                <wp:positionV relativeFrom="paragraph">
                  <wp:posOffset>-173152</wp:posOffset>
                </wp:positionV>
                <wp:extent cx="4629785" cy="438150"/>
                <wp:effectExtent l="0" t="0" r="0" b="0"/>
                <wp:wrapNone/>
                <wp:docPr id="626" name="Text Box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78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89206C" w14:textId="77777777" w:rsidR="00DB406E" w:rsidRPr="00BB14DF" w:rsidRDefault="00DB406E" w:rsidP="00E0671B">
                            <w:pP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6"/>
                                <w:szCs w:val="4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Six Perfections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C57F0" id="Text Box 626" o:spid="_x0000_s1200" type="#_x0000_t202" style="position:absolute;margin-left:-25.6pt;margin-top:-13.65pt;width:364.55pt;height:34.5pt;z-index:25253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" filled="f" stroked="f">
                <v:textbox>
                  <w:txbxContent>
                    <w:p w14:paraId="4B89206C" w14:textId="77777777" w:rsidR="00DB406E" w:rsidRPr="00BB14DF" w:rsidRDefault="00DB406E" w:rsidP="00E0671B">
                      <w:pP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6"/>
                          <w:szCs w:val="4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Six Perfections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11058" w:type="dxa"/>
        <w:tblInd w:w="-431" w:type="dxa"/>
        <w:tblLook w:val="04A0" w:firstRow="1" w:lastRow="0" w:firstColumn="1" w:lastColumn="0" w:noHBand="0" w:noVBand="1"/>
      </w:tblPr>
      <w:tblGrid>
        <w:gridCol w:w="2269"/>
        <w:gridCol w:w="8789"/>
      </w:tblGrid>
      <w:tr w:rsidR="00E0671B" w14:paraId="3118DF66" w14:textId="77777777" w:rsidTr="00E0671B">
        <w:tc>
          <w:tcPr>
            <w:tcW w:w="2269" w:type="dxa"/>
          </w:tcPr>
          <w:p w14:paraId="28FB48F3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Attribute</w:t>
            </w:r>
          </w:p>
        </w:tc>
        <w:tc>
          <w:tcPr>
            <w:tcW w:w="8789" w:type="dxa"/>
          </w:tcPr>
          <w:p w14:paraId="4B2A4EAB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Aim</w:t>
            </w:r>
          </w:p>
        </w:tc>
      </w:tr>
      <w:tr w:rsidR="00E0671B" w14:paraId="454C052D" w14:textId="77777777" w:rsidTr="00E0671B">
        <w:tc>
          <w:tcPr>
            <w:tcW w:w="2269" w:type="dxa"/>
            <w:shd w:val="clear" w:color="auto" w:fill="FBE4D5" w:themeFill="accent2" w:themeFillTint="33"/>
          </w:tcPr>
          <w:p w14:paraId="223F0766" w14:textId="77777777" w:rsidR="00E0671B" w:rsidRPr="00E0671B" w:rsidRDefault="00E0671B" w:rsidP="00E0671B">
            <w:pPr>
              <w:rPr>
                <w:sz w:val="8"/>
                <w:szCs w:val="8"/>
              </w:rPr>
            </w:pPr>
          </w:p>
        </w:tc>
        <w:tc>
          <w:tcPr>
            <w:tcW w:w="8789" w:type="dxa"/>
            <w:shd w:val="clear" w:color="auto" w:fill="FBE4D5" w:themeFill="accent2" w:themeFillTint="33"/>
          </w:tcPr>
          <w:p w14:paraId="670BA87F" w14:textId="77777777" w:rsidR="00E0671B" w:rsidRPr="00E0671B" w:rsidRDefault="00E0671B" w:rsidP="00E0671B">
            <w:pPr>
              <w:rPr>
                <w:sz w:val="8"/>
                <w:szCs w:val="8"/>
              </w:rPr>
            </w:pPr>
          </w:p>
        </w:tc>
      </w:tr>
      <w:tr w:rsidR="00E0671B" w14:paraId="6BA679BA" w14:textId="77777777" w:rsidTr="00E0671B">
        <w:tc>
          <w:tcPr>
            <w:tcW w:w="2269" w:type="dxa"/>
          </w:tcPr>
          <w:p w14:paraId="106F5E8D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1B8AFA7A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Generosity</w:t>
            </w:r>
          </w:p>
        </w:tc>
        <w:tc>
          <w:tcPr>
            <w:tcW w:w="8789" w:type="dxa"/>
          </w:tcPr>
          <w:p w14:paraId="3DB7D716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50C34CBE" w14:textId="77777777" w:rsidR="00E0671B" w:rsidRDefault="00E0671B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be _______________ and _______________ in all</w:t>
            </w:r>
            <w:r w:rsidR="005C73FC">
              <w:rPr>
                <w:sz w:val="40"/>
                <w:szCs w:val="40"/>
              </w:rPr>
              <w:t xml:space="preserve"> that is done.</w:t>
            </w:r>
          </w:p>
          <w:p w14:paraId="6F64087C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  <w:tr w:rsidR="00E0671B" w14:paraId="783723E1" w14:textId="77777777" w:rsidTr="00E0671B">
        <w:tc>
          <w:tcPr>
            <w:tcW w:w="2269" w:type="dxa"/>
          </w:tcPr>
          <w:p w14:paraId="6C98B7FF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39D7B357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Morality</w:t>
            </w:r>
          </w:p>
        </w:tc>
        <w:tc>
          <w:tcPr>
            <w:tcW w:w="8789" w:type="dxa"/>
          </w:tcPr>
          <w:p w14:paraId="2307D445" w14:textId="77777777" w:rsidR="00E0671B" w:rsidRPr="005C73FC" w:rsidRDefault="00E0671B" w:rsidP="00E0671B">
            <w:pPr>
              <w:rPr>
                <w:sz w:val="16"/>
                <w:szCs w:val="16"/>
              </w:rPr>
            </w:pPr>
          </w:p>
          <w:p w14:paraId="7E670F5D" w14:textId="77777777" w:rsidR="005C73FC" w:rsidRDefault="005C73FC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live ______________ by following the _________ ______________.</w:t>
            </w:r>
          </w:p>
          <w:p w14:paraId="52C55ABF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  <w:tr w:rsidR="00E0671B" w14:paraId="4ED221FA" w14:textId="77777777" w:rsidTr="00E0671B">
        <w:tc>
          <w:tcPr>
            <w:tcW w:w="2269" w:type="dxa"/>
          </w:tcPr>
          <w:p w14:paraId="76686E6A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1F60C621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Patience</w:t>
            </w:r>
          </w:p>
        </w:tc>
        <w:tc>
          <w:tcPr>
            <w:tcW w:w="8789" w:type="dxa"/>
          </w:tcPr>
          <w:p w14:paraId="5E9DAFEF" w14:textId="77777777" w:rsidR="00E0671B" w:rsidRPr="005C73FC" w:rsidRDefault="00E0671B" w:rsidP="00E0671B">
            <w:pPr>
              <w:rPr>
                <w:sz w:val="16"/>
                <w:szCs w:val="16"/>
              </w:rPr>
            </w:pPr>
          </w:p>
          <w:p w14:paraId="62735CC2" w14:textId="77777777" w:rsidR="005C73FC" w:rsidRDefault="005C73FC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practice being _______________ in all things.</w:t>
            </w:r>
          </w:p>
          <w:p w14:paraId="7EBA5EC2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  <w:tr w:rsidR="00E0671B" w14:paraId="1FD722EC" w14:textId="77777777" w:rsidTr="00E0671B">
        <w:tc>
          <w:tcPr>
            <w:tcW w:w="2269" w:type="dxa"/>
          </w:tcPr>
          <w:p w14:paraId="6E6E4411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17362E9F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Energy</w:t>
            </w:r>
          </w:p>
        </w:tc>
        <w:tc>
          <w:tcPr>
            <w:tcW w:w="8789" w:type="dxa"/>
          </w:tcPr>
          <w:p w14:paraId="14A759B7" w14:textId="77777777" w:rsidR="00E0671B" w:rsidRPr="005C73FC" w:rsidRDefault="00E0671B" w:rsidP="00E0671B">
            <w:pPr>
              <w:rPr>
                <w:sz w:val="16"/>
                <w:szCs w:val="16"/>
              </w:rPr>
            </w:pPr>
          </w:p>
          <w:p w14:paraId="73296DAF" w14:textId="77777777" w:rsidR="005C73FC" w:rsidRDefault="005C73FC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cultivate the ___________ and ______________ needed to keep going.</w:t>
            </w:r>
          </w:p>
          <w:p w14:paraId="1761D939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  <w:tr w:rsidR="00E0671B" w14:paraId="69DAB845" w14:textId="77777777" w:rsidTr="00E0671B">
        <w:tc>
          <w:tcPr>
            <w:tcW w:w="2269" w:type="dxa"/>
          </w:tcPr>
          <w:p w14:paraId="1B636897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4FB02CD1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Meditation</w:t>
            </w:r>
          </w:p>
        </w:tc>
        <w:tc>
          <w:tcPr>
            <w:tcW w:w="8789" w:type="dxa"/>
          </w:tcPr>
          <w:p w14:paraId="34B41E1A" w14:textId="77777777" w:rsidR="00E0671B" w:rsidRPr="005C73FC" w:rsidRDefault="00E0671B" w:rsidP="00E0671B">
            <w:pPr>
              <w:rPr>
                <w:sz w:val="16"/>
                <w:szCs w:val="16"/>
              </w:rPr>
            </w:pPr>
          </w:p>
          <w:p w14:paraId="7CF38C8E" w14:textId="77777777" w:rsidR="005C73FC" w:rsidRDefault="005C73FC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develop ________________ and _____________</w:t>
            </w:r>
          </w:p>
          <w:p w14:paraId="26641DDF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  <w:tr w:rsidR="00E0671B" w14:paraId="7C5C160C" w14:textId="77777777" w:rsidTr="00E0671B">
        <w:tc>
          <w:tcPr>
            <w:tcW w:w="2269" w:type="dxa"/>
          </w:tcPr>
          <w:p w14:paraId="06DC1B1E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  <w:p w14:paraId="4508FE87" w14:textId="77777777" w:rsidR="00E0671B" w:rsidRPr="00E0671B" w:rsidRDefault="00E0671B" w:rsidP="00E0671B">
            <w:pPr>
              <w:rPr>
                <w:sz w:val="44"/>
                <w:szCs w:val="44"/>
              </w:rPr>
            </w:pPr>
            <w:r w:rsidRPr="00E0671B">
              <w:rPr>
                <w:sz w:val="44"/>
                <w:szCs w:val="44"/>
              </w:rPr>
              <w:t>Wisdom</w:t>
            </w:r>
          </w:p>
        </w:tc>
        <w:tc>
          <w:tcPr>
            <w:tcW w:w="8789" w:type="dxa"/>
          </w:tcPr>
          <w:p w14:paraId="05195677" w14:textId="77777777" w:rsidR="00E0671B" w:rsidRPr="005C73FC" w:rsidRDefault="00E0671B" w:rsidP="00E0671B">
            <w:pPr>
              <w:rPr>
                <w:sz w:val="16"/>
                <w:szCs w:val="16"/>
              </w:rPr>
            </w:pPr>
          </w:p>
          <w:p w14:paraId="3816C968" w14:textId="77777777" w:rsidR="005C73FC" w:rsidRDefault="005C73FC" w:rsidP="00E0671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To obtain ____________ and __________________.</w:t>
            </w:r>
          </w:p>
          <w:p w14:paraId="5D395AC5" w14:textId="77777777" w:rsidR="005C73FC" w:rsidRPr="005C73FC" w:rsidRDefault="005C73FC" w:rsidP="00E0671B">
            <w:pPr>
              <w:rPr>
                <w:sz w:val="16"/>
                <w:szCs w:val="16"/>
              </w:rPr>
            </w:pPr>
          </w:p>
        </w:tc>
      </w:tr>
    </w:tbl>
    <w:p w14:paraId="73C6CC6F" w14:textId="77777777" w:rsidR="00E0671B" w:rsidRDefault="005C73FC" w:rsidP="00E0671B">
      <w:r>
        <w:rPr>
          <w:noProof/>
        </w:rPr>
        <mc:AlternateContent>
          <mc:Choice Requires="wps">
            <w:drawing>
              <wp:anchor distT="45720" distB="45720" distL="114300" distR="114300" simplePos="0" relativeHeight="252530688" behindDoc="0" locked="0" layoutInCell="1" allowOverlap="1" wp14:anchorId="6616E47D" wp14:editId="17487BC2">
                <wp:simplePos x="0" y="0"/>
                <wp:positionH relativeFrom="margin">
                  <wp:posOffset>-268011</wp:posOffset>
                </wp:positionH>
                <wp:positionV relativeFrom="paragraph">
                  <wp:posOffset>96358</wp:posOffset>
                </wp:positionV>
                <wp:extent cx="7017385" cy="3365770"/>
                <wp:effectExtent l="0" t="0" r="12065" b="25400"/>
                <wp:wrapNone/>
                <wp:docPr id="6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7385" cy="3365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1784C" w14:textId="77777777" w:rsidR="00DB406E" w:rsidRPr="00174056" w:rsidRDefault="00DB406E" w:rsidP="00E0671B">
                            <w:pPr>
                              <w:spacing w:after="0" w:line="276" w:lineRule="auto"/>
                              <w:rPr>
                                <w:sz w:val="2"/>
                                <w:szCs w:val="14"/>
                              </w:rPr>
                            </w:pPr>
                          </w:p>
                          <w:p w14:paraId="37B0C81D" w14:textId="77777777" w:rsidR="00DB406E" w:rsidRPr="006018F7" w:rsidRDefault="00DB406E" w:rsidP="00E0671B">
                            <w:pPr>
                              <w:spacing w:after="0" w:line="276" w:lineRule="auto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_________________ Buddhists believe there are _____________ and _________________ Bodhisattvas. Earthly Bodhisattvas ______________ to be _____________ into the world to live on ___________ and _________ others. Transcendent Bodhisattvas are purely ________________ beings beyond ___________ and __________ they may appear in ________________ forms in the ___________ to ________ others and _______ beings to enlightenment. _______________ Buddhists may ________ to these Bodhisattvas in times of _________.</w:t>
                            </w:r>
                          </w:p>
                          <w:p w14:paraId="13F9C579" w14:textId="77777777" w:rsidR="00DB406E" w:rsidRPr="006018F7" w:rsidRDefault="00DB406E" w:rsidP="00E0671B">
                            <w:pPr>
                              <w:spacing w:line="276" w:lineRule="auto"/>
                              <w:rPr>
                                <w:sz w:val="40"/>
                              </w:rPr>
                            </w:pPr>
                            <w:r w:rsidRPr="006018F7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6E47D" id="_x0000_s1201" type="#_x0000_t202" style="position:absolute;margin-left:-21.1pt;margin-top:7.6pt;width:552.55pt;height:265pt;z-index:25253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" filled="f">
                <v:textbox>
                  <w:txbxContent>
                    <w:p w14:paraId="3141784C" w14:textId="77777777" w:rsidR="00DB406E" w:rsidRPr="00174056" w:rsidRDefault="00DB406E" w:rsidP="00E0671B">
                      <w:pPr>
                        <w:spacing w:after="0" w:line="276" w:lineRule="auto"/>
                        <w:rPr>
                          <w:sz w:val="2"/>
                          <w:szCs w:val="14"/>
                        </w:rPr>
                      </w:pPr>
                    </w:p>
                    <w:p w14:paraId="37B0C81D" w14:textId="77777777" w:rsidR="00DB406E" w:rsidRPr="006018F7" w:rsidRDefault="00DB406E" w:rsidP="00E0671B">
                      <w:pPr>
                        <w:spacing w:after="0" w:line="276" w:lineRule="auto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_________________ Buddhists believe there are _____________ and _________________ Bodhisattvas. Earthly Bodhisattvas ______________ to be _____________ into the world to live on ___________ and _________ others. Transcendent Bodhisattvas are purely ________________ beings beyond ___________ and __________ they may appear in ________________ forms in the ___________ to ________ others and _______ beings to enlightenment. _______________ Buddhists may ________ to these Bodhisattvas in times of _________.</w:t>
                      </w:r>
                    </w:p>
                    <w:p w14:paraId="13F9C579" w14:textId="77777777" w:rsidR="00DB406E" w:rsidRPr="006018F7" w:rsidRDefault="00DB406E" w:rsidP="00E0671B">
                      <w:pPr>
                        <w:spacing w:line="276" w:lineRule="auto"/>
                        <w:rPr>
                          <w:sz w:val="40"/>
                        </w:rPr>
                      </w:pPr>
                      <w:r w:rsidRPr="006018F7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9DA4C1" w14:textId="77777777" w:rsidR="00E0671B" w:rsidRPr="00212C49" w:rsidRDefault="00E0671B" w:rsidP="00E0671B"/>
    <w:p w14:paraId="36C63F47" w14:textId="77777777" w:rsidR="00E0671B" w:rsidRPr="00212C49" w:rsidRDefault="00E0671B" w:rsidP="00E0671B"/>
    <w:p w14:paraId="6E76655A" w14:textId="77777777" w:rsidR="00E0671B" w:rsidRPr="00212C49" w:rsidRDefault="00E0671B" w:rsidP="00E0671B"/>
    <w:p w14:paraId="4F1B1060" w14:textId="77777777" w:rsidR="00E0671B" w:rsidRDefault="00E0671B" w:rsidP="00E0671B"/>
    <w:p w14:paraId="5C501541" w14:textId="77777777" w:rsidR="00E0671B" w:rsidRDefault="00E0671B" w:rsidP="00E0671B"/>
    <w:p w14:paraId="074C4B6A" w14:textId="77777777" w:rsidR="00E0671B" w:rsidRDefault="00E0671B" w:rsidP="00E0671B"/>
    <w:p w14:paraId="14F5CB19" w14:textId="77777777" w:rsidR="005A5C34" w:rsidRPr="005A5C34" w:rsidRDefault="005A5C34" w:rsidP="005A5C34"/>
    <w:p w14:paraId="347D2A4A" w14:textId="77777777" w:rsidR="005A5C34" w:rsidRPr="005A5C34" w:rsidRDefault="005A5C34" w:rsidP="005A5C34"/>
    <w:p w14:paraId="40CC392A" w14:textId="77777777" w:rsidR="005A5C34" w:rsidRPr="005A5C34" w:rsidRDefault="005A5C34" w:rsidP="005A5C34"/>
    <w:p w14:paraId="75B9E9C1" w14:textId="77777777" w:rsidR="005A5C34" w:rsidRPr="005A5C34" w:rsidRDefault="005A5C34" w:rsidP="005A5C34"/>
    <w:p w14:paraId="784987B9" w14:textId="77777777" w:rsidR="005A5C34" w:rsidRPr="005A5C34" w:rsidRDefault="005A5C34" w:rsidP="005A5C34"/>
    <w:p w14:paraId="37E8B2BA" w14:textId="77777777" w:rsidR="005A5C34" w:rsidRDefault="00962975" w:rsidP="005A5C34">
      <w:r w:rsidRPr="005A5C34">
        <w:rPr>
          <w:noProof/>
        </w:rPr>
        <w:drawing>
          <wp:anchor distT="0" distB="0" distL="114300" distR="114300" simplePos="0" relativeHeight="252535808" behindDoc="0" locked="0" layoutInCell="1" allowOverlap="1" wp14:anchorId="52C08DFA" wp14:editId="40139B1E">
            <wp:simplePos x="0" y="0"/>
            <wp:positionH relativeFrom="margin">
              <wp:posOffset>1336675</wp:posOffset>
            </wp:positionH>
            <wp:positionV relativeFrom="paragraph">
              <wp:posOffset>243002</wp:posOffset>
            </wp:positionV>
            <wp:extent cx="3809365" cy="982345"/>
            <wp:effectExtent l="0" t="0" r="635" b="8255"/>
            <wp:wrapNone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8" b="17731"/>
                    <a:stretch/>
                  </pic:blipFill>
                  <pic:spPr bwMode="auto">
                    <a:xfrm>
                      <a:off x="0" y="0"/>
                      <a:ext cx="3809365" cy="98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51D6069" w14:textId="77777777" w:rsidR="005A5C34" w:rsidRDefault="005A5C34" w:rsidP="005A5C34">
      <w:pPr>
        <w:ind w:firstLine="720"/>
      </w:pPr>
    </w:p>
    <w:p w14:paraId="030889FE" w14:textId="77777777" w:rsidR="00962975" w:rsidRDefault="00962975" w:rsidP="00962975"/>
    <w:p w14:paraId="79A293D6" w14:textId="77777777" w:rsidR="00962975" w:rsidRDefault="00962975" w:rsidP="00962975">
      <w:pPr>
        <w:tabs>
          <w:tab w:val="left" w:pos="8900"/>
        </w:tabs>
      </w:pPr>
      <w:r>
        <w:tab/>
      </w:r>
    </w:p>
    <w:p w14:paraId="6D0E6C48" w14:textId="77777777" w:rsidR="00962975" w:rsidRDefault="00EA296E" w:rsidP="00962975">
      <w:pPr>
        <w:tabs>
          <w:tab w:val="left" w:pos="707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4B32ABEF" wp14:editId="71FAC816">
                <wp:simplePos x="0" y="0"/>
                <wp:positionH relativeFrom="margin">
                  <wp:posOffset>3243580</wp:posOffset>
                </wp:positionH>
                <wp:positionV relativeFrom="paragraph">
                  <wp:posOffset>218237</wp:posOffset>
                </wp:positionV>
                <wp:extent cx="3550595" cy="2859932"/>
                <wp:effectExtent l="0" t="0" r="0" b="0"/>
                <wp:wrapNone/>
                <wp:docPr id="694" name="Text Box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0595" cy="2859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1C7AC2" w14:textId="77777777" w:rsidR="00DB406E" w:rsidRDefault="00DB406E" w:rsidP="00966B94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________ Land Buddhism is    one of the ________ forms of Buddhism practiced in _________ today. It is based on faith in Amitabha ____________ and the paradise or ________ </w:t>
                            </w:r>
                          </w:p>
                          <w:p w14:paraId="519E170D" w14:textId="77777777" w:rsidR="00DB406E" w:rsidRDefault="00DB406E" w:rsidP="00966B94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_________ he created called </w:t>
                            </w:r>
                          </w:p>
                          <w:p w14:paraId="38E73EDD" w14:textId="77777777" w:rsidR="00DB406E" w:rsidRPr="00DB4891" w:rsidRDefault="00DB406E" w:rsidP="00966B94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_________________.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2ABEF" id="Text Box 694" o:spid="_x0000_s1202" type="#_x0000_t202" style="position:absolute;margin-left:255.4pt;margin-top:17.2pt;width:279.55pt;height:225.2pt;z-index:25255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" filled="f" stroked="f">
                <v:textbox>
                  <w:txbxContent>
                    <w:p w14:paraId="1A1C7AC2" w14:textId="77777777" w:rsidR="00DB406E" w:rsidRDefault="00DB406E" w:rsidP="00966B94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________ Land Buddhism is    one of the ________ forms of Buddhism practiced in _________ today. It is based on faith in Amitabha ____________ and the paradise or ________ </w:t>
                      </w:r>
                    </w:p>
                    <w:p w14:paraId="519E170D" w14:textId="77777777" w:rsidR="00DB406E" w:rsidRDefault="00DB406E" w:rsidP="00966B94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_________ he created called </w:t>
                      </w:r>
                    </w:p>
                    <w:p w14:paraId="38E73EDD" w14:textId="77777777" w:rsidR="00DB406E" w:rsidRPr="00DB4891" w:rsidRDefault="00DB406E" w:rsidP="00966B94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_________________.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3CDAF325" wp14:editId="36AEB5B9">
                <wp:simplePos x="0" y="0"/>
                <wp:positionH relativeFrom="margin">
                  <wp:posOffset>-297180</wp:posOffset>
                </wp:positionH>
                <wp:positionV relativeFrom="paragraph">
                  <wp:posOffset>208077</wp:posOffset>
                </wp:positionV>
                <wp:extent cx="3501390" cy="2771775"/>
                <wp:effectExtent l="0" t="0" r="0" b="9525"/>
                <wp:wrapNone/>
                <wp:docPr id="660" name="Text Box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390" cy="277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78290EE" w14:textId="77777777" w:rsidR="00DB406E" w:rsidRPr="00DB4891" w:rsidRDefault="00DB406E" w:rsidP="00962975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Pure ________ Buddhism is a tradition within _____________ Buddhism. It is based on faith in _______________ Buddha and his ________________. _________ ________ Buddhists hope to be reborn in the Pure Land.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AF325" id="Text Box 660" o:spid="_x0000_s1203" type="#_x0000_t202" style="position:absolute;margin-left:-23.4pt;margin-top:16.4pt;width:275.7pt;height:218.25pt;z-index:25253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" filled="f" stroked="f">
                <v:textbox>
                  <w:txbxContent>
                    <w:p w14:paraId="778290EE" w14:textId="77777777" w:rsidR="00DB406E" w:rsidRPr="00DB4891" w:rsidRDefault="00DB406E" w:rsidP="00962975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Pure ________ Buddhism is a tradition within _____________ Buddhism. It is based on faith in _______________ Buddha and his ________________. _________ ________ Buddhists hope to be reborn in the Pure Land.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677E4788" wp14:editId="728B17A0">
                <wp:simplePos x="0" y="0"/>
                <wp:positionH relativeFrom="margin">
                  <wp:posOffset>3262318</wp:posOffset>
                </wp:positionH>
                <wp:positionV relativeFrom="paragraph">
                  <wp:posOffset>228100</wp:posOffset>
                </wp:positionV>
                <wp:extent cx="3510915" cy="2800985"/>
                <wp:effectExtent l="38100" t="0" r="13335" b="18415"/>
                <wp:wrapNone/>
                <wp:docPr id="693" name="Rectangle: Folded Corner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10915" cy="280098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99831" id="Rectangle: Folded Corner 693" o:spid="_x0000_s1026" type="#_x0000_t65" style="position:absolute;margin-left:256.9pt;margin-top:17.95pt;width:276.45pt;height:220.55pt;flip:x;z-index:25254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5D16528E" wp14:editId="3C69EE1F">
                <wp:simplePos x="0" y="0"/>
                <wp:positionH relativeFrom="margin">
                  <wp:posOffset>-268011</wp:posOffset>
                </wp:positionH>
                <wp:positionV relativeFrom="paragraph">
                  <wp:posOffset>228100</wp:posOffset>
                </wp:positionV>
                <wp:extent cx="3472207" cy="2800985"/>
                <wp:effectExtent l="0" t="0" r="52070" b="18415"/>
                <wp:wrapNone/>
                <wp:docPr id="659" name="Rectangle: Folded Corner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2207" cy="2800985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4A6D9" id="Rectangle: Folded Corner 659" o:spid="_x0000_s1026" type="#_x0000_t65" style="position:absolute;margin-left:-21.1pt;margin-top:17.95pt;width:273.4pt;height:220.55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 w:rsidR="00962975" w:rsidRPr="009F735E">
        <w:rPr>
          <w:noProof/>
        </w:rPr>
        <w:drawing>
          <wp:anchor distT="0" distB="0" distL="114300" distR="114300" simplePos="0" relativeHeight="252542976" behindDoc="0" locked="0" layoutInCell="1" allowOverlap="1" wp14:anchorId="46E1019D" wp14:editId="4107C285">
            <wp:simplePos x="0" y="0"/>
            <wp:positionH relativeFrom="column">
              <wp:posOffset>-203835</wp:posOffset>
            </wp:positionH>
            <wp:positionV relativeFrom="paragraph">
              <wp:posOffset>-272847</wp:posOffset>
            </wp:positionV>
            <wp:extent cx="361950" cy="361950"/>
            <wp:effectExtent l="0" t="0" r="0" b="0"/>
            <wp:wrapNone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3" t="9778" r="9333" b="9778"/>
                    <a:stretch/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975">
        <w:rPr>
          <w:noProof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61BE4407" wp14:editId="5B44A6F8">
                <wp:simplePos x="0" y="0"/>
                <wp:positionH relativeFrom="margin">
                  <wp:posOffset>850265</wp:posOffset>
                </wp:positionH>
                <wp:positionV relativeFrom="paragraph">
                  <wp:posOffset>-257607</wp:posOffset>
                </wp:positionV>
                <wp:extent cx="4779010" cy="438150"/>
                <wp:effectExtent l="0" t="0" r="0" b="0"/>
                <wp:wrapNone/>
                <wp:docPr id="658" name="Text Box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901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D5C2F17" w14:textId="77777777" w:rsidR="00DB406E" w:rsidRPr="00632B6C" w:rsidRDefault="00DB406E" w:rsidP="00962975">
                            <w:pPr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color w:val="FFC000" w:themeColor="accent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Pure Land Buddhism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E4407" id="Text Box 658" o:spid="_x0000_s1204" type="#_x0000_t202" style="position:absolute;margin-left:66.95pt;margin-top:-20.3pt;width:376.3pt;height:34.5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" filled="f" stroked="f">
                <v:textbox>
                  <w:txbxContent>
                    <w:p w14:paraId="5D5C2F17" w14:textId="77777777" w:rsidR="00DB406E" w:rsidRPr="00632B6C" w:rsidRDefault="00DB406E" w:rsidP="00962975">
                      <w:pPr>
                        <w:jc w:val="center"/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color w:val="FFC000" w:themeColor="accent4"/>
                          <w:sz w:val="48"/>
                          <w:szCs w:val="48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Pure Land Buddhism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2975">
        <w:rPr>
          <w:noProof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73C65D8B" wp14:editId="1BFF9B74">
                <wp:simplePos x="0" y="0"/>
                <wp:positionH relativeFrom="page">
                  <wp:posOffset>0</wp:posOffset>
                </wp:positionH>
                <wp:positionV relativeFrom="paragraph">
                  <wp:posOffset>101803</wp:posOffset>
                </wp:positionV>
                <wp:extent cx="7934325" cy="47625"/>
                <wp:effectExtent l="0" t="0" r="28575" b="28575"/>
                <wp:wrapNone/>
                <wp:docPr id="654" name="Rectangle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325" cy="47625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B18C6D" id="Rectangle 654" o:spid="_x0000_s1026" style="position:absolute;margin-left:0;margin-top:8pt;width:624.75pt;height:3.75pt;z-index:252540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" fillcolor="#4472c4 [3204]" strokecolor="#1f3763 [1604]" strokeweight="1pt">
                <v:fill r:id="rId10" o:title="" color2="white [3212]" type="pattern"/>
                <w10:wrap anchorx="page"/>
              </v:rect>
            </w:pict>
          </mc:Fallback>
        </mc:AlternateContent>
      </w:r>
      <w:r w:rsidR="00962975" w:rsidRPr="00047C6E">
        <w:rPr>
          <w:noProof/>
        </w:rPr>
        <w:drawing>
          <wp:anchor distT="0" distB="0" distL="114300" distR="114300" simplePos="0" relativeHeight="252541952" behindDoc="0" locked="0" layoutInCell="1" allowOverlap="1" wp14:anchorId="37FB71A8" wp14:editId="4443FC91">
            <wp:simplePos x="0" y="0"/>
            <wp:positionH relativeFrom="column">
              <wp:posOffset>6347460</wp:posOffset>
            </wp:positionH>
            <wp:positionV relativeFrom="paragraph">
              <wp:posOffset>-289992</wp:posOffset>
            </wp:positionV>
            <wp:extent cx="385445" cy="382270"/>
            <wp:effectExtent l="0" t="0" r="0" b="0"/>
            <wp:wrapNone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4"/>
                    <a:stretch/>
                  </pic:blipFill>
                  <pic:spPr bwMode="auto">
                    <a:xfrm>
                      <a:off x="0" y="0"/>
                      <a:ext cx="385445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CFA85" w14:textId="77777777" w:rsidR="00962975" w:rsidRPr="002533C3" w:rsidRDefault="00962975" w:rsidP="00962975">
      <w:pPr>
        <w:rPr>
          <w:sz w:val="4"/>
          <w:szCs w:val="4"/>
        </w:rPr>
      </w:pPr>
    </w:p>
    <w:p w14:paraId="53039D9A" w14:textId="77777777" w:rsidR="00962975" w:rsidRDefault="00962975" w:rsidP="00962975"/>
    <w:p w14:paraId="4CC1FC41" w14:textId="77777777" w:rsidR="00962975" w:rsidRDefault="00962975" w:rsidP="00962975"/>
    <w:p w14:paraId="48F72540" w14:textId="77777777" w:rsidR="00962975" w:rsidRDefault="00962975" w:rsidP="00962975">
      <w:pPr>
        <w:tabs>
          <w:tab w:val="left" w:pos="6250"/>
        </w:tabs>
      </w:pPr>
      <w:r>
        <w:tab/>
      </w:r>
    </w:p>
    <w:p w14:paraId="4C5CE7B5" w14:textId="77777777" w:rsidR="00962975" w:rsidRDefault="00962975" w:rsidP="00962975">
      <w:pPr>
        <w:tabs>
          <w:tab w:val="left" w:pos="6250"/>
        </w:tabs>
      </w:pPr>
    </w:p>
    <w:p w14:paraId="2331F454" w14:textId="77777777" w:rsidR="00962975" w:rsidRDefault="00962975" w:rsidP="00962975">
      <w:pPr>
        <w:tabs>
          <w:tab w:val="left" w:pos="6250"/>
        </w:tabs>
      </w:pPr>
    </w:p>
    <w:p w14:paraId="4E7711BB" w14:textId="77777777" w:rsidR="00962975" w:rsidRDefault="00962975" w:rsidP="00962975">
      <w:pPr>
        <w:tabs>
          <w:tab w:val="left" w:pos="6250"/>
        </w:tabs>
      </w:pPr>
    </w:p>
    <w:p w14:paraId="48F01D42" w14:textId="77777777" w:rsidR="00962975" w:rsidRDefault="00962975" w:rsidP="00962975">
      <w:pPr>
        <w:tabs>
          <w:tab w:val="left" w:pos="1920"/>
        </w:tabs>
      </w:pPr>
    </w:p>
    <w:p w14:paraId="3E9F3D26" w14:textId="77777777" w:rsidR="00962975" w:rsidRDefault="00A03577" w:rsidP="00962975">
      <w:pPr>
        <w:tabs>
          <w:tab w:val="left" w:pos="1920"/>
        </w:tabs>
      </w:pPr>
      <w:r w:rsidRPr="00EE4569">
        <w:rPr>
          <w:noProof/>
        </w:rPr>
        <w:drawing>
          <wp:anchor distT="0" distB="0" distL="114300" distR="114300" simplePos="0" relativeHeight="252559360" behindDoc="0" locked="0" layoutInCell="1" allowOverlap="1" wp14:anchorId="7F3D2BE6" wp14:editId="68CA25F7">
            <wp:simplePos x="0" y="0"/>
            <wp:positionH relativeFrom="margin">
              <wp:posOffset>2747010</wp:posOffset>
            </wp:positionH>
            <wp:positionV relativeFrom="paragraph">
              <wp:posOffset>122987</wp:posOffset>
            </wp:positionV>
            <wp:extent cx="983718" cy="1112574"/>
            <wp:effectExtent l="0" t="0" r="6985" b="0"/>
            <wp:wrapNone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2" t="12229" r="8042" b="12931"/>
                    <a:stretch/>
                  </pic:blipFill>
                  <pic:spPr bwMode="auto">
                    <a:xfrm>
                      <a:off x="0" y="0"/>
                      <a:ext cx="983718" cy="111257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9C247" w14:textId="77777777" w:rsidR="00962975" w:rsidRDefault="00962975" w:rsidP="00962975">
      <w:pPr>
        <w:tabs>
          <w:tab w:val="left" w:pos="1920"/>
        </w:tabs>
      </w:pPr>
    </w:p>
    <w:p w14:paraId="719F1813" w14:textId="77777777" w:rsidR="00962975" w:rsidRDefault="00EE4569" w:rsidP="00962975">
      <w:pPr>
        <w:tabs>
          <w:tab w:val="left" w:pos="19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2E1F680C" wp14:editId="05E75CBE">
                <wp:simplePos x="0" y="0"/>
                <wp:positionH relativeFrom="margin">
                  <wp:posOffset>-268011</wp:posOffset>
                </wp:positionH>
                <wp:positionV relativeFrom="paragraph">
                  <wp:posOffset>96547</wp:posOffset>
                </wp:positionV>
                <wp:extent cx="3472180" cy="3171190"/>
                <wp:effectExtent l="0" t="0" r="52070" b="10160"/>
                <wp:wrapNone/>
                <wp:docPr id="696" name="Rectangle: Folded Corner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472180" cy="3171190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C1A76" id="Rectangle: Folded Corner 696" o:spid="_x0000_s1026" type="#_x0000_t65" style="position:absolute;margin-left:-21.1pt;margin-top:7.6pt;width:273.4pt;height:249.7pt;flip:y;z-index:25255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17DDAA56" wp14:editId="2DDC5965">
                <wp:simplePos x="0" y="0"/>
                <wp:positionH relativeFrom="margin">
                  <wp:posOffset>-306921</wp:posOffset>
                </wp:positionH>
                <wp:positionV relativeFrom="paragraph">
                  <wp:posOffset>96548</wp:posOffset>
                </wp:positionV>
                <wp:extent cx="3501390" cy="3025302"/>
                <wp:effectExtent l="0" t="0" r="0" b="3810"/>
                <wp:wrapNone/>
                <wp:docPr id="695" name="Text Box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390" cy="3025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D6BF3C" w14:textId="77777777" w:rsidR="00DB406E" w:rsidRPr="00DB4891" w:rsidRDefault="00DB406E" w:rsidP="00F35F12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Pure Land Buddhists hope to  be ____________ in Sukhavati as it is believed that they will receive _______________ Buddha’s help to achieve  __________________ therefore making it easier to become __________________.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DAA56" id="Text Box 695" o:spid="_x0000_s1205" type="#_x0000_t202" style="position:absolute;margin-left:-24.15pt;margin-top:7.6pt;width:275.7pt;height:238.2pt;z-index:25255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" filled="f" stroked="f">
                <v:textbox>
                  <w:txbxContent>
                    <w:p w14:paraId="4CD6BF3C" w14:textId="77777777" w:rsidR="00DB406E" w:rsidRPr="00DB4891" w:rsidRDefault="00DB406E" w:rsidP="00F35F12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Pure Land Buddhists hope to  be ____________ in Sukhavati as it is believed that they will receive _______________ Buddha’s help to achieve  __________________ therefore making it easier to become __________________.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795E3B59" wp14:editId="2F17C65C">
                <wp:simplePos x="0" y="0"/>
                <wp:positionH relativeFrom="margin">
                  <wp:posOffset>3243580</wp:posOffset>
                </wp:positionH>
                <wp:positionV relativeFrom="paragraph">
                  <wp:posOffset>110693</wp:posOffset>
                </wp:positionV>
                <wp:extent cx="3637915" cy="3180715"/>
                <wp:effectExtent l="0" t="0" r="0" b="635"/>
                <wp:wrapNone/>
                <wp:docPr id="698" name="Text Box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7915" cy="3180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58287C" w14:textId="77777777" w:rsidR="00DB406E" w:rsidRPr="00DB4891" w:rsidRDefault="00DB406E" w:rsidP="00F35F12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T’an-luan, founder of Pure Land in ________ recommended _________ practices. Reciting _____________, ____________ on ______________ and his ______________, worshipping ______________, ____________ his name, praising and making ______________ to him.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E3B59" id="Text Box 698" o:spid="_x0000_s1206" type="#_x0000_t202" style="position:absolute;margin-left:255.4pt;margin-top:8.7pt;width:286.45pt;height:250.45pt;z-index:25255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" filled="f" stroked="f">
                <v:textbox>
                  <w:txbxContent>
                    <w:p w14:paraId="1158287C" w14:textId="77777777" w:rsidR="00DB406E" w:rsidRPr="00DB4891" w:rsidRDefault="00DB406E" w:rsidP="00F35F12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T’an-luan, founder of Pure Land in ________ recommended _________ practices. Reciting _____________, ____________ on ______________ and his ______________, worshipping ______________, ____________ his name, praising and making ______________ to him.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3E21892B" wp14:editId="279816FB">
                <wp:simplePos x="0" y="0"/>
                <wp:positionH relativeFrom="margin">
                  <wp:posOffset>3272046</wp:posOffset>
                </wp:positionH>
                <wp:positionV relativeFrom="paragraph">
                  <wp:posOffset>96546</wp:posOffset>
                </wp:positionV>
                <wp:extent cx="3500755" cy="3171217"/>
                <wp:effectExtent l="38100" t="0" r="23495" b="10160"/>
                <wp:wrapNone/>
                <wp:docPr id="697" name="Rectangle: Folded Corner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3500755" cy="3171217"/>
                        </a:xfrm>
                        <a:prstGeom prst="foldedCorner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219BC" id="Rectangle: Folded Corner 697" o:spid="_x0000_s1026" type="#_x0000_t65" style="position:absolute;margin-left:257.65pt;margin-top:7.6pt;width:275.65pt;height:249.7pt;flip:x y;z-index:25255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" adj="18000" filled="f" strokecolor="#1f3763 [1604]" strokeweight="1.5pt">
                <v:stroke joinstyle="miter"/>
                <w10:wrap anchorx="margin"/>
              </v:shape>
            </w:pict>
          </mc:Fallback>
        </mc:AlternateContent>
      </w:r>
    </w:p>
    <w:p w14:paraId="7F6B7B86" w14:textId="77777777" w:rsidR="00962975" w:rsidRDefault="00962975" w:rsidP="00962975">
      <w:pPr>
        <w:tabs>
          <w:tab w:val="left" w:pos="1920"/>
        </w:tabs>
      </w:pPr>
    </w:p>
    <w:p w14:paraId="596EAFCD" w14:textId="77777777" w:rsidR="00962975" w:rsidRDefault="00962975" w:rsidP="00962975">
      <w:pPr>
        <w:tabs>
          <w:tab w:val="left" w:pos="1920"/>
        </w:tabs>
      </w:pPr>
    </w:p>
    <w:p w14:paraId="065B2983" w14:textId="77777777" w:rsidR="00962975" w:rsidRDefault="00962975" w:rsidP="00962975">
      <w:pPr>
        <w:tabs>
          <w:tab w:val="left" w:pos="1920"/>
        </w:tabs>
      </w:pPr>
    </w:p>
    <w:p w14:paraId="7254387D" w14:textId="77777777" w:rsidR="00962975" w:rsidRDefault="00962975" w:rsidP="00962975">
      <w:pPr>
        <w:tabs>
          <w:tab w:val="left" w:pos="1920"/>
        </w:tabs>
      </w:pPr>
    </w:p>
    <w:p w14:paraId="24081291" w14:textId="77777777" w:rsidR="00962975" w:rsidRDefault="00962975" w:rsidP="00962975">
      <w:pPr>
        <w:tabs>
          <w:tab w:val="left" w:pos="1920"/>
        </w:tabs>
      </w:pPr>
    </w:p>
    <w:p w14:paraId="64BD0197" w14:textId="77777777" w:rsidR="00962975" w:rsidRDefault="00962975" w:rsidP="00962975">
      <w:pPr>
        <w:tabs>
          <w:tab w:val="left" w:pos="1920"/>
        </w:tabs>
      </w:pPr>
    </w:p>
    <w:p w14:paraId="41F2F18C" w14:textId="77777777" w:rsidR="00962975" w:rsidRDefault="00962975" w:rsidP="00962975"/>
    <w:p w14:paraId="20294CB9" w14:textId="77777777" w:rsidR="00962975" w:rsidRDefault="00962975" w:rsidP="00962975"/>
    <w:p w14:paraId="6B7105E8" w14:textId="77777777" w:rsidR="00962975" w:rsidRDefault="00962975" w:rsidP="00962975"/>
    <w:p w14:paraId="69FC9807" w14:textId="77777777" w:rsidR="00962975" w:rsidRDefault="00EE4569" w:rsidP="00962975">
      <w:r w:rsidRPr="00F97E65">
        <w:rPr>
          <w:noProof/>
        </w:rPr>
        <w:drawing>
          <wp:anchor distT="0" distB="0" distL="114300" distR="114300" simplePos="0" relativeHeight="252546048" behindDoc="0" locked="0" layoutInCell="1" allowOverlap="1" wp14:anchorId="10B6654A" wp14:editId="40589403">
            <wp:simplePos x="0" y="0"/>
            <wp:positionH relativeFrom="column">
              <wp:posOffset>2152542</wp:posOffset>
            </wp:positionH>
            <wp:positionV relativeFrom="paragraph">
              <wp:posOffset>141200</wp:posOffset>
            </wp:positionV>
            <wp:extent cx="981710" cy="236855"/>
            <wp:effectExtent l="0" t="0" r="8890" b="0"/>
            <wp:wrapNone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26" r="20834"/>
                    <a:stretch/>
                  </pic:blipFill>
                  <pic:spPr bwMode="auto">
                    <a:xfrm>
                      <a:off x="0" y="0"/>
                      <a:ext cx="981710" cy="23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14366" w14:textId="77777777" w:rsidR="00962975" w:rsidRDefault="00512E28" w:rsidP="00962975">
      <w:r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2132FF8C" wp14:editId="3C826A23">
                <wp:simplePos x="0" y="0"/>
                <wp:positionH relativeFrom="margin">
                  <wp:posOffset>4692447</wp:posOffset>
                </wp:positionH>
                <wp:positionV relativeFrom="paragraph">
                  <wp:posOffset>212725</wp:posOffset>
                </wp:positionV>
                <wp:extent cx="2071370" cy="1332230"/>
                <wp:effectExtent l="0" t="0" r="24130" b="20320"/>
                <wp:wrapNone/>
                <wp:docPr id="703" name="Rectangle: Rounded Corners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133223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7E147" id="Rectangle: Rounded Corners 703" o:spid="_x0000_s1026" style="position:absolute;margin-left:369.5pt;margin-top:16.75pt;width:163.1pt;height:104.9pt;z-index:25256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722E971B" wp14:editId="0067D136">
                <wp:simplePos x="0" y="0"/>
                <wp:positionH relativeFrom="margin">
                  <wp:posOffset>2562738</wp:posOffset>
                </wp:positionH>
                <wp:positionV relativeFrom="paragraph">
                  <wp:posOffset>213333</wp:posOffset>
                </wp:positionV>
                <wp:extent cx="2071370" cy="1332689"/>
                <wp:effectExtent l="0" t="0" r="24130" b="20320"/>
                <wp:wrapNone/>
                <wp:docPr id="702" name="Rectangle: Rounded Corners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1332689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5E96BC" id="Rectangle: Rounded Corners 702" o:spid="_x0000_s1026" style="position:absolute;margin-left:201.8pt;margin-top:16.8pt;width:163.1pt;height:104.95pt;z-index:25256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A03577" w:rsidRPr="00A03577">
        <w:rPr>
          <w:noProof/>
        </w:rPr>
        <w:drawing>
          <wp:anchor distT="0" distB="0" distL="114300" distR="114300" simplePos="0" relativeHeight="252560384" behindDoc="0" locked="0" layoutInCell="1" allowOverlap="1" wp14:anchorId="29D1B566" wp14:editId="6D28C70C">
            <wp:simplePos x="0" y="0"/>
            <wp:positionH relativeFrom="margin">
              <wp:posOffset>-271145</wp:posOffset>
            </wp:positionH>
            <wp:positionV relativeFrom="paragraph">
              <wp:posOffset>217373</wp:posOffset>
            </wp:positionV>
            <wp:extent cx="2758440" cy="3442970"/>
            <wp:effectExtent l="0" t="0" r="3810" b="5080"/>
            <wp:wrapNone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636764" w14:textId="77777777" w:rsidR="00962975" w:rsidRDefault="00962975" w:rsidP="00962975"/>
    <w:p w14:paraId="208217CF" w14:textId="77777777" w:rsidR="00962975" w:rsidRDefault="00962975" w:rsidP="00962975"/>
    <w:p w14:paraId="39D827AE" w14:textId="77777777" w:rsidR="00962975" w:rsidRDefault="00962975" w:rsidP="00962975"/>
    <w:p w14:paraId="347722FE" w14:textId="77777777" w:rsidR="00962975" w:rsidRDefault="00837001" w:rsidP="00962975">
      <w:r>
        <w:rPr>
          <w:noProof/>
        </w:rPr>
        <mc:AlternateContent>
          <mc:Choice Requires="wps">
            <w:drawing>
              <wp:anchor distT="0" distB="0" distL="114300" distR="114300" simplePos="0" relativeHeight="252572672" behindDoc="0" locked="0" layoutInCell="1" allowOverlap="1" wp14:anchorId="5068FA0A" wp14:editId="664D3403">
                <wp:simplePos x="0" y="0"/>
                <wp:positionH relativeFrom="column">
                  <wp:posOffset>3481705</wp:posOffset>
                </wp:positionH>
                <wp:positionV relativeFrom="paragraph">
                  <wp:posOffset>154102</wp:posOffset>
                </wp:positionV>
                <wp:extent cx="1828800" cy="1828800"/>
                <wp:effectExtent l="0" t="0" r="0" b="0"/>
                <wp:wrapNone/>
                <wp:docPr id="707" name="Text Box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F615F7" w14:textId="77777777" w:rsidR="00DB406E" w:rsidRPr="00837001" w:rsidRDefault="00DB406E" w:rsidP="00837001">
                            <w:pPr>
                              <w:tabs>
                                <w:tab w:val="left" w:pos="7031"/>
                                <w:tab w:val="left" w:pos="7782"/>
                              </w:tabs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56"/>
                                <w:szCs w:val="5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837001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56"/>
                                <w:szCs w:val="5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The Pure 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8FA0A" id="Text Box 707" o:spid="_x0000_s1207" type="#_x0000_t202" style="position:absolute;margin-left:274.15pt;margin-top:12.15pt;width:2in;height:2in;z-index:252572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" filled="f" stroked="f">
                <v:textbox style="mso-fit-shape-to-text:t">
                  <w:txbxContent>
                    <w:p w14:paraId="25F615F7" w14:textId="77777777" w:rsidR="00DB406E" w:rsidRPr="00837001" w:rsidRDefault="00DB406E" w:rsidP="00837001">
                      <w:pPr>
                        <w:tabs>
                          <w:tab w:val="left" w:pos="7031"/>
                          <w:tab w:val="left" w:pos="7782"/>
                        </w:tabs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56"/>
                          <w:szCs w:val="5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837001">
                        <w:rPr>
                          <w:b/>
                          <w:noProof/>
                          <w:color w:val="70AD47"/>
                          <w:spacing w:val="10"/>
                          <w:sz w:val="56"/>
                          <w:szCs w:val="5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The Pure Land</w:t>
                      </w:r>
                    </w:p>
                  </w:txbxContent>
                </v:textbox>
              </v:shape>
            </w:pict>
          </mc:Fallback>
        </mc:AlternateContent>
      </w:r>
    </w:p>
    <w:p w14:paraId="59862983" w14:textId="77777777" w:rsidR="00962975" w:rsidRDefault="00837001" w:rsidP="00A03577">
      <w:pPr>
        <w:tabs>
          <w:tab w:val="left" w:pos="7031"/>
          <w:tab w:val="left" w:pos="778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3AD143E3" wp14:editId="09262B6B">
                <wp:simplePos x="0" y="0"/>
                <wp:positionH relativeFrom="margin">
                  <wp:posOffset>2562225</wp:posOffset>
                </wp:positionH>
                <wp:positionV relativeFrom="paragraph">
                  <wp:posOffset>253162</wp:posOffset>
                </wp:positionV>
                <wp:extent cx="2071370" cy="1390650"/>
                <wp:effectExtent l="0" t="0" r="24130" b="19050"/>
                <wp:wrapNone/>
                <wp:docPr id="704" name="Rectangle: Rounded Corners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139065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5F9D2F" id="Rectangle: Rounded Corners 704" o:spid="_x0000_s1026" style="position:absolute;margin-left:201.75pt;margin-top:19.95pt;width:163.1pt;height:109.5pt;z-index:25256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185C5415" wp14:editId="2912638D">
                <wp:simplePos x="0" y="0"/>
                <wp:positionH relativeFrom="margin">
                  <wp:posOffset>4688840</wp:posOffset>
                </wp:positionH>
                <wp:positionV relativeFrom="paragraph">
                  <wp:posOffset>253162</wp:posOffset>
                </wp:positionV>
                <wp:extent cx="2071370" cy="1400175"/>
                <wp:effectExtent l="0" t="0" r="24130" b="28575"/>
                <wp:wrapNone/>
                <wp:docPr id="705" name="Rectangle: Rounded Corners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1400175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8890E6" id="Rectangle: Rounded Corners 705" o:spid="_x0000_s1026" style="position:absolute;margin-left:369.2pt;margin-top:19.95pt;width:163.1pt;height:110.25pt;z-index:25256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70624" behindDoc="0" locked="0" layoutInCell="1" allowOverlap="1" wp14:anchorId="4181DB5C" wp14:editId="2DC928AC">
                <wp:simplePos x="0" y="0"/>
                <wp:positionH relativeFrom="margin">
                  <wp:posOffset>2552700</wp:posOffset>
                </wp:positionH>
                <wp:positionV relativeFrom="paragraph">
                  <wp:posOffset>1700098</wp:posOffset>
                </wp:positionV>
                <wp:extent cx="4179232" cy="525294"/>
                <wp:effectExtent l="0" t="0" r="12065" b="27305"/>
                <wp:wrapNone/>
                <wp:docPr id="706" name="Rectangle: Rounded Corners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232" cy="525294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989862" id="Rectangle: Rounded Corners 706" o:spid="_x0000_s1026" style="position:absolute;margin-left:201pt;margin-top:133.85pt;width:329.05pt;height:41.35pt;z-index:25257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" filled="f" strokecolor="#1f3763 [1604]" strokeweight="1.5pt">
                <v:stroke joinstyle="miter"/>
                <w10:wrap anchorx="margin"/>
              </v:roundrect>
            </w:pict>
          </mc:Fallback>
        </mc:AlternateContent>
      </w:r>
      <w:r w:rsidR="00EE4569">
        <w:tab/>
      </w:r>
      <w:r w:rsidR="00A03577">
        <w:tab/>
      </w:r>
    </w:p>
    <w:p w14:paraId="0AF36C1F" w14:textId="77777777" w:rsidR="008A158E" w:rsidRPr="008A158E" w:rsidRDefault="008A158E" w:rsidP="008A158E"/>
    <w:p w14:paraId="37879975" w14:textId="77777777" w:rsidR="008A158E" w:rsidRPr="008A158E" w:rsidRDefault="008A158E" w:rsidP="008A158E"/>
    <w:p w14:paraId="6817002F" w14:textId="77777777" w:rsidR="008A158E" w:rsidRPr="008A158E" w:rsidRDefault="008A158E" w:rsidP="008A158E"/>
    <w:p w14:paraId="556EED61" w14:textId="77777777" w:rsidR="008A158E" w:rsidRDefault="008A158E" w:rsidP="008A158E"/>
    <w:p w14:paraId="1B958812" w14:textId="77777777" w:rsidR="008A158E" w:rsidRDefault="008A158E" w:rsidP="008A158E">
      <w:pPr>
        <w:tabs>
          <w:tab w:val="left" w:pos="3998"/>
        </w:tabs>
      </w:pPr>
      <w:r>
        <w:tab/>
      </w:r>
    </w:p>
    <w:p w14:paraId="5291C83F" w14:textId="77777777" w:rsidR="008A158E" w:rsidRDefault="008A158E" w:rsidP="008A158E">
      <w:pPr>
        <w:tabs>
          <w:tab w:val="left" w:pos="3998"/>
        </w:tabs>
      </w:pPr>
    </w:p>
    <w:p w14:paraId="3DBBEB15" w14:textId="77777777" w:rsidR="00FC39B7" w:rsidRPr="00101C9E" w:rsidRDefault="004C5818" w:rsidP="00FC39B7">
      <w:pPr>
        <w:rPr>
          <w:rFonts w:ascii="Candara" w:hAnsi="Candara"/>
          <w:b/>
          <w:i/>
          <w:sz w:val="28"/>
        </w:rPr>
      </w:pPr>
      <w:r>
        <w:rPr>
          <w:noProof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2574720" behindDoc="0" locked="0" layoutInCell="1" allowOverlap="1" wp14:anchorId="192A1691" wp14:editId="7EB08879">
                <wp:simplePos x="0" y="0"/>
                <wp:positionH relativeFrom="margin">
                  <wp:posOffset>144987</wp:posOffset>
                </wp:positionH>
                <wp:positionV relativeFrom="paragraph">
                  <wp:posOffset>73068</wp:posOffset>
                </wp:positionV>
                <wp:extent cx="6177280" cy="9393576"/>
                <wp:effectExtent l="38100" t="38100" r="52070" b="55245"/>
                <wp:wrapNone/>
                <wp:docPr id="709" name="Rectangl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3935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88900" cmpd="tri">
                          <a:solidFill>
                            <a:srgbClr val="66003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DD77ED" id="Rectangle 709" o:spid="_x0000_s1026" style="position:absolute;margin-left:11.4pt;margin-top:5.75pt;width:486.4pt;height:739.65pt;z-index:25257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" strokecolor="#603" strokeweight="7pt">
                <v:stroke linestyle="thickBetweenThin"/>
                <w10:wrap anchorx="margin"/>
              </v:rect>
            </w:pict>
          </mc:Fallback>
        </mc:AlternateContent>
      </w:r>
    </w:p>
    <w:p w14:paraId="6D36686E" w14:textId="77777777" w:rsidR="00FC39B7" w:rsidRDefault="001E1435" w:rsidP="00FC39B7">
      <w:r>
        <w:rPr>
          <w:noProof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2581888" behindDoc="0" locked="0" layoutInCell="1" allowOverlap="1" wp14:anchorId="557074F4" wp14:editId="56439D2A">
                <wp:simplePos x="0" y="0"/>
                <wp:positionH relativeFrom="margin">
                  <wp:posOffset>814070</wp:posOffset>
                </wp:positionH>
                <wp:positionV relativeFrom="paragraph">
                  <wp:posOffset>268084</wp:posOffset>
                </wp:positionV>
                <wp:extent cx="4857750" cy="1798955"/>
                <wp:effectExtent l="19050" t="19050" r="19050" b="10795"/>
                <wp:wrapNone/>
                <wp:docPr id="712" name="Rectangl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0" cy="179895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66003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53B45C" id="Rectangle 712" o:spid="_x0000_s1026" style="position:absolute;margin-left:64.1pt;margin-top:21.1pt;width:382.5pt;height:141.65pt;z-index:25258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" filled="f" strokecolor="#603" strokeweight="3pt">
                <v:stroke linestyle="thinThin"/>
                <w10:wrap anchorx="margin"/>
              </v:rect>
            </w:pict>
          </mc:Fallback>
        </mc:AlternateContent>
      </w:r>
    </w:p>
    <w:p w14:paraId="5B514210" w14:textId="77777777" w:rsidR="00FC39B7" w:rsidRPr="00101C9E" w:rsidRDefault="004C5818" w:rsidP="00FC39B7">
      <w:r>
        <w:rPr>
          <w:noProof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7AF13D01" wp14:editId="13BE4D05">
                <wp:simplePos x="0" y="0"/>
                <wp:positionH relativeFrom="margin">
                  <wp:posOffset>897141</wp:posOffset>
                </wp:positionH>
                <wp:positionV relativeFrom="paragraph">
                  <wp:posOffset>132080</wp:posOffset>
                </wp:positionV>
                <wp:extent cx="4695290" cy="1497965"/>
                <wp:effectExtent l="0" t="0" r="0" b="0"/>
                <wp:wrapNone/>
                <wp:docPr id="713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95290" cy="1497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DCCEB3" w14:textId="77777777" w:rsidR="00DB406E" w:rsidRPr="004C5818" w:rsidRDefault="00DB406E" w:rsidP="00FC39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C5818">
                              <w:rPr>
                                <w:rFonts w:ascii="Copperplate Gothic Bold" w:hAnsi="Copperplate Gothic Bold"/>
                                <w:b/>
                                <w:iCs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Religious Studies GCSE</w:t>
                            </w:r>
                          </w:p>
                          <w:p w14:paraId="3CF26618" w14:textId="77777777" w:rsidR="00DB406E" w:rsidRPr="004C5818" w:rsidRDefault="00DB406E" w:rsidP="00FC39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pperplate Gothic Bold" w:hAnsi="Copperplate Gothic Bold"/>
                                <w:b/>
                                <w:iCs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C5818">
                              <w:rPr>
                                <w:rFonts w:ascii="Copperplate Gothic Bold" w:hAnsi="Copperplate Gothic Bold"/>
                                <w:b/>
                                <w:iCs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Paper 1A</w:t>
                            </w:r>
                          </w:p>
                          <w:p w14:paraId="3A4381FB" w14:textId="77777777" w:rsidR="00DB406E" w:rsidRPr="004C5818" w:rsidRDefault="00DB406E" w:rsidP="00FC39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pperplate Gothic Bold" w:hAnsi="Copperplate Gothic Bold"/>
                                <w:b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C5818">
                              <w:rPr>
                                <w:rFonts w:ascii="Copperplate Gothic Bold" w:hAnsi="Copperplate Gothic Bold"/>
                                <w:b/>
                                <w:iCs/>
                                <w:color w:val="E7E6E6" w:themeColor="background2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  <w14:gs w14:pos="25000">
                                        <w14:schemeClr w14:val="bg1"/>
                                      </w14:gs>
                                      <w14:gs w14:pos="76000">
                                        <w14:schemeClr w14:val="bg1"/>
                                      </w14:gs>
                                      <w14:gs w14:pos="100000">
                                        <w14:schemeClr w14:val="bg2">
                                          <w14:lumMod w14:val="7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Buddhist Beliefs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13D01" id="Text Box 713" o:spid="_x0000_s1208" type="#_x0000_t202" style="position:absolute;margin-left:70.65pt;margin-top:10.4pt;width:369.7pt;height:117.95pt;z-index:25257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" filled="f" stroked="f">
                <o:lock v:ext="edit" shapetype="t"/>
                <v:textbox>
                  <w:txbxContent>
                    <w:p w14:paraId="07DCCEB3" w14:textId="77777777" w:rsidR="00DB406E" w:rsidRPr="004C5818" w:rsidRDefault="00DB406E" w:rsidP="00FC39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pperplate Gothic Bold" w:hAnsi="Copperplate Gothic Bold"/>
                          <w:b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C5818">
                        <w:rPr>
                          <w:rFonts w:ascii="Copperplate Gothic Bold" w:hAnsi="Copperplate Gothic Bold"/>
                          <w:b/>
                          <w:iCs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Religious Studies GCSE</w:t>
                      </w:r>
                    </w:p>
                    <w:p w14:paraId="3CF26618" w14:textId="77777777" w:rsidR="00DB406E" w:rsidRPr="004C5818" w:rsidRDefault="00DB406E" w:rsidP="00FC39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pperplate Gothic Bold" w:hAnsi="Copperplate Gothic Bold"/>
                          <w:b/>
                          <w:iCs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C5818">
                        <w:rPr>
                          <w:rFonts w:ascii="Copperplate Gothic Bold" w:hAnsi="Copperplate Gothic Bold"/>
                          <w:b/>
                          <w:iCs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Paper 1A</w:t>
                      </w:r>
                    </w:p>
                    <w:p w14:paraId="3A4381FB" w14:textId="77777777" w:rsidR="00DB406E" w:rsidRPr="004C5818" w:rsidRDefault="00DB406E" w:rsidP="00FC39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pperplate Gothic Bold" w:hAnsi="Copperplate Gothic Bold"/>
                          <w:b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C5818">
                        <w:rPr>
                          <w:rFonts w:ascii="Copperplate Gothic Bold" w:hAnsi="Copperplate Gothic Bold"/>
                          <w:b/>
                          <w:iCs/>
                          <w:color w:val="E7E6E6" w:themeColor="background2"/>
                          <w:sz w:val="48"/>
                          <w:szCs w:val="4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bg2">
                                    <w14:lumMod w14:val="75000"/>
                                  </w14:schemeClr>
                                </w14:gs>
                                <w14:gs w14:pos="50000">
                                  <w14:schemeClr w14:val="bg1">
                                    <w14:lumMod w14:val="50000"/>
                                  </w14:schemeClr>
                                </w14:gs>
                                <w14:gs w14:pos="25000">
                                  <w14:schemeClr w14:val="bg1"/>
                                </w14:gs>
                                <w14:gs w14:pos="76000">
                                  <w14:schemeClr w14:val="bg1"/>
                                </w14:gs>
                                <w14:gs w14:pos="100000">
                                  <w14:schemeClr w14:val="bg2">
                                    <w14:lumMod w14:val="7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Buddhist Beliefs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6054A0" w14:textId="77777777" w:rsidR="00FC39B7" w:rsidRPr="00101C9E" w:rsidRDefault="00FC39B7" w:rsidP="00FC39B7"/>
    <w:p w14:paraId="259B5EC9" w14:textId="77777777" w:rsidR="00FC39B7" w:rsidRPr="00101C9E" w:rsidRDefault="00FC39B7" w:rsidP="00FC39B7"/>
    <w:p w14:paraId="549004A2" w14:textId="77777777" w:rsidR="00FC39B7" w:rsidRPr="00101C9E" w:rsidRDefault="00FC39B7" w:rsidP="00FC39B7"/>
    <w:p w14:paraId="340E9CDC" w14:textId="77777777" w:rsidR="00FC39B7" w:rsidRPr="00101C9E" w:rsidRDefault="00FC39B7" w:rsidP="00FC39B7"/>
    <w:p w14:paraId="2FA46DE1" w14:textId="77777777" w:rsidR="00FC39B7" w:rsidRPr="00101C9E" w:rsidRDefault="00FC39B7" w:rsidP="00FC39B7"/>
    <w:p w14:paraId="52180EEE" w14:textId="77777777" w:rsidR="00FC39B7" w:rsidRPr="00101C9E" w:rsidRDefault="001E1435" w:rsidP="00FC39B7">
      <w:r>
        <w:rPr>
          <w:noProof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2579840" behindDoc="0" locked="0" layoutInCell="1" allowOverlap="1" wp14:anchorId="069D83D3" wp14:editId="63D6E24F">
                <wp:simplePos x="0" y="0"/>
                <wp:positionH relativeFrom="margin">
                  <wp:posOffset>1676921</wp:posOffset>
                </wp:positionH>
                <wp:positionV relativeFrom="paragraph">
                  <wp:posOffset>281305</wp:posOffset>
                </wp:positionV>
                <wp:extent cx="3133090" cy="1047750"/>
                <wp:effectExtent l="0" t="0" r="0" b="0"/>
                <wp:wrapNone/>
                <wp:docPr id="714" name="Text 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133090" cy="10477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FA8EC13" w14:textId="77777777" w:rsidR="00DB406E" w:rsidRPr="00FC39B7" w:rsidRDefault="00DB406E" w:rsidP="00FC39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0"/>
                                <w:szCs w:val="28"/>
                              </w:rPr>
                            </w:pPr>
                            <w:r w:rsidRPr="00FC39B7">
                              <w:rPr>
                                <w:rFonts w:ascii="Comic Sans MS" w:hAnsi="Comic Sans MS"/>
                                <w:color w:val="000000"/>
                                <w:sz w:val="52"/>
                                <w:szCs w:val="40"/>
                                <w14:textOutline w14:w="9525" w14:cap="flat" w14:cmpd="sng" w14:algn="ctr">
                                  <w14:solidFill>
                                    <w14:srgbClr w14:val="66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Beverley High School</w:t>
                            </w:r>
                          </w:p>
                        </w:txbxContent>
                      </wps:txbx>
                      <wps:bodyPr spcFirstLastPara="1" wrap="square" numCol="1" fromWordArt="1">
                        <a:prstTxWarp prst="textArchUp">
                          <a:avLst>
                            <a:gd name="adj" fmla="val 10647312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D83D3" id="Text Box 714" o:spid="_x0000_s1209" type="#_x0000_t202" style="position:absolute;margin-left:132.05pt;margin-top:22.15pt;width:246.7pt;height:82.5pt;z-index:25257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" filled="f" stroked="f">
                <o:lock v:ext="edit" shapetype="t"/>
                <v:textbox>
                  <w:txbxContent>
                    <w:p w14:paraId="4FA8EC13" w14:textId="77777777" w:rsidR="00DB406E" w:rsidRPr="00FC39B7" w:rsidRDefault="00DB406E" w:rsidP="00FC39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0"/>
                          <w:szCs w:val="28"/>
                        </w:rPr>
                      </w:pPr>
                      <w:r w:rsidRPr="00FC39B7">
                        <w:rPr>
                          <w:rFonts w:ascii="Comic Sans MS" w:hAnsi="Comic Sans MS"/>
                          <w:color w:val="000000"/>
                          <w:sz w:val="52"/>
                          <w:szCs w:val="40"/>
                          <w14:textOutline w14:w="9525" w14:cap="flat" w14:cmpd="sng" w14:algn="ctr">
                            <w14:solidFill>
                              <w14:srgbClr w14:val="660033"/>
                            </w14:solidFill>
                            <w14:prstDash w14:val="solid"/>
                            <w14:round/>
                          </w14:textOutline>
                        </w:rPr>
                        <w:t>Beverley High School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01912A" w14:textId="77777777" w:rsidR="00FC39B7" w:rsidRPr="00101C9E" w:rsidRDefault="00D05058" w:rsidP="00FC39B7">
      <w:r w:rsidRPr="004F5A3E">
        <w:rPr>
          <w:noProof/>
        </w:rPr>
        <w:drawing>
          <wp:anchor distT="0" distB="0" distL="114300" distR="114300" simplePos="0" relativeHeight="252585984" behindDoc="0" locked="0" layoutInCell="1" allowOverlap="1" wp14:anchorId="45B4D46E" wp14:editId="454650BC">
            <wp:simplePos x="0" y="0"/>
            <wp:positionH relativeFrom="margin">
              <wp:posOffset>740410</wp:posOffset>
            </wp:positionH>
            <wp:positionV relativeFrom="paragraph">
              <wp:posOffset>27305</wp:posOffset>
            </wp:positionV>
            <wp:extent cx="1055370" cy="1266825"/>
            <wp:effectExtent l="0" t="0" r="0" b="9525"/>
            <wp:wrapNone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37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A3E" w:rsidRPr="004F5A3E">
        <w:rPr>
          <w:noProof/>
        </w:rPr>
        <w:drawing>
          <wp:anchor distT="0" distB="0" distL="114300" distR="114300" simplePos="0" relativeHeight="252587008" behindDoc="0" locked="0" layoutInCell="1" allowOverlap="1" wp14:anchorId="35940ECB" wp14:editId="0C085B10">
            <wp:simplePos x="0" y="0"/>
            <wp:positionH relativeFrom="margin">
              <wp:posOffset>4620260</wp:posOffset>
            </wp:positionH>
            <wp:positionV relativeFrom="paragraph">
              <wp:posOffset>95364</wp:posOffset>
            </wp:positionV>
            <wp:extent cx="1117456" cy="1207366"/>
            <wp:effectExtent l="0" t="0" r="6985" b="0"/>
            <wp:wrapNone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456" cy="1207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A9D6C" w14:textId="77777777" w:rsidR="00FC39B7" w:rsidRPr="00101C9E" w:rsidRDefault="001E1435" w:rsidP="00FC39B7">
      <w:r w:rsidRPr="0082663B">
        <w:rPr>
          <w:noProof/>
          <w:sz w:val="18"/>
          <w:lang w:eastAsia="en-GB"/>
        </w:rPr>
        <w:drawing>
          <wp:anchor distT="0" distB="0" distL="114300" distR="114300" simplePos="0" relativeHeight="252582912" behindDoc="0" locked="0" layoutInCell="1" allowOverlap="1" wp14:anchorId="379A3C12" wp14:editId="32FF4E6A">
            <wp:simplePos x="0" y="0"/>
            <wp:positionH relativeFrom="margin">
              <wp:posOffset>2788285</wp:posOffset>
            </wp:positionH>
            <wp:positionV relativeFrom="paragraph">
              <wp:posOffset>8890</wp:posOffset>
            </wp:positionV>
            <wp:extent cx="961390" cy="804545"/>
            <wp:effectExtent l="0" t="0" r="0" b="0"/>
            <wp:wrapNone/>
            <wp:docPr id="716" name="Picture 716" descr="bd0666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d06662_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615AD" w14:textId="77777777" w:rsidR="00FC39B7" w:rsidRPr="00101C9E" w:rsidRDefault="00FC39B7" w:rsidP="00FC39B7"/>
    <w:p w14:paraId="4DDA3C3A" w14:textId="77777777" w:rsidR="00FC39B7" w:rsidRPr="00101C9E" w:rsidRDefault="001E1435" w:rsidP="00FC39B7">
      <w:r w:rsidRPr="0082663B">
        <w:rPr>
          <w:noProof/>
          <w:color w:val="800000"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0770041D" wp14:editId="6F5A8A93">
                <wp:simplePos x="0" y="0"/>
                <wp:positionH relativeFrom="margin">
                  <wp:posOffset>2256155</wp:posOffset>
                </wp:positionH>
                <wp:positionV relativeFrom="paragraph">
                  <wp:posOffset>90691</wp:posOffset>
                </wp:positionV>
                <wp:extent cx="2000250" cy="473710"/>
                <wp:effectExtent l="0" t="0" r="0" b="0"/>
                <wp:wrapNone/>
                <wp:docPr id="715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00250" cy="4737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79C875" w14:textId="77777777" w:rsidR="00DB406E" w:rsidRPr="00382F1F" w:rsidRDefault="00DB406E" w:rsidP="00FC39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4"/>
                              </w:rPr>
                            </w:pPr>
                            <w:r w:rsidRPr="00382F1F">
                              <w:rPr>
                                <w:rFonts w:ascii="Comic Sans MS" w:hAnsi="Comic Sans MS"/>
                                <w:color w:val="660033"/>
                                <w:sz w:val="40"/>
                                <w:szCs w:val="72"/>
                                <w14:textOutline w14:w="9525" w14:cap="flat" w14:cmpd="sng" w14:algn="ctr">
                                  <w14:solidFill>
                                    <w14:srgbClr w14:val="66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 Department</w:t>
                            </w:r>
                          </w:p>
                        </w:txbxContent>
                      </wps:txbx>
                      <wps:bodyPr wrap="square" numCol="1" fromWordArt="1">
                        <a:prstTxWarp prst="textCanDown">
                          <a:avLst>
                            <a:gd name="adj" fmla="val 3333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0041D" id="Text Box 715" o:spid="_x0000_s1210" type="#_x0000_t202" style="position:absolute;margin-left:177.65pt;margin-top:7.15pt;width:157.5pt;height:37.3pt;z-index:25258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" filled="f" stroked="f">
                <o:lock v:ext="edit" shapetype="t"/>
                <v:textbox>
                  <w:txbxContent>
                    <w:p w14:paraId="1979C875" w14:textId="77777777" w:rsidR="00DB406E" w:rsidRPr="00382F1F" w:rsidRDefault="00DB406E" w:rsidP="00FC39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4"/>
                        </w:rPr>
                      </w:pPr>
                      <w:r w:rsidRPr="00382F1F">
                        <w:rPr>
                          <w:rFonts w:ascii="Comic Sans MS" w:hAnsi="Comic Sans MS"/>
                          <w:color w:val="660033"/>
                          <w:sz w:val="40"/>
                          <w:szCs w:val="72"/>
                          <w14:textOutline w14:w="9525" w14:cap="flat" w14:cmpd="sng" w14:algn="ctr">
                            <w14:solidFill>
                              <w14:srgbClr w14:val="660033"/>
                            </w14:solidFill>
                            <w14:prstDash w14:val="solid"/>
                            <w14:round/>
                          </w14:textOutline>
                        </w:rPr>
                        <w:t>RE Department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45679E" w14:textId="77777777" w:rsidR="00FC39B7" w:rsidRPr="00101C9E" w:rsidRDefault="00FC39B7" w:rsidP="00FC39B7"/>
    <w:p w14:paraId="29A4FD7A" w14:textId="77777777" w:rsidR="00FC39B7" w:rsidRPr="00101C9E" w:rsidRDefault="001E1435" w:rsidP="00FC39B7">
      <w:r w:rsidRPr="00C82E50">
        <w:rPr>
          <w:noProof/>
          <w:sz w:val="12"/>
          <w:lang w:eastAsia="en-GB"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 wp14:anchorId="7F831286" wp14:editId="626A98E3">
                <wp:simplePos x="0" y="0"/>
                <wp:positionH relativeFrom="margin">
                  <wp:posOffset>814070</wp:posOffset>
                </wp:positionH>
                <wp:positionV relativeFrom="paragraph">
                  <wp:posOffset>104026</wp:posOffset>
                </wp:positionV>
                <wp:extent cx="4857750" cy="4789256"/>
                <wp:effectExtent l="19050" t="19050" r="19050" b="11430"/>
                <wp:wrapNone/>
                <wp:docPr id="719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0" cy="47892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6600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40926" w14:textId="77777777" w:rsidR="00DB406E" w:rsidRPr="00FA414E" w:rsidRDefault="00DB406E" w:rsidP="004C5818">
                            <w:pPr>
                              <w:spacing w:after="0"/>
                              <w:rPr>
                                <w:rFonts w:ascii="Maiandra GD" w:hAnsi="Maiandra GD"/>
                                <w:color w:val="000000"/>
                                <w:sz w:val="4"/>
                                <w:szCs w:val="8"/>
                                <w:u w:val="single"/>
                              </w:rPr>
                            </w:pPr>
                          </w:p>
                          <w:p w14:paraId="36CFAFAD" w14:textId="77777777" w:rsidR="00DB406E" w:rsidRPr="00E93DAC" w:rsidRDefault="00DB406E" w:rsidP="004C5818">
                            <w:pPr>
                              <w:spacing w:after="0"/>
                              <w:rPr>
                                <w:rFonts w:ascii="Candara" w:hAnsi="Candara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E93DAC">
                              <w:rPr>
                                <w:rFonts w:ascii="Candara" w:hAnsi="Candara"/>
                                <w:color w:val="000000"/>
                                <w:sz w:val="40"/>
                                <w:szCs w:val="40"/>
                                <w:u w:val="single"/>
                              </w:rPr>
                              <w:t>Contents of the Booklet.</w:t>
                            </w:r>
                          </w:p>
                          <w:p w14:paraId="58935484" w14:textId="77777777" w:rsidR="00DB406E" w:rsidRPr="001E1435" w:rsidRDefault="00DB406E" w:rsidP="00FC39B7">
                            <w:pPr>
                              <w:pStyle w:val="BodyText"/>
                              <w:jc w:val="both"/>
                              <w:rPr>
                                <w:rFonts w:ascii="Candara" w:hAnsi="Candara"/>
                                <w:color w:val="000000"/>
                                <w:sz w:val="8"/>
                                <w:szCs w:val="32"/>
                              </w:rPr>
                            </w:pPr>
                          </w:p>
                          <w:p w14:paraId="271E2F89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Birth of Buddha and his life of luxury</w:t>
                            </w:r>
                          </w:p>
                          <w:p w14:paraId="4C125D9B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The Four Sights</w:t>
                            </w:r>
                          </w:p>
                          <w:p w14:paraId="779DDE0B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Buddha’s ascetic life</w:t>
                            </w:r>
                          </w:p>
                          <w:p w14:paraId="7E5C4AEC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Buddha’s enlightenment</w:t>
                            </w:r>
                          </w:p>
                          <w:p w14:paraId="35B3348C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The Dharma</w:t>
                            </w:r>
                          </w:p>
                          <w:p w14:paraId="36F3BF98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The concept of dependent arising</w:t>
                            </w:r>
                          </w:p>
                          <w:p w14:paraId="4009F0CD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 The Three Marks of Existence – dukkha, </w:t>
                            </w:r>
                            <w:proofErr w:type="spellStart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anicca</w:t>
                            </w:r>
                            <w:proofErr w:type="spellEnd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 and anatta.</w:t>
                            </w:r>
                          </w:p>
                          <w:p w14:paraId="5867C65B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The Four Noble Truths – dukkha, </w:t>
                            </w:r>
                            <w:proofErr w:type="spellStart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samudaya</w:t>
                            </w:r>
                            <w:proofErr w:type="spellEnd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, </w:t>
                            </w:r>
                            <w:proofErr w:type="spellStart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nirodha</w:t>
                            </w:r>
                            <w:proofErr w:type="spellEnd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 and </w:t>
                            </w:r>
                            <w:proofErr w:type="spellStart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magga</w:t>
                            </w:r>
                            <w:proofErr w:type="spellEnd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.</w:t>
                            </w:r>
                          </w:p>
                          <w:p w14:paraId="203181C1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Theravada Buddhism</w:t>
                            </w:r>
                          </w:p>
                          <w:p w14:paraId="264B83C9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Mahayana Buddhism</w:t>
                            </w:r>
                          </w:p>
                          <w:p w14:paraId="3A0B721D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The </w:t>
                            </w:r>
                            <w:proofErr w:type="spellStart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Arhat</w:t>
                            </w:r>
                            <w:proofErr w:type="spellEnd"/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 xml:space="preserve"> and the Bodhisattva</w:t>
                            </w:r>
                          </w:p>
                          <w:p w14:paraId="64258FEF" w14:textId="77777777" w:rsidR="00DB406E" w:rsidRPr="001E1435" w:rsidRDefault="00DB406E" w:rsidP="004C5818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</w:pPr>
                            <w:r w:rsidRPr="001E1435">
                              <w:rPr>
                                <w:rFonts w:ascii="Candara" w:hAnsi="Candara"/>
                                <w:color w:val="000000"/>
                                <w:sz w:val="37"/>
                                <w:szCs w:val="37"/>
                              </w:rPr>
                              <w:t>Pure Land Buddhism</w:t>
                            </w:r>
                          </w:p>
                          <w:p w14:paraId="100FB605" w14:textId="77777777" w:rsidR="00DB406E" w:rsidRPr="00881752" w:rsidRDefault="00DB406E" w:rsidP="00FC39B7">
                            <w:pPr>
                              <w:pStyle w:val="BodyText"/>
                              <w:jc w:val="both"/>
                              <w:rPr>
                                <w:rFonts w:ascii="Candara" w:hAnsi="Candara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31286" id="Text Box 719" o:spid="_x0000_s1211" type="#_x0000_t202" style="position:absolute;margin-left:64.1pt;margin-top:8.2pt;width:382.5pt;height:377.1pt;z-index:25258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" strokecolor="#603" strokeweight="3pt">
                <v:stroke linestyle="thinThin"/>
                <v:textbox>
                  <w:txbxContent>
                    <w:p w14:paraId="15B40926" w14:textId="77777777" w:rsidR="00DB406E" w:rsidRPr="00FA414E" w:rsidRDefault="00DB406E" w:rsidP="004C5818">
                      <w:pPr>
                        <w:spacing w:after="0"/>
                        <w:rPr>
                          <w:rFonts w:ascii="Maiandra GD" w:hAnsi="Maiandra GD"/>
                          <w:color w:val="000000"/>
                          <w:sz w:val="4"/>
                          <w:szCs w:val="8"/>
                          <w:u w:val="single"/>
                        </w:rPr>
                      </w:pPr>
                    </w:p>
                    <w:p w14:paraId="36CFAFAD" w14:textId="77777777" w:rsidR="00DB406E" w:rsidRPr="00E93DAC" w:rsidRDefault="00DB406E" w:rsidP="004C5818">
                      <w:pPr>
                        <w:spacing w:after="0"/>
                        <w:rPr>
                          <w:rFonts w:ascii="Candara" w:hAnsi="Candara"/>
                          <w:color w:val="000000"/>
                          <w:sz w:val="40"/>
                          <w:szCs w:val="40"/>
                        </w:rPr>
                      </w:pPr>
                      <w:r w:rsidRPr="00E93DAC">
                        <w:rPr>
                          <w:rFonts w:ascii="Candara" w:hAnsi="Candara"/>
                          <w:color w:val="000000"/>
                          <w:sz w:val="40"/>
                          <w:szCs w:val="40"/>
                          <w:u w:val="single"/>
                        </w:rPr>
                        <w:t>Contents of the Booklet.</w:t>
                      </w:r>
                    </w:p>
                    <w:p w14:paraId="58935484" w14:textId="77777777" w:rsidR="00DB406E" w:rsidRPr="001E1435" w:rsidRDefault="00DB406E" w:rsidP="00FC39B7">
                      <w:pPr>
                        <w:pStyle w:val="BodyText"/>
                        <w:jc w:val="both"/>
                        <w:rPr>
                          <w:rFonts w:ascii="Candara" w:hAnsi="Candara"/>
                          <w:color w:val="000000"/>
                          <w:sz w:val="8"/>
                          <w:szCs w:val="32"/>
                        </w:rPr>
                      </w:pPr>
                    </w:p>
                    <w:p w14:paraId="271E2F89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Birth of Buddha and his life of luxury</w:t>
                      </w:r>
                    </w:p>
                    <w:p w14:paraId="4C125D9B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The Four Sights</w:t>
                      </w:r>
                    </w:p>
                    <w:p w14:paraId="779DDE0B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Buddha’s ascetic life</w:t>
                      </w:r>
                    </w:p>
                    <w:p w14:paraId="7E5C4AEC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Buddha’s enlightenment</w:t>
                      </w:r>
                    </w:p>
                    <w:p w14:paraId="35B3348C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The Dharma</w:t>
                      </w:r>
                    </w:p>
                    <w:p w14:paraId="36F3BF98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The concept of dependent arising</w:t>
                      </w:r>
                    </w:p>
                    <w:p w14:paraId="4009F0CD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 The Three Marks of Existence – dukkha, </w:t>
                      </w:r>
                      <w:proofErr w:type="spellStart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anicca</w:t>
                      </w:r>
                      <w:proofErr w:type="spellEnd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 and anatta.</w:t>
                      </w:r>
                    </w:p>
                    <w:p w14:paraId="5867C65B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The Four Noble Truths – dukkha, </w:t>
                      </w:r>
                      <w:proofErr w:type="spellStart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samudaya</w:t>
                      </w:r>
                      <w:proofErr w:type="spellEnd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, </w:t>
                      </w:r>
                      <w:proofErr w:type="spellStart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nirodha</w:t>
                      </w:r>
                      <w:proofErr w:type="spellEnd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 and </w:t>
                      </w:r>
                      <w:proofErr w:type="spellStart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magga</w:t>
                      </w:r>
                      <w:proofErr w:type="spellEnd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.</w:t>
                      </w:r>
                    </w:p>
                    <w:p w14:paraId="203181C1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Theravada Buddhism</w:t>
                      </w:r>
                    </w:p>
                    <w:p w14:paraId="264B83C9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Mahayana Buddhism</w:t>
                      </w:r>
                    </w:p>
                    <w:p w14:paraId="3A0B721D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The </w:t>
                      </w:r>
                      <w:proofErr w:type="spellStart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Arhat</w:t>
                      </w:r>
                      <w:proofErr w:type="spellEnd"/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 xml:space="preserve"> and the Bodhisattva</w:t>
                      </w:r>
                    </w:p>
                    <w:p w14:paraId="64258FEF" w14:textId="77777777" w:rsidR="00DB406E" w:rsidRPr="001E1435" w:rsidRDefault="00DB406E" w:rsidP="004C5818">
                      <w:pPr>
                        <w:pStyle w:val="BodyText"/>
                        <w:numPr>
                          <w:ilvl w:val="0"/>
                          <w:numId w:val="10"/>
                        </w:numPr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</w:pPr>
                      <w:r w:rsidRPr="001E1435">
                        <w:rPr>
                          <w:rFonts w:ascii="Candara" w:hAnsi="Candara"/>
                          <w:color w:val="000000"/>
                          <w:sz w:val="37"/>
                          <w:szCs w:val="37"/>
                        </w:rPr>
                        <w:t>Pure Land Buddhism</w:t>
                      </w:r>
                    </w:p>
                    <w:p w14:paraId="100FB605" w14:textId="77777777" w:rsidR="00DB406E" w:rsidRPr="00881752" w:rsidRDefault="00DB406E" w:rsidP="00FC39B7">
                      <w:pPr>
                        <w:pStyle w:val="BodyText"/>
                        <w:jc w:val="both"/>
                        <w:rPr>
                          <w:rFonts w:ascii="Candara" w:hAnsi="Candara"/>
                          <w:color w:val="000000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9D0C6F" w14:textId="77777777" w:rsidR="00FC39B7" w:rsidRPr="00101C9E" w:rsidRDefault="00FC39B7" w:rsidP="00FC39B7"/>
    <w:p w14:paraId="58F2D35E" w14:textId="77777777" w:rsidR="00FC39B7" w:rsidRPr="00101C9E" w:rsidRDefault="00FC39B7" w:rsidP="00FC39B7"/>
    <w:p w14:paraId="76A39D34" w14:textId="77777777" w:rsidR="00FC39B7" w:rsidRPr="00101C9E" w:rsidRDefault="00FC39B7" w:rsidP="00FC39B7"/>
    <w:p w14:paraId="7DD2CED8" w14:textId="77777777" w:rsidR="00FC39B7" w:rsidRPr="00101C9E" w:rsidRDefault="00FC39B7" w:rsidP="00FC39B7"/>
    <w:p w14:paraId="1B563785" w14:textId="77777777" w:rsidR="00FC39B7" w:rsidRPr="00101C9E" w:rsidRDefault="00FC39B7" w:rsidP="00FC39B7"/>
    <w:p w14:paraId="559CB751" w14:textId="77777777" w:rsidR="00FC39B7" w:rsidRPr="00101C9E" w:rsidRDefault="00FC39B7" w:rsidP="00FC39B7"/>
    <w:p w14:paraId="78317BA2" w14:textId="77777777" w:rsidR="008A158E" w:rsidRPr="008A158E" w:rsidRDefault="008A158E" w:rsidP="008A158E">
      <w:pPr>
        <w:tabs>
          <w:tab w:val="left" w:pos="3998"/>
        </w:tabs>
      </w:pPr>
      <w:r w:rsidRPr="00C82E50">
        <w:rPr>
          <w:noProof/>
          <w:sz w:val="12"/>
          <w:lang w:eastAsia="en-GB"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2E782032" wp14:editId="5177EEF0">
                <wp:simplePos x="0" y="0"/>
                <wp:positionH relativeFrom="column">
                  <wp:posOffset>619096</wp:posOffset>
                </wp:positionH>
                <wp:positionV relativeFrom="paragraph">
                  <wp:posOffset>4728759</wp:posOffset>
                </wp:positionV>
                <wp:extent cx="5259969" cy="4080339"/>
                <wp:effectExtent l="19050" t="19050" r="17145" b="15875"/>
                <wp:wrapNone/>
                <wp:docPr id="710" name="Text Box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9969" cy="40803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6600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847D0" w14:textId="77777777" w:rsidR="00DB406E" w:rsidRPr="00881752" w:rsidRDefault="00DB406E" w:rsidP="008A158E">
                            <w:pPr>
                              <w:rPr>
                                <w:rFonts w:ascii="Maiandra GD" w:hAnsi="Maiandra GD"/>
                                <w:color w:val="000000"/>
                                <w:sz w:val="4"/>
                                <w:szCs w:val="8"/>
                                <w:u w:val="single"/>
                              </w:rPr>
                            </w:pPr>
                          </w:p>
                          <w:p w14:paraId="74A7F1D1" w14:textId="77777777" w:rsidR="00DB406E" w:rsidRPr="00881752" w:rsidRDefault="00DB406E" w:rsidP="008A158E">
                            <w:pPr>
                              <w:rPr>
                                <w:rFonts w:ascii="Candara" w:hAnsi="Candara"/>
                                <w:color w:val="000000"/>
                                <w:sz w:val="32"/>
                                <w:szCs w:val="28"/>
                              </w:rPr>
                            </w:pPr>
                            <w:r w:rsidRPr="00881752">
                              <w:rPr>
                                <w:rFonts w:ascii="Candara" w:hAnsi="Candara"/>
                                <w:color w:val="000000"/>
                                <w:sz w:val="32"/>
                                <w:szCs w:val="28"/>
                                <w:u w:val="single"/>
                              </w:rPr>
                              <w:t>About the course.</w:t>
                            </w:r>
                          </w:p>
                          <w:p w14:paraId="69F4D77C" w14:textId="77777777" w:rsidR="00DB406E" w:rsidRPr="00881752" w:rsidRDefault="00DB406E" w:rsidP="008A158E">
                            <w:pPr>
                              <w:rPr>
                                <w:rFonts w:ascii="Candara" w:hAnsi="Candara"/>
                                <w:color w:val="000000"/>
                                <w:sz w:val="4"/>
                                <w:szCs w:val="16"/>
                              </w:rPr>
                            </w:pPr>
                          </w:p>
                          <w:p w14:paraId="70FB93EC" w14:textId="77777777" w:rsidR="00DB406E" w:rsidRPr="00881752" w:rsidRDefault="00DB406E" w:rsidP="008A158E">
                            <w:pPr>
                              <w:pStyle w:val="BodyText"/>
                              <w:jc w:val="both"/>
                              <w:rPr>
                                <w:rFonts w:ascii="Candara" w:hAnsi="Candara"/>
                                <w:color w:val="000000"/>
                                <w:sz w:val="30"/>
                                <w:szCs w:val="30"/>
                              </w:rPr>
                            </w:pPr>
                            <w:r w:rsidRPr="00881752">
                              <w:rPr>
                                <w:rFonts w:ascii="Candara" w:hAnsi="Candara"/>
                                <w:color w:val="000000"/>
                                <w:sz w:val="30"/>
                                <w:szCs w:val="30"/>
                              </w:rPr>
                              <w:t xml:space="preserve">You will be studying the </w:t>
                            </w:r>
                          </w:p>
                          <w:p w14:paraId="7E66C9CE" w14:textId="77777777" w:rsidR="00DB406E" w:rsidRPr="00881752" w:rsidRDefault="00DB406E" w:rsidP="008A158E">
                            <w:pPr>
                              <w:pStyle w:val="BodyText"/>
                              <w:jc w:val="both"/>
                              <w:rPr>
                                <w:rFonts w:ascii="Candara" w:hAnsi="Candara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782032" id="Text Box 710" o:spid="_x0000_s1212" type="#_x0000_t202" style="position:absolute;margin-left:48.75pt;margin-top:372.35pt;width:414.15pt;height:321.3pt;z-index:25257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" strokecolor="#603" strokeweight="3pt">
                <v:stroke linestyle="thinThin"/>
                <v:textbox>
                  <w:txbxContent>
                    <w:p w14:paraId="6CB847D0" w14:textId="77777777" w:rsidR="00DB406E" w:rsidRPr="00881752" w:rsidRDefault="00DB406E" w:rsidP="008A158E">
                      <w:pPr>
                        <w:rPr>
                          <w:rFonts w:ascii="Maiandra GD" w:hAnsi="Maiandra GD"/>
                          <w:color w:val="000000"/>
                          <w:sz w:val="4"/>
                          <w:szCs w:val="8"/>
                          <w:u w:val="single"/>
                        </w:rPr>
                      </w:pPr>
                    </w:p>
                    <w:p w14:paraId="74A7F1D1" w14:textId="77777777" w:rsidR="00DB406E" w:rsidRPr="00881752" w:rsidRDefault="00DB406E" w:rsidP="008A158E">
                      <w:pPr>
                        <w:rPr>
                          <w:rFonts w:ascii="Candara" w:hAnsi="Candara"/>
                          <w:color w:val="000000"/>
                          <w:sz w:val="32"/>
                          <w:szCs w:val="28"/>
                        </w:rPr>
                      </w:pPr>
                      <w:r w:rsidRPr="00881752">
                        <w:rPr>
                          <w:rFonts w:ascii="Candara" w:hAnsi="Candara"/>
                          <w:color w:val="000000"/>
                          <w:sz w:val="32"/>
                          <w:szCs w:val="28"/>
                          <w:u w:val="single"/>
                        </w:rPr>
                        <w:t>About the course.</w:t>
                      </w:r>
                    </w:p>
                    <w:p w14:paraId="69F4D77C" w14:textId="77777777" w:rsidR="00DB406E" w:rsidRPr="00881752" w:rsidRDefault="00DB406E" w:rsidP="008A158E">
                      <w:pPr>
                        <w:rPr>
                          <w:rFonts w:ascii="Candara" w:hAnsi="Candara"/>
                          <w:color w:val="000000"/>
                          <w:sz w:val="4"/>
                          <w:szCs w:val="16"/>
                        </w:rPr>
                      </w:pPr>
                    </w:p>
                    <w:p w14:paraId="70FB93EC" w14:textId="77777777" w:rsidR="00DB406E" w:rsidRPr="00881752" w:rsidRDefault="00DB406E" w:rsidP="008A158E">
                      <w:pPr>
                        <w:pStyle w:val="BodyText"/>
                        <w:jc w:val="both"/>
                        <w:rPr>
                          <w:rFonts w:ascii="Candara" w:hAnsi="Candara"/>
                          <w:color w:val="000000"/>
                          <w:sz w:val="30"/>
                          <w:szCs w:val="30"/>
                        </w:rPr>
                      </w:pPr>
                      <w:r w:rsidRPr="00881752">
                        <w:rPr>
                          <w:rFonts w:ascii="Candara" w:hAnsi="Candara"/>
                          <w:color w:val="000000"/>
                          <w:sz w:val="30"/>
                          <w:szCs w:val="30"/>
                        </w:rPr>
                        <w:t xml:space="preserve">You will be studying the </w:t>
                      </w:r>
                    </w:p>
                    <w:p w14:paraId="7E66C9CE" w14:textId="77777777" w:rsidR="00DB406E" w:rsidRPr="00881752" w:rsidRDefault="00DB406E" w:rsidP="008A158E">
                      <w:pPr>
                        <w:pStyle w:val="BodyText"/>
                        <w:jc w:val="both"/>
                        <w:rPr>
                          <w:rFonts w:ascii="Candara" w:hAnsi="Candara"/>
                          <w:color w:val="000000"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8A158E" w:rsidRPr="008A158E" w:rsidSect="00D3374D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9D7676" w14:textId="77777777" w:rsidR="00DB406E" w:rsidRDefault="00DB406E" w:rsidP="0066362E">
      <w:pPr>
        <w:spacing w:after="0" w:line="240" w:lineRule="auto"/>
      </w:pPr>
      <w:r>
        <w:separator/>
      </w:r>
    </w:p>
  </w:endnote>
  <w:endnote w:type="continuationSeparator" w:id="0">
    <w:p w14:paraId="360307E4" w14:textId="77777777" w:rsidR="00DB406E" w:rsidRDefault="00DB406E" w:rsidP="006636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echnoHeav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BD7992" w14:textId="77777777" w:rsidR="00DB406E" w:rsidRDefault="00DB40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163FB0" w14:textId="77777777" w:rsidR="00DB406E" w:rsidRDefault="00DB406E" w:rsidP="0066362E">
      <w:pPr>
        <w:spacing w:after="0" w:line="240" w:lineRule="auto"/>
      </w:pPr>
      <w:r>
        <w:separator/>
      </w:r>
    </w:p>
  </w:footnote>
  <w:footnote w:type="continuationSeparator" w:id="0">
    <w:p w14:paraId="0D06F317" w14:textId="77777777" w:rsidR="00DB406E" w:rsidRDefault="00DB406E" w:rsidP="006636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27107C"/>
    <w:multiLevelType w:val="hybridMultilevel"/>
    <w:tmpl w:val="8B246C32"/>
    <w:lvl w:ilvl="0" w:tplc="DE24AB48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8B2B58"/>
    <w:multiLevelType w:val="hybridMultilevel"/>
    <w:tmpl w:val="D2CC60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656BA"/>
    <w:multiLevelType w:val="hybridMultilevel"/>
    <w:tmpl w:val="ED4E8BB8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9B00E9"/>
    <w:multiLevelType w:val="hybridMultilevel"/>
    <w:tmpl w:val="200235E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D65132"/>
    <w:multiLevelType w:val="hybridMultilevel"/>
    <w:tmpl w:val="48FA2E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015E97"/>
    <w:multiLevelType w:val="hybridMultilevel"/>
    <w:tmpl w:val="59EC39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556339"/>
    <w:multiLevelType w:val="hybridMultilevel"/>
    <w:tmpl w:val="B3FE9B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831441"/>
    <w:multiLevelType w:val="hybridMultilevel"/>
    <w:tmpl w:val="6E4AA368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73240E"/>
    <w:multiLevelType w:val="hybridMultilevel"/>
    <w:tmpl w:val="4628BFF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FCE4674"/>
    <w:multiLevelType w:val="hybridMultilevel"/>
    <w:tmpl w:val="2D184C00"/>
    <w:lvl w:ilvl="0" w:tplc="08090003">
      <w:start w:val="1"/>
      <w:numFmt w:val="bullet"/>
      <w:lvlText w:val="o"/>
      <w:lvlJc w:val="left"/>
      <w:pPr>
        <w:ind w:left="81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5"/>
  </w:num>
  <w:num w:numId="4">
    <w:abstractNumId w:val="6"/>
  </w:num>
  <w:num w:numId="5">
    <w:abstractNumId w:val="0"/>
  </w:num>
  <w:num w:numId="6">
    <w:abstractNumId w:val="1"/>
  </w:num>
  <w:num w:numId="7">
    <w:abstractNumId w:val="7"/>
  </w:num>
  <w:num w:numId="8">
    <w:abstractNumId w:val="3"/>
  </w:num>
  <w:num w:numId="9">
    <w:abstractNumId w:val="2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134F"/>
    <w:rsid w:val="000025B7"/>
    <w:rsid w:val="0002359C"/>
    <w:rsid w:val="00035119"/>
    <w:rsid w:val="000367DD"/>
    <w:rsid w:val="00047C6E"/>
    <w:rsid w:val="00054CDF"/>
    <w:rsid w:val="00056D9C"/>
    <w:rsid w:val="00056EF4"/>
    <w:rsid w:val="00064DEE"/>
    <w:rsid w:val="000658A3"/>
    <w:rsid w:val="00072851"/>
    <w:rsid w:val="00073016"/>
    <w:rsid w:val="00094812"/>
    <w:rsid w:val="000A5315"/>
    <w:rsid w:val="000B305D"/>
    <w:rsid w:val="000C34E3"/>
    <w:rsid w:val="000C7D93"/>
    <w:rsid w:val="000D3FAD"/>
    <w:rsid w:val="000D622B"/>
    <w:rsid w:val="000D760A"/>
    <w:rsid w:val="000E0393"/>
    <w:rsid w:val="000E4118"/>
    <w:rsid w:val="00113C87"/>
    <w:rsid w:val="001248B1"/>
    <w:rsid w:val="0012594B"/>
    <w:rsid w:val="00141D8A"/>
    <w:rsid w:val="001436C3"/>
    <w:rsid w:val="001552D3"/>
    <w:rsid w:val="001561B6"/>
    <w:rsid w:val="00164DC1"/>
    <w:rsid w:val="00173C55"/>
    <w:rsid w:val="00174056"/>
    <w:rsid w:val="001C1351"/>
    <w:rsid w:val="001E063E"/>
    <w:rsid w:val="001E1435"/>
    <w:rsid w:val="001E536B"/>
    <w:rsid w:val="001F1D0F"/>
    <w:rsid w:val="001F524D"/>
    <w:rsid w:val="00200C3A"/>
    <w:rsid w:val="00212533"/>
    <w:rsid w:val="00212C49"/>
    <w:rsid w:val="00217310"/>
    <w:rsid w:val="00224E70"/>
    <w:rsid w:val="00233572"/>
    <w:rsid w:val="0023774C"/>
    <w:rsid w:val="002533C3"/>
    <w:rsid w:val="0025778C"/>
    <w:rsid w:val="00264A1D"/>
    <w:rsid w:val="00272044"/>
    <w:rsid w:val="0027392E"/>
    <w:rsid w:val="00275232"/>
    <w:rsid w:val="002824C1"/>
    <w:rsid w:val="00285C4C"/>
    <w:rsid w:val="00292386"/>
    <w:rsid w:val="002A5DDF"/>
    <w:rsid w:val="002C2708"/>
    <w:rsid w:val="002F22DD"/>
    <w:rsid w:val="002F3034"/>
    <w:rsid w:val="00305A21"/>
    <w:rsid w:val="00306EBB"/>
    <w:rsid w:val="00310822"/>
    <w:rsid w:val="003114F4"/>
    <w:rsid w:val="003311EC"/>
    <w:rsid w:val="00336054"/>
    <w:rsid w:val="00337222"/>
    <w:rsid w:val="003410C0"/>
    <w:rsid w:val="00356CA3"/>
    <w:rsid w:val="00361330"/>
    <w:rsid w:val="00367ABD"/>
    <w:rsid w:val="003758D4"/>
    <w:rsid w:val="00381A32"/>
    <w:rsid w:val="0038583A"/>
    <w:rsid w:val="003960B7"/>
    <w:rsid w:val="003A70D7"/>
    <w:rsid w:val="003B3009"/>
    <w:rsid w:val="003C1CA0"/>
    <w:rsid w:val="003C780C"/>
    <w:rsid w:val="003D4700"/>
    <w:rsid w:val="003D4FC6"/>
    <w:rsid w:val="003D7901"/>
    <w:rsid w:val="003E4B36"/>
    <w:rsid w:val="003F1E50"/>
    <w:rsid w:val="003F564D"/>
    <w:rsid w:val="00412623"/>
    <w:rsid w:val="00415E38"/>
    <w:rsid w:val="00423D86"/>
    <w:rsid w:val="004252C5"/>
    <w:rsid w:val="004353F2"/>
    <w:rsid w:val="00441049"/>
    <w:rsid w:val="00442F6E"/>
    <w:rsid w:val="00450939"/>
    <w:rsid w:val="00462F6B"/>
    <w:rsid w:val="00463DF7"/>
    <w:rsid w:val="004645C9"/>
    <w:rsid w:val="0047298E"/>
    <w:rsid w:val="004841CE"/>
    <w:rsid w:val="004948DD"/>
    <w:rsid w:val="004A02C9"/>
    <w:rsid w:val="004A4075"/>
    <w:rsid w:val="004A73C5"/>
    <w:rsid w:val="004B44D2"/>
    <w:rsid w:val="004B69BE"/>
    <w:rsid w:val="004C5818"/>
    <w:rsid w:val="004D41B7"/>
    <w:rsid w:val="004D4598"/>
    <w:rsid w:val="004F5A3E"/>
    <w:rsid w:val="005000E4"/>
    <w:rsid w:val="0050032F"/>
    <w:rsid w:val="00512E28"/>
    <w:rsid w:val="005203C4"/>
    <w:rsid w:val="005226A7"/>
    <w:rsid w:val="00522913"/>
    <w:rsid w:val="00530C7A"/>
    <w:rsid w:val="00552517"/>
    <w:rsid w:val="005528AB"/>
    <w:rsid w:val="005549BB"/>
    <w:rsid w:val="00560908"/>
    <w:rsid w:val="00567837"/>
    <w:rsid w:val="0057049F"/>
    <w:rsid w:val="005716F0"/>
    <w:rsid w:val="005743DD"/>
    <w:rsid w:val="00574A7B"/>
    <w:rsid w:val="0057587E"/>
    <w:rsid w:val="0058152A"/>
    <w:rsid w:val="00584B47"/>
    <w:rsid w:val="005A018E"/>
    <w:rsid w:val="005A02E4"/>
    <w:rsid w:val="005A12E9"/>
    <w:rsid w:val="005A5C12"/>
    <w:rsid w:val="005A5C34"/>
    <w:rsid w:val="005B3567"/>
    <w:rsid w:val="005B441E"/>
    <w:rsid w:val="005B6CC1"/>
    <w:rsid w:val="005C73FC"/>
    <w:rsid w:val="005E07BF"/>
    <w:rsid w:val="00601774"/>
    <w:rsid w:val="006027AA"/>
    <w:rsid w:val="00604EB2"/>
    <w:rsid w:val="00615EA4"/>
    <w:rsid w:val="00616118"/>
    <w:rsid w:val="006170DE"/>
    <w:rsid w:val="00620872"/>
    <w:rsid w:val="00622AE5"/>
    <w:rsid w:val="00632B6C"/>
    <w:rsid w:val="006342C2"/>
    <w:rsid w:val="00635E28"/>
    <w:rsid w:val="0065134F"/>
    <w:rsid w:val="0066362E"/>
    <w:rsid w:val="006A2056"/>
    <w:rsid w:val="006C701C"/>
    <w:rsid w:val="006D0D91"/>
    <w:rsid w:val="006D1033"/>
    <w:rsid w:val="006D143F"/>
    <w:rsid w:val="006D28E3"/>
    <w:rsid w:val="006D4F8B"/>
    <w:rsid w:val="006E499A"/>
    <w:rsid w:val="00706D31"/>
    <w:rsid w:val="00711B7F"/>
    <w:rsid w:val="0071329A"/>
    <w:rsid w:val="0073049F"/>
    <w:rsid w:val="00733C4C"/>
    <w:rsid w:val="0074196F"/>
    <w:rsid w:val="007419F3"/>
    <w:rsid w:val="00741B15"/>
    <w:rsid w:val="0075482C"/>
    <w:rsid w:val="00763958"/>
    <w:rsid w:val="0078344C"/>
    <w:rsid w:val="0078467D"/>
    <w:rsid w:val="00791F12"/>
    <w:rsid w:val="007A4076"/>
    <w:rsid w:val="007B696D"/>
    <w:rsid w:val="007C20C8"/>
    <w:rsid w:val="007C4138"/>
    <w:rsid w:val="007D3328"/>
    <w:rsid w:val="007D6F0F"/>
    <w:rsid w:val="008015E1"/>
    <w:rsid w:val="008037E5"/>
    <w:rsid w:val="008062B6"/>
    <w:rsid w:val="008138BC"/>
    <w:rsid w:val="00837001"/>
    <w:rsid w:val="008445A9"/>
    <w:rsid w:val="0086633B"/>
    <w:rsid w:val="008803EC"/>
    <w:rsid w:val="00884CA3"/>
    <w:rsid w:val="008955DD"/>
    <w:rsid w:val="008A158E"/>
    <w:rsid w:val="008B30BB"/>
    <w:rsid w:val="008B62D8"/>
    <w:rsid w:val="008C154F"/>
    <w:rsid w:val="008C2A54"/>
    <w:rsid w:val="008E3A83"/>
    <w:rsid w:val="009172C4"/>
    <w:rsid w:val="00917B34"/>
    <w:rsid w:val="0092470A"/>
    <w:rsid w:val="00925FA4"/>
    <w:rsid w:val="0092773C"/>
    <w:rsid w:val="00934091"/>
    <w:rsid w:val="009362D5"/>
    <w:rsid w:val="00953AD0"/>
    <w:rsid w:val="0095701D"/>
    <w:rsid w:val="00962975"/>
    <w:rsid w:val="00964463"/>
    <w:rsid w:val="00966B94"/>
    <w:rsid w:val="00976F18"/>
    <w:rsid w:val="00983557"/>
    <w:rsid w:val="009879A9"/>
    <w:rsid w:val="009918CB"/>
    <w:rsid w:val="00995E77"/>
    <w:rsid w:val="009A3731"/>
    <w:rsid w:val="009A3A0F"/>
    <w:rsid w:val="009C7BFA"/>
    <w:rsid w:val="009D37B5"/>
    <w:rsid w:val="009D728E"/>
    <w:rsid w:val="009E13D6"/>
    <w:rsid w:val="009F735E"/>
    <w:rsid w:val="00A03577"/>
    <w:rsid w:val="00A06120"/>
    <w:rsid w:val="00A06FE0"/>
    <w:rsid w:val="00A14528"/>
    <w:rsid w:val="00A400A1"/>
    <w:rsid w:val="00A40260"/>
    <w:rsid w:val="00A431A4"/>
    <w:rsid w:val="00A53E50"/>
    <w:rsid w:val="00A82DC1"/>
    <w:rsid w:val="00AD5540"/>
    <w:rsid w:val="00AE14B3"/>
    <w:rsid w:val="00AF2612"/>
    <w:rsid w:val="00B17D03"/>
    <w:rsid w:val="00B23ED5"/>
    <w:rsid w:val="00B352D8"/>
    <w:rsid w:val="00B37FE7"/>
    <w:rsid w:val="00B40FDD"/>
    <w:rsid w:val="00B52951"/>
    <w:rsid w:val="00B611C5"/>
    <w:rsid w:val="00B620C4"/>
    <w:rsid w:val="00B76D23"/>
    <w:rsid w:val="00B840B7"/>
    <w:rsid w:val="00B876D8"/>
    <w:rsid w:val="00B9426C"/>
    <w:rsid w:val="00BA63C1"/>
    <w:rsid w:val="00BB14DF"/>
    <w:rsid w:val="00BC29AA"/>
    <w:rsid w:val="00BD0EB0"/>
    <w:rsid w:val="00BD5ED6"/>
    <w:rsid w:val="00BF4E85"/>
    <w:rsid w:val="00BF7824"/>
    <w:rsid w:val="00C071B6"/>
    <w:rsid w:val="00C428A4"/>
    <w:rsid w:val="00C44572"/>
    <w:rsid w:val="00C574CE"/>
    <w:rsid w:val="00C63F6F"/>
    <w:rsid w:val="00C671E6"/>
    <w:rsid w:val="00C72463"/>
    <w:rsid w:val="00C74392"/>
    <w:rsid w:val="00C75ACC"/>
    <w:rsid w:val="00C81298"/>
    <w:rsid w:val="00C861EC"/>
    <w:rsid w:val="00CA17FB"/>
    <w:rsid w:val="00CA3D77"/>
    <w:rsid w:val="00CA3EF0"/>
    <w:rsid w:val="00CA461A"/>
    <w:rsid w:val="00CB5A58"/>
    <w:rsid w:val="00CD356D"/>
    <w:rsid w:val="00CE1E2D"/>
    <w:rsid w:val="00CE6739"/>
    <w:rsid w:val="00CE6C84"/>
    <w:rsid w:val="00CF665E"/>
    <w:rsid w:val="00D05058"/>
    <w:rsid w:val="00D0724F"/>
    <w:rsid w:val="00D25CF6"/>
    <w:rsid w:val="00D31919"/>
    <w:rsid w:val="00D3374D"/>
    <w:rsid w:val="00D40D76"/>
    <w:rsid w:val="00D46DFB"/>
    <w:rsid w:val="00D471CA"/>
    <w:rsid w:val="00D52101"/>
    <w:rsid w:val="00D53436"/>
    <w:rsid w:val="00D57704"/>
    <w:rsid w:val="00D60EE5"/>
    <w:rsid w:val="00D6177B"/>
    <w:rsid w:val="00D62DAE"/>
    <w:rsid w:val="00D672D7"/>
    <w:rsid w:val="00D72149"/>
    <w:rsid w:val="00DB406E"/>
    <w:rsid w:val="00DB4891"/>
    <w:rsid w:val="00DB5303"/>
    <w:rsid w:val="00DC4B74"/>
    <w:rsid w:val="00DD2F01"/>
    <w:rsid w:val="00DD4389"/>
    <w:rsid w:val="00DD7EA3"/>
    <w:rsid w:val="00DE265E"/>
    <w:rsid w:val="00DF638E"/>
    <w:rsid w:val="00E016DF"/>
    <w:rsid w:val="00E0671B"/>
    <w:rsid w:val="00E121B0"/>
    <w:rsid w:val="00E21E1F"/>
    <w:rsid w:val="00E21EA9"/>
    <w:rsid w:val="00E27FB8"/>
    <w:rsid w:val="00E33A3A"/>
    <w:rsid w:val="00E71D01"/>
    <w:rsid w:val="00E91368"/>
    <w:rsid w:val="00E97A0A"/>
    <w:rsid w:val="00EA296E"/>
    <w:rsid w:val="00EA790C"/>
    <w:rsid w:val="00ED0146"/>
    <w:rsid w:val="00ED2F32"/>
    <w:rsid w:val="00ED3C33"/>
    <w:rsid w:val="00ED72EA"/>
    <w:rsid w:val="00EE2489"/>
    <w:rsid w:val="00EE4569"/>
    <w:rsid w:val="00EE619A"/>
    <w:rsid w:val="00F0388E"/>
    <w:rsid w:val="00F2200E"/>
    <w:rsid w:val="00F22849"/>
    <w:rsid w:val="00F249F2"/>
    <w:rsid w:val="00F35F12"/>
    <w:rsid w:val="00F438F1"/>
    <w:rsid w:val="00F43B25"/>
    <w:rsid w:val="00F47933"/>
    <w:rsid w:val="00F51332"/>
    <w:rsid w:val="00F618CD"/>
    <w:rsid w:val="00F61961"/>
    <w:rsid w:val="00F70E37"/>
    <w:rsid w:val="00F817FE"/>
    <w:rsid w:val="00F842AA"/>
    <w:rsid w:val="00F954BF"/>
    <w:rsid w:val="00F97E65"/>
    <w:rsid w:val="00FA2A97"/>
    <w:rsid w:val="00FA414E"/>
    <w:rsid w:val="00FA462D"/>
    <w:rsid w:val="00FA7DF2"/>
    <w:rsid w:val="00FC1843"/>
    <w:rsid w:val="00FC39B7"/>
    <w:rsid w:val="00FE0248"/>
    <w:rsid w:val="00FE06A8"/>
    <w:rsid w:val="00FE4309"/>
    <w:rsid w:val="00FE49A5"/>
    <w:rsid w:val="00FE556D"/>
    <w:rsid w:val="00FE6277"/>
    <w:rsid w:val="00FE75D6"/>
    <w:rsid w:val="00FF31B4"/>
    <w:rsid w:val="00FF4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94BF82"/>
  <w15:chartTrackingRefBased/>
  <w15:docId w15:val="{E1EB1266-1DC6-48B8-B916-417D5DE0C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61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6120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DE26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7301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636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362E"/>
  </w:style>
  <w:style w:type="paragraph" w:styleId="Footer">
    <w:name w:val="footer"/>
    <w:basedOn w:val="Normal"/>
    <w:link w:val="FooterChar"/>
    <w:uiPriority w:val="99"/>
    <w:unhideWhenUsed/>
    <w:rsid w:val="006636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362E"/>
  </w:style>
  <w:style w:type="paragraph" w:styleId="BodyText">
    <w:name w:val="Body Text"/>
    <w:basedOn w:val="Normal"/>
    <w:link w:val="BodyTextChar"/>
    <w:rsid w:val="008A158E"/>
    <w:pPr>
      <w:spacing w:after="0" w:line="240" w:lineRule="auto"/>
    </w:pPr>
    <w:rPr>
      <w:rFonts w:ascii="TechnoHeavy" w:eastAsia="Times New Roman" w:hAnsi="TechnoHeavy" w:cs="Times New Roman"/>
      <w:sz w:val="28"/>
      <w:szCs w:val="24"/>
    </w:rPr>
  </w:style>
  <w:style w:type="character" w:customStyle="1" w:styleId="BodyTextChar">
    <w:name w:val="Body Text Char"/>
    <w:basedOn w:val="DefaultParagraphFont"/>
    <w:link w:val="BodyText"/>
    <w:rsid w:val="008A158E"/>
    <w:rPr>
      <w:rFonts w:ascii="TechnoHeavy" w:eastAsia="Times New Roman" w:hAnsi="TechnoHeavy" w:cs="Times New Roman"/>
      <w:sz w:val="28"/>
      <w:szCs w:val="24"/>
    </w:rPr>
  </w:style>
  <w:style w:type="paragraph" w:styleId="NormalWeb">
    <w:name w:val="Normal (Web)"/>
    <w:basedOn w:val="Normal"/>
    <w:uiPriority w:val="99"/>
    <w:semiHidden/>
    <w:unhideWhenUsed/>
    <w:rsid w:val="008A158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85.png"/><Relationship Id="rId21" Type="http://schemas.openxmlformats.org/officeDocument/2006/relationships/image" Target="media/image11.jpeg"/><Relationship Id="rId42" Type="http://schemas.openxmlformats.org/officeDocument/2006/relationships/image" Target="media/image28.png"/><Relationship Id="rId47" Type="http://schemas.openxmlformats.org/officeDocument/2006/relationships/image" Target="media/image31.png"/><Relationship Id="rId63" Type="http://schemas.microsoft.com/office/2007/relationships/hdphoto" Target="media/hdphoto12.wdp"/><Relationship Id="rId68" Type="http://schemas.openxmlformats.org/officeDocument/2006/relationships/image" Target="media/image46.png"/><Relationship Id="rId84" Type="http://schemas.openxmlformats.org/officeDocument/2006/relationships/image" Target="media/image58.png"/><Relationship Id="rId89" Type="http://schemas.openxmlformats.org/officeDocument/2006/relationships/image" Target="media/image62.png"/><Relationship Id="rId112" Type="http://schemas.openxmlformats.org/officeDocument/2006/relationships/image" Target="media/image82.png"/><Relationship Id="rId16" Type="http://schemas.openxmlformats.org/officeDocument/2006/relationships/image" Target="media/image8.png"/><Relationship Id="rId107" Type="http://schemas.openxmlformats.org/officeDocument/2006/relationships/image" Target="media/image77.png"/><Relationship Id="rId11" Type="http://schemas.openxmlformats.org/officeDocument/2006/relationships/image" Target="media/image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jpeg"/><Relationship Id="rId79" Type="http://schemas.openxmlformats.org/officeDocument/2006/relationships/image" Target="media/image54.png"/><Relationship Id="rId102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image" Target="media/image63.png"/><Relationship Id="rId95" Type="http://schemas.microsoft.com/office/2007/relationships/hdphoto" Target="media/hdphoto20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64" Type="http://schemas.openxmlformats.org/officeDocument/2006/relationships/image" Target="media/image44.png"/><Relationship Id="rId69" Type="http://schemas.microsoft.com/office/2007/relationships/hdphoto" Target="media/hdphoto14.wdp"/><Relationship Id="rId113" Type="http://schemas.microsoft.com/office/2007/relationships/hdphoto" Target="media/hdphoto21.wdp"/><Relationship Id="rId118" Type="http://schemas.openxmlformats.org/officeDocument/2006/relationships/image" Target="media/image86.png"/><Relationship Id="rId80" Type="http://schemas.microsoft.com/office/2007/relationships/hdphoto" Target="media/hdphoto17.wdp"/><Relationship Id="rId85" Type="http://schemas.microsoft.com/office/2007/relationships/hdphoto" Target="media/hdphoto18.wdp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33" Type="http://schemas.microsoft.com/office/2007/relationships/hdphoto" Target="media/hdphoto4.wdp"/><Relationship Id="rId38" Type="http://schemas.microsoft.com/office/2007/relationships/hdphoto" Target="media/hdphoto5.wdp"/><Relationship Id="rId59" Type="http://schemas.openxmlformats.org/officeDocument/2006/relationships/image" Target="media/image41.jpeg"/><Relationship Id="rId103" Type="http://schemas.openxmlformats.org/officeDocument/2006/relationships/image" Target="media/image73.jpeg"/><Relationship Id="rId108" Type="http://schemas.openxmlformats.org/officeDocument/2006/relationships/image" Target="media/image78.png"/><Relationship Id="rId54" Type="http://schemas.microsoft.com/office/2007/relationships/hdphoto" Target="media/hdphoto10.wdp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91" Type="http://schemas.openxmlformats.org/officeDocument/2006/relationships/image" Target="media/image64.jpeg"/><Relationship Id="rId96" Type="http://schemas.openxmlformats.org/officeDocument/2006/relationships/image" Target="media/image6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microsoft.com/office/2007/relationships/hdphoto" Target="media/hdphoto9.wdp"/><Relationship Id="rId114" Type="http://schemas.openxmlformats.org/officeDocument/2006/relationships/image" Target="media/image83.png"/><Relationship Id="rId119" Type="http://schemas.openxmlformats.org/officeDocument/2006/relationships/image" Target="media/image87.wmf"/><Relationship Id="rId44" Type="http://schemas.microsoft.com/office/2007/relationships/hdphoto" Target="media/hdphoto7.wdp"/><Relationship Id="rId60" Type="http://schemas.openxmlformats.org/officeDocument/2006/relationships/image" Target="media/image42.png"/><Relationship Id="rId65" Type="http://schemas.microsoft.com/office/2007/relationships/hdphoto" Target="media/hdphoto13.wdp"/><Relationship Id="rId81" Type="http://schemas.openxmlformats.org/officeDocument/2006/relationships/image" Target="media/image55.png"/><Relationship Id="rId86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6.gif"/><Relationship Id="rId109" Type="http://schemas.openxmlformats.org/officeDocument/2006/relationships/image" Target="media/image79.png"/><Relationship Id="rId34" Type="http://schemas.openxmlformats.org/officeDocument/2006/relationships/image" Target="media/image22.png"/><Relationship Id="rId50" Type="http://schemas.openxmlformats.org/officeDocument/2006/relationships/image" Target="media/image33.jpeg"/><Relationship Id="rId55" Type="http://schemas.openxmlformats.org/officeDocument/2006/relationships/image" Target="media/image37.png"/><Relationship Id="rId76" Type="http://schemas.microsoft.com/office/2007/relationships/hdphoto" Target="media/hdphoto16.wdp"/><Relationship Id="rId97" Type="http://schemas.openxmlformats.org/officeDocument/2006/relationships/image" Target="media/image68.png"/><Relationship Id="rId104" Type="http://schemas.openxmlformats.org/officeDocument/2006/relationships/image" Target="media/image74.png"/><Relationship Id="rId120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48.jpeg"/><Relationship Id="rId92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microsoft.com/office/2007/relationships/hdphoto" Target="media/hdphoto3.wdp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66" Type="http://schemas.openxmlformats.org/officeDocument/2006/relationships/image" Target="media/image45.jpeg"/><Relationship Id="rId87" Type="http://schemas.openxmlformats.org/officeDocument/2006/relationships/image" Target="media/image60.png"/><Relationship Id="rId110" Type="http://schemas.openxmlformats.org/officeDocument/2006/relationships/image" Target="media/image80.png"/><Relationship Id="rId115" Type="http://schemas.microsoft.com/office/2007/relationships/hdphoto" Target="media/hdphoto22.wdp"/><Relationship Id="rId61" Type="http://schemas.microsoft.com/office/2007/relationships/hdphoto" Target="media/hdphoto11.wdp"/><Relationship Id="rId82" Type="http://schemas.openxmlformats.org/officeDocument/2006/relationships/image" Target="media/image56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56" Type="http://schemas.openxmlformats.org/officeDocument/2006/relationships/image" Target="media/image38.png"/><Relationship Id="rId77" Type="http://schemas.openxmlformats.org/officeDocument/2006/relationships/image" Target="media/image52.png"/><Relationship Id="rId100" Type="http://schemas.openxmlformats.org/officeDocument/2006/relationships/image" Target="media/image71.png"/><Relationship Id="rId105" Type="http://schemas.openxmlformats.org/officeDocument/2006/relationships/image" Target="media/image75.png"/><Relationship Id="rId8" Type="http://schemas.openxmlformats.org/officeDocument/2006/relationships/image" Target="media/image2.png"/><Relationship Id="rId51" Type="http://schemas.openxmlformats.org/officeDocument/2006/relationships/image" Target="media/image34.png"/><Relationship Id="rId72" Type="http://schemas.openxmlformats.org/officeDocument/2006/relationships/image" Target="media/image49.png"/><Relationship Id="rId93" Type="http://schemas.microsoft.com/office/2007/relationships/hdphoto" Target="media/hdphoto19.wdp"/><Relationship Id="rId98" Type="http://schemas.openxmlformats.org/officeDocument/2006/relationships/image" Target="media/image69.pn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4.png"/><Relationship Id="rId46" Type="http://schemas.microsoft.com/office/2007/relationships/hdphoto" Target="media/hdphoto8.wdp"/><Relationship Id="rId67" Type="http://schemas.openxmlformats.org/officeDocument/2006/relationships/image" Target="media/image46.jpeg"/><Relationship Id="rId116" Type="http://schemas.openxmlformats.org/officeDocument/2006/relationships/image" Target="media/image84.png"/><Relationship Id="rId20" Type="http://schemas.openxmlformats.org/officeDocument/2006/relationships/hyperlink" Target="http://1.bp.blogspot.com/-64oBiWxZ6Zg/Tsd2hT8YkwI/AAAAAAAAAQ4/wTwmXZK4QqM/s1600/seeng+the+old.jpg" TargetMode="External"/><Relationship Id="rId41" Type="http://schemas.microsoft.com/office/2007/relationships/hdphoto" Target="media/hdphoto6.wdp"/><Relationship Id="rId62" Type="http://schemas.openxmlformats.org/officeDocument/2006/relationships/image" Target="media/image43.png"/><Relationship Id="rId83" Type="http://schemas.openxmlformats.org/officeDocument/2006/relationships/image" Target="media/image57.png"/><Relationship Id="rId88" Type="http://schemas.openxmlformats.org/officeDocument/2006/relationships/image" Target="media/image61.png"/><Relationship Id="rId111" Type="http://schemas.openxmlformats.org/officeDocument/2006/relationships/image" Target="media/image81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image" Target="media/image39.png"/><Relationship Id="rId106" Type="http://schemas.openxmlformats.org/officeDocument/2006/relationships/image" Target="media/image76.png"/><Relationship Id="rId10" Type="http://schemas.openxmlformats.org/officeDocument/2006/relationships/image" Target="media/image3.gif"/><Relationship Id="rId31" Type="http://schemas.openxmlformats.org/officeDocument/2006/relationships/image" Target="media/image20.png"/><Relationship Id="rId52" Type="http://schemas.openxmlformats.org/officeDocument/2006/relationships/image" Target="media/image35.png"/><Relationship Id="rId73" Type="http://schemas.microsoft.com/office/2007/relationships/hdphoto" Target="media/hdphoto15.wdp"/><Relationship Id="rId78" Type="http://schemas.openxmlformats.org/officeDocument/2006/relationships/image" Target="media/image53.png"/><Relationship Id="rId94" Type="http://schemas.openxmlformats.org/officeDocument/2006/relationships/image" Target="media/image66.png"/><Relationship Id="rId99" Type="http://schemas.openxmlformats.org/officeDocument/2006/relationships/image" Target="media/image70.png"/><Relationship Id="rId10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5333318F</Template>
  <TotalTime>0</TotalTime>
  <Pages>28</Pages>
  <Words>590</Words>
  <Characters>3365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butler</dc:creator>
  <cp:keywords/>
  <dc:description/>
  <cp:lastModifiedBy>W Butler</cp:lastModifiedBy>
  <cp:revision>2</cp:revision>
  <cp:lastPrinted>2020-02-20T09:06:00Z</cp:lastPrinted>
  <dcterms:created xsi:type="dcterms:W3CDTF">2020-02-20T09:06:00Z</dcterms:created>
  <dcterms:modified xsi:type="dcterms:W3CDTF">2020-02-20T09:06:00Z</dcterms:modified>
</cp:coreProperties>
</file>