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45A" w:rsidRDefault="00E0638B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4765040</wp:posOffset>
            </wp:positionH>
            <wp:positionV relativeFrom="paragraph">
              <wp:posOffset>1231265</wp:posOffset>
            </wp:positionV>
            <wp:extent cx="1986915" cy="2076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2F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27BEB5" wp14:editId="01CBDFE7">
                <wp:simplePos x="0" y="0"/>
                <wp:positionH relativeFrom="margin">
                  <wp:posOffset>-311785</wp:posOffset>
                </wp:positionH>
                <wp:positionV relativeFrom="paragraph">
                  <wp:posOffset>1221740</wp:posOffset>
                </wp:positionV>
                <wp:extent cx="5019675" cy="20955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Pr="00D842F5" w:rsidRDefault="00185D9F" w:rsidP="008807DA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D842F5">
                              <w:rPr>
                                <w:sz w:val="30"/>
                                <w:szCs w:val="30"/>
                              </w:rPr>
                              <w:t>In Buddhism suffering – dukkha – is much more than just physical or emotional pain. It also means ____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</w:t>
                            </w:r>
                            <w:r w:rsidRPr="00D842F5">
                              <w:rPr>
                                <w:sz w:val="30"/>
                                <w:szCs w:val="30"/>
                              </w:rPr>
                              <w:t>_________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</w:t>
                            </w:r>
                            <w:r w:rsidRPr="00D842F5">
                              <w:rPr>
                                <w:sz w:val="30"/>
                                <w:szCs w:val="30"/>
                              </w:rPr>
                              <w:t>_ or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______________________. Buddhists try to ____________ dukkha for _____________________ and ________________ through ___________ ___________ and ________________.</w:t>
                            </w:r>
                            <w:r w:rsidRPr="00D842F5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The main reason why Buddha left his life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of  _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 xml:space="preserve">_____________ was to search for ____________________________________ ___________________________________________________.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7BE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55pt;margin-top:96.2pt;width:395.25pt;height:1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" filled="f">
                <v:textbox>
                  <w:txbxContent>
                    <w:p w:rsidR="00185D9F" w:rsidRPr="00D842F5" w:rsidRDefault="00185D9F" w:rsidP="008807DA">
                      <w:pPr>
                        <w:rPr>
                          <w:sz w:val="30"/>
                          <w:szCs w:val="30"/>
                        </w:rPr>
                      </w:pPr>
                      <w:r w:rsidRPr="00D842F5">
                        <w:rPr>
                          <w:sz w:val="30"/>
                          <w:szCs w:val="30"/>
                        </w:rPr>
                        <w:t>In Buddhism suffering – dukkha – is much more than just physical or emotional pain. It also means ____</w:t>
                      </w:r>
                      <w:r>
                        <w:rPr>
                          <w:sz w:val="30"/>
                          <w:szCs w:val="30"/>
                        </w:rPr>
                        <w:t>_</w:t>
                      </w:r>
                      <w:r w:rsidRPr="00D842F5">
                        <w:rPr>
                          <w:sz w:val="30"/>
                          <w:szCs w:val="30"/>
                        </w:rPr>
                        <w:t>_________</w:t>
                      </w:r>
                      <w:r>
                        <w:rPr>
                          <w:sz w:val="30"/>
                          <w:szCs w:val="30"/>
                        </w:rPr>
                        <w:t>__</w:t>
                      </w:r>
                      <w:r w:rsidRPr="00D842F5">
                        <w:rPr>
                          <w:sz w:val="30"/>
                          <w:szCs w:val="30"/>
                        </w:rPr>
                        <w:t>_ or</w:t>
                      </w:r>
                      <w:r>
                        <w:rPr>
                          <w:sz w:val="30"/>
                          <w:szCs w:val="30"/>
                        </w:rPr>
                        <w:t xml:space="preserve"> ______________________. Buddhists try to ____________ dukkha for _____________________ and ________________ through ___________ ___________ and ________________.</w:t>
                      </w:r>
                      <w:r w:rsidRPr="00D842F5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 xml:space="preserve">The main reason why Buddha left his life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of  _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 xml:space="preserve">_____________ was to search for ____________________________________ ___________________________________________________.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4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A2668CD" wp14:editId="7E8F4122">
                <wp:simplePos x="0" y="0"/>
                <wp:positionH relativeFrom="margin">
                  <wp:posOffset>-349885</wp:posOffset>
                </wp:positionH>
                <wp:positionV relativeFrom="paragraph">
                  <wp:posOffset>69215</wp:posOffset>
                </wp:positionV>
                <wp:extent cx="4343400" cy="11525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Pr="002A6DCF" w:rsidRDefault="00185D9F" w:rsidP="001D300B">
                            <w:pPr>
                              <w:spacing w:after="0" w:line="276" w:lineRule="auto"/>
                              <w:rPr>
                                <w:sz w:val="2"/>
                              </w:rPr>
                            </w:pPr>
                          </w:p>
                          <w:p w:rsidR="00185D9F" w:rsidRPr="002A6DCF" w:rsidRDefault="00185D9F" w:rsidP="001D300B">
                            <w:pPr>
                              <w:spacing w:after="0" w:line="276" w:lineRule="auto"/>
                              <w:rPr>
                                <w:i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2"/>
                                <w:u w:val="single"/>
                              </w:rPr>
                              <w:t>The three marks of existence are…</w:t>
                            </w:r>
                          </w:p>
                          <w:p w:rsidR="00185D9F" w:rsidRDefault="00185D9F" w:rsidP="002F2727">
                            <w:pPr>
                              <w:spacing w:after="0" w:line="276" w:lineRule="auto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68CD" id="_x0000_s1027" type="#_x0000_t202" style="position:absolute;margin-left:-27.55pt;margin-top:5.45pt;width:342pt;height:90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" strokecolor="white [3212]">
                <v:textbox>
                  <w:txbxContent>
                    <w:p w:rsidR="00185D9F" w:rsidRPr="002A6DCF" w:rsidRDefault="00185D9F" w:rsidP="001D300B">
                      <w:pPr>
                        <w:spacing w:after="0" w:line="276" w:lineRule="auto"/>
                        <w:rPr>
                          <w:sz w:val="2"/>
                        </w:rPr>
                      </w:pPr>
                    </w:p>
                    <w:p w:rsidR="00185D9F" w:rsidRPr="002A6DCF" w:rsidRDefault="00185D9F" w:rsidP="001D300B">
                      <w:pPr>
                        <w:spacing w:after="0" w:line="276" w:lineRule="auto"/>
                        <w:rPr>
                          <w:i/>
                          <w:sz w:val="32"/>
                          <w:u w:val="single"/>
                        </w:rPr>
                      </w:pPr>
                      <w:r>
                        <w:rPr>
                          <w:i/>
                          <w:sz w:val="32"/>
                          <w:u w:val="single"/>
                        </w:rPr>
                        <w:t>The three marks of existence are…</w:t>
                      </w:r>
                    </w:p>
                    <w:p w:rsidR="00185D9F" w:rsidRDefault="00185D9F" w:rsidP="002F2727">
                      <w:pPr>
                        <w:spacing w:after="0" w:line="276" w:lineRule="auto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45A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4517390</wp:posOffset>
            </wp:positionH>
            <wp:positionV relativeFrom="paragraph">
              <wp:posOffset>440690</wp:posOffset>
            </wp:positionV>
            <wp:extent cx="640474" cy="71437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7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45A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440690</wp:posOffset>
            </wp:positionV>
            <wp:extent cx="403777" cy="7143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3" cy="72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4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B0EDD9" wp14:editId="62A169E2">
                <wp:simplePos x="0" y="0"/>
                <wp:positionH relativeFrom="margin">
                  <wp:posOffset>4488815</wp:posOffset>
                </wp:positionH>
                <wp:positionV relativeFrom="paragraph">
                  <wp:posOffset>411480</wp:posOffset>
                </wp:positionV>
                <wp:extent cx="2266950" cy="7524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2F27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EDD9" id="_x0000_s1028" type="#_x0000_t202" style="position:absolute;margin-left:353.45pt;margin-top:32.4pt;width:178.5pt;height:59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">
                <v:textbox>
                  <w:txbxContent>
                    <w:p w:rsidR="00185D9F" w:rsidRDefault="00185D9F" w:rsidP="002F2727"/>
                  </w:txbxContent>
                </v:textbox>
                <w10:wrap type="square" anchorx="margin"/>
              </v:shape>
            </w:pict>
          </mc:Fallback>
        </mc:AlternateContent>
      </w:r>
      <w:r w:rsidR="001D64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B0EDD9" wp14:editId="62A169E2">
                <wp:simplePos x="0" y="0"/>
                <wp:positionH relativeFrom="margin">
                  <wp:posOffset>2126615</wp:posOffset>
                </wp:positionH>
                <wp:positionV relativeFrom="paragraph">
                  <wp:posOffset>411480</wp:posOffset>
                </wp:positionV>
                <wp:extent cx="2324100" cy="7524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2F27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0EDD9" id="_x0000_s1029" type="#_x0000_t202" style="position:absolute;margin-left:167.45pt;margin-top:32.4pt;width:183pt;height:5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">
                <v:textbox>
                  <w:txbxContent>
                    <w:p w:rsidR="00185D9F" w:rsidRDefault="00185D9F" w:rsidP="002F2727"/>
                  </w:txbxContent>
                </v:textbox>
                <w10:wrap type="square" anchorx="margin"/>
              </v:shape>
            </w:pict>
          </mc:Fallback>
        </mc:AlternateContent>
      </w:r>
      <w:r w:rsidR="001D645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-311785</wp:posOffset>
                </wp:positionH>
                <wp:positionV relativeFrom="paragraph">
                  <wp:posOffset>412115</wp:posOffset>
                </wp:positionV>
                <wp:extent cx="2400300" cy="7524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.55pt;margin-top:32.45pt;width:189pt;height:5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" filled="f">
                <v:textbox>
                  <w:txbxContent>
                    <w:p w:rsidR="00185D9F" w:rsidRDefault="00185D9F"/>
                  </w:txbxContent>
                </v:textbox>
                <w10:wrap type="square" anchorx="margin"/>
              </v:shape>
            </w:pict>
          </mc:Fallback>
        </mc:AlternateContent>
      </w:r>
      <w:r w:rsidR="002F2727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431165</wp:posOffset>
            </wp:positionV>
            <wp:extent cx="523875" cy="71247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38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7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F39009" wp14:editId="6FE983DB">
                <wp:simplePos x="0" y="0"/>
                <wp:positionH relativeFrom="margin">
                  <wp:posOffset>-438785</wp:posOffset>
                </wp:positionH>
                <wp:positionV relativeFrom="paragraph">
                  <wp:posOffset>-402590</wp:posOffset>
                </wp:positionV>
                <wp:extent cx="7362825" cy="55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D9F" w:rsidRPr="003C1CFB" w:rsidRDefault="00185D9F" w:rsidP="00FF4BAB">
                            <w:pPr>
                              <w:jc w:val="center"/>
                              <w:rPr>
                                <w:rFonts w:ascii="Berlin Sans FB" w:hAnsi="Berlin Sans FB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erlin Sans FB" w:hAnsi="Berlin Sans FB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The </w:t>
                            </w:r>
                            <w:r w:rsidRPr="003C1CFB">
                              <w:rPr>
                                <w:rFonts w:ascii="Berlin Sans FB" w:hAnsi="Berlin Sans FB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Three </w:t>
                            </w:r>
                            <w:r>
                              <w:rPr>
                                <w:rFonts w:ascii="Berlin Sans FB" w:hAnsi="Berlin Sans FB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Marks of Existence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9009" id="_x0000_s1031" type="#_x0000_t202" style="position:absolute;margin-left:-34.55pt;margin-top:-31.7pt;width:579.75pt;height:4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" filled="f" stroked="f">
                <v:textbox>
                  <w:txbxContent>
                    <w:p w:rsidR="00185D9F" w:rsidRPr="003C1CFB" w:rsidRDefault="00185D9F" w:rsidP="00FF4BAB">
                      <w:pPr>
                        <w:jc w:val="center"/>
                        <w:rPr>
                          <w:rFonts w:ascii="Berlin Sans FB" w:hAnsi="Berlin Sans FB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erlin Sans FB" w:hAnsi="Berlin Sans FB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The </w:t>
                      </w:r>
                      <w:r w:rsidRPr="003C1CFB">
                        <w:rPr>
                          <w:rFonts w:ascii="Berlin Sans FB" w:hAnsi="Berlin Sans FB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Three </w:t>
                      </w:r>
                      <w:r>
                        <w:rPr>
                          <w:rFonts w:ascii="Berlin Sans FB" w:hAnsi="Berlin Sans FB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Marks of Existence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C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21053</wp:posOffset>
                </wp:positionV>
                <wp:extent cx="7524750" cy="45085"/>
                <wp:effectExtent l="0" t="0" r="1905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085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9DF59" id="Rectangle 3" o:spid="_x0000_s1026" style="position:absolute;margin-left:1.5pt;margin-top:1.65pt;width:592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" fillcolor="#4472c4 [3204]" strokecolor="#1f3763 [1604]" strokeweight="1pt">
                <v:fill r:id="rId10" o:title="" color2="white [3212]" type="pattern"/>
                <w10:wrap anchorx="page"/>
              </v:rect>
            </w:pict>
          </mc:Fallback>
        </mc:AlternateContent>
      </w:r>
    </w:p>
    <w:p w:rsidR="001D645A" w:rsidRPr="001D645A" w:rsidRDefault="001D645A" w:rsidP="001D645A"/>
    <w:p w:rsidR="001D645A" w:rsidRPr="001D645A" w:rsidRDefault="001D645A" w:rsidP="001D645A"/>
    <w:p w:rsidR="001D645A" w:rsidRPr="001D645A" w:rsidRDefault="001D645A" w:rsidP="001D645A"/>
    <w:p w:rsidR="001D645A" w:rsidRPr="001D645A" w:rsidRDefault="001D645A" w:rsidP="001D645A"/>
    <w:p w:rsidR="001D645A" w:rsidRPr="001D645A" w:rsidRDefault="001D645A" w:rsidP="001D645A"/>
    <w:p w:rsidR="001D645A" w:rsidRPr="001D645A" w:rsidRDefault="001D645A" w:rsidP="001D645A">
      <w:pPr>
        <w:tabs>
          <w:tab w:val="left" w:pos="6795"/>
        </w:tabs>
      </w:pPr>
      <w:r>
        <w:tab/>
      </w:r>
    </w:p>
    <w:p w:rsidR="001D645A" w:rsidRPr="001D645A" w:rsidRDefault="001D645A" w:rsidP="001D645A"/>
    <w:p w:rsidR="008C6892" w:rsidRDefault="003E480C" w:rsidP="001D645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-311785</wp:posOffset>
                </wp:positionH>
                <wp:positionV relativeFrom="paragraph">
                  <wp:posOffset>117475</wp:posOffset>
                </wp:positionV>
                <wp:extent cx="4733925" cy="324802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Pr="00D16912" w:rsidRDefault="00185D9F" w:rsidP="00E0638B">
                            <w:pPr>
                              <w:spacing w:after="0"/>
                              <w:jc w:val="center"/>
                              <w:rPr>
                                <w:sz w:val="8"/>
                              </w:rPr>
                            </w:pPr>
                          </w:p>
                          <w:p w:rsidR="00185D9F" w:rsidRPr="00E0638B" w:rsidRDefault="00185D9F" w:rsidP="00E0638B">
                            <w:pPr>
                              <w:spacing w:after="0"/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E0638B">
                              <w:rPr>
                                <w:sz w:val="32"/>
                                <w:u w:val="single"/>
                              </w:rPr>
                              <w:t>Buddha talked about seven states of suffering:</w:t>
                            </w:r>
                          </w:p>
                          <w:p w:rsidR="00185D9F" w:rsidRPr="00D16912" w:rsidRDefault="00185D9F" w:rsidP="00E0638B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85D9F" w:rsidRPr="00D16912" w:rsidRDefault="00185D9F" w:rsidP="00E0638B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4.55pt;margin-top:9.25pt;width:372.75pt;height:25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" filled="f">
                <v:textbox>
                  <w:txbxContent>
                    <w:p w:rsidR="00185D9F" w:rsidRPr="00D16912" w:rsidRDefault="00185D9F" w:rsidP="00E0638B">
                      <w:pPr>
                        <w:spacing w:after="0"/>
                        <w:jc w:val="center"/>
                        <w:rPr>
                          <w:sz w:val="8"/>
                        </w:rPr>
                      </w:pPr>
                    </w:p>
                    <w:p w:rsidR="00185D9F" w:rsidRPr="00E0638B" w:rsidRDefault="00185D9F" w:rsidP="00E0638B">
                      <w:pPr>
                        <w:spacing w:after="0"/>
                        <w:jc w:val="center"/>
                        <w:rPr>
                          <w:sz w:val="32"/>
                          <w:u w:val="single"/>
                        </w:rPr>
                      </w:pPr>
                      <w:r w:rsidRPr="00E0638B">
                        <w:rPr>
                          <w:sz w:val="32"/>
                          <w:u w:val="single"/>
                        </w:rPr>
                        <w:t>Buddha talked about seven states of suffering:</w:t>
                      </w:r>
                    </w:p>
                    <w:p w:rsidR="00185D9F" w:rsidRPr="00D16912" w:rsidRDefault="00185D9F" w:rsidP="00E0638B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</w:p>
                    <w:p w:rsidR="00185D9F" w:rsidRPr="00D16912" w:rsidRDefault="00185D9F" w:rsidP="00E0638B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5D9BB8D" wp14:editId="6CFD0329">
                <wp:simplePos x="0" y="0"/>
                <wp:positionH relativeFrom="page">
                  <wp:posOffset>5000625</wp:posOffset>
                </wp:positionH>
                <wp:positionV relativeFrom="paragraph">
                  <wp:posOffset>117475</wp:posOffset>
                </wp:positionV>
                <wp:extent cx="2314575" cy="3248025"/>
                <wp:effectExtent l="0" t="0" r="28575" b="285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9210A0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210A0">
                              <w:rPr>
                                <w:sz w:val="30"/>
                                <w:szCs w:val="30"/>
                                <w:u w:val="single"/>
                              </w:rPr>
                              <w:t>Three Types of Dukkha</w:t>
                            </w: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sz w:val="4"/>
                                <w:szCs w:val="30"/>
                                <w:u w:val="single"/>
                              </w:rPr>
                            </w:pP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i/>
                                <w:sz w:val="27"/>
                                <w:szCs w:val="27"/>
                              </w:rPr>
                            </w:pPr>
                            <w:r w:rsidRPr="009210A0">
                              <w:rPr>
                                <w:i/>
                                <w:sz w:val="27"/>
                                <w:szCs w:val="27"/>
                                <w:u w:val="single"/>
                              </w:rPr>
                              <w:t>Ordinary Suffering:</w:t>
                            </w:r>
                            <w:r w:rsidRPr="009210A0">
                              <w:rPr>
                                <w:i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185D9F" w:rsidRDefault="00185D9F" w:rsidP="009210A0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Describes ______________ and ______________ pain.</w:t>
                            </w: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i/>
                                <w:sz w:val="27"/>
                                <w:szCs w:val="27"/>
                              </w:rPr>
                            </w:pPr>
                            <w:r w:rsidRPr="009210A0">
                              <w:rPr>
                                <w:i/>
                                <w:sz w:val="27"/>
                                <w:szCs w:val="27"/>
                                <w:u w:val="single"/>
                              </w:rPr>
                              <w:t>Suffering due to change:</w:t>
                            </w:r>
                            <w:r w:rsidRPr="009210A0">
                              <w:rPr>
                                <w:i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185D9F" w:rsidRDefault="00185D9F" w:rsidP="009210A0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Linked to the idea that nothing is _____________</w:t>
                            </w: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i/>
                                <w:sz w:val="27"/>
                                <w:szCs w:val="27"/>
                              </w:rPr>
                            </w:pPr>
                            <w:r w:rsidRPr="009210A0">
                              <w:rPr>
                                <w:i/>
                                <w:sz w:val="27"/>
                                <w:szCs w:val="27"/>
                                <w:u w:val="single"/>
                              </w:rPr>
                              <w:t>Suffering due to attachment:</w:t>
                            </w:r>
                            <w:r w:rsidRPr="009210A0">
                              <w:rPr>
                                <w:i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185D9F" w:rsidRPr="009210A0" w:rsidRDefault="00185D9F" w:rsidP="009210A0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When people __________ and _______ on to things they are ______________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they 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BB8D" id="_x0000_s1033" type="#_x0000_t202" style="position:absolute;margin-left:393.75pt;margin-top:9.25pt;width:182.25pt;height:255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" filled="f">
                <v:textbox>
                  <w:txbxContent>
                    <w:p w:rsidR="00185D9F" w:rsidRDefault="00185D9F" w:rsidP="009210A0">
                      <w:pPr>
                        <w:spacing w:after="0"/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9210A0">
                        <w:rPr>
                          <w:sz w:val="30"/>
                          <w:szCs w:val="30"/>
                          <w:u w:val="single"/>
                        </w:rPr>
                        <w:t>Three Types of Dukkha</w:t>
                      </w: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sz w:val="4"/>
                          <w:szCs w:val="30"/>
                          <w:u w:val="single"/>
                        </w:rPr>
                      </w:pP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i/>
                          <w:sz w:val="27"/>
                          <w:szCs w:val="27"/>
                        </w:rPr>
                      </w:pPr>
                      <w:r w:rsidRPr="009210A0">
                        <w:rPr>
                          <w:i/>
                          <w:sz w:val="27"/>
                          <w:szCs w:val="27"/>
                          <w:u w:val="single"/>
                        </w:rPr>
                        <w:t>Ordinary Suffering:</w:t>
                      </w:r>
                      <w:r w:rsidRPr="009210A0">
                        <w:rPr>
                          <w:i/>
                          <w:sz w:val="27"/>
                          <w:szCs w:val="27"/>
                        </w:rPr>
                        <w:t xml:space="preserve"> </w:t>
                      </w:r>
                    </w:p>
                    <w:p w:rsidR="00185D9F" w:rsidRDefault="00185D9F" w:rsidP="009210A0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Describes ______________ and ______________ pain.</w:t>
                      </w: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sz w:val="12"/>
                          <w:szCs w:val="16"/>
                        </w:rPr>
                      </w:pP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i/>
                          <w:sz w:val="27"/>
                          <w:szCs w:val="27"/>
                        </w:rPr>
                      </w:pPr>
                      <w:r w:rsidRPr="009210A0">
                        <w:rPr>
                          <w:i/>
                          <w:sz w:val="27"/>
                          <w:szCs w:val="27"/>
                          <w:u w:val="single"/>
                        </w:rPr>
                        <w:t>Suffering due to change:</w:t>
                      </w:r>
                      <w:r w:rsidRPr="009210A0">
                        <w:rPr>
                          <w:i/>
                          <w:sz w:val="27"/>
                          <w:szCs w:val="27"/>
                        </w:rPr>
                        <w:t xml:space="preserve"> </w:t>
                      </w:r>
                    </w:p>
                    <w:p w:rsidR="00185D9F" w:rsidRDefault="00185D9F" w:rsidP="009210A0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Linked to the idea that nothing is _____________</w:t>
                      </w: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sz w:val="12"/>
                          <w:szCs w:val="16"/>
                        </w:rPr>
                      </w:pP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i/>
                          <w:sz w:val="27"/>
                          <w:szCs w:val="27"/>
                        </w:rPr>
                      </w:pPr>
                      <w:r w:rsidRPr="009210A0">
                        <w:rPr>
                          <w:i/>
                          <w:sz w:val="27"/>
                          <w:szCs w:val="27"/>
                          <w:u w:val="single"/>
                        </w:rPr>
                        <w:t>Suffering due to attachment:</w:t>
                      </w:r>
                      <w:r w:rsidRPr="009210A0">
                        <w:rPr>
                          <w:i/>
                          <w:sz w:val="27"/>
                          <w:szCs w:val="27"/>
                        </w:rPr>
                        <w:t xml:space="preserve"> </w:t>
                      </w:r>
                    </w:p>
                    <w:p w:rsidR="00185D9F" w:rsidRPr="009210A0" w:rsidRDefault="00185D9F" w:rsidP="009210A0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When people __________ and _______ on to things they are ______________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to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they ______________.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C6892" w:rsidRPr="008C6892" w:rsidRDefault="009E10F9" w:rsidP="008C6892"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B58F23" wp14:editId="0F4111DA">
                <wp:simplePos x="0" y="0"/>
                <wp:positionH relativeFrom="margin">
                  <wp:posOffset>1231265</wp:posOffset>
                </wp:positionH>
                <wp:positionV relativeFrom="paragraph">
                  <wp:posOffset>250190</wp:posOffset>
                </wp:positionV>
                <wp:extent cx="1790700" cy="447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6A351" id="Rounded Rectangle 21" o:spid="_x0000_s1026" style="position:absolute;margin-left:96.95pt;margin-top:19.7pt;width:141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8C6892" w:rsidRPr="008C6892" w:rsidRDefault="008C6892" w:rsidP="008C6892"/>
    <w:p w:rsidR="008C6892" w:rsidRPr="008C6892" w:rsidRDefault="009E10F9" w:rsidP="008C68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127635</wp:posOffset>
                </wp:positionV>
                <wp:extent cx="0" cy="66675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2F4B4" id="Straight Connector 28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5pt,10.05pt" to="167.4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" strokecolor="#4472c4 [3204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488BE0" wp14:editId="4A2AD16A">
                <wp:simplePos x="0" y="0"/>
                <wp:positionH relativeFrom="margin">
                  <wp:posOffset>250190</wp:posOffset>
                </wp:positionH>
                <wp:positionV relativeFrom="paragraph">
                  <wp:posOffset>203835</wp:posOffset>
                </wp:positionV>
                <wp:extent cx="1790700" cy="51435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8D2E5" id="Rounded Rectangle 22" o:spid="_x0000_s1026" style="position:absolute;margin-left:19.7pt;margin-top:16.05pt;width:141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B58F23" wp14:editId="0F4111DA">
                <wp:simplePos x="0" y="0"/>
                <wp:positionH relativeFrom="margin">
                  <wp:posOffset>2202815</wp:posOffset>
                </wp:positionH>
                <wp:positionV relativeFrom="paragraph">
                  <wp:posOffset>213359</wp:posOffset>
                </wp:positionV>
                <wp:extent cx="1790700" cy="504825"/>
                <wp:effectExtent l="0" t="0" r="1905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7B269" id="Rounded Rectangle 20" o:spid="_x0000_s1026" style="position:absolute;margin-left:173.45pt;margin-top:16.8pt;width:141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8C6892" w:rsidRPr="008C6892" w:rsidRDefault="00290064" w:rsidP="008C68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467DC60" wp14:editId="4F7E46E9">
                <wp:simplePos x="0" y="0"/>
                <wp:positionH relativeFrom="margin">
                  <wp:posOffset>2307590</wp:posOffset>
                </wp:positionH>
                <wp:positionV relativeFrom="paragraph">
                  <wp:posOffset>194310</wp:posOffset>
                </wp:positionV>
                <wp:extent cx="285750" cy="38100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81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FE997" id="Straight Connector 29" o:spid="_x0000_s1026" style="position:absolute;flip:x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7pt,15.3pt" to="204.2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" strokecolor="#4472c4 [3204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467DC60" wp14:editId="4F7E46E9">
                <wp:simplePos x="0" y="0"/>
                <wp:positionH relativeFrom="column">
                  <wp:posOffset>1593215</wp:posOffset>
                </wp:positionH>
                <wp:positionV relativeFrom="paragraph">
                  <wp:posOffset>251460</wp:posOffset>
                </wp:positionV>
                <wp:extent cx="323850" cy="314325"/>
                <wp:effectExtent l="0" t="0" r="19050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143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28CBB" id="Straight Connector 30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45pt,19.8pt" to="150.9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" strokecolor="#4472c4 [3204]" strokeweight="1.5pt">
                <v:stroke joinstyle="miter"/>
              </v:line>
            </w:pict>
          </mc:Fallback>
        </mc:AlternateContent>
      </w:r>
    </w:p>
    <w:p w:rsidR="008C6892" w:rsidRPr="008C6892" w:rsidRDefault="009E10F9" w:rsidP="008C689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213360</wp:posOffset>
                </wp:positionV>
                <wp:extent cx="1400175" cy="87630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Pr="009E10F9" w:rsidRDefault="00185D9F" w:rsidP="0029006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9E10F9">
                              <w:rPr>
                                <w:sz w:val="32"/>
                              </w:rPr>
                              <w:t>The Seven States of Suffering</w:t>
                            </w:r>
                          </w:p>
                          <w:p w:rsidR="00185D9F" w:rsidRPr="009E10F9" w:rsidRDefault="00185D9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9.7pt;margin-top:16.8pt;width:110.25pt;height:6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uWDgIAAPs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" filled="f" stroked="f">
                <v:textbox>
                  <w:txbxContent>
                    <w:p w:rsidR="00185D9F" w:rsidRPr="009E10F9" w:rsidRDefault="00185D9F" w:rsidP="00290064">
                      <w:pPr>
                        <w:jc w:val="center"/>
                        <w:rPr>
                          <w:sz w:val="32"/>
                        </w:rPr>
                      </w:pPr>
                      <w:r w:rsidRPr="009E10F9">
                        <w:rPr>
                          <w:sz w:val="32"/>
                        </w:rPr>
                        <w:t>The Seven States of Suffering</w:t>
                      </w:r>
                    </w:p>
                    <w:p w:rsidR="00185D9F" w:rsidRPr="009E10F9" w:rsidRDefault="00185D9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1412240</wp:posOffset>
                </wp:positionH>
                <wp:positionV relativeFrom="paragraph">
                  <wp:posOffset>232410</wp:posOffset>
                </wp:positionV>
                <wp:extent cx="1323975" cy="923925"/>
                <wp:effectExtent l="0" t="0" r="2857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23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D9F" w:rsidRPr="00290064" w:rsidRDefault="00185D9F" w:rsidP="0029006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5" style="position:absolute;margin-left:111.2pt;margin-top:18.3pt;width:104.25pt;height:72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" fillcolor="white [3201]" strokecolor="#70ad47 [3209]" strokeweight="1pt">
                <v:stroke joinstyle="miter"/>
                <v:textbox>
                  <w:txbxContent>
                    <w:p w:rsidR="00185D9F" w:rsidRPr="00290064" w:rsidRDefault="00185D9F" w:rsidP="00290064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C6892" w:rsidRPr="008C6892" w:rsidRDefault="009E10F9" w:rsidP="008C6892"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F6309D" wp14:editId="54B3EBB3">
                <wp:simplePos x="0" y="0"/>
                <wp:positionH relativeFrom="margin">
                  <wp:posOffset>-235585</wp:posOffset>
                </wp:positionH>
                <wp:positionV relativeFrom="paragraph">
                  <wp:posOffset>117475</wp:posOffset>
                </wp:positionV>
                <wp:extent cx="1552575" cy="638175"/>
                <wp:effectExtent l="0" t="0" r="2857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C16BD" id="Rounded Rectangle 27" o:spid="_x0000_s1026" style="position:absolute;margin-left:-18.55pt;margin-top:9.25pt;width:122.25pt;height:50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2C722D" wp14:editId="6A25179D">
                <wp:simplePos x="0" y="0"/>
                <wp:positionH relativeFrom="margin">
                  <wp:posOffset>2802890</wp:posOffset>
                </wp:positionH>
                <wp:positionV relativeFrom="paragraph">
                  <wp:posOffset>118110</wp:posOffset>
                </wp:positionV>
                <wp:extent cx="1533525" cy="657225"/>
                <wp:effectExtent l="0" t="0" r="28575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57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35315" id="Rounded Rectangle 26" o:spid="_x0000_s1026" style="position:absolute;margin-left:220.7pt;margin-top:9.3pt;width:120.75pt;height:51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2900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467DC60" wp14:editId="4F7E46E9">
                <wp:simplePos x="0" y="0"/>
                <wp:positionH relativeFrom="column">
                  <wp:posOffset>2679065</wp:posOffset>
                </wp:positionH>
                <wp:positionV relativeFrom="paragraph">
                  <wp:posOffset>289560</wp:posOffset>
                </wp:positionV>
                <wp:extent cx="266700" cy="0"/>
                <wp:effectExtent l="0" t="0" r="1905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9A8189" id="Straight Connector 192" o:spid="_x0000_s1026" style="position:absolute;flip:x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95pt,22.8pt" to="231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" strokecolor="#4472c4 [3204]" strokeweight="1.5pt">
                <v:stroke joinstyle="miter"/>
              </v:line>
            </w:pict>
          </mc:Fallback>
        </mc:AlternateContent>
      </w:r>
    </w:p>
    <w:p w:rsidR="008C6892" w:rsidRPr="008C6892" w:rsidRDefault="009E10F9" w:rsidP="008C68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467DC60" wp14:editId="4F7E46E9">
                <wp:simplePos x="0" y="0"/>
                <wp:positionH relativeFrom="column">
                  <wp:posOffset>1764665</wp:posOffset>
                </wp:positionH>
                <wp:positionV relativeFrom="paragraph">
                  <wp:posOffset>166370</wp:posOffset>
                </wp:positionV>
                <wp:extent cx="0" cy="647700"/>
                <wp:effectExtent l="0" t="0" r="1905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F6481" id="Straight Connector 194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5pt,13.1pt" to="138.9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" strokecolor="#4472c4 [3204]" strokeweight="1.5pt">
                <v:stroke joinstyle="miter"/>
              </v:line>
            </w:pict>
          </mc:Fallback>
        </mc:AlternateContent>
      </w:r>
      <w:r w:rsidR="002900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467DC60" wp14:editId="4F7E46E9">
                <wp:simplePos x="0" y="0"/>
                <wp:positionH relativeFrom="column">
                  <wp:posOffset>2459990</wp:posOffset>
                </wp:positionH>
                <wp:positionV relativeFrom="paragraph">
                  <wp:posOffset>109220</wp:posOffset>
                </wp:positionV>
                <wp:extent cx="0" cy="647700"/>
                <wp:effectExtent l="0" t="0" r="1905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9E8BF" id="Straight Connector 19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8.6pt" to="193.7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" strokecolor="#4472c4 [3204]" strokeweight="1.5pt">
                <v:stroke joinstyle="miter"/>
              </v:line>
            </w:pict>
          </mc:Fallback>
        </mc:AlternateContent>
      </w:r>
      <w:r w:rsidR="002900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467DC60" wp14:editId="4F7E46E9">
                <wp:simplePos x="0" y="0"/>
                <wp:positionH relativeFrom="column">
                  <wp:posOffset>1231265</wp:posOffset>
                </wp:positionH>
                <wp:positionV relativeFrom="paragraph">
                  <wp:posOffset>13970</wp:posOffset>
                </wp:positionV>
                <wp:extent cx="40005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5E67B" id="Straight Connector 31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5pt,1.1pt" to="128.4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" strokecolor="#4472c4 [3204]" strokeweight="1.5pt">
                <v:stroke joinstyle="miter"/>
              </v:line>
            </w:pict>
          </mc:Fallback>
        </mc:AlternateContent>
      </w:r>
    </w:p>
    <w:p w:rsidR="008C6892" w:rsidRPr="008C6892" w:rsidRDefault="008C6892" w:rsidP="008C6892"/>
    <w:p w:rsidR="008C6892" w:rsidRPr="008C6892" w:rsidRDefault="009E10F9" w:rsidP="008C6892"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2C722D" wp14:editId="6A25179D">
                <wp:simplePos x="0" y="0"/>
                <wp:positionH relativeFrom="margin">
                  <wp:posOffset>259715</wp:posOffset>
                </wp:positionH>
                <wp:positionV relativeFrom="paragraph">
                  <wp:posOffset>137160</wp:posOffset>
                </wp:positionV>
                <wp:extent cx="1790700" cy="54292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88432" id="Rounded Rectangle 24" o:spid="_x0000_s1026" style="position:absolute;margin-left:20.45pt;margin-top:10.8pt;width:141pt;height:42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2C722D" wp14:editId="6A25179D">
                <wp:simplePos x="0" y="0"/>
                <wp:positionH relativeFrom="margin">
                  <wp:posOffset>2117090</wp:posOffset>
                </wp:positionH>
                <wp:positionV relativeFrom="paragraph">
                  <wp:posOffset>127635</wp:posOffset>
                </wp:positionV>
                <wp:extent cx="1790700" cy="561975"/>
                <wp:effectExtent l="0" t="0" r="19050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9B591" id="Rounded Rectangle 23" o:spid="_x0000_s1026" style="position:absolute;margin-left:166.7pt;margin-top:10.05pt;width:141pt;height:44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8C6892" w:rsidRPr="008C6892" w:rsidRDefault="008C6892" w:rsidP="008C6892"/>
    <w:p w:rsidR="008C6892" w:rsidRPr="008C6892" w:rsidRDefault="009E10F9" w:rsidP="008C689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0119D65" wp14:editId="4ED00BAD">
                <wp:simplePos x="0" y="0"/>
                <wp:positionH relativeFrom="page">
                  <wp:posOffset>228600</wp:posOffset>
                </wp:positionH>
                <wp:positionV relativeFrom="paragraph">
                  <wp:posOffset>271145</wp:posOffset>
                </wp:positionV>
                <wp:extent cx="7096125" cy="3295650"/>
                <wp:effectExtent l="0" t="0" r="28575" b="190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9E10F9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9210A0">
                              <w:rPr>
                                <w:sz w:val="30"/>
                                <w:szCs w:val="30"/>
                                <w:u w:val="single"/>
                              </w:rPr>
                              <w:t>Three Types of Dukkha</w:t>
                            </w:r>
                            <w:r>
                              <w:rPr>
                                <w:sz w:val="30"/>
                                <w:szCs w:val="30"/>
                                <w:u w:val="single"/>
                              </w:rPr>
                              <w:t xml:space="preserve"> - Examples</w:t>
                            </w:r>
                          </w:p>
                          <w:p w:rsidR="00185D9F" w:rsidRPr="009210A0" w:rsidRDefault="00185D9F" w:rsidP="009E10F9">
                            <w:pPr>
                              <w:spacing w:after="0"/>
                              <w:rPr>
                                <w:i/>
                                <w:sz w:val="27"/>
                                <w:szCs w:val="27"/>
                              </w:rPr>
                            </w:pPr>
                            <w:r w:rsidRPr="009210A0">
                              <w:rPr>
                                <w:i/>
                                <w:sz w:val="27"/>
                                <w:szCs w:val="27"/>
                                <w:u w:val="single"/>
                              </w:rPr>
                              <w:t>Ordinary Suffering:</w:t>
                            </w:r>
                            <w:r w:rsidRPr="009210A0">
                              <w:rPr>
                                <w:i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185D9F" w:rsidRPr="003E480C" w:rsidRDefault="00185D9F" w:rsidP="009E10F9">
                            <w:pPr>
                              <w:spacing w:after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  <w:p w:rsidR="00185D9F" w:rsidRPr="009E10F9" w:rsidRDefault="00185D9F" w:rsidP="009E10F9">
                            <w:pPr>
                              <w:spacing w:after="0"/>
                              <w:rPr>
                                <w:sz w:val="32"/>
                                <w:szCs w:val="30"/>
                              </w:rPr>
                            </w:pPr>
                            <w:r w:rsidRPr="009E10F9">
                              <w:rPr>
                                <w:sz w:val="32"/>
                                <w:szCs w:val="30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  <w:p w:rsidR="00185D9F" w:rsidRPr="003E480C" w:rsidRDefault="00185D9F" w:rsidP="009E10F9">
                            <w:pPr>
                              <w:spacing w:after="0"/>
                              <w:rPr>
                                <w:sz w:val="6"/>
                                <w:szCs w:val="16"/>
                              </w:rPr>
                            </w:pPr>
                          </w:p>
                          <w:p w:rsidR="00185D9F" w:rsidRDefault="00185D9F" w:rsidP="009E10F9">
                            <w:pPr>
                              <w:spacing w:after="0"/>
                              <w:rPr>
                                <w:i/>
                                <w:sz w:val="27"/>
                                <w:szCs w:val="27"/>
                              </w:rPr>
                            </w:pPr>
                            <w:r w:rsidRPr="009210A0">
                              <w:rPr>
                                <w:i/>
                                <w:sz w:val="27"/>
                                <w:szCs w:val="27"/>
                                <w:u w:val="single"/>
                              </w:rPr>
                              <w:t>Suffering due to change:</w:t>
                            </w:r>
                            <w:r w:rsidRPr="009210A0">
                              <w:rPr>
                                <w:i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185D9F" w:rsidRPr="003E480C" w:rsidRDefault="00185D9F" w:rsidP="009E10F9">
                            <w:pPr>
                              <w:spacing w:after="0"/>
                              <w:rPr>
                                <w:i/>
                                <w:sz w:val="2"/>
                                <w:szCs w:val="27"/>
                              </w:rPr>
                            </w:pPr>
                          </w:p>
                          <w:p w:rsidR="00185D9F" w:rsidRPr="009E10F9" w:rsidRDefault="00185D9F" w:rsidP="003E480C">
                            <w:pPr>
                              <w:spacing w:after="0"/>
                              <w:rPr>
                                <w:sz w:val="32"/>
                                <w:szCs w:val="30"/>
                              </w:rPr>
                            </w:pPr>
                            <w:r w:rsidRPr="009E10F9">
                              <w:rPr>
                                <w:sz w:val="32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32"/>
                                <w:szCs w:val="30"/>
                              </w:rPr>
                              <w:t>_____________________________</w:t>
                            </w:r>
                          </w:p>
                          <w:p w:rsidR="00185D9F" w:rsidRPr="003E480C" w:rsidRDefault="00185D9F" w:rsidP="009E10F9">
                            <w:pPr>
                              <w:spacing w:after="0"/>
                              <w:rPr>
                                <w:sz w:val="6"/>
                                <w:szCs w:val="16"/>
                              </w:rPr>
                            </w:pPr>
                          </w:p>
                          <w:p w:rsidR="00185D9F" w:rsidRPr="009210A0" w:rsidRDefault="00185D9F" w:rsidP="009E10F9">
                            <w:pPr>
                              <w:spacing w:after="0"/>
                              <w:rPr>
                                <w:i/>
                                <w:sz w:val="27"/>
                                <w:szCs w:val="27"/>
                              </w:rPr>
                            </w:pPr>
                            <w:r w:rsidRPr="009210A0">
                              <w:rPr>
                                <w:i/>
                                <w:sz w:val="27"/>
                                <w:szCs w:val="27"/>
                                <w:u w:val="single"/>
                              </w:rPr>
                              <w:t>Suffering due to attachment:</w:t>
                            </w:r>
                            <w:r w:rsidRPr="009210A0">
                              <w:rPr>
                                <w:i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185D9F" w:rsidRPr="003E480C" w:rsidRDefault="00185D9F" w:rsidP="003E480C">
                            <w:pPr>
                              <w:spacing w:after="0"/>
                              <w:rPr>
                                <w:i/>
                                <w:sz w:val="2"/>
                                <w:szCs w:val="27"/>
                              </w:rPr>
                            </w:pPr>
                          </w:p>
                          <w:p w:rsidR="00185D9F" w:rsidRPr="009E10F9" w:rsidRDefault="00185D9F" w:rsidP="003E480C">
                            <w:pPr>
                              <w:spacing w:after="0"/>
                              <w:rPr>
                                <w:sz w:val="32"/>
                                <w:szCs w:val="30"/>
                              </w:rPr>
                            </w:pPr>
                            <w:r w:rsidRPr="009E10F9">
                              <w:rPr>
                                <w:sz w:val="32"/>
                                <w:szCs w:val="30"/>
                              </w:rPr>
                              <w:t>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32"/>
                                <w:szCs w:val="30"/>
                              </w:rPr>
                              <w:t>_____________________________</w:t>
                            </w:r>
                          </w:p>
                          <w:p w:rsidR="00185D9F" w:rsidRPr="009210A0" w:rsidRDefault="00185D9F" w:rsidP="009E10F9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9D65" id="_x0000_s1036" type="#_x0000_t202" style="position:absolute;margin-left:18pt;margin-top:21.35pt;width:558.75pt;height:259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" filled="f">
                <v:textbox>
                  <w:txbxContent>
                    <w:p w:rsidR="00185D9F" w:rsidRDefault="00185D9F" w:rsidP="009E10F9">
                      <w:pPr>
                        <w:spacing w:after="0"/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9210A0">
                        <w:rPr>
                          <w:sz w:val="30"/>
                          <w:szCs w:val="30"/>
                          <w:u w:val="single"/>
                        </w:rPr>
                        <w:t>Three Types of Dukkha</w:t>
                      </w:r>
                      <w:r>
                        <w:rPr>
                          <w:sz w:val="30"/>
                          <w:szCs w:val="30"/>
                          <w:u w:val="single"/>
                        </w:rPr>
                        <w:t xml:space="preserve"> - Examples</w:t>
                      </w:r>
                    </w:p>
                    <w:p w:rsidR="00185D9F" w:rsidRPr="009210A0" w:rsidRDefault="00185D9F" w:rsidP="009E10F9">
                      <w:pPr>
                        <w:spacing w:after="0"/>
                        <w:rPr>
                          <w:i/>
                          <w:sz w:val="27"/>
                          <w:szCs w:val="27"/>
                        </w:rPr>
                      </w:pPr>
                      <w:r w:rsidRPr="009210A0">
                        <w:rPr>
                          <w:i/>
                          <w:sz w:val="27"/>
                          <w:szCs w:val="27"/>
                          <w:u w:val="single"/>
                        </w:rPr>
                        <w:t>Ordinary Suffering:</w:t>
                      </w:r>
                      <w:r w:rsidRPr="009210A0">
                        <w:rPr>
                          <w:i/>
                          <w:sz w:val="27"/>
                          <w:szCs w:val="27"/>
                        </w:rPr>
                        <w:t xml:space="preserve"> </w:t>
                      </w:r>
                    </w:p>
                    <w:p w:rsidR="00185D9F" w:rsidRPr="003E480C" w:rsidRDefault="00185D9F" w:rsidP="009E10F9">
                      <w:pPr>
                        <w:spacing w:after="0"/>
                        <w:rPr>
                          <w:sz w:val="2"/>
                          <w:szCs w:val="16"/>
                        </w:rPr>
                      </w:pPr>
                    </w:p>
                    <w:p w:rsidR="00185D9F" w:rsidRPr="009E10F9" w:rsidRDefault="00185D9F" w:rsidP="009E10F9">
                      <w:pPr>
                        <w:spacing w:after="0"/>
                        <w:rPr>
                          <w:sz w:val="32"/>
                          <w:szCs w:val="30"/>
                        </w:rPr>
                      </w:pPr>
                      <w:r w:rsidRPr="009E10F9">
                        <w:rPr>
                          <w:sz w:val="32"/>
                          <w:szCs w:val="30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  <w:p w:rsidR="00185D9F" w:rsidRPr="003E480C" w:rsidRDefault="00185D9F" w:rsidP="009E10F9">
                      <w:pPr>
                        <w:spacing w:after="0"/>
                        <w:rPr>
                          <w:sz w:val="6"/>
                          <w:szCs w:val="16"/>
                        </w:rPr>
                      </w:pPr>
                    </w:p>
                    <w:p w:rsidR="00185D9F" w:rsidRDefault="00185D9F" w:rsidP="009E10F9">
                      <w:pPr>
                        <w:spacing w:after="0"/>
                        <w:rPr>
                          <w:i/>
                          <w:sz w:val="27"/>
                          <w:szCs w:val="27"/>
                        </w:rPr>
                      </w:pPr>
                      <w:r w:rsidRPr="009210A0">
                        <w:rPr>
                          <w:i/>
                          <w:sz w:val="27"/>
                          <w:szCs w:val="27"/>
                          <w:u w:val="single"/>
                        </w:rPr>
                        <w:t>Suffering due to change:</w:t>
                      </w:r>
                      <w:r w:rsidRPr="009210A0">
                        <w:rPr>
                          <w:i/>
                          <w:sz w:val="27"/>
                          <w:szCs w:val="27"/>
                        </w:rPr>
                        <w:t xml:space="preserve"> </w:t>
                      </w:r>
                    </w:p>
                    <w:p w:rsidR="00185D9F" w:rsidRPr="003E480C" w:rsidRDefault="00185D9F" w:rsidP="009E10F9">
                      <w:pPr>
                        <w:spacing w:after="0"/>
                        <w:rPr>
                          <w:i/>
                          <w:sz w:val="2"/>
                          <w:szCs w:val="27"/>
                        </w:rPr>
                      </w:pPr>
                    </w:p>
                    <w:p w:rsidR="00185D9F" w:rsidRPr="009E10F9" w:rsidRDefault="00185D9F" w:rsidP="003E480C">
                      <w:pPr>
                        <w:spacing w:after="0"/>
                        <w:rPr>
                          <w:sz w:val="32"/>
                          <w:szCs w:val="30"/>
                        </w:rPr>
                      </w:pPr>
                      <w:r w:rsidRPr="009E10F9">
                        <w:rPr>
                          <w:sz w:val="32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32"/>
                          <w:szCs w:val="30"/>
                        </w:rPr>
                        <w:t>_____________________________</w:t>
                      </w:r>
                    </w:p>
                    <w:p w:rsidR="00185D9F" w:rsidRPr="003E480C" w:rsidRDefault="00185D9F" w:rsidP="009E10F9">
                      <w:pPr>
                        <w:spacing w:after="0"/>
                        <w:rPr>
                          <w:sz w:val="6"/>
                          <w:szCs w:val="16"/>
                        </w:rPr>
                      </w:pPr>
                    </w:p>
                    <w:p w:rsidR="00185D9F" w:rsidRPr="009210A0" w:rsidRDefault="00185D9F" w:rsidP="009E10F9">
                      <w:pPr>
                        <w:spacing w:after="0"/>
                        <w:rPr>
                          <w:i/>
                          <w:sz w:val="27"/>
                          <w:szCs w:val="27"/>
                        </w:rPr>
                      </w:pPr>
                      <w:r w:rsidRPr="009210A0">
                        <w:rPr>
                          <w:i/>
                          <w:sz w:val="27"/>
                          <w:szCs w:val="27"/>
                          <w:u w:val="single"/>
                        </w:rPr>
                        <w:t>Suffering due to attachment:</w:t>
                      </w:r>
                      <w:r w:rsidRPr="009210A0">
                        <w:rPr>
                          <w:i/>
                          <w:sz w:val="27"/>
                          <w:szCs w:val="27"/>
                        </w:rPr>
                        <w:t xml:space="preserve"> </w:t>
                      </w:r>
                    </w:p>
                    <w:p w:rsidR="00185D9F" w:rsidRPr="003E480C" w:rsidRDefault="00185D9F" w:rsidP="003E480C">
                      <w:pPr>
                        <w:spacing w:after="0"/>
                        <w:rPr>
                          <w:i/>
                          <w:sz w:val="2"/>
                          <w:szCs w:val="27"/>
                        </w:rPr>
                      </w:pPr>
                    </w:p>
                    <w:p w:rsidR="00185D9F" w:rsidRPr="009E10F9" w:rsidRDefault="00185D9F" w:rsidP="003E480C">
                      <w:pPr>
                        <w:spacing w:after="0"/>
                        <w:rPr>
                          <w:sz w:val="32"/>
                          <w:szCs w:val="30"/>
                        </w:rPr>
                      </w:pPr>
                      <w:r w:rsidRPr="009E10F9">
                        <w:rPr>
                          <w:sz w:val="32"/>
                          <w:szCs w:val="30"/>
                        </w:rPr>
                        <w:t>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32"/>
                          <w:szCs w:val="30"/>
                        </w:rPr>
                        <w:t>_____________________________</w:t>
                      </w:r>
                    </w:p>
                    <w:p w:rsidR="00185D9F" w:rsidRPr="009210A0" w:rsidRDefault="00185D9F" w:rsidP="009E10F9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C6892" w:rsidRPr="008C6892" w:rsidRDefault="008C6892" w:rsidP="008C6892"/>
    <w:p w:rsidR="008C6892" w:rsidRPr="008C6892" w:rsidRDefault="008C6892" w:rsidP="008C6892"/>
    <w:p w:rsidR="008C6892" w:rsidRPr="008C6892" w:rsidRDefault="008C6892" w:rsidP="008C6892"/>
    <w:p w:rsidR="008C6892" w:rsidRPr="008C6892" w:rsidRDefault="008C6892" w:rsidP="008C6892"/>
    <w:p w:rsidR="008C6892" w:rsidRPr="008C6892" w:rsidRDefault="008C6892" w:rsidP="008C6892"/>
    <w:p w:rsidR="008C6892" w:rsidRDefault="008C6892" w:rsidP="008C6892"/>
    <w:p w:rsidR="00306EBB" w:rsidRDefault="00306EBB" w:rsidP="008C6892">
      <w:pPr>
        <w:jc w:val="center"/>
      </w:pPr>
    </w:p>
    <w:p w:rsidR="004C416B" w:rsidRDefault="004C416B" w:rsidP="008C6892">
      <w:pPr>
        <w:jc w:val="center"/>
      </w:pPr>
    </w:p>
    <w:p w:rsidR="004C416B" w:rsidRDefault="004C416B" w:rsidP="008C6892">
      <w:pPr>
        <w:jc w:val="center"/>
      </w:pPr>
    </w:p>
    <w:p w:rsidR="004C416B" w:rsidRDefault="004C416B" w:rsidP="004C416B"/>
    <w:p w:rsidR="004C416B" w:rsidRDefault="00131B76" w:rsidP="004C416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0158EC0" wp14:editId="361249AC">
                <wp:simplePos x="0" y="0"/>
                <wp:positionH relativeFrom="margin">
                  <wp:posOffset>-302260</wp:posOffset>
                </wp:positionH>
                <wp:positionV relativeFrom="paragraph">
                  <wp:posOffset>3803015</wp:posOffset>
                </wp:positionV>
                <wp:extent cx="7077075" cy="2695575"/>
                <wp:effectExtent l="0" t="0" r="28575" b="2857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6955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0119AB">
                            <w:pPr>
                              <w:spacing w:after="0" w:line="276" w:lineRule="auto"/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The Story of </w:t>
                            </w:r>
                            <w:proofErr w:type="spellStart"/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>Kisa</w:t>
                            </w:r>
                            <w:proofErr w:type="spellEnd"/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>Gotami</w:t>
                            </w:r>
                            <w:proofErr w:type="spellEnd"/>
                            <w:r w:rsidRPr="00131B76"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>;</w:t>
                            </w:r>
                          </w:p>
                          <w:p w:rsidR="00185D9F" w:rsidRPr="000119AB" w:rsidRDefault="00185D9F" w:rsidP="000119AB">
                            <w:pPr>
                              <w:spacing w:after="0" w:line="276" w:lineRule="auto"/>
                              <w:rPr>
                                <w:i/>
                                <w:sz w:val="4"/>
                                <w:szCs w:val="30"/>
                                <w:u w:val="single"/>
                              </w:rPr>
                            </w:pPr>
                          </w:p>
                          <w:p w:rsidR="00185D9F" w:rsidRDefault="00185D9F" w:rsidP="000119AB">
                            <w:pPr>
                              <w:spacing w:after="0" w:line="276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Kisa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Gotami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had a child but when it was still very young the boy ____________. She went from house to house looking for _________________ because she could not accept that her child had ___________. She went to Buddha for help. He told her to, ‘Go to a house where no one in the family had died and ask for _____________ __________.                    </w:t>
                            </w:r>
                          </w:p>
                          <w:p w:rsidR="00185D9F" w:rsidRDefault="00185D9F" w:rsidP="000119AB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                            She went to many ____________ sharing her sorrow, but every </w:t>
                            </w:r>
                          </w:p>
                          <w:p w:rsidR="00185D9F" w:rsidRDefault="00185D9F" w:rsidP="000119AB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                            household had suffered a ____________. This made her realise </w:t>
                            </w:r>
                          </w:p>
                          <w:p w:rsidR="00185D9F" w:rsidRDefault="00185D9F" w:rsidP="000119AB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                            that _______________ and __________ are a part of life. This  </w:t>
                            </w:r>
                          </w:p>
                          <w:p w:rsidR="00185D9F" w:rsidRDefault="00185D9F" w:rsidP="000119AB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                            helped to accept her child’s ___________.</w:t>
                            </w:r>
                          </w:p>
                          <w:p w:rsidR="00185D9F" w:rsidRPr="00D842F5" w:rsidRDefault="00185D9F" w:rsidP="00131B76">
                            <w:pPr>
                              <w:spacing w:line="276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8EC0" id="_x0000_s1037" type="#_x0000_t202" style="position:absolute;margin-left:-23.8pt;margin-top:299.45pt;width:557.25pt;height:212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" filled="f" strokeweight="1pt">
                <v:stroke dashstyle="dashDot"/>
                <v:textbox>
                  <w:txbxContent>
                    <w:p w:rsidR="00185D9F" w:rsidRDefault="00185D9F" w:rsidP="000119AB">
                      <w:pPr>
                        <w:spacing w:after="0" w:line="276" w:lineRule="auto"/>
                        <w:rPr>
                          <w:i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i/>
                          <w:sz w:val="30"/>
                          <w:szCs w:val="30"/>
                          <w:u w:val="single"/>
                        </w:rPr>
                        <w:t xml:space="preserve">The Story of </w:t>
                      </w:r>
                      <w:proofErr w:type="spellStart"/>
                      <w:r>
                        <w:rPr>
                          <w:i/>
                          <w:sz w:val="30"/>
                          <w:szCs w:val="30"/>
                          <w:u w:val="single"/>
                        </w:rPr>
                        <w:t>Kisa</w:t>
                      </w:r>
                      <w:proofErr w:type="spellEnd"/>
                      <w:r>
                        <w:rPr>
                          <w:i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30"/>
                          <w:szCs w:val="30"/>
                          <w:u w:val="single"/>
                        </w:rPr>
                        <w:t>Gotami</w:t>
                      </w:r>
                      <w:proofErr w:type="spellEnd"/>
                      <w:r w:rsidRPr="00131B76">
                        <w:rPr>
                          <w:i/>
                          <w:sz w:val="30"/>
                          <w:szCs w:val="30"/>
                          <w:u w:val="single"/>
                        </w:rPr>
                        <w:t>;</w:t>
                      </w:r>
                    </w:p>
                    <w:p w:rsidR="00185D9F" w:rsidRPr="000119AB" w:rsidRDefault="00185D9F" w:rsidP="000119AB">
                      <w:pPr>
                        <w:spacing w:after="0" w:line="276" w:lineRule="auto"/>
                        <w:rPr>
                          <w:i/>
                          <w:sz w:val="4"/>
                          <w:szCs w:val="30"/>
                          <w:u w:val="single"/>
                        </w:rPr>
                      </w:pPr>
                    </w:p>
                    <w:p w:rsidR="00185D9F" w:rsidRDefault="00185D9F" w:rsidP="000119AB">
                      <w:pPr>
                        <w:spacing w:after="0" w:line="276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Kisa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Gotami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had a child but when it was still very young the boy ____________. She went from house to house looking for _________________ because she could not accept that her child had ___________. She went to Buddha for help. He told her to, ‘Go to a house where no one in the family had died and ask for _____________ __________.                    </w:t>
                      </w:r>
                    </w:p>
                    <w:p w:rsidR="00185D9F" w:rsidRDefault="00185D9F" w:rsidP="000119AB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                            She went to many ____________ sharing her sorrow, but every </w:t>
                      </w:r>
                    </w:p>
                    <w:p w:rsidR="00185D9F" w:rsidRDefault="00185D9F" w:rsidP="000119AB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                            household had suffered a ____________. This made her realise </w:t>
                      </w:r>
                    </w:p>
                    <w:p w:rsidR="00185D9F" w:rsidRDefault="00185D9F" w:rsidP="000119AB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                            that _______________ and __________ are a part of life. This  </w:t>
                      </w:r>
                    </w:p>
                    <w:p w:rsidR="00185D9F" w:rsidRDefault="00185D9F" w:rsidP="000119AB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                                  helped to accept her child’s ___________.</w:t>
                      </w:r>
                    </w:p>
                    <w:p w:rsidR="00185D9F" w:rsidRPr="00D842F5" w:rsidRDefault="00185D9F" w:rsidP="00131B76">
                      <w:pPr>
                        <w:spacing w:line="276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4BC4A3F8" wp14:editId="51D33AEF">
            <wp:simplePos x="0" y="0"/>
            <wp:positionH relativeFrom="column">
              <wp:posOffset>-283210</wp:posOffset>
            </wp:positionH>
            <wp:positionV relativeFrom="paragraph">
              <wp:posOffset>469900</wp:posOffset>
            </wp:positionV>
            <wp:extent cx="403225" cy="714375"/>
            <wp:effectExtent l="0" t="0" r="0" b="952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A43D871" wp14:editId="77D33B91">
                <wp:simplePos x="0" y="0"/>
                <wp:positionH relativeFrom="margin">
                  <wp:posOffset>-311785</wp:posOffset>
                </wp:positionH>
                <wp:positionV relativeFrom="paragraph">
                  <wp:posOffset>2517140</wp:posOffset>
                </wp:positionV>
                <wp:extent cx="7077075" cy="1228725"/>
                <wp:effectExtent l="0" t="0" r="28575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Pr="00131B76" w:rsidRDefault="00185D9F" w:rsidP="00131B76">
                            <w:pPr>
                              <w:spacing w:line="276" w:lineRule="auto"/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31B76"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Links between </w:t>
                            </w:r>
                            <w:proofErr w:type="spellStart"/>
                            <w:r w:rsidRPr="00131B76"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>anicca</w:t>
                            </w:r>
                            <w:proofErr w:type="spellEnd"/>
                            <w:r w:rsidRPr="00131B76"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 and dukkha;</w:t>
                            </w:r>
                          </w:p>
                          <w:p w:rsidR="00185D9F" w:rsidRDefault="00185D9F" w:rsidP="00131B76">
                            <w:pPr>
                              <w:spacing w:line="276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____________ taught that when people expect things to remain ___________________, they become _________________ to them.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Therefore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 xml:space="preserve"> when they do _________ (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anicca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) people experience suffering (____________).</w:t>
                            </w:r>
                          </w:p>
                          <w:p w:rsidR="00185D9F" w:rsidRPr="00D842F5" w:rsidRDefault="00185D9F" w:rsidP="00131B76">
                            <w:pPr>
                              <w:spacing w:line="276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D871" id="_x0000_s1038" type="#_x0000_t202" style="position:absolute;margin-left:-24.55pt;margin-top:198.2pt;width:557.25pt;height:96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" filled="f">
                <v:textbox>
                  <w:txbxContent>
                    <w:p w:rsidR="00185D9F" w:rsidRPr="00131B76" w:rsidRDefault="00185D9F" w:rsidP="00131B76">
                      <w:pPr>
                        <w:spacing w:line="276" w:lineRule="auto"/>
                        <w:rPr>
                          <w:i/>
                          <w:sz w:val="30"/>
                          <w:szCs w:val="30"/>
                          <w:u w:val="single"/>
                        </w:rPr>
                      </w:pPr>
                      <w:r w:rsidRPr="00131B76">
                        <w:rPr>
                          <w:i/>
                          <w:sz w:val="30"/>
                          <w:szCs w:val="30"/>
                          <w:u w:val="single"/>
                        </w:rPr>
                        <w:t xml:space="preserve">Links between </w:t>
                      </w:r>
                      <w:proofErr w:type="spellStart"/>
                      <w:r w:rsidRPr="00131B76">
                        <w:rPr>
                          <w:i/>
                          <w:sz w:val="30"/>
                          <w:szCs w:val="30"/>
                          <w:u w:val="single"/>
                        </w:rPr>
                        <w:t>anicca</w:t>
                      </w:r>
                      <w:proofErr w:type="spellEnd"/>
                      <w:r w:rsidRPr="00131B76">
                        <w:rPr>
                          <w:i/>
                          <w:sz w:val="30"/>
                          <w:szCs w:val="30"/>
                          <w:u w:val="single"/>
                        </w:rPr>
                        <w:t xml:space="preserve"> and dukkha;</w:t>
                      </w:r>
                    </w:p>
                    <w:p w:rsidR="00185D9F" w:rsidRDefault="00185D9F" w:rsidP="00131B76">
                      <w:pPr>
                        <w:spacing w:line="276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____________ taught that when people expect things to remain ___________________, they become _________________ to them.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Therefore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 xml:space="preserve"> when they do _________ (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anicca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) people experience suffering (____________).</w:t>
                      </w:r>
                    </w:p>
                    <w:p w:rsidR="00185D9F" w:rsidRPr="00D842F5" w:rsidRDefault="00185D9F" w:rsidP="00131B76">
                      <w:pPr>
                        <w:spacing w:line="276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09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C551A45" wp14:editId="27DD94D2">
                <wp:simplePos x="0" y="0"/>
                <wp:positionH relativeFrom="margin">
                  <wp:posOffset>-311785</wp:posOffset>
                </wp:positionH>
                <wp:positionV relativeFrom="paragraph">
                  <wp:posOffset>412115</wp:posOffset>
                </wp:positionV>
                <wp:extent cx="7067550" cy="2047875"/>
                <wp:effectExtent l="0" t="0" r="19050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D2097E">
                            <w:pPr>
                              <w:spacing w:line="276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</w:t>
                            </w:r>
                            <w:r w:rsidRPr="00D2097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2097E">
                              <w:rPr>
                                <w:sz w:val="30"/>
                                <w:szCs w:val="30"/>
                              </w:rPr>
                              <w:t>Anicca</w:t>
                            </w:r>
                            <w:proofErr w:type="spellEnd"/>
                            <w:r w:rsidRPr="00D2097E">
                              <w:rPr>
                                <w:sz w:val="30"/>
                                <w:szCs w:val="30"/>
                              </w:rPr>
                              <w:t xml:space="preserve"> means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____________________.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Anicca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affects the world in three ways:</w:t>
                            </w:r>
                          </w:p>
                          <w:p w:rsidR="00185D9F" w:rsidRPr="00D2097E" w:rsidRDefault="00185D9F" w:rsidP="00D2097E">
                            <w:pPr>
                              <w:spacing w:line="276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2097E"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1. </w:t>
                            </w:r>
                            <w:r w:rsidRPr="00D2097E">
                              <w:rPr>
                                <w:sz w:val="30"/>
                                <w:szCs w:val="30"/>
                              </w:rPr>
                              <w:t>It affects all _____________ ____________. For example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:</w:t>
                            </w:r>
                            <w:r w:rsidRPr="00D2097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__</w:t>
                            </w:r>
                            <w:r w:rsidRPr="00D2097E">
                              <w:rPr>
                                <w:sz w:val="30"/>
                                <w:szCs w:val="30"/>
                              </w:rPr>
                              <w:t>_________________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________________________________________________________________________ 2. It affects _____-_______________ _______________. For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example:_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>______________ ________________________________________________________________________3. It affects our __________. For example: _____________________________________ 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51A45" id="_x0000_s1039" type="#_x0000_t202" style="position:absolute;margin-left:-24.55pt;margin-top:32.45pt;width:556.5pt;height:161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BvKAIAAE8EAAAOAAAAZHJzL2Uyb0RvYy54bWysVM1u2zAMvg/YOwi6L3aMuE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">
                <v:textbox>
                  <w:txbxContent>
                    <w:p w:rsidR="00185D9F" w:rsidRDefault="00185D9F" w:rsidP="00D2097E">
                      <w:pPr>
                        <w:spacing w:line="276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      </w:t>
                      </w:r>
                      <w:r w:rsidRPr="00D2097E">
                        <w:rPr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2097E">
                        <w:rPr>
                          <w:sz w:val="30"/>
                          <w:szCs w:val="30"/>
                        </w:rPr>
                        <w:t>Anicca</w:t>
                      </w:r>
                      <w:proofErr w:type="spellEnd"/>
                      <w:r w:rsidRPr="00D2097E">
                        <w:rPr>
                          <w:sz w:val="30"/>
                          <w:szCs w:val="30"/>
                        </w:rPr>
                        <w:t xml:space="preserve"> means</w:t>
                      </w:r>
                      <w:r>
                        <w:rPr>
                          <w:sz w:val="30"/>
                          <w:szCs w:val="30"/>
                        </w:rPr>
                        <w:t xml:space="preserve"> ____________________.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Anicca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affects the world in three ways:</w:t>
                      </w:r>
                    </w:p>
                    <w:p w:rsidR="00185D9F" w:rsidRPr="00D2097E" w:rsidRDefault="00185D9F" w:rsidP="00D2097E">
                      <w:pPr>
                        <w:spacing w:line="276" w:lineRule="auto"/>
                        <w:rPr>
                          <w:sz w:val="30"/>
                          <w:szCs w:val="30"/>
                        </w:rPr>
                      </w:pPr>
                      <w:r w:rsidRPr="00D2097E">
                        <w:rPr>
                          <w:sz w:val="30"/>
                          <w:szCs w:val="30"/>
                        </w:rPr>
                        <w:t xml:space="preserve">  </w:t>
                      </w:r>
                      <w:r>
                        <w:rPr>
                          <w:sz w:val="30"/>
                          <w:szCs w:val="30"/>
                        </w:rPr>
                        <w:t xml:space="preserve">      1. </w:t>
                      </w:r>
                      <w:r w:rsidRPr="00D2097E">
                        <w:rPr>
                          <w:sz w:val="30"/>
                          <w:szCs w:val="30"/>
                        </w:rPr>
                        <w:t>It affects all _____________ ____________. For example</w:t>
                      </w:r>
                      <w:r>
                        <w:rPr>
                          <w:sz w:val="30"/>
                          <w:szCs w:val="30"/>
                        </w:rPr>
                        <w:t>:</w:t>
                      </w:r>
                      <w:r w:rsidRPr="00D2097E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__</w:t>
                      </w:r>
                      <w:r w:rsidRPr="00D2097E">
                        <w:rPr>
                          <w:sz w:val="30"/>
                          <w:szCs w:val="30"/>
                        </w:rPr>
                        <w:t>_________________</w:t>
                      </w:r>
                      <w:r>
                        <w:rPr>
                          <w:sz w:val="30"/>
                          <w:szCs w:val="30"/>
                        </w:rPr>
                        <w:t xml:space="preserve"> ________________________________________________________________________ 2. It affects _____-_______________ _______________. For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example:_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>______________ ________________________________________________________________________3. It affects our __________. For example: _____________________________________ 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097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229E57" wp14:editId="5421227B">
                <wp:simplePos x="0" y="0"/>
                <wp:positionH relativeFrom="margin">
                  <wp:posOffset>-361950</wp:posOffset>
                </wp:positionH>
                <wp:positionV relativeFrom="paragraph">
                  <wp:posOffset>2540</wp:posOffset>
                </wp:positionV>
                <wp:extent cx="1828800" cy="714375"/>
                <wp:effectExtent l="0" t="0" r="0" b="952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D9F" w:rsidRPr="00D2097E" w:rsidRDefault="00185D9F" w:rsidP="004C416B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2097E">
                              <w:rPr>
                                <w:b/>
                                <w:noProof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Anicca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29E57" id="Text Box 209" o:spid="_x0000_s1040" type="#_x0000_t202" style="position:absolute;margin-left:-28.5pt;margin-top:.2pt;width:2in;height:56.25pt;z-index:2517432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" filled="f" stroked="f">
                <v:fill o:detectmouseclick="t"/>
                <v:textbox>
                  <w:txbxContent>
                    <w:p w:rsidR="00185D9F" w:rsidRPr="00D2097E" w:rsidRDefault="00185D9F" w:rsidP="004C416B">
                      <w:pPr>
                        <w:jc w:val="center"/>
                        <w:rPr>
                          <w:b/>
                          <w:noProof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2097E">
                        <w:rPr>
                          <w:b/>
                          <w:noProof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Anicca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1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0B6D43" wp14:editId="476BA411">
                <wp:simplePos x="0" y="0"/>
                <wp:positionH relativeFrom="margin">
                  <wp:posOffset>-438785</wp:posOffset>
                </wp:positionH>
                <wp:positionV relativeFrom="paragraph">
                  <wp:posOffset>-402590</wp:posOffset>
                </wp:positionV>
                <wp:extent cx="7362825" cy="558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D9F" w:rsidRPr="004C416B" w:rsidRDefault="00185D9F" w:rsidP="004C416B">
                            <w:pPr>
                              <w:jc w:val="center"/>
                              <w:rPr>
                                <w:rFonts w:ascii="Blippo Light SF" w:hAnsi="Blippo Light SF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C416B">
                              <w:rPr>
                                <w:rFonts w:ascii="Blippo Light SF" w:hAnsi="Blippo Light SF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Three Marks of Existence</w:t>
                            </w:r>
                            <w:r>
                              <w:rPr>
                                <w:rFonts w:ascii="Blippo Light SF" w:hAnsi="Blippo Light SF" w:cs="Arial"/>
                                <w:b/>
                                <w:noProof/>
                                <w:color w:val="70AD47"/>
                                <w:spacing w:val="10"/>
                                <w:sz w:val="52"/>
                                <w:szCs w:val="72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– Anicca &amp; Anatta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6D43" id="Text Box 203" o:spid="_x0000_s1041" type="#_x0000_t202" style="position:absolute;margin-left:-34.55pt;margin-top:-31.7pt;width:579.75pt;height:4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" filled="f" stroked="f">
                <v:textbox>
                  <w:txbxContent>
                    <w:p w:rsidR="00185D9F" w:rsidRPr="004C416B" w:rsidRDefault="00185D9F" w:rsidP="004C416B">
                      <w:pPr>
                        <w:jc w:val="center"/>
                        <w:rPr>
                          <w:rFonts w:ascii="Blippo Light SF" w:hAnsi="Blippo Light SF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C416B">
                        <w:rPr>
                          <w:rFonts w:ascii="Blippo Light SF" w:hAnsi="Blippo Light SF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Three Marks of Existence</w:t>
                      </w:r>
                      <w:r>
                        <w:rPr>
                          <w:rFonts w:ascii="Blippo Light SF" w:hAnsi="Blippo Light SF" w:cs="Arial"/>
                          <w:b/>
                          <w:noProof/>
                          <w:color w:val="70AD47"/>
                          <w:spacing w:val="10"/>
                          <w:sz w:val="52"/>
                          <w:szCs w:val="72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– Anicca &amp; Anatta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41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81FC6B" wp14:editId="20BD38FD">
                <wp:simplePos x="0" y="0"/>
                <wp:positionH relativeFrom="page">
                  <wp:posOffset>19050</wp:posOffset>
                </wp:positionH>
                <wp:positionV relativeFrom="paragraph">
                  <wp:posOffset>21053</wp:posOffset>
                </wp:positionV>
                <wp:extent cx="7524750" cy="45085"/>
                <wp:effectExtent l="0" t="0" r="19050" b="1206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45085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4AC8F" id="Rectangle 204" o:spid="_x0000_s1026" style="position:absolute;margin-left:1.5pt;margin-top:1.65pt;width:592.5pt;height:3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" fillcolor="#4472c4 [3204]" strokecolor="#1f3763 [1604]" strokeweight="1pt">
                <v:fill r:id="rId10" o:title="" color2="white [3212]" type="pattern"/>
                <w10:wrap anchorx="page"/>
              </v:rect>
            </w:pict>
          </mc:Fallback>
        </mc:AlternateContent>
      </w:r>
    </w:p>
    <w:p w:rsidR="00131B76" w:rsidRDefault="00131B76" w:rsidP="008C6892">
      <w:pPr>
        <w:jc w:val="center"/>
      </w:pPr>
    </w:p>
    <w:p w:rsidR="005C3B18" w:rsidRDefault="005C3B18" w:rsidP="008C6892">
      <w:pPr>
        <w:jc w:val="center"/>
      </w:pPr>
    </w:p>
    <w:p w:rsidR="005C3B18" w:rsidRPr="005C3B18" w:rsidRDefault="005C3B18" w:rsidP="005C3B18"/>
    <w:p w:rsidR="005C3B18" w:rsidRPr="005C3B18" w:rsidRDefault="005C3B18" w:rsidP="005C3B18"/>
    <w:p w:rsidR="005C3B18" w:rsidRPr="005C3B18" w:rsidRDefault="005C3B18" w:rsidP="005C3B18"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-226060</wp:posOffset>
            </wp:positionH>
            <wp:positionV relativeFrom="paragraph">
              <wp:posOffset>221616</wp:posOffset>
            </wp:positionV>
            <wp:extent cx="1704231" cy="125730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04" cy="126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B18" w:rsidRPr="005C3B18" w:rsidRDefault="005C3B18" w:rsidP="005C3B18"/>
    <w:p w:rsidR="005C3B18" w:rsidRPr="005C3B18" w:rsidRDefault="005C3B18" w:rsidP="005C3B18"/>
    <w:p w:rsidR="005C3B18" w:rsidRPr="005C3B18" w:rsidRDefault="005C3B18" w:rsidP="005C3B18"/>
    <w:p w:rsidR="005C3B18" w:rsidRPr="005C3B18" w:rsidRDefault="005C3B18" w:rsidP="005C3B18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CD49B7" wp14:editId="6591C4F3">
                <wp:simplePos x="0" y="0"/>
                <wp:positionH relativeFrom="margin">
                  <wp:posOffset>-321310</wp:posOffset>
                </wp:positionH>
                <wp:positionV relativeFrom="paragraph">
                  <wp:posOffset>335915</wp:posOffset>
                </wp:positionV>
                <wp:extent cx="1828800" cy="714375"/>
                <wp:effectExtent l="0" t="0" r="0" b="952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D9F" w:rsidRPr="00D2097E" w:rsidRDefault="00185D9F" w:rsidP="00131B76">
                            <w:pPr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Anatt</w:t>
                            </w:r>
                            <w:r w:rsidRPr="00D2097E">
                              <w:rPr>
                                <w:b/>
                                <w:noProof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49B7" id="Text Box 210" o:spid="_x0000_s1042" type="#_x0000_t202" style="position:absolute;margin-left:-25.3pt;margin-top:26.45pt;width:2in;height:56.25pt;z-index:2517452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" filled="f" stroked="f">
                <v:fill o:detectmouseclick="t"/>
                <v:textbox>
                  <w:txbxContent>
                    <w:p w:rsidR="00185D9F" w:rsidRPr="00D2097E" w:rsidRDefault="00185D9F" w:rsidP="00131B76">
                      <w:pPr>
                        <w:jc w:val="center"/>
                        <w:rPr>
                          <w:b/>
                          <w:noProof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Anatt</w:t>
                      </w:r>
                      <w:r w:rsidRPr="00D2097E">
                        <w:rPr>
                          <w:b/>
                          <w:noProof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3B18" w:rsidRPr="005C3B18" w:rsidRDefault="00F672C4" w:rsidP="005C3B1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A668F22" wp14:editId="5B8DF12E">
                <wp:simplePos x="0" y="0"/>
                <wp:positionH relativeFrom="margin">
                  <wp:posOffset>-311785</wp:posOffset>
                </wp:positionH>
                <wp:positionV relativeFrom="paragraph">
                  <wp:posOffset>1250950</wp:posOffset>
                </wp:positionV>
                <wp:extent cx="7077075" cy="2238375"/>
                <wp:effectExtent l="0" t="0" r="28575" b="28575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23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Default="00185D9F" w:rsidP="005C3B18">
                            <w:pPr>
                              <w:spacing w:after="0" w:line="276" w:lineRule="auto"/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>Nagasena</w:t>
                            </w:r>
                            <w:proofErr w:type="spellEnd"/>
                            <w:r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 and the chariot</w:t>
                            </w:r>
                            <w:r w:rsidRPr="00131B76">
                              <w:rPr>
                                <w:i/>
                                <w:sz w:val="30"/>
                                <w:szCs w:val="30"/>
                                <w:u w:val="single"/>
                              </w:rPr>
                              <w:t>;</w:t>
                            </w:r>
                          </w:p>
                          <w:p w:rsidR="00185D9F" w:rsidRPr="000119AB" w:rsidRDefault="00185D9F" w:rsidP="005C3B18">
                            <w:pPr>
                              <w:spacing w:after="0" w:line="276" w:lineRule="auto"/>
                              <w:rPr>
                                <w:i/>
                                <w:sz w:val="4"/>
                                <w:szCs w:val="30"/>
                                <w:u w:val="single"/>
                              </w:rPr>
                            </w:pPr>
                          </w:p>
                          <w:p w:rsidR="00185D9F" w:rsidRDefault="00185D9F" w:rsidP="005C3B18">
                            <w:pPr>
                              <w:spacing w:after="0" w:line="276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A story used to illustrate this idea is found in a text called, ‘The questions                           </w:t>
                            </w:r>
                            <w:proofErr w:type="gramStart"/>
                            <w:r>
                              <w:rPr>
                                <w:sz w:val="30"/>
                                <w:szCs w:val="30"/>
                              </w:rPr>
                              <w:t>of  _</w:t>
                            </w:r>
                            <w:proofErr w:type="gramEnd"/>
                            <w:r>
                              <w:rPr>
                                <w:sz w:val="30"/>
                                <w:szCs w:val="30"/>
                              </w:rPr>
                              <w:t xml:space="preserve">_________ _____________.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Nagasena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was a monk who explained                      Buddhism to the king. He described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anatta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using a chariot;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Nagasena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said a chariot is not the ____________ or _________ </w:t>
                            </w: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_______, so the term ‘chariot’ is merely a ________ used to refer to a collection of __________. People are made up of various _________ _________ but only when these are put together to we recognise the ‘_____________’. There is not a ________________ ‘self’ that is ___________________ from the parts.</w:t>
                            </w:r>
                          </w:p>
                          <w:p w:rsidR="00185D9F" w:rsidRPr="00D842F5" w:rsidRDefault="00185D9F" w:rsidP="005C3B18">
                            <w:pPr>
                              <w:spacing w:line="276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8F22" id="_x0000_s1043" type="#_x0000_t202" style="position:absolute;margin-left:-24.55pt;margin-top:98.5pt;width:557.25pt;height:176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" filled="f" strokeweight="1pt">
                <v:stroke dashstyle="dashDot"/>
                <v:textbox>
                  <w:txbxContent>
                    <w:p w:rsidR="00185D9F" w:rsidRDefault="00185D9F" w:rsidP="005C3B18">
                      <w:pPr>
                        <w:spacing w:after="0" w:line="276" w:lineRule="auto"/>
                        <w:rPr>
                          <w:i/>
                          <w:sz w:val="30"/>
                          <w:szCs w:val="30"/>
                          <w:u w:val="single"/>
                        </w:rPr>
                      </w:pPr>
                      <w:proofErr w:type="spellStart"/>
                      <w:r>
                        <w:rPr>
                          <w:i/>
                          <w:sz w:val="30"/>
                          <w:szCs w:val="30"/>
                          <w:u w:val="single"/>
                        </w:rPr>
                        <w:t>Nagasena</w:t>
                      </w:r>
                      <w:proofErr w:type="spellEnd"/>
                      <w:r>
                        <w:rPr>
                          <w:i/>
                          <w:sz w:val="30"/>
                          <w:szCs w:val="30"/>
                          <w:u w:val="single"/>
                        </w:rPr>
                        <w:t xml:space="preserve"> and the chariot</w:t>
                      </w:r>
                      <w:r w:rsidRPr="00131B76">
                        <w:rPr>
                          <w:i/>
                          <w:sz w:val="30"/>
                          <w:szCs w:val="30"/>
                          <w:u w:val="single"/>
                        </w:rPr>
                        <w:t>;</w:t>
                      </w:r>
                    </w:p>
                    <w:p w:rsidR="00185D9F" w:rsidRPr="000119AB" w:rsidRDefault="00185D9F" w:rsidP="005C3B18">
                      <w:pPr>
                        <w:spacing w:after="0" w:line="276" w:lineRule="auto"/>
                        <w:rPr>
                          <w:i/>
                          <w:sz w:val="4"/>
                          <w:szCs w:val="30"/>
                          <w:u w:val="single"/>
                        </w:rPr>
                      </w:pPr>
                    </w:p>
                    <w:p w:rsidR="00185D9F" w:rsidRDefault="00185D9F" w:rsidP="005C3B18">
                      <w:pPr>
                        <w:spacing w:after="0" w:line="276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A story used to illustrate this idea is found in a text called, ‘The questions                           </w:t>
                      </w:r>
                      <w:proofErr w:type="gramStart"/>
                      <w:r>
                        <w:rPr>
                          <w:sz w:val="30"/>
                          <w:szCs w:val="30"/>
                        </w:rPr>
                        <w:t>of  _</w:t>
                      </w:r>
                      <w:proofErr w:type="gramEnd"/>
                      <w:r>
                        <w:rPr>
                          <w:sz w:val="30"/>
                          <w:szCs w:val="30"/>
                        </w:rPr>
                        <w:t xml:space="preserve">_________ _____________.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Nagasena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was a monk who explained                      Buddhism to the king. He described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anatta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using a chariot;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Nagasena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said a chariot is not the ____________ or _________ </w:t>
                      </w:r>
                      <w:proofErr w:type="spellStart"/>
                      <w:r>
                        <w:rPr>
                          <w:sz w:val="30"/>
                          <w:szCs w:val="30"/>
                        </w:rPr>
                        <w:t>or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_______, so the term ‘chariot’ is merely a ________ used to refer to a collection of __________. People are made up of various _________ _________ but only when these are put together to we recognise the ‘_____________’. There is not a ________________ ‘self’ that is ___________________ from the parts.</w:t>
                      </w:r>
                    </w:p>
                    <w:p w:rsidR="00185D9F" w:rsidRPr="00D842F5" w:rsidRDefault="00185D9F" w:rsidP="005C3B18">
                      <w:pPr>
                        <w:spacing w:line="276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B18"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79C44199" wp14:editId="79159366">
            <wp:simplePos x="0" y="0"/>
            <wp:positionH relativeFrom="margin">
              <wp:posOffset>-254635</wp:posOffset>
            </wp:positionH>
            <wp:positionV relativeFrom="paragraph">
              <wp:posOffset>498475</wp:posOffset>
            </wp:positionV>
            <wp:extent cx="581025" cy="648335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B1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F88B47F" wp14:editId="2A814587">
                <wp:simplePos x="0" y="0"/>
                <wp:positionH relativeFrom="margin">
                  <wp:posOffset>-302260</wp:posOffset>
                </wp:positionH>
                <wp:positionV relativeFrom="paragraph">
                  <wp:posOffset>460375</wp:posOffset>
                </wp:positionV>
                <wp:extent cx="7067550" cy="733425"/>
                <wp:effectExtent l="0" t="0" r="19050" b="2857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D9F" w:rsidRPr="000119AB" w:rsidRDefault="00185D9F" w:rsidP="000119AB">
                            <w:pPr>
                              <w:spacing w:after="0"/>
                              <w:rPr>
                                <w:sz w:val="4"/>
                                <w:szCs w:val="30"/>
                              </w:rPr>
                            </w:pPr>
                            <w:r w:rsidRPr="000119AB">
                              <w:rPr>
                                <w:sz w:val="4"/>
                                <w:szCs w:val="30"/>
                              </w:rPr>
                              <w:t xml:space="preserve">             </w:t>
                            </w:r>
                          </w:p>
                          <w:p w:rsidR="00185D9F" w:rsidRDefault="00185D9F" w:rsidP="000119AB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119A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            </w:t>
                            </w:r>
                            <w:proofErr w:type="spellStart"/>
                            <w:r w:rsidRPr="000119AB">
                              <w:rPr>
                                <w:sz w:val="30"/>
                                <w:szCs w:val="30"/>
                              </w:rPr>
                              <w:t>Anatta</w:t>
                            </w:r>
                            <w:proofErr w:type="spellEnd"/>
                            <w:r w:rsidRPr="000119AB">
                              <w:rPr>
                                <w:sz w:val="30"/>
                                <w:szCs w:val="30"/>
                              </w:rPr>
                              <w:t xml:space="preserve"> is often translated as ______ ___________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or no __________</w:t>
                            </w:r>
                            <w:r w:rsidRPr="000119AB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This               </w:t>
                            </w:r>
                          </w:p>
                          <w:p w:rsidR="00185D9F" w:rsidRPr="000119AB" w:rsidRDefault="00185D9F" w:rsidP="000119AB">
                            <w:pPr>
                              <w:spacing w:after="0"/>
                              <w:rPr>
                                <w:sz w:val="4"/>
                                <w:szCs w:val="30"/>
                              </w:rPr>
                            </w:pPr>
                            <w:r w:rsidRPr="000119AB">
                              <w:rPr>
                                <w:sz w:val="4"/>
                                <w:szCs w:val="30"/>
                              </w:rPr>
                              <w:t xml:space="preserve">               </w:t>
                            </w:r>
                          </w:p>
                          <w:p w:rsidR="00185D9F" w:rsidRPr="000119AB" w:rsidRDefault="00185D9F" w:rsidP="000119AB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M           means that the ‘self’ is not _____________ or __________________.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B47F" id="_x0000_s1044" type="#_x0000_t202" style="position:absolute;margin-left:-23.8pt;margin-top:36.25pt;width:556.5pt;height:57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">
                <v:textbox>
                  <w:txbxContent>
                    <w:p w:rsidR="00185D9F" w:rsidRPr="000119AB" w:rsidRDefault="00185D9F" w:rsidP="000119AB">
                      <w:pPr>
                        <w:spacing w:after="0"/>
                        <w:rPr>
                          <w:sz w:val="4"/>
                          <w:szCs w:val="30"/>
                        </w:rPr>
                      </w:pPr>
                      <w:r w:rsidRPr="000119AB">
                        <w:rPr>
                          <w:sz w:val="4"/>
                          <w:szCs w:val="30"/>
                        </w:rPr>
                        <w:t xml:space="preserve">             </w:t>
                      </w:r>
                    </w:p>
                    <w:p w:rsidR="00185D9F" w:rsidRDefault="00185D9F" w:rsidP="000119AB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0119AB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 xml:space="preserve">             </w:t>
                      </w:r>
                      <w:proofErr w:type="spellStart"/>
                      <w:r w:rsidRPr="000119AB">
                        <w:rPr>
                          <w:sz w:val="30"/>
                          <w:szCs w:val="30"/>
                        </w:rPr>
                        <w:t>Anatta</w:t>
                      </w:r>
                      <w:proofErr w:type="spellEnd"/>
                      <w:r w:rsidRPr="000119AB">
                        <w:rPr>
                          <w:sz w:val="30"/>
                          <w:szCs w:val="30"/>
                        </w:rPr>
                        <w:t xml:space="preserve"> is often translated as ______ ___________</w:t>
                      </w:r>
                      <w:r>
                        <w:rPr>
                          <w:sz w:val="30"/>
                          <w:szCs w:val="30"/>
                        </w:rPr>
                        <w:t xml:space="preserve"> or no __________</w:t>
                      </w:r>
                      <w:r w:rsidRPr="000119AB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 xml:space="preserve"> This               </w:t>
                      </w:r>
                    </w:p>
                    <w:p w:rsidR="00185D9F" w:rsidRPr="000119AB" w:rsidRDefault="00185D9F" w:rsidP="000119AB">
                      <w:pPr>
                        <w:spacing w:after="0"/>
                        <w:rPr>
                          <w:sz w:val="4"/>
                          <w:szCs w:val="30"/>
                        </w:rPr>
                      </w:pPr>
                      <w:r w:rsidRPr="000119AB">
                        <w:rPr>
                          <w:sz w:val="4"/>
                          <w:szCs w:val="30"/>
                        </w:rPr>
                        <w:t xml:space="preserve">               </w:t>
                      </w:r>
                    </w:p>
                    <w:p w:rsidR="00185D9F" w:rsidRPr="000119AB" w:rsidRDefault="00185D9F" w:rsidP="000119AB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M           means that the ‘self’ is not _____________ or __________________.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3B18" w:rsidRPr="005C3B18" w:rsidRDefault="00F672C4" w:rsidP="005C3B18"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5487670</wp:posOffset>
            </wp:positionH>
            <wp:positionV relativeFrom="paragraph">
              <wp:posOffset>993775</wp:posOffset>
            </wp:positionV>
            <wp:extent cx="1234551" cy="847725"/>
            <wp:effectExtent l="0" t="0" r="381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4551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B18" w:rsidRPr="005C3B18" w:rsidRDefault="005C3B18" w:rsidP="005C3B18"/>
    <w:p w:rsidR="005C3B18" w:rsidRPr="005C3B18" w:rsidRDefault="005C3B18" w:rsidP="005C3B18"/>
    <w:p w:rsidR="005C3B18" w:rsidRPr="005C3B18" w:rsidRDefault="005C3B18" w:rsidP="005C3B18">
      <w:pPr>
        <w:jc w:val="center"/>
      </w:pPr>
    </w:p>
    <w:p w:rsidR="005C3B18" w:rsidRPr="005C3B18" w:rsidRDefault="005C3B18" w:rsidP="005C3B18"/>
    <w:p w:rsidR="004C416B" w:rsidRDefault="004C416B" w:rsidP="005C3B18"/>
    <w:p w:rsidR="00185D9F" w:rsidRDefault="00185D9F" w:rsidP="005C3B18"/>
    <w:p w:rsidR="00797AF3" w:rsidRPr="005C3B18" w:rsidRDefault="00797AF3" w:rsidP="00797AF3">
      <w:r>
        <w:rPr>
          <w:noProof/>
          <w:lang w:eastAsia="en-GB"/>
        </w:rPr>
        <w:lastRenderedPageBreak/>
        <w:drawing>
          <wp:anchor distT="0" distB="0" distL="114300" distR="114300" simplePos="0" relativeHeight="251776000" behindDoc="1" locked="0" layoutInCell="1" allowOverlap="1" wp14:anchorId="26BB2F2C" wp14:editId="760D838C">
            <wp:simplePos x="0" y="0"/>
            <wp:positionH relativeFrom="margin">
              <wp:posOffset>3326765</wp:posOffset>
            </wp:positionH>
            <wp:positionV relativeFrom="paragraph">
              <wp:posOffset>-340360</wp:posOffset>
            </wp:positionV>
            <wp:extent cx="3400425" cy="5030283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1618"/>
                    <a:stretch/>
                  </pic:blipFill>
                  <pic:spPr bwMode="auto">
                    <a:xfrm>
                      <a:off x="0" y="0"/>
                      <a:ext cx="3400425" cy="503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73952" behindDoc="1" locked="0" layoutInCell="1" allowOverlap="1" wp14:anchorId="122A0D50" wp14:editId="724D65DD">
            <wp:simplePos x="0" y="0"/>
            <wp:positionH relativeFrom="margin">
              <wp:posOffset>-207011</wp:posOffset>
            </wp:positionH>
            <wp:positionV relativeFrom="paragraph">
              <wp:posOffset>-321311</wp:posOffset>
            </wp:positionV>
            <wp:extent cx="3400425" cy="5030283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1618"/>
                    <a:stretch/>
                  </pic:blipFill>
                  <pic:spPr bwMode="auto">
                    <a:xfrm>
                      <a:off x="0" y="0"/>
                      <a:ext cx="3400425" cy="503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97AF3" w:rsidRDefault="00797AF3" w:rsidP="00797AF3">
      <w:pPr>
        <w:tabs>
          <w:tab w:val="center" w:pos="5102"/>
        </w:tabs>
      </w:pPr>
    </w:p>
    <w:p w:rsidR="00797AF3" w:rsidRPr="00797AF3" w:rsidRDefault="00797AF3" w:rsidP="00797AF3"/>
    <w:p w:rsidR="00797AF3" w:rsidRPr="00797AF3" w:rsidRDefault="00797AF3" w:rsidP="00797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309AD6" wp14:editId="07B0F45D">
                <wp:simplePos x="0" y="0"/>
                <wp:positionH relativeFrom="column">
                  <wp:posOffset>1230630</wp:posOffset>
                </wp:positionH>
                <wp:positionV relativeFrom="paragraph">
                  <wp:posOffset>269875</wp:posOffset>
                </wp:positionV>
                <wp:extent cx="504825" cy="0"/>
                <wp:effectExtent l="19050" t="19050" r="9525" b="1905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FAD68" id="Straight Connector 222" o:spid="_x0000_s1026" style="position:absolute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pt,21.25pt" to="136.6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" strokecolor="#4472c4 [3204]" strokeweight="2.2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9E9555" wp14:editId="33D3D4F1">
                <wp:simplePos x="0" y="0"/>
                <wp:positionH relativeFrom="column">
                  <wp:posOffset>4783455</wp:posOffset>
                </wp:positionH>
                <wp:positionV relativeFrom="paragraph">
                  <wp:posOffset>260350</wp:posOffset>
                </wp:positionV>
                <wp:extent cx="504825" cy="0"/>
                <wp:effectExtent l="19050" t="19050" r="9525" b="190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16C25" id="Straight Connector 220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5pt,20.5pt" to="416.4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" strokecolor="#4472c4 [3204]" strokeweight="2.25pt">
                <v:stroke dashstyle="1 1" joinstyle="miter"/>
              </v:line>
            </w:pict>
          </mc:Fallback>
        </mc:AlternateContent>
      </w:r>
    </w:p>
    <w:p w:rsidR="00797AF3" w:rsidRPr="00797AF3" w:rsidRDefault="00797AF3" w:rsidP="00797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DD29F5" wp14:editId="759F5B17">
                <wp:simplePos x="0" y="0"/>
                <wp:positionH relativeFrom="column">
                  <wp:posOffset>5022215</wp:posOffset>
                </wp:positionH>
                <wp:positionV relativeFrom="paragraph">
                  <wp:posOffset>98425</wp:posOffset>
                </wp:positionV>
                <wp:extent cx="0" cy="1838325"/>
                <wp:effectExtent l="19050" t="0" r="19050" b="28575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8325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14081" id="Straight Connector 23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5pt,7.75pt" to="395.4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" strokecolor="#4472c4 [3204]" strokeweight="2.2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9B4790" wp14:editId="2215267F">
                <wp:simplePos x="0" y="0"/>
                <wp:positionH relativeFrom="column">
                  <wp:posOffset>1478915</wp:posOffset>
                </wp:positionH>
                <wp:positionV relativeFrom="paragraph">
                  <wp:posOffset>79375</wp:posOffset>
                </wp:positionV>
                <wp:extent cx="0" cy="1838325"/>
                <wp:effectExtent l="19050" t="0" r="19050" b="285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8325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AAE55" id="Straight Connector 22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5pt,6.25pt" to="116.4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" strokecolor="#4472c4 [3204]" strokeweight="2.25pt">
                <v:stroke dashstyle="1 1" joinstyle="miter"/>
              </v:line>
            </w:pict>
          </mc:Fallback>
        </mc:AlternateContent>
      </w:r>
    </w:p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FA5060" wp14:editId="66EA5F12">
                <wp:simplePos x="0" y="0"/>
                <wp:positionH relativeFrom="column">
                  <wp:posOffset>4317365</wp:posOffset>
                </wp:positionH>
                <wp:positionV relativeFrom="paragraph">
                  <wp:posOffset>32385</wp:posOffset>
                </wp:positionV>
                <wp:extent cx="1409700" cy="0"/>
                <wp:effectExtent l="19050" t="19050" r="0" b="19050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C1383" id="Straight Connector 23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95pt,2.55pt" to="450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" strokecolor="#4472c4 [3204]" strokeweight="2.2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DC0445" wp14:editId="349C8895">
                <wp:simplePos x="0" y="0"/>
                <wp:positionH relativeFrom="column">
                  <wp:posOffset>793114</wp:posOffset>
                </wp:positionH>
                <wp:positionV relativeFrom="paragraph">
                  <wp:posOffset>32384</wp:posOffset>
                </wp:positionV>
                <wp:extent cx="1409700" cy="0"/>
                <wp:effectExtent l="19050" t="19050" r="0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E4540" id="Straight Connector 221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2.55pt" to="173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" strokecolor="#4472c4 [3204]" strokeweight="2.25pt">
                <v:stroke dashstyle="1 1" joinstyle="miter"/>
              </v:line>
            </w:pict>
          </mc:Fallback>
        </mc:AlternateContent>
      </w:r>
    </w:p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Default="00797AF3" w:rsidP="00797AF3"/>
    <w:p w:rsidR="00797AF3" w:rsidRPr="005C3B18" w:rsidRDefault="00797AF3" w:rsidP="00797AF3"/>
    <w:p w:rsidR="00797AF3" w:rsidRDefault="00797AF3" w:rsidP="00797AF3"/>
    <w:p w:rsidR="00797AF3" w:rsidRPr="005C3B18" w:rsidRDefault="00797AF3" w:rsidP="00797AF3"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46C7F558" wp14:editId="001C1407">
            <wp:simplePos x="0" y="0"/>
            <wp:positionH relativeFrom="margin">
              <wp:posOffset>3326765</wp:posOffset>
            </wp:positionH>
            <wp:positionV relativeFrom="paragraph">
              <wp:posOffset>-340360</wp:posOffset>
            </wp:positionV>
            <wp:extent cx="3400425" cy="5030283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1618"/>
                    <a:stretch/>
                  </pic:blipFill>
                  <pic:spPr bwMode="auto">
                    <a:xfrm>
                      <a:off x="0" y="0"/>
                      <a:ext cx="3400425" cy="503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503908F7" wp14:editId="3719BCF4">
            <wp:simplePos x="0" y="0"/>
            <wp:positionH relativeFrom="margin">
              <wp:posOffset>-207011</wp:posOffset>
            </wp:positionH>
            <wp:positionV relativeFrom="paragraph">
              <wp:posOffset>-321311</wp:posOffset>
            </wp:positionV>
            <wp:extent cx="3400425" cy="5030283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" r="1618"/>
                    <a:stretch/>
                  </pic:blipFill>
                  <pic:spPr bwMode="auto">
                    <a:xfrm>
                      <a:off x="0" y="0"/>
                      <a:ext cx="3400425" cy="503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97AF3" w:rsidRDefault="00797AF3" w:rsidP="00797AF3">
      <w:pPr>
        <w:tabs>
          <w:tab w:val="center" w:pos="5102"/>
        </w:tabs>
      </w:pPr>
    </w:p>
    <w:p w:rsidR="00797AF3" w:rsidRPr="00797AF3" w:rsidRDefault="00797AF3" w:rsidP="00797AF3"/>
    <w:p w:rsidR="00797AF3" w:rsidRPr="00797AF3" w:rsidRDefault="00797AF3" w:rsidP="00797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72C0F8" wp14:editId="5A61CC40">
                <wp:simplePos x="0" y="0"/>
                <wp:positionH relativeFrom="column">
                  <wp:posOffset>1230630</wp:posOffset>
                </wp:positionH>
                <wp:positionV relativeFrom="paragraph">
                  <wp:posOffset>269875</wp:posOffset>
                </wp:positionV>
                <wp:extent cx="504825" cy="0"/>
                <wp:effectExtent l="19050" t="19050" r="9525" b="1905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68B7A" id="Straight Connector 236" o:spid="_x0000_s1026" style="position:absolute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9pt,21.25pt" to="136.6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" strokecolor="#4472c4 [3204]" strokeweight="2.2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E58B4A" wp14:editId="251D8022">
                <wp:simplePos x="0" y="0"/>
                <wp:positionH relativeFrom="column">
                  <wp:posOffset>4783455</wp:posOffset>
                </wp:positionH>
                <wp:positionV relativeFrom="paragraph">
                  <wp:posOffset>260350</wp:posOffset>
                </wp:positionV>
                <wp:extent cx="504825" cy="0"/>
                <wp:effectExtent l="19050" t="19050" r="9525" b="1905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A370C" id="Straight Connector 237" o:spid="_x0000_s1026" style="position:absolute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5pt,20.5pt" to="416.4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" strokecolor="#4472c4 [3204]" strokeweight="2.25pt">
                <v:stroke dashstyle="1 1" joinstyle="miter"/>
              </v:line>
            </w:pict>
          </mc:Fallback>
        </mc:AlternateContent>
      </w:r>
    </w:p>
    <w:p w:rsidR="00797AF3" w:rsidRPr="00797AF3" w:rsidRDefault="00797AF3" w:rsidP="00797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C961B4" wp14:editId="03B62FEE">
                <wp:simplePos x="0" y="0"/>
                <wp:positionH relativeFrom="column">
                  <wp:posOffset>5022215</wp:posOffset>
                </wp:positionH>
                <wp:positionV relativeFrom="paragraph">
                  <wp:posOffset>98425</wp:posOffset>
                </wp:positionV>
                <wp:extent cx="0" cy="1838325"/>
                <wp:effectExtent l="19050" t="0" r="19050" b="28575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8325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DF09C" id="Straight Connector 238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45pt,7.75pt" to="395.45pt,1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" strokecolor="#4472c4 [3204]" strokeweight="2.2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F59628C" wp14:editId="232691B1">
                <wp:simplePos x="0" y="0"/>
                <wp:positionH relativeFrom="column">
                  <wp:posOffset>1478915</wp:posOffset>
                </wp:positionH>
                <wp:positionV relativeFrom="paragraph">
                  <wp:posOffset>79375</wp:posOffset>
                </wp:positionV>
                <wp:extent cx="0" cy="1838325"/>
                <wp:effectExtent l="19050" t="0" r="19050" b="28575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8325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66A2E" id="Straight Connector 23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5pt,6.25pt" to="116.4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" strokecolor="#4472c4 [3204]" strokeweight="2.25pt">
                <v:stroke dashstyle="1 1" joinstyle="miter"/>
              </v:line>
            </w:pict>
          </mc:Fallback>
        </mc:AlternateContent>
      </w:r>
    </w:p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AFFE75" wp14:editId="0FC1891A">
                <wp:simplePos x="0" y="0"/>
                <wp:positionH relativeFrom="column">
                  <wp:posOffset>4317365</wp:posOffset>
                </wp:positionH>
                <wp:positionV relativeFrom="paragraph">
                  <wp:posOffset>32385</wp:posOffset>
                </wp:positionV>
                <wp:extent cx="1409700" cy="0"/>
                <wp:effectExtent l="19050" t="19050" r="0" b="1905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EA2A3" id="Straight Connector 240" o:spid="_x0000_s1026" style="position:absolute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95pt,2.55pt" to="450.9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" strokecolor="#4472c4 [3204]" strokeweight="2.25pt">
                <v:stroke dashstyle="1 1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B55F93" wp14:editId="5F20358F">
                <wp:simplePos x="0" y="0"/>
                <wp:positionH relativeFrom="column">
                  <wp:posOffset>793114</wp:posOffset>
                </wp:positionH>
                <wp:positionV relativeFrom="paragraph">
                  <wp:posOffset>32384</wp:posOffset>
                </wp:positionV>
                <wp:extent cx="1409700" cy="0"/>
                <wp:effectExtent l="19050" t="19050" r="0" b="1905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D04F6C" id="Straight Connector 241" o:spid="_x0000_s1026" style="position:absolute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2.55pt" to="173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" strokecolor="#4472c4 [3204]" strokeweight="2.25pt">
                <v:stroke dashstyle="1 1" joinstyle="miter"/>
              </v:line>
            </w:pict>
          </mc:Fallback>
        </mc:AlternateContent>
      </w:r>
    </w:p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Pr="00797AF3" w:rsidRDefault="00797AF3" w:rsidP="00797AF3"/>
    <w:p w:rsidR="00797AF3" w:rsidRDefault="00797AF3" w:rsidP="00797AF3"/>
    <w:p w:rsidR="00797AF3" w:rsidRPr="005C3B18" w:rsidRDefault="00797AF3" w:rsidP="00797AF3"/>
    <w:p w:rsidR="00185D9F" w:rsidRPr="00797AF3" w:rsidRDefault="00185D9F" w:rsidP="00797AF3">
      <w:bookmarkStart w:id="0" w:name="_GoBack"/>
      <w:bookmarkEnd w:id="0"/>
    </w:p>
    <w:sectPr w:rsidR="00185D9F" w:rsidRPr="00797AF3" w:rsidSect="005B441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lippo Ligh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30558"/>
    <w:multiLevelType w:val="hybridMultilevel"/>
    <w:tmpl w:val="7270C620"/>
    <w:lvl w:ilvl="0" w:tplc="386CDB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AF64EFD"/>
    <w:multiLevelType w:val="hybridMultilevel"/>
    <w:tmpl w:val="CE785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51FFC"/>
    <w:multiLevelType w:val="hybridMultilevel"/>
    <w:tmpl w:val="25302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A5DFF"/>
    <w:multiLevelType w:val="hybridMultilevel"/>
    <w:tmpl w:val="90E631D4"/>
    <w:lvl w:ilvl="0" w:tplc="20A6F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FAF1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BE6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544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E0BB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CCB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6402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7808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065D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AB"/>
    <w:rsid w:val="00006AD2"/>
    <w:rsid w:val="00006F23"/>
    <w:rsid w:val="000119AB"/>
    <w:rsid w:val="00131B76"/>
    <w:rsid w:val="00185D9F"/>
    <w:rsid w:val="001D300B"/>
    <w:rsid w:val="001D645A"/>
    <w:rsid w:val="00290064"/>
    <w:rsid w:val="002A6DCF"/>
    <w:rsid w:val="002F2727"/>
    <w:rsid w:val="00306EBB"/>
    <w:rsid w:val="00310822"/>
    <w:rsid w:val="00344DF3"/>
    <w:rsid w:val="003C1CFB"/>
    <w:rsid w:val="003E480C"/>
    <w:rsid w:val="004871FB"/>
    <w:rsid w:val="004C416B"/>
    <w:rsid w:val="005226A7"/>
    <w:rsid w:val="005808D1"/>
    <w:rsid w:val="005B441E"/>
    <w:rsid w:val="005C3B18"/>
    <w:rsid w:val="005D7212"/>
    <w:rsid w:val="00622AE5"/>
    <w:rsid w:val="00741B15"/>
    <w:rsid w:val="00797AF3"/>
    <w:rsid w:val="007D743E"/>
    <w:rsid w:val="00843D70"/>
    <w:rsid w:val="008807DA"/>
    <w:rsid w:val="008C6892"/>
    <w:rsid w:val="009210A0"/>
    <w:rsid w:val="00921610"/>
    <w:rsid w:val="009B5731"/>
    <w:rsid w:val="009E10F9"/>
    <w:rsid w:val="00C20CF0"/>
    <w:rsid w:val="00CB1531"/>
    <w:rsid w:val="00D16912"/>
    <w:rsid w:val="00D2097E"/>
    <w:rsid w:val="00D842F5"/>
    <w:rsid w:val="00E05F38"/>
    <w:rsid w:val="00E0638B"/>
    <w:rsid w:val="00EA3B77"/>
    <w:rsid w:val="00EC5875"/>
    <w:rsid w:val="00EC795C"/>
    <w:rsid w:val="00F36835"/>
    <w:rsid w:val="00F57F10"/>
    <w:rsid w:val="00F672C4"/>
    <w:rsid w:val="00FF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07240"/>
  <w15:chartTrackingRefBased/>
  <w15:docId w15:val="{6E1BCA1D-BD8A-4BA1-81BA-96DC70F0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F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01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811FB849</Template>
  <TotalTime>0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butler</dc:creator>
  <cp:keywords/>
  <dc:description/>
  <cp:lastModifiedBy>W Butler</cp:lastModifiedBy>
  <cp:revision>2</cp:revision>
  <cp:lastPrinted>2019-01-07T10:23:00Z</cp:lastPrinted>
  <dcterms:created xsi:type="dcterms:W3CDTF">2019-03-27T14:30:00Z</dcterms:created>
  <dcterms:modified xsi:type="dcterms:W3CDTF">2019-03-27T14:30:00Z</dcterms:modified>
</cp:coreProperties>
</file>