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156" w:rsidRDefault="007B5156">
      <w:bookmarkStart w:id="0" w:name="_GoBack"/>
      <w:bookmarkEnd w:id="0"/>
      <w:r w:rsidRPr="007B5156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F27F6EE" wp14:editId="1B38F57C">
            <wp:simplePos x="0" y="0"/>
            <wp:positionH relativeFrom="margin">
              <wp:posOffset>4301833</wp:posOffset>
            </wp:positionH>
            <wp:positionV relativeFrom="paragraph">
              <wp:posOffset>-205345</wp:posOffset>
            </wp:positionV>
            <wp:extent cx="2591410" cy="2112988"/>
            <wp:effectExtent l="0" t="0" r="0" b="1905"/>
            <wp:wrapNone/>
            <wp:docPr id="1032" name="Picture 8" descr="Image result for god all lo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Image result for god all lo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" r="4733"/>
                    <a:stretch/>
                  </pic:blipFill>
                  <pic:spPr bwMode="auto">
                    <a:xfrm>
                      <a:off x="0" y="0"/>
                      <a:ext cx="2591410" cy="211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5156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1AAA58B" wp14:editId="4A9D9E49">
            <wp:simplePos x="0" y="0"/>
            <wp:positionH relativeFrom="page">
              <wp:posOffset>1823247</wp:posOffset>
            </wp:positionH>
            <wp:positionV relativeFrom="paragraph">
              <wp:posOffset>540206</wp:posOffset>
            </wp:positionV>
            <wp:extent cx="3757461" cy="2113250"/>
            <wp:effectExtent l="3175" t="0" r="0" b="0"/>
            <wp:wrapNone/>
            <wp:docPr id="1026" name="Picture 2" descr="Image result for GOd all powerf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GOd all powerful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4" r="3193"/>
                    <a:stretch/>
                  </pic:blipFill>
                  <pic:spPr bwMode="auto">
                    <a:xfrm rot="5400000">
                      <a:off x="0" y="0"/>
                      <a:ext cx="3767074" cy="211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5156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043978C" wp14:editId="6C19DC0E">
            <wp:simplePos x="0" y="0"/>
            <wp:positionH relativeFrom="margin">
              <wp:posOffset>6984039</wp:posOffset>
            </wp:positionH>
            <wp:positionV relativeFrom="paragraph">
              <wp:posOffset>-218251</wp:posOffset>
            </wp:positionV>
            <wp:extent cx="2804983" cy="2124710"/>
            <wp:effectExtent l="0" t="0" r="0" b="8890"/>
            <wp:wrapNone/>
            <wp:docPr id="1028" name="Picture 4" descr="Image result for bruce almighty file cabi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Image result for bruce almighty file cabinet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3" r="8185"/>
                    <a:stretch/>
                  </pic:blipFill>
                  <pic:spPr bwMode="auto">
                    <a:xfrm>
                      <a:off x="0" y="0"/>
                      <a:ext cx="2804983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5156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3C7E4A8" wp14:editId="469BCE35">
            <wp:simplePos x="0" y="0"/>
            <wp:positionH relativeFrom="column">
              <wp:posOffset>-317963</wp:posOffset>
            </wp:positionH>
            <wp:positionV relativeFrom="paragraph">
              <wp:posOffset>-305607</wp:posOffset>
            </wp:positionV>
            <wp:extent cx="2331488" cy="3101546"/>
            <wp:effectExtent l="0" t="0" r="0" b="3810"/>
            <wp:wrapNone/>
            <wp:docPr id="1030" name="Picture 6" descr="Image result for god archit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Image result for god architec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845" cy="31046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5156" w:rsidRPr="007B5156" w:rsidRDefault="007B5156" w:rsidP="007B5156"/>
    <w:p w:rsidR="007B5156" w:rsidRPr="007B5156" w:rsidRDefault="007B5156" w:rsidP="007B5156"/>
    <w:p w:rsidR="007B5156" w:rsidRPr="007B5156" w:rsidRDefault="007B5156" w:rsidP="007B5156"/>
    <w:p w:rsidR="007B5156" w:rsidRPr="007B5156" w:rsidRDefault="007B5156" w:rsidP="007B5156"/>
    <w:p w:rsidR="007B5156" w:rsidRPr="007B5156" w:rsidRDefault="007B5156" w:rsidP="007B5156"/>
    <w:p w:rsidR="007B5156" w:rsidRPr="007B5156" w:rsidRDefault="007B5156" w:rsidP="007B5156"/>
    <w:p w:rsidR="007B5156" w:rsidRPr="007B5156" w:rsidRDefault="007B5156" w:rsidP="007B5156"/>
    <w:p w:rsidR="007B5156" w:rsidRPr="007B5156" w:rsidRDefault="007B5156" w:rsidP="007B5156"/>
    <w:p w:rsidR="007B5156" w:rsidRPr="007B5156" w:rsidRDefault="007B5156" w:rsidP="007B5156"/>
    <w:p w:rsidR="007B5156" w:rsidRPr="007B5156" w:rsidRDefault="007B5156" w:rsidP="007B5156"/>
    <w:p w:rsidR="007B5156" w:rsidRPr="007B5156" w:rsidRDefault="007B5156" w:rsidP="007B5156"/>
    <w:p w:rsidR="007B5156" w:rsidRPr="007B5156" w:rsidRDefault="007B5156" w:rsidP="007B5156"/>
    <w:p w:rsidR="007B5156" w:rsidRPr="007B5156" w:rsidRDefault="007B5156" w:rsidP="007B5156"/>
    <w:p w:rsidR="007B5156" w:rsidRPr="007B5156" w:rsidRDefault="007B5156" w:rsidP="007B5156"/>
    <w:p w:rsidR="007B5156" w:rsidRPr="007B5156" w:rsidRDefault="007B5156" w:rsidP="007B5156"/>
    <w:p w:rsidR="007B5156" w:rsidRPr="007B5156" w:rsidRDefault="007B5156" w:rsidP="007B5156"/>
    <w:p w:rsidR="007B5156" w:rsidRPr="007B5156" w:rsidRDefault="007B5156" w:rsidP="007B5156"/>
    <w:p w:rsidR="007B5156" w:rsidRPr="007B5156" w:rsidRDefault="007B5156" w:rsidP="007B5156"/>
    <w:p w:rsidR="007B5156" w:rsidRPr="007B5156" w:rsidRDefault="007B5156" w:rsidP="007B5156"/>
    <w:p w:rsidR="007B5156" w:rsidRDefault="00002065" w:rsidP="007B5156">
      <w:r w:rsidRPr="007B5156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196E6EC9" wp14:editId="3C9CDBE7">
            <wp:simplePos x="0" y="0"/>
            <wp:positionH relativeFrom="margin">
              <wp:posOffset>1910080</wp:posOffset>
            </wp:positionH>
            <wp:positionV relativeFrom="paragraph">
              <wp:posOffset>175895</wp:posOffset>
            </wp:positionV>
            <wp:extent cx="2331085" cy="3101340"/>
            <wp:effectExtent l="0" t="0" r="0" b="3810"/>
            <wp:wrapNone/>
            <wp:docPr id="8" name="Picture 6" descr="Image result for god archit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Image result for god architec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31013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CDB" w:rsidRPr="007B5156" w:rsidRDefault="00002065" w:rsidP="007B5156">
      <w:r w:rsidRPr="007B5156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7406421A" wp14:editId="2F22D7B5">
            <wp:simplePos x="0" y="0"/>
            <wp:positionH relativeFrom="margin">
              <wp:posOffset>7057390</wp:posOffset>
            </wp:positionH>
            <wp:positionV relativeFrom="paragraph">
              <wp:posOffset>464379</wp:posOffset>
            </wp:positionV>
            <wp:extent cx="2804983" cy="2124710"/>
            <wp:effectExtent l="0" t="0" r="0" b="8890"/>
            <wp:wrapNone/>
            <wp:docPr id="7" name="Picture 4" descr="Image result for bruce almighty file cabi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Image result for bruce almighty file cabinet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3" r="8185"/>
                    <a:stretch/>
                  </pic:blipFill>
                  <pic:spPr bwMode="auto">
                    <a:xfrm>
                      <a:off x="0" y="0"/>
                      <a:ext cx="2804983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5156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5E0334A7" wp14:editId="3C07C3E8">
            <wp:simplePos x="0" y="0"/>
            <wp:positionH relativeFrom="page">
              <wp:posOffset>-575550</wp:posOffset>
            </wp:positionH>
            <wp:positionV relativeFrom="paragraph">
              <wp:posOffset>197434</wp:posOffset>
            </wp:positionV>
            <wp:extent cx="3757461" cy="2113250"/>
            <wp:effectExtent l="3175" t="0" r="0" b="0"/>
            <wp:wrapNone/>
            <wp:docPr id="6" name="Picture 2" descr="Image result for GOd all powerf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GOd all powerful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4" r="3193"/>
                    <a:stretch/>
                  </pic:blipFill>
                  <pic:spPr bwMode="auto">
                    <a:xfrm rot="5400000">
                      <a:off x="0" y="0"/>
                      <a:ext cx="3757461" cy="21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156" w:rsidRPr="007B5156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3DB01E09" wp14:editId="287D2194">
            <wp:simplePos x="0" y="0"/>
            <wp:positionH relativeFrom="margin">
              <wp:posOffset>4363274</wp:posOffset>
            </wp:positionH>
            <wp:positionV relativeFrom="paragraph">
              <wp:posOffset>476696</wp:posOffset>
            </wp:positionV>
            <wp:extent cx="2591410" cy="2112988"/>
            <wp:effectExtent l="0" t="0" r="0" b="1905"/>
            <wp:wrapNone/>
            <wp:docPr id="5" name="Picture 8" descr="Image result for god all lo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Image result for god all lo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" r="4733"/>
                    <a:stretch/>
                  </pic:blipFill>
                  <pic:spPr bwMode="auto">
                    <a:xfrm>
                      <a:off x="0" y="0"/>
                      <a:ext cx="2591410" cy="211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A2CDB" w:rsidRPr="007B5156" w:rsidSect="007B5156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156"/>
    <w:rsid w:val="00002065"/>
    <w:rsid w:val="007B5156"/>
    <w:rsid w:val="008A2CDB"/>
    <w:rsid w:val="00CD44E2"/>
    <w:rsid w:val="00D50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7560D21B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Beverley High School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Butler</dc:creator>
  <cp:lastModifiedBy>W Butler</cp:lastModifiedBy>
  <cp:revision>2</cp:revision>
  <cp:lastPrinted>2016-10-19T11:42:00Z</cp:lastPrinted>
  <dcterms:created xsi:type="dcterms:W3CDTF">2016-10-19T12:50:00Z</dcterms:created>
  <dcterms:modified xsi:type="dcterms:W3CDTF">2016-10-19T12:50:00Z</dcterms:modified>
</cp:coreProperties>
</file>