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7563" w:rsidRDefault="00B17563" w:rsidP="00B1756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16F4C44" wp14:editId="25CD8AAC">
                <wp:simplePos x="0" y="0"/>
                <wp:positionH relativeFrom="margin">
                  <wp:posOffset>212090</wp:posOffset>
                </wp:positionH>
                <wp:positionV relativeFrom="paragraph">
                  <wp:posOffset>-121285</wp:posOffset>
                </wp:positionV>
                <wp:extent cx="5871845" cy="504825"/>
                <wp:effectExtent l="0" t="0" r="0" b="95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184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17563" w:rsidRPr="00732082" w:rsidRDefault="00B17563" w:rsidP="00B17563">
                            <w:pPr>
                              <w:jc w:val="center"/>
                              <w:rPr>
                                <w:rFonts w:ascii="Copperplate Gothic Light" w:hAnsi="Copperplate Gothic Light"/>
                                <w:b/>
                                <w:color w:val="70AD47"/>
                                <w:spacing w:val="10"/>
                                <w:sz w:val="52"/>
                                <w:szCs w:val="6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732082">
                              <w:rPr>
                                <w:rFonts w:ascii="Copperplate Gothic Light" w:hAnsi="Copperplate Gothic Light"/>
                                <w:b/>
                                <w:color w:val="70AD47"/>
                                <w:spacing w:val="10"/>
                                <w:sz w:val="52"/>
                                <w:szCs w:val="6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Christian Practices</w:t>
                            </w:r>
                            <w:r>
                              <w:rPr>
                                <w:rFonts w:ascii="Copperplate Gothic Light" w:hAnsi="Copperplate Gothic Light"/>
                                <w:b/>
                                <w:color w:val="70AD47"/>
                                <w:spacing w:val="10"/>
                                <w:sz w:val="52"/>
                                <w:szCs w:val="6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- Prayer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16F4C44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16.7pt;margin-top:-9.55pt;width:462.35pt;height:39.7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" filled="f" stroked="f">
                <v:textbox>
                  <w:txbxContent>
                    <w:p w:rsidR="00B17563" w:rsidRPr="00732082" w:rsidRDefault="00B17563" w:rsidP="00B17563">
                      <w:pPr>
                        <w:jc w:val="center"/>
                        <w:rPr>
                          <w:rFonts w:ascii="Copperplate Gothic Light" w:hAnsi="Copperplate Gothic Light"/>
                          <w:b/>
                          <w:color w:val="70AD47"/>
                          <w:spacing w:val="10"/>
                          <w:sz w:val="52"/>
                          <w:szCs w:val="6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732082">
                        <w:rPr>
                          <w:rFonts w:ascii="Copperplate Gothic Light" w:hAnsi="Copperplate Gothic Light"/>
                          <w:b/>
                          <w:color w:val="70AD47"/>
                          <w:spacing w:val="10"/>
                          <w:sz w:val="52"/>
                          <w:szCs w:val="6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Christian Practices</w:t>
                      </w:r>
                      <w:r>
                        <w:rPr>
                          <w:rFonts w:ascii="Copperplate Gothic Light" w:hAnsi="Copperplate Gothic Light"/>
                          <w:b/>
                          <w:color w:val="70AD47"/>
                          <w:spacing w:val="10"/>
                          <w:sz w:val="52"/>
                          <w:szCs w:val="6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- Prayer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91C3B"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594DA447" wp14:editId="12A41B30">
            <wp:simplePos x="0" y="0"/>
            <wp:positionH relativeFrom="margin">
              <wp:posOffset>5951855</wp:posOffset>
            </wp:positionH>
            <wp:positionV relativeFrom="paragraph">
              <wp:posOffset>-197485</wp:posOffset>
            </wp:positionV>
            <wp:extent cx="822744" cy="484505"/>
            <wp:effectExtent l="0" t="0" r="0" b="0"/>
            <wp:wrapNone/>
            <wp:docPr id="22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C09AB5A7-FD81-4B78-9263-B7653BCAFE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C09AB5A7-FD81-4B78-9263-B7653BCAFE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744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3CB3C513" wp14:editId="579C2C10">
            <wp:simplePos x="0" y="0"/>
            <wp:positionH relativeFrom="margin">
              <wp:posOffset>-292735</wp:posOffset>
            </wp:positionH>
            <wp:positionV relativeFrom="paragraph">
              <wp:posOffset>-292735</wp:posOffset>
            </wp:positionV>
            <wp:extent cx="438150" cy="619698"/>
            <wp:effectExtent l="0" t="0" r="0" b="0"/>
            <wp:wrapNone/>
            <wp:docPr id="23" name="Graphic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583" cy="62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D534A91" wp14:editId="1F604D9B">
                <wp:simplePos x="0" y="0"/>
                <wp:positionH relativeFrom="page">
                  <wp:align>left</wp:align>
                </wp:positionH>
                <wp:positionV relativeFrom="paragraph">
                  <wp:posOffset>292735</wp:posOffset>
                </wp:positionV>
                <wp:extent cx="7553325" cy="45719"/>
                <wp:effectExtent l="0" t="0" r="28575" b="1206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45719"/>
                        </a:xfrm>
                        <a:prstGeom prst="rect">
                          <a:avLst/>
                        </a:prstGeom>
                        <a:pattFill prst="narVert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5D35985" id="Rectangle 21" o:spid="_x0000_s1026" style="position:absolute;margin-left:0;margin-top:23.05pt;width:594.75pt;height:3.6pt;z-index:2516961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" fillcolor="#4472c4 [3204]" strokecolor="#1f3763 [1604]" strokeweight="1pt">
                <v:fill r:id="rId10" o:title="" color2="white [3212]" type="pattern"/>
                <w10:wrap anchorx="page"/>
              </v:rect>
            </w:pict>
          </mc:Fallback>
        </mc:AlternateContent>
      </w:r>
    </w:p>
    <w:p w:rsidR="00B17563" w:rsidRPr="00DF6D6F" w:rsidRDefault="00B17563" w:rsidP="00D8429D">
      <w:pPr>
        <w:rPr>
          <w:sz w:val="10"/>
        </w:rPr>
      </w:pPr>
    </w:p>
    <w:p w:rsidR="00072E43" w:rsidRPr="00316870" w:rsidRDefault="003B660C" w:rsidP="00072E43">
      <w:pPr>
        <w:rPr>
          <w:rFonts w:ascii="Arial" w:eastAsia="Times New Roman" w:hAnsi="Arial" w:cs="Arial"/>
          <w:vanish/>
          <w:color w:val="222222"/>
          <w:sz w:val="27"/>
          <w:szCs w:val="27"/>
          <w:lang w:eastAsia="en-GB"/>
        </w:rPr>
      </w:pPr>
      <w:r w:rsidRPr="003B660C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293371</wp:posOffset>
            </wp:positionV>
            <wp:extent cx="1564488" cy="1238244"/>
            <wp:effectExtent l="0" t="0" r="0" b="635"/>
            <wp:wrapNone/>
            <wp:docPr id="254" name="Picture 254" descr="Related image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lated image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" t="8375" r="6709" b="9360"/>
                    <a:stretch/>
                  </pic:blipFill>
                  <pic:spPr bwMode="auto">
                    <a:xfrm>
                      <a:off x="0" y="0"/>
                      <a:ext cx="1565292" cy="123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3575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posOffset>5746115</wp:posOffset>
            </wp:positionH>
            <wp:positionV relativeFrom="paragraph">
              <wp:posOffset>264795</wp:posOffset>
            </wp:positionV>
            <wp:extent cx="995347" cy="1276350"/>
            <wp:effectExtent l="0" t="0" r="0" b="0"/>
            <wp:wrapNone/>
            <wp:docPr id="253" name="Picture 253" descr="Image result for christian prayer clipart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christian prayer clipart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47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D6F">
        <w:rPr>
          <w:sz w:val="40"/>
        </w:rPr>
        <w:t>Why do Christians pray</w:t>
      </w:r>
      <w:r w:rsidR="00072E43" w:rsidRPr="003C3013">
        <w:rPr>
          <w:sz w:val="40"/>
        </w:rPr>
        <w:t>? Complete the spider diagram.</w:t>
      </w:r>
      <w:r w:rsidR="00072E43" w:rsidRPr="00316870">
        <w:rPr>
          <w:rFonts w:ascii="Arial" w:hAnsi="Arial" w:cs="Arial"/>
          <w:vanish/>
          <w:color w:val="222222"/>
          <w:sz w:val="27"/>
          <w:szCs w:val="27"/>
        </w:rPr>
        <w:t xml:space="preserve"> </w:t>
      </w:r>
      <w:r w:rsidR="00072E43" w:rsidRPr="00316870">
        <w:rPr>
          <w:rFonts w:ascii="Arial" w:eastAsia="Times New Roman" w:hAnsi="Arial" w:cs="Arial"/>
          <w:noProof/>
          <w:vanish/>
          <w:color w:val="0000FF"/>
          <w:sz w:val="27"/>
          <w:szCs w:val="27"/>
          <w:lang w:eastAsia="en-GB"/>
        </w:rPr>
        <w:drawing>
          <wp:inline distT="0" distB="0" distL="0" distR="0" wp14:anchorId="497414D9" wp14:editId="0550AE10">
            <wp:extent cx="4838700" cy="3867150"/>
            <wp:effectExtent l="0" t="0" r="0" b="0"/>
            <wp:docPr id="248" name="Picture 248" descr="Related image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lated image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E43" w:rsidRPr="00316870" w:rsidRDefault="00072E43" w:rsidP="00072E43">
      <w:pPr>
        <w:spacing w:line="240" w:lineRule="auto"/>
        <w:rPr>
          <w:rFonts w:ascii="Arial" w:eastAsia="Times New Roman" w:hAnsi="Arial" w:cs="Arial"/>
          <w:vanish/>
          <w:color w:val="222222"/>
          <w:sz w:val="27"/>
          <w:szCs w:val="27"/>
          <w:lang w:eastAsia="en-GB"/>
        </w:rPr>
      </w:pPr>
      <w:r w:rsidRPr="00316870">
        <w:rPr>
          <w:rFonts w:ascii="Arial" w:eastAsia="Times New Roman" w:hAnsi="Arial" w:cs="Arial"/>
          <w:noProof/>
          <w:vanish/>
          <w:color w:val="0000FF"/>
          <w:sz w:val="27"/>
          <w:szCs w:val="27"/>
          <w:lang w:eastAsia="en-GB"/>
        </w:rPr>
        <w:drawing>
          <wp:inline distT="0" distB="0" distL="0" distR="0" wp14:anchorId="03325E81" wp14:editId="3E60214D">
            <wp:extent cx="4838700" cy="3867150"/>
            <wp:effectExtent l="0" t="0" r="0" b="0"/>
            <wp:docPr id="249" name="Picture 249" descr="Related image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lated image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E43" w:rsidRDefault="00072E43" w:rsidP="00072E43">
      <w:pPr>
        <w:tabs>
          <w:tab w:val="left" w:pos="6870"/>
        </w:tabs>
        <w:rPr>
          <w:sz w:val="40"/>
        </w:rPr>
      </w:pPr>
    </w:p>
    <w:p w:rsidR="00072E43" w:rsidRPr="008353E0" w:rsidRDefault="00072E43" w:rsidP="00072E43">
      <w:pPr>
        <w:tabs>
          <w:tab w:val="left" w:pos="6870"/>
        </w:tabs>
        <w:rPr>
          <w:sz w:val="2"/>
        </w:rPr>
      </w:pPr>
    </w:p>
    <w:p w:rsidR="00072E43" w:rsidRPr="00383473" w:rsidRDefault="00072E43" w:rsidP="00072E4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8EA67C9" wp14:editId="239C4836">
                <wp:simplePos x="0" y="0"/>
                <wp:positionH relativeFrom="column">
                  <wp:posOffset>2088515</wp:posOffset>
                </wp:positionH>
                <wp:positionV relativeFrom="paragraph">
                  <wp:posOffset>6350</wp:posOffset>
                </wp:positionV>
                <wp:extent cx="2381250" cy="1914525"/>
                <wp:effectExtent l="0" t="0" r="19050" b="2857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1914525"/>
                        </a:xfrm>
                        <a:prstGeom prst="ellips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CB72787" id="Oval 30" o:spid="_x0000_s1026" style="position:absolute;margin-left:164.45pt;margin-top:.5pt;width:187.5pt;height:150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" fillcolor="white [3201]" strokecolor="black [3213]" strokeweight="1.5pt">
                <v:stroke joinstyle="miter"/>
              </v:oval>
            </w:pict>
          </mc:Fallback>
        </mc:AlternateContent>
      </w:r>
    </w:p>
    <w:p w:rsidR="00072E43" w:rsidRPr="00383473" w:rsidRDefault="00072E43" w:rsidP="00072E43"/>
    <w:p w:rsidR="003B660C" w:rsidRPr="003B660C" w:rsidRDefault="003B660C" w:rsidP="003B660C">
      <w:pPr>
        <w:spacing w:line="240" w:lineRule="auto"/>
        <w:rPr>
          <w:rFonts w:ascii="Arial" w:eastAsia="Times New Roman" w:hAnsi="Arial" w:cs="Arial"/>
          <w:color w:val="222222"/>
          <w:sz w:val="27"/>
          <w:szCs w:val="27"/>
          <w:lang w:eastAsia="en-GB"/>
        </w:rPr>
      </w:pPr>
    </w:p>
    <w:p w:rsidR="00383575" w:rsidRPr="00383575" w:rsidRDefault="003B660C" w:rsidP="00383575">
      <w:pPr>
        <w:spacing w:line="240" w:lineRule="auto"/>
        <w:rPr>
          <w:rFonts w:ascii="Arial" w:eastAsia="Times New Roman" w:hAnsi="Arial" w:cs="Arial"/>
          <w:color w:val="222222"/>
          <w:sz w:val="27"/>
          <w:szCs w:val="27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D8B1051" wp14:editId="1AFDBEF5">
                <wp:simplePos x="0" y="0"/>
                <wp:positionH relativeFrom="column">
                  <wp:posOffset>-209200</wp:posOffset>
                </wp:positionH>
                <wp:positionV relativeFrom="paragraph">
                  <wp:posOffset>133350</wp:posOffset>
                </wp:positionV>
                <wp:extent cx="2381250" cy="1914525"/>
                <wp:effectExtent l="19050" t="19050" r="19050" b="2857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19699">
                          <a:off x="0" y="0"/>
                          <a:ext cx="2381250" cy="1914525"/>
                        </a:xfrm>
                        <a:prstGeom prst="ellips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A980E3F" id="Oval 31" o:spid="_x0000_s1026" style="position:absolute;margin-left:-16.45pt;margin-top:10.5pt;width:187.5pt;height:150.75pt;rotation:-306163fd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" fillcolor="white [3201]" strokecolor="black [3213]" strokeweight="1.5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3937414" wp14:editId="1AD8EA26">
                <wp:simplePos x="0" y="0"/>
                <wp:positionH relativeFrom="column">
                  <wp:posOffset>4371340</wp:posOffset>
                </wp:positionH>
                <wp:positionV relativeFrom="paragraph">
                  <wp:posOffset>105410</wp:posOffset>
                </wp:positionV>
                <wp:extent cx="2381250" cy="1914525"/>
                <wp:effectExtent l="19050" t="19050" r="19050" b="28575"/>
                <wp:wrapNone/>
                <wp:docPr id="235" name="Oval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6781">
                          <a:off x="0" y="0"/>
                          <a:ext cx="2381250" cy="1914525"/>
                        </a:xfrm>
                        <a:prstGeom prst="ellips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D1CFD48" id="Oval 235" o:spid="_x0000_s1026" style="position:absolute;margin-left:344.2pt;margin-top:8.3pt;width:187.5pt;height:150.75pt;rotation:346009fd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" fillcolor="white [3201]" strokecolor="black [3213]" strokeweight="1.5pt">
                <v:stroke joinstyle="miter"/>
              </v:oval>
            </w:pict>
          </mc:Fallback>
        </mc:AlternateContent>
      </w:r>
    </w:p>
    <w:p w:rsidR="00072E43" w:rsidRPr="00383473" w:rsidRDefault="00072E43" w:rsidP="00072E43"/>
    <w:p w:rsidR="00072E43" w:rsidRPr="003B660C" w:rsidRDefault="00072E43" w:rsidP="00072E43">
      <w:pPr>
        <w:rPr>
          <w:sz w:val="20"/>
        </w:rPr>
      </w:pPr>
    </w:p>
    <w:p w:rsidR="00072E43" w:rsidRPr="00383473" w:rsidRDefault="003B660C" w:rsidP="00072E4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47374B1" wp14:editId="7C507440">
                <wp:simplePos x="0" y="0"/>
                <wp:positionH relativeFrom="column">
                  <wp:posOffset>2155190</wp:posOffset>
                </wp:positionH>
                <wp:positionV relativeFrom="paragraph">
                  <wp:posOffset>282575</wp:posOffset>
                </wp:positionV>
                <wp:extent cx="390525" cy="190500"/>
                <wp:effectExtent l="38100" t="38100" r="9525" b="19050"/>
                <wp:wrapNone/>
                <wp:docPr id="240" name="Straight Arrow Connector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0525" cy="1905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D6A197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0" o:spid="_x0000_s1026" type="#_x0000_t32" style="position:absolute;margin-left:169.7pt;margin-top:22.25pt;width:30.75pt;height:15pt;flip:x 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" strokecolor="#4472c4 [3204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ADFBE75" wp14:editId="349A747B">
                <wp:simplePos x="0" y="0"/>
                <wp:positionH relativeFrom="column">
                  <wp:posOffset>3983990</wp:posOffset>
                </wp:positionH>
                <wp:positionV relativeFrom="paragraph">
                  <wp:posOffset>282574</wp:posOffset>
                </wp:positionV>
                <wp:extent cx="400050" cy="209550"/>
                <wp:effectExtent l="19050" t="38100" r="38100" b="19050"/>
                <wp:wrapNone/>
                <wp:docPr id="239" name="Straight Arrow Connector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050" cy="20955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86B2AB" id="Straight Arrow Connector 239" o:spid="_x0000_s1026" type="#_x0000_t32" style="position:absolute;margin-left:313.7pt;margin-top:22.25pt;width:31.5pt;height:16.5pt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" strokecolor="#4472c4 [3204]" strokeweight="3pt">
                <v:stroke endarrow="block" joinstyle="miter"/>
              </v:shape>
            </w:pict>
          </mc:Fallback>
        </mc:AlternateContent>
      </w:r>
      <w:r w:rsidR="00072E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E9B8734" wp14:editId="7F9E8FBB">
                <wp:simplePos x="0" y="0"/>
                <wp:positionH relativeFrom="column">
                  <wp:posOffset>3279140</wp:posOffset>
                </wp:positionH>
                <wp:positionV relativeFrom="paragraph">
                  <wp:posOffset>200025</wp:posOffset>
                </wp:positionV>
                <wp:extent cx="9525" cy="247650"/>
                <wp:effectExtent l="95250" t="38100" r="66675" b="19050"/>
                <wp:wrapNone/>
                <wp:docPr id="236" name="Straight Arrow Connector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24765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E73A5C0" id="Straight Arrow Connector 236" o:spid="_x0000_s1026" type="#_x0000_t32" style="position:absolute;margin-left:258.2pt;margin-top:15.75pt;width:.75pt;height:19.5pt;flip:y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" strokecolor="#4472c4 [3204]" strokeweight="3pt">
                <v:stroke endarrow="block" joinstyle="miter"/>
              </v:shape>
            </w:pict>
          </mc:Fallback>
        </mc:AlternateContent>
      </w:r>
    </w:p>
    <w:p w:rsidR="00072E43" w:rsidRPr="00383473" w:rsidRDefault="00072E43" w:rsidP="00072E4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0FD01D5" wp14:editId="053BF677">
                <wp:simplePos x="0" y="0"/>
                <wp:positionH relativeFrom="margin">
                  <wp:posOffset>2221865</wp:posOffset>
                </wp:positionH>
                <wp:positionV relativeFrom="paragraph">
                  <wp:posOffset>163830</wp:posOffset>
                </wp:positionV>
                <wp:extent cx="2047875" cy="1123950"/>
                <wp:effectExtent l="0" t="0" r="28575" b="19050"/>
                <wp:wrapNone/>
                <wp:docPr id="237" name="Octagon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1123950"/>
                        </a:xfrm>
                        <a:prstGeom prst="octagon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70997BE" id="_x0000_t10" coordsize="21600,21600" o:spt="10" adj="6326" path="m@0,l0@0,0@2@0,21600@1,21600,21600@2,21600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2700,2700,18900,18900;5400,5400,16200,16200"/>
                <v:handles>
                  <v:h position="#0,topLeft" switch="" xrange="0,10800"/>
                </v:handles>
              </v:shapetype>
              <v:shape id="Octagon 237" o:spid="_x0000_s1026" type="#_x0000_t10" style="position:absolute;margin-left:174.95pt;margin-top:12.9pt;width:161.25pt;height:88.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" fillcolor="black [3213]" strokecolor="black [3213]" strokeweight="1pt"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86ADB8A" wp14:editId="66753E31">
                <wp:simplePos x="0" y="0"/>
                <wp:positionH relativeFrom="margin">
                  <wp:posOffset>2345690</wp:posOffset>
                </wp:positionH>
                <wp:positionV relativeFrom="paragraph">
                  <wp:posOffset>144781</wp:posOffset>
                </wp:positionV>
                <wp:extent cx="1800225" cy="1123950"/>
                <wp:effectExtent l="0" t="0" r="0" b="0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72E43" w:rsidRPr="008353E0" w:rsidRDefault="00072E43" w:rsidP="00072E43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color w:val="70AD47"/>
                                <w:spacing w:val="10"/>
                                <w:sz w:val="56"/>
                                <w:szCs w:val="6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8353E0">
                              <w:rPr>
                                <w:rFonts w:ascii="Candara" w:hAnsi="Candara"/>
                                <w:b/>
                                <w:color w:val="70AD47"/>
                                <w:spacing w:val="10"/>
                                <w:sz w:val="56"/>
                                <w:szCs w:val="6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Christian </w:t>
                            </w:r>
                          </w:p>
                          <w:p w:rsidR="00072E43" w:rsidRPr="008353E0" w:rsidRDefault="00072E43" w:rsidP="00072E43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color w:val="70AD47"/>
                                <w:spacing w:val="10"/>
                                <w:sz w:val="56"/>
                                <w:szCs w:val="6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color w:val="70AD47"/>
                                <w:spacing w:val="10"/>
                                <w:sz w:val="56"/>
                                <w:szCs w:val="6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Prayer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6ADB8A" id="Text Box 238" o:spid="_x0000_s1027" type="#_x0000_t202" style="position:absolute;margin-left:184.7pt;margin-top:11.4pt;width:141.75pt;height:88.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" filled="f" stroked="f">
                <v:textbox>
                  <w:txbxContent>
                    <w:p w:rsidR="00072E43" w:rsidRPr="008353E0" w:rsidRDefault="00072E43" w:rsidP="00072E43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color w:val="70AD47"/>
                          <w:spacing w:val="10"/>
                          <w:sz w:val="56"/>
                          <w:szCs w:val="6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8353E0">
                        <w:rPr>
                          <w:rFonts w:ascii="Candara" w:hAnsi="Candara"/>
                          <w:b/>
                          <w:color w:val="70AD47"/>
                          <w:spacing w:val="10"/>
                          <w:sz w:val="56"/>
                          <w:szCs w:val="6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Christian </w:t>
                      </w:r>
                    </w:p>
                    <w:p w:rsidR="00072E43" w:rsidRPr="008353E0" w:rsidRDefault="00072E43" w:rsidP="00072E43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color w:val="70AD47"/>
                          <w:spacing w:val="10"/>
                          <w:sz w:val="56"/>
                          <w:szCs w:val="6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Candara" w:hAnsi="Candara"/>
                          <w:b/>
                          <w:color w:val="70AD47"/>
                          <w:spacing w:val="10"/>
                          <w:sz w:val="56"/>
                          <w:szCs w:val="6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Prayer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72E43" w:rsidRPr="00383473" w:rsidRDefault="00072E43" w:rsidP="00072E43"/>
    <w:p w:rsidR="00072E43" w:rsidRPr="00383473" w:rsidRDefault="00072E43" w:rsidP="00072E43"/>
    <w:p w:rsidR="00072E43" w:rsidRPr="00383473" w:rsidRDefault="00072E43" w:rsidP="00072E4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B51F293" wp14:editId="31D3BDC1">
                <wp:simplePos x="0" y="0"/>
                <wp:positionH relativeFrom="column">
                  <wp:posOffset>4432935</wp:posOffset>
                </wp:positionH>
                <wp:positionV relativeFrom="paragraph">
                  <wp:posOffset>188595</wp:posOffset>
                </wp:positionV>
                <wp:extent cx="2381250" cy="1914525"/>
                <wp:effectExtent l="19050" t="19050" r="19050" b="28575"/>
                <wp:wrapNone/>
                <wp:docPr id="243" name="Oval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29821">
                          <a:off x="0" y="0"/>
                          <a:ext cx="2381250" cy="1914525"/>
                        </a:xfrm>
                        <a:prstGeom prst="ellips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8FD8F2A" id="Oval 243" o:spid="_x0000_s1026" style="position:absolute;margin-left:349.05pt;margin-top:14.85pt;width:187.5pt;height:150.75pt;rotation:-404334fd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" fillcolor="white [3201]" strokecolor="black [3213]" strokeweight="1.5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323727A" wp14:editId="21EB723C">
                <wp:simplePos x="0" y="0"/>
                <wp:positionH relativeFrom="column">
                  <wp:posOffset>-333374</wp:posOffset>
                </wp:positionH>
                <wp:positionV relativeFrom="paragraph">
                  <wp:posOffset>145415</wp:posOffset>
                </wp:positionV>
                <wp:extent cx="2381250" cy="1914525"/>
                <wp:effectExtent l="19050" t="19050" r="19050" b="28575"/>
                <wp:wrapNone/>
                <wp:docPr id="244" name="Oval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6732">
                          <a:off x="0" y="0"/>
                          <a:ext cx="2381250" cy="1914525"/>
                        </a:xfrm>
                        <a:prstGeom prst="ellips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3697F05" id="Oval 244" o:spid="_x0000_s1026" style="position:absolute;margin-left:-26.25pt;margin-top:11.45pt;width:187.5pt;height:150.75pt;rotation:302265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" fillcolor="white [3201]" strokecolor="black [3213]" strokeweight="1.5pt">
                <v:stroke joinstyle="miter"/>
              </v:oval>
            </w:pict>
          </mc:Fallback>
        </mc:AlternateContent>
      </w:r>
    </w:p>
    <w:p w:rsidR="00072E43" w:rsidRPr="00383473" w:rsidRDefault="003B660C" w:rsidP="00072E4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97B4510" wp14:editId="591525A4">
                <wp:simplePos x="0" y="0"/>
                <wp:positionH relativeFrom="column">
                  <wp:posOffset>1955164</wp:posOffset>
                </wp:positionH>
                <wp:positionV relativeFrom="paragraph">
                  <wp:posOffset>130809</wp:posOffset>
                </wp:positionV>
                <wp:extent cx="581025" cy="352425"/>
                <wp:effectExtent l="38100" t="19050" r="28575" b="47625"/>
                <wp:wrapNone/>
                <wp:docPr id="242" name="Straight Arrow Connector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1025" cy="35242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F17A63" id="Straight Arrow Connector 242" o:spid="_x0000_s1026" type="#_x0000_t32" style="position:absolute;margin-left:153.95pt;margin-top:10.3pt;width:45.75pt;height:27.75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" strokecolor="#4472c4 [3204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588C62B" wp14:editId="5B273078">
                <wp:simplePos x="0" y="0"/>
                <wp:positionH relativeFrom="column">
                  <wp:posOffset>3926840</wp:posOffset>
                </wp:positionH>
                <wp:positionV relativeFrom="paragraph">
                  <wp:posOffset>140336</wp:posOffset>
                </wp:positionV>
                <wp:extent cx="581025" cy="381000"/>
                <wp:effectExtent l="19050" t="19050" r="47625" b="38100"/>
                <wp:wrapNone/>
                <wp:docPr id="241" name="Straight Arrow Connector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3810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D519E6" id="Straight Arrow Connector 241" o:spid="_x0000_s1026" type="#_x0000_t32" style="position:absolute;margin-left:309.2pt;margin-top:11.05pt;width:45.75pt;height:30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" strokecolor="#4472c4 [3204]" strokeweight="3pt">
                <v:stroke endarrow="block" joinstyle="miter"/>
              </v:shape>
            </w:pict>
          </mc:Fallback>
        </mc:AlternateContent>
      </w:r>
      <w:r w:rsidR="00072E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08A3F50" wp14:editId="32ABBFE6">
                <wp:simplePos x="0" y="0"/>
                <wp:positionH relativeFrom="column">
                  <wp:posOffset>3260090</wp:posOffset>
                </wp:positionH>
                <wp:positionV relativeFrom="paragraph">
                  <wp:posOffset>153035</wp:posOffset>
                </wp:positionV>
                <wp:extent cx="0" cy="247650"/>
                <wp:effectExtent l="95250" t="0" r="57150" b="38100"/>
                <wp:wrapNone/>
                <wp:docPr id="245" name="Straight Arrow Connector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565725" id="Straight Arrow Connector 245" o:spid="_x0000_s1026" type="#_x0000_t32" style="position:absolute;margin-left:256.7pt;margin-top:12.05pt;width:0;height:19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" strokecolor="#4472c4 [3204]" strokeweight="3pt">
                <v:stroke endarrow="block" joinstyle="miter"/>
              </v:shape>
            </w:pict>
          </mc:Fallback>
        </mc:AlternateContent>
      </w:r>
    </w:p>
    <w:p w:rsidR="00072E43" w:rsidRPr="00383473" w:rsidRDefault="00072E43" w:rsidP="00072E4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1ED9A3F" wp14:editId="13432580">
                <wp:simplePos x="0" y="0"/>
                <wp:positionH relativeFrom="margin">
                  <wp:posOffset>2050415</wp:posOffset>
                </wp:positionH>
                <wp:positionV relativeFrom="paragraph">
                  <wp:posOffset>126365</wp:posOffset>
                </wp:positionV>
                <wp:extent cx="2381250" cy="1895475"/>
                <wp:effectExtent l="0" t="0" r="19050" b="28575"/>
                <wp:wrapNone/>
                <wp:docPr id="246" name="Oval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1895475"/>
                        </a:xfrm>
                        <a:prstGeom prst="ellips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DAC4FE8" id="Oval 246" o:spid="_x0000_s1026" style="position:absolute;margin-left:161.45pt;margin-top:9.95pt;width:187.5pt;height:149.2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" fillcolor="white [3201]" strokecolor="black [3213]" strokeweight="1.5pt">
                <v:stroke joinstyle="miter"/>
                <w10:wrap anchorx="margin"/>
              </v:oval>
            </w:pict>
          </mc:Fallback>
        </mc:AlternateContent>
      </w:r>
    </w:p>
    <w:p w:rsidR="00072E43" w:rsidRPr="00383473" w:rsidRDefault="00072E43" w:rsidP="00072E43"/>
    <w:p w:rsidR="00072E43" w:rsidRPr="00383473" w:rsidRDefault="00072E43" w:rsidP="00072E43"/>
    <w:p w:rsidR="00072E43" w:rsidRPr="00383473" w:rsidRDefault="00072E43" w:rsidP="00072E43"/>
    <w:p w:rsidR="00072E43" w:rsidRPr="00383473" w:rsidRDefault="00072E43" w:rsidP="00072E43"/>
    <w:p w:rsidR="00072E43" w:rsidRPr="00383473" w:rsidRDefault="00383575" w:rsidP="00072E43"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-226060</wp:posOffset>
            </wp:positionH>
            <wp:positionV relativeFrom="paragraph">
              <wp:posOffset>64770</wp:posOffset>
            </wp:positionV>
            <wp:extent cx="1066800" cy="840162"/>
            <wp:effectExtent l="0" t="0" r="0" b="0"/>
            <wp:wrapNone/>
            <wp:docPr id="252" name="Picture 252" descr="Related image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lated image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4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4990">
        <w:rPr>
          <w:noProof/>
          <w:lang w:eastAsia="en-GB"/>
        </w:rPr>
        <w:drawing>
          <wp:anchor distT="0" distB="0" distL="114300" distR="114300" simplePos="0" relativeHeight="251741184" behindDoc="1" locked="0" layoutInCell="1" allowOverlap="1" wp14:anchorId="556D757B" wp14:editId="6340D68F">
            <wp:simplePos x="0" y="0"/>
            <wp:positionH relativeFrom="margin">
              <wp:posOffset>5635904</wp:posOffset>
            </wp:positionH>
            <wp:positionV relativeFrom="paragraph">
              <wp:posOffset>7620</wp:posOffset>
            </wp:positionV>
            <wp:extent cx="1126211" cy="909539"/>
            <wp:effectExtent l="0" t="0" r="0" b="508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211" cy="909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2E43" w:rsidRPr="00316870" w:rsidRDefault="00072E43" w:rsidP="00072E43">
      <w:pPr>
        <w:rPr>
          <w:rFonts w:ascii="Arial" w:eastAsia="Times New Roman" w:hAnsi="Arial" w:cs="Arial"/>
          <w:vanish/>
          <w:color w:val="222222"/>
          <w:sz w:val="27"/>
          <w:szCs w:val="27"/>
          <w:lang w:eastAsia="en-GB"/>
        </w:rPr>
      </w:pPr>
      <w:r>
        <w:tab/>
      </w:r>
      <w:r w:rsidRPr="00316870">
        <w:rPr>
          <w:rFonts w:ascii="Arial" w:eastAsia="Times New Roman" w:hAnsi="Arial" w:cs="Arial"/>
          <w:noProof/>
          <w:vanish/>
          <w:color w:val="0000FF"/>
          <w:sz w:val="27"/>
          <w:szCs w:val="27"/>
          <w:lang w:eastAsia="en-GB"/>
        </w:rPr>
        <w:drawing>
          <wp:inline distT="0" distB="0" distL="0" distR="0" wp14:anchorId="084614AD" wp14:editId="0393E899">
            <wp:extent cx="4838700" cy="3867150"/>
            <wp:effectExtent l="0" t="0" r="0" b="0"/>
            <wp:docPr id="251" name="Picture 251" descr="Related image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E43" w:rsidRPr="00383473" w:rsidRDefault="00072E43" w:rsidP="00072E43">
      <w:pPr>
        <w:tabs>
          <w:tab w:val="left" w:pos="1485"/>
        </w:tabs>
      </w:pPr>
    </w:p>
    <w:p w:rsidR="00072E43" w:rsidRPr="00DF6D6F" w:rsidRDefault="00072E43" w:rsidP="00072E43">
      <w:pPr>
        <w:rPr>
          <w:sz w:val="16"/>
        </w:rPr>
      </w:pPr>
    </w:p>
    <w:p w:rsidR="00072E43" w:rsidRPr="00383473" w:rsidRDefault="00DF6D6F" w:rsidP="00072E4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448CAE8" wp14:editId="179CDD5B">
                <wp:simplePos x="0" y="0"/>
                <wp:positionH relativeFrom="margin">
                  <wp:posOffset>-283210</wp:posOffset>
                </wp:positionH>
                <wp:positionV relativeFrom="paragraph">
                  <wp:posOffset>136526</wp:posOffset>
                </wp:positionV>
                <wp:extent cx="7067550" cy="1676400"/>
                <wp:effectExtent l="0" t="0" r="19050" b="1905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7563" w:rsidRPr="006018F7" w:rsidRDefault="00B17563" w:rsidP="00B17563">
                            <w:pPr>
                              <w:spacing w:after="0" w:line="240" w:lineRule="auto"/>
                              <w:rPr>
                                <w:sz w:val="2"/>
                              </w:rPr>
                            </w:pPr>
                          </w:p>
                          <w:p w:rsidR="00B17563" w:rsidRPr="005A69FD" w:rsidRDefault="00B17563" w:rsidP="00B17563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 w:rsidRPr="005A69FD">
                              <w:rPr>
                                <w:sz w:val="38"/>
                                <w:szCs w:val="38"/>
                              </w:rPr>
                              <w:t>Prayer is ________________</w:t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>____</w:t>
                            </w:r>
                            <w:r w:rsidRPr="005A69FD">
                              <w:rPr>
                                <w:sz w:val="38"/>
                                <w:szCs w:val="38"/>
                              </w:rPr>
                              <w:t xml:space="preserve">____ ______________ __________. </w:t>
                            </w:r>
                          </w:p>
                          <w:p w:rsidR="00B17563" w:rsidRPr="005A69FD" w:rsidRDefault="00B17563" w:rsidP="00B17563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 w:rsidRPr="005A69FD">
                              <w:rPr>
                                <w:sz w:val="38"/>
                                <w:szCs w:val="38"/>
                              </w:rPr>
                              <w:t>There are set prayers, for example __</w:t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>__________________________</w:t>
                            </w:r>
                          </w:p>
                          <w:p w:rsidR="00B17563" w:rsidRDefault="00B17563" w:rsidP="00B17563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 w:rsidRPr="005A69FD">
                              <w:rPr>
                                <w:sz w:val="38"/>
                                <w:szCs w:val="38"/>
                              </w:rPr>
                              <w:t>_______________________________</w:t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>___</w:t>
                            </w:r>
                            <w:r w:rsidRPr="005A69FD">
                              <w:rPr>
                                <w:sz w:val="38"/>
                                <w:szCs w:val="38"/>
                              </w:rPr>
                              <w:t>___________________</w:t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>___</w:t>
                            </w:r>
                            <w:r w:rsidRPr="005A69FD">
                              <w:rPr>
                                <w:sz w:val="38"/>
                                <w:szCs w:val="38"/>
                              </w:rPr>
                              <w:t>.</w:t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  <w:p w:rsidR="00B17563" w:rsidRPr="005A69FD" w:rsidRDefault="00B17563" w:rsidP="00B17563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>There are also ______________________ ____________________.</w:t>
                            </w:r>
                          </w:p>
                          <w:p w:rsidR="00B17563" w:rsidRPr="005A69FD" w:rsidRDefault="00B17563" w:rsidP="00B17563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48CAE8" id="Text Box 2" o:spid="_x0000_s1028" type="#_x0000_t202" style="position:absolute;margin-left:-22.3pt;margin-top:10.75pt;width:556.5pt;height:132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">
                <v:textbox>
                  <w:txbxContent>
                    <w:p w:rsidR="00B17563" w:rsidRPr="006018F7" w:rsidRDefault="00B17563" w:rsidP="00B17563">
                      <w:pPr>
                        <w:spacing w:after="0" w:line="240" w:lineRule="auto"/>
                        <w:rPr>
                          <w:sz w:val="2"/>
                        </w:rPr>
                      </w:pPr>
                    </w:p>
                    <w:p w:rsidR="00B17563" w:rsidRPr="005A69FD" w:rsidRDefault="00B17563" w:rsidP="00B17563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 w:rsidRPr="005A69FD">
                        <w:rPr>
                          <w:sz w:val="38"/>
                          <w:szCs w:val="38"/>
                        </w:rPr>
                        <w:t>Prayer is ________________</w:t>
                      </w:r>
                      <w:r>
                        <w:rPr>
                          <w:sz w:val="38"/>
                          <w:szCs w:val="38"/>
                        </w:rPr>
                        <w:t>____</w:t>
                      </w:r>
                      <w:r w:rsidRPr="005A69FD">
                        <w:rPr>
                          <w:sz w:val="38"/>
                          <w:szCs w:val="38"/>
                        </w:rPr>
                        <w:t xml:space="preserve">____ ______________ __________. </w:t>
                      </w:r>
                    </w:p>
                    <w:p w:rsidR="00B17563" w:rsidRPr="005A69FD" w:rsidRDefault="00B17563" w:rsidP="00B17563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 w:rsidRPr="005A69FD">
                        <w:rPr>
                          <w:sz w:val="38"/>
                          <w:szCs w:val="38"/>
                        </w:rPr>
                        <w:t>There are set prayers, for example __</w:t>
                      </w:r>
                      <w:r>
                        <w:rPr>
                          <w:sz w:val="38"/>
                          <w:szCs w:val="38"/>
                        </w:rPr>
                        <w:t>___</w:t>
                      </w:r>
                      <w:r>
                        <w:rPr>
                          <w:sz w:val="38"/>
                          <w:szCs w:val="38"/>
                        </w:rPr>
                        <w:t>_______________________</w:t>
                      </w:r>
                    </w:p>
                    <w:p w:rsidR="00B17563" w:rsidRDefault="00B17563" w:rsidP="00B17563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 w:rsidRPr="005A69FD">
                        <w:rPr>
                          <w:sz w:val="38"/>
                          <w:szCs w:val="38"/>
                        </w:rPr>
                        <w:t>_______________________________</w:t>
                      </w:r>
                      <w:r>
                        <w:rPr>
                          <w:sz w:val="38"/>
                          <w:szCs w:val="38"/>
                        </w:rPr>
                        <w:t>___</w:t>
                      </w:r>
                      <w:r w:rsidRPr="005A69FD">
                        <w:rPr>
                          <w:sz w:val="38"/>
                          <w:szCs w:val="38"/>
                        </w:rPr>
                        <w:t>___________________</w:t>
                      </w:r>
                      <w:r>
                        <w:rPr>
                          <w:sz w:val="38"/>
                          <w:szCs w:val="38"/>
                        </w:rPr>
                        <w:t>___</w:t>
                      </w:r>
                      <w:r w:rsidRPr="005A69FD">
                        <w:rPr>
                          <w:sz w:val="38"/>
                          <w:szCs w:val="38"/>
                        </w:rPr>
                        <w:t>.</w:t>
                      </w:r>
                      <w:r>
                        <w:rPr>
                          <w:sz w:val="38"/>
                          <w:szCs w:val="38"/>
                        </w:rPr>
                        <w:t xml:space="preserve"> </w:t>
                      </w:r>
                    </w:p>
                    <w:p w:rsidR="00B17563" w:rsidRPr="005A69FD" w:rsidRDefault="00B17563" w:rsidP="00B17563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>There are also ______________________ ____________________.</w:t>
                      </w:r>
                    </w:p>
                    <w:p w:rsidR="00B17563" w:rsidRPr="005A69FD" w:rsidRDefault="00B17563" w:rsidP="00B17563">
                      <w:pPr>
                        <w:spacing w:line="240" w:lineRule="auto"/>
                        <w:rPr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72E43" w:rsidRPr="00383473" w:rsidRDefault="00072E43" w:rsidP="00072E43"/>
    <w:p w:rsidR="00072E43" w:rsidRPr="00383473" w:rsidRDefault="00072E43" w:rsidP="00072E43"/>
    <w:p w:rsidR="00072E43" w:rsidRPr="00383473" w:rsidRDefault="00072E43" w:rsidP="00072E43"/>
    <w:p w:rsidR="00072E43" w:rsidRPr="00316870" w:rsidRDefault="00072E43" w:rsidP="00072E43">
      <w:pPr>
        <w:rPr>
          <w:rFonts w:ascii="Arial" w:eastAsia="Times New Roman" w:hAnsi="Arial" w:cs="Arial"/>
          <w:vanish/>
          <w:color w:val="222222"/>
          <w:sz w:val="27"/>
          <w:szCs w:val="27"/>
          <w:lang w:eastAsia="en-GB"/>
        </w:rPr>
      </w:pPr>
      <w:r>
        <w:tab/>
      </w:r>
      <w:r w:rsidRPr="00316870">
        <w:rPr>
          <w:rFonts w:ascii="Arial" w:eastAsia="Times New Roman" w:hAnsi="Arial" w:cs="Arial"/>
          <w:noProof/>
          <w:vanish/>
          <w:color w:val="0000FF"/>
          <w:sz w:val="27"/>
          <w:szCs w:val="27"/>
          <w:lang w:eastAsia="en-GB"/>
        </w:rPr>
        <w:drawing>
          <wp:inline distT="0" distB="0" distL="0" distR="0" wp14:anchorId="58DA4F73" wp14:editId="4A26DF2B">
            <wp:extent cx="4838700" cy="3867150"/>
            <wp:effectExtent l="0" t="0" r="0" b="0"/>
            <wp:docPr id="227" name="Picture 227" descr="Related image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E43" w:rsidRPr="00383473" w:rsidRDefault="00072E43" w:rsidP="00072E43">
      <w:pPr>
        <w:tabs>
          <w:tab w:val="left" w:pos="1485"/>
        </w:tabs>
      </w:pPr>
    </w:p>
    <w:p w:rsidR="00072E43" w:rsidRPr="00383473" w:rsidRDefault="00072E43" w:rsidP="00072E43"/>
    <w:p w:rsidR="00072E43" w:rsidRDefault="00DF6D6F" w:rsidP="00072E4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D03F238" wp14:editId="3B701BE5">
                <wp:simplePos x="0" y="0"/>
                <wp:positionH relativeFrom="margin">
                  <wp:posOffset>-283210</wp:posOffset>
                </wp:positionH>
                <wp:positionV relativeFrom="paragraph">
                  <wp:posOffset>189865</wp:posOffset>
                </wp:positionV>
                <wp:extent cx="7067550" cy="1162050"/>
                <wp:effectExtent l="0" t="0" r="19050" b="1905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2E43" w:rsidRPr="006018F7" w:rsidRDefault="00072E43" w:rsidP="00072E43">
                            <w:pPr>
                              <w:spacing w:after="0" w:line="240" w:lineRule="auto"/>
                              <w:rPr>
                                <w:sz w:val="2"/>
                              </w:rPr>
                            </w:pPr>
                          </w:p>
                          <w:p w:rsidR="00DF6D6F" w:rsidRDefault="00072E43" w:rsidP="00072E43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>Different Christians p</w:t>
                            </w:r>
                            <w:r w:rsidRPr="005A69FD">
                              <w:rPr>
                                <w:sz w:val="38"/>
                                <w:szCs w:val="38"/>
                              </w:rPr>
                              <w:t>ray i</w:t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>n different ways, for example, Catholics may use ___</w:t>
                            </w:r>
                            <w:r w:rsidRPr="005A69FD">
                              <w:rPr>
                                <w:sz w:val="38"/>
                                <w:szCs w:val="38"/>
                              </w:rPr>
                              <w:t>_________</w:t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>_</w:t>
                            </w:r>
                            <w:r w:rsidRPr="005A69FD">
                              <w:rPr>
                                <w:sz w:val="38"/>
                                <w:szCs w:val="38"/>
                              </w:rPr>
                              <w:t>__</w:t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 xml:space="preserve"> __________. Anglicans may ___________</w:t>
                            </w:r>
                            <w:r w:rsidR="00DF6D6F">
                              <w:rPr>
                                <w:sz w:val="38"/>
                                <w:szCs w:val="38"/>
                              </w:rPr>
                              <w:t>__</w:t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 xml:space="preserve">_ </w:t>
                            </w:r>
                          </w:p>
                          <w:p w:rsidR="00072E43" w:rsidRPr="005A69FD" w:rsidRDefault="00072E43" w:rsidP="00072E43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>and Orthodox Christians use ______________ (religious pictures).</w:t>
                            </w:r>
                          </w:p>
                          <w:p w:rsidR="00072E43" w:rsidRPr="005A69FD" w:rsidRDefault="00072E43" w:rsidP="00072E43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D03F238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22.3pt;margin-top:14.95pt;width:556.5pt;height:91.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" filled="f">
                <v:textbox>
                  <w:txbxContent>
                    <w:p w:rsidR="00072E43" w:rsidRPr="006018F7" w:rsidRDefault="00072E43" w:rsidP="00072E43">
                      <w:pPr>
                        <w:spacing w:after="0" w:line="240" w:lineRule="auto"/>
                        <w:rPr>
                          <w:sz w:val="2"/>
                        </w:rPr>
                      </w:pPr>
                    </w:p>
                    <w:p w:rsidR="00DF6D6F" w:rsidRDefault="00072E43" w:rsidP="00072E43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>Different Christians p</w:t>
                      </w:r>
                      <w:r w:rsidRPr="005A69FD">
                        <w:rPr>
                          <w:sz w:val="38"/>
                          <w:szCs w:val="38"/>
                        </w:rPr>
                        <w:t>ray i</w:t>
                      </w:r>
                      <w:r>
                        <w:rPr>
                          <w:sz w:val="38"/>
                          <w:szCs w:val="38"/>
                        </w:rPr>
                        <w:t>n different ways, for example, Catholics may use ___</w:t>
                      </w:r>
                      <w:r w:rsidRPr="005A69FD">
                        <w:rPr>
                          <w:sz w:val="38"/>
                          <w:szCs w:val="38"/>
                        </w:rPr>
                        <w:t>_________</w:t>
                      </w:r>
                      <w:r>
                        <w:rPr>
                          <w:sz w:val="38"/>
                          <w:szCs w:val="38"/>
                        </w:rPr>
                        <w:t>_</w:t>
                      </w:r>
                      <w:r w:rsidRPr="005A69FD">
                        <w:rPr>
                          <w:sz w:val="38"/>
                          <w:szCs w:val="38"/>
                        </w:rPr>
                        <w:t>__</w:t>
                      </w:r>
                      <w:r>
                        <w:rPr>
                          <w:sz w:val="38"/>
                          <w:szCs w:val="38"/>
                        </w:rPr>
                        <w:t xml:space="preserve"> __________. Anglicans may ___________</w:t>
                      </w:r>
                      <w:r w:rsidR="00DF6D6F">
                        <w:rPr>
                          <w:sz w:val="38"/>
                          <w:szCs w:val="38"/>
                        </w:rPr>
                        <w:t>__</w:t>
                      </w:r>
                      <w:r>
                        <w:rPr>
                          <w:sz w:val="38"/>
                          <w:szCs w:val="38"/>
                        </w:rPr>
                        <w:t xml:space="preserve">_ </w:t>
                      </w:r>
                    </w:p>
                    <w:p w:rsidR="00072E43" w:rsidRPr="005A69FD" w:rsidRDefault="00072E43" w:rsidP="00072E43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>and Orthodox Christians use ______________ (religious pictures).</w:t>
                      </w:r>
                    </w:p>
                    <w:p w:rsidR="00072E43" w:rsidRPr="005A69FD" w:rsidRDefault="00072E43" w:rsidP="00072E43">
                      <w:pPr>
                        <w:spacing w:line="240" w:lineRule="auto"/>
                        <w:rPr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72E43" w:rsidRDefault="00C551C5" w:rsidP="00072E4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01487B3" wp14:editId="3EA6C7E7">
                <wp:simplePos x="0" y="0"/>
                <wp:positionH relativeFrom="rightMargin">
                  <wp:align>left</wp:align>
                </wp:positionH>
                <wp:positionV relativeFrom="paragraph">
                  <wp:posOffset>803275</wp:posOffset>
                </wp:positionV>
                <wp:extent cx="371475" cy="4572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551C5" w:rsidRPr="00EE7C45" w:rsidRDefault="00C551C5" w:rsidP="00C551C5">
                            <w:pPr>
                              <w:tabs>
                                <w:tab w:val="left" w:pos="6450"/>
                              </w:tabs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color w:val="70AD47"/>
                                <w:spacing w:val="10"/>
                                <w:sz w:val="40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color w:val="70AD47"/>
                                <w:spacing w:val="10"/>
                                <w:sz w:val="40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01487B3" id="Text Box 3" o:spid="_x0000_s1030" type="#_x0000_t202" style="position:absolute;margin-left:0;margin-top:63.25pt;width:29.25pt;height:36pt;z-index:251753472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" filled="f" stroked="f">
                <v:textbox>
                  <w:txbxContent>
                    <w:p w:rsidR="00C551C5" w:rsidRPr="00EE7C45" w:rsidRDefault="00C551C5" w:rsidP="00C551C5">
                      <w:pPr>
                        <w:tabs>
                          <w:tab w:val="left" w:pos="6450"/>
                        </w:tabs>
                        <w:jc w:val="center"/>
                        <w:rPr>
                          <w:rFonts w:ascii="Arial" w:hAnsi="Arial" w:cs="Arial"/>
                          <w:i/>
                          <w:noProof/>
                          <w:color w:val="70AD47"/>
                          <w:spacing w:val="10"/>
                          <w:sz w:val="40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color w:val="70AD47"/>
                          <w:spacing w:val="10"/>
                          <w:sz w:val="40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E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89EE3B8" wp14:editId="4292E3C2">
                <wp:simplePos x="0" y="0"/>
                <wp:positionH relativeFrom="rightMargin">
                  <wp:posOffset>-9676</wp:posOffset>
                </wp:positionH>
                <wp:positionV relativeFrom="paragraph">
                  <wp:posOffset>2447925</wp:posOffset>
                </wp:positionV>
                <wp:extent cx="1828800" cy="18288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72E43" w:rsidRPr="00EE7C45" w:rsidRDefault="00072E43" w:rsidP="00072E43">
                            <w:pPr>
                              <w:tabs>
                                <w:tab w:val="left" w:pos="6450"/>
                              </w:tabs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color w:val="70AD47"/>
                                <w:spacing w:val="10"/>
                                <w:sz w:val="40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EE7C45">
                              <w:rPr>
                                <w:rFonts w:ascii="Arial" w:hAnsi="Arial" w:cs="Arial"/>
                                <w:i/>
                                <w:noProof/>
                                <w:color w:val="70AD47"/>
                                <w:spacing w:val="10"/>
                                <w:sz w:val="40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9EE3B8" id="Text Box 27" o:spid="_x0000_s1030" type="#_x0000_t202" style="position:absolute;margin-left:-.75pt;margin-top:192.75pt;width:2in;height:2in;z-index:251706368;visibility:visible;mso-wrap-style:non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" filled="f" stroked="f">
                <v:textbox style="mso-fit-shape-to-text:t">
                  <w:txbxContent>
                    <w:p w:rsidR="00072E43" w:rsidRPr="00EE7C45" w:rsidRDefault="00072E43" w:rsidP="00072E43">
                      <w:pPr>
                        <w:tabs>
                          <w:tab w:val="left" w:pos="6450"/>
                        </w:tabs>
                        <w:jc w:val="center"/>
                        <w:rPr>
                          <w:rFonts w:ascii="Arial" w:hAnsi="Arial" w:cs="Arial"/>
                          <w:i/>
                          <w:noProof/>
                          <w:color w:val="70AD47"/>
                          <w:spacing w:val="10"/>
                          <w:sz w:val="40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EE7C45">
                        <w:rPr>
                          <w:rFonts w:ascii="Arial" w:hAnsi="Arial" w:cs="Arial"/>
                          <w:i/>
                          <w:noProof/>
                          <w:color w:val="70AD47"/>
                          <w:spacing w:val="10"/>
                          <w:sz w:val="40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E43">
        <w:br w:type="page"/>
      </w:r>
    </w:p>
    <w:p w:rsidR="00B17563" w:rsidRDefault="00DF6D6F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9FBF3BA" wp14:editId="71C1EBA7">
                <wp:simplePos x="0" y="0"/>
                <wp:positionH relativeFrom="margin">
                  <wp:align>center</wp:align>
                </wp:positionH>
                <wp:positionV relativeFrom="paragraph">
                  <wp:posOffset>323850</wp:posOffset>
                </wp:positionV>
                <wp:extent cx="7019925" cy="253365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925" cy="2533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14F" w:rsidRPr="00466CC0" w:rsidRDefault="0057114F" w:rsidP="0057114F">
                            <w:pPr>
                              <w:spacing w:after="0" w:line="360" w:lineRule="auto"/>
                              <w:rPr>
                                <w:sz w:val="2"/>
                              </w:rPr>
                            </w:pPr>
                          </w:p>
                          <w:p w:rsidR="0057114F" w:rsidRPr="00466CC0" w:rsidRDefault="0057114F" w:rsidP="0057114F">
                            <w:pPr>
                              <w:tabs>
                                <w:tab w:val="left" w:pos="1725"/>
                              </w:tabs>
                              <w:spacing w:after="0"/>
                              <w:rPr>
                                <w:sz w:val="38"/>
                                <w:szCs w:val="38"/>
                                <w:u w:val="single"/>
                              </w:rPr>
                            </w:pPr>
                            <w:r w:rsidRPr="00466CC0">
                              <w:rPr>
                                <w:sz w:val="38"/>
                                <w:szCs w:val="38"/>
                                <w:u w:val="single"/>
                              </w:rPr>
                              <w:t>There are different types of prayer;</w:t>
                            </w:r>
                          </w:p>
                          <w:p w:rsidR="00466CC0" w:rsidRPr="00466CC0" w:rsidRDefault="00466CC0" w:rsidP="0057114F">
                            <w:pPr>
                              <w:tabs>
                                <w:tab w:val="left" w:pos="1725"/>
                              </w:tabs>
                              <w:spacing w:after="0"/>
                              <w:rPr>
                                <w:sz w:val="8"/>
                              </w:rPr>
                            </w:pPr>
                          </w:p>
                          <w:p w:rsidR="00466CC0" w:rsidRDefault="0057114F" w:rsidP="00466CC0">
                            <w:pPr>
                              <w:tabs>
                                <w:tab w:val="left" w:pos="1725"/>
                              </w:tabs>
                              <w:spacing w:after="0" w:line="240" w:lineRule="auto"/>
                              <w:rPr>
                                <w:sz w:val="36"/>
                                <w:szCs w:val="31"/>
                              </w:rPr>
                            </w:pPr>
                            <w:r w:rsidRPr="00B17563">
                              <w:rPr>
                                <w:sz w:val="36"/>
                                <w:szCs w:val="31"/>
                              </w:rPr>
                              <w:t>• Adoration - offering praise to God thanking him for his creation,</w:t>
                            </w:r>
                            <w:r w:rsidR="00466CC0">
                              <w:rPr>
                                <w:sz w:val="36"/>
                                <w:szCs w:val="31"/>
                              </w:rPr>
                              <w:t xml:space="preserve">    </w:t>
                            </w:r>
                          </w:p>
                          <w:p w:rsidR="0057114F" w:rsidRPr="00B17563" w:rsidRDefault="00466CC0" w:rsidP="00466CC0">
                            <w:pPr>
                              <w:tabs>
                                <w:tab w:val="left" w:pos="1725"/>
                              </w:tabs>
                              <w:spacing w:after="0" w:line="240" w:lineRule="auto"/>
                              <w:rPr>
                                <w:sz w:val="36"/>
                                <w:szCs w:val="31"/>
                              </w:rPr>
                            </w:pPr>
                            <w:r>
                              <w:rPr>
                                <w:sz w:val="36"/>
                                <w:szCs w:val="31"/>
                              </w:rPr>
                              <w:t xml:space="preserve">   </w:t>
                            </w:r>
                            <w:r w:rsidR="0057114F" w:rsidRPr="00B17563">
                              <w:rPr>
                                <w:sz w:val="36"/>
                                <w:szCs w:val="31"/>
                              </w:rPr>
                              <w:t>greatness and power.</w:t>
                            </w:r>
                          </w:p>
                          <w:p w:rsidR="0057114F" w:rsidRPr="00B17563" w:rsidRDefault="0057114F" w:rsidP="00466CC0">
                            <w:pPr>
                              <w:tabs>
                                <w:tab w:val="left" w:pos="1725"/>
                              </w:tabs>
                              <w:spacing w:after="0" w:line="240" w:lineRule="auto"/>
                              <w:rPr>
                                <w:sz w:val="36"/>
                                <w:szCs w:val="31"/>
                              </w:rPr>
                            </w:pPr>
                            <w:r w:rsidRPr="00B17563">
                              <w:rPr>
                                <w:sz w:val="36"/>
                                <w:szCs w:val="31"/>
                              </w:rPr>
                              <w:t>• Confession – confessing sins and asking God for forgiveness.</w:t>
                            </w:r>
                          </w:p>
                          <w:p w:rsidR="00466CC0" w:rsidRDefault="0057114F" w:rsidP="00466CC0">
                            <w:pPr>
                              <w:tabs>
                                <w:tab w:val="left" w:pos="1725"/>
                              </w:tabs>
                              <w:spacing w:after="0" w:line="240" w:lineRule="auto"/>
                              <w:rPr>
                                <w:sz w:val="36"/>
                                <w:szCs w:val="31"/>
                              </w:rPr>
                            </w:pPr>
                            <w:r w:rsidRPr="00B17563">
                              <w:rPr>
                                <w:sz w:val="36"/>
                                <w:szCs w:val="31"/>
                              </w:rPr>
                              <w:t xml:space="preserve">• Intercession - praying to God in behalf of someone else. Through </w:t>
                            </w:r>
                            <w:r w:rsidR="00466CC0">
                              <w:rPr>
                                <w:sz w:val="36"/>
                                <w:szCs w:val="31"/>
                              </w:rPr>
                              <w:t xml:space="preserve">  </w:t>
                            </w:r>
                          </w:p>
                          <w:p w:rsidR="00466CC0" w:rsidRDefault="00466CC0" w:rsidP="00466CC0">
                            <w:pPr>
                              <w:tabs>
                                <w:tab w:val="left" w:pos="1725"/>
                              </w:tabs>
                              <w:spacing w:after="0" w:line="240" w:lineRule="auto"/>
                              <w:rPr>
                                <w:sz w:val="36"/>
                                <w:szCs w:val="31"/>
                              </w:rPr>
                            </w:pPr>
                            <w:r>
                              <w:rPr>
                                <w:sz w:val="36"/>
                                <w:szCs w:val="31"/>
                              </w:rPr>
                              <w:t xml:space="preserve">   </w:t>
                            </w:r>
                            <w:r w:rsidR="0057114F" w:rsidRPr="00B17563">
                              <w:rPr>
                                <w:sz w:val="36"/>
                                <w:szCs w:val="31"/>
                              </w:rPr>
                              <w:t xml:space="preserve">prayer </w:t>
                            </w:r>
                            <w:r w:rsidR="00F40625" w:rsidRPr="00B17563">
                              <w:rPr>
                                <w:sz w:val="36"/>
                                <w:szCs w:val="31"/>
                              </w:rPr>
                              <w:t xml:space="preserve">Christians </w:t>
                            </w:r>
                            <w:r w:rsidR="0057114F" w:rsidRPr="00B17563">
                              <w:rPr>
                                <w:sz w:val="36"/>
                                <w:szCs w:val="31"/>
                              </w:rPr>
                              <w:t xml:space="preserve">become more aware of the needs of others so they </w:t>
                            </w:r>
                          </w:p>
                          <w:p w:rsidR="0057114F" w:rsidRPr="00B17563" w:rsidRDefault="00466CC0" w:rsidP="00466CC0">
                            <w:pPr>
                              <w:tabs>
                                <w:tab w:val="left" w:pos="1725"/>
                              </w:tabs>
                              <w:spacing w:after="0" w:line="240" w:lineRule="auto"/>
                              <w:rPr>
                                <w:sz w:val="36"/>
                                <w:szCs w:val="31"/>
                              </w:rPr>
                            </w:pPr>
                            <w:r>
                              <w:rPr>
                                <w:sz w:val="36"/>
                                <w:szCs w:val="31"/>
                              </w:rPr>
                              <w:t xml:space="preserve">   </w:t>
                            </w:r>
                            <w:r w:rsidR="0057114F" w:rsidRPr="00B17563">
                              <w:rPr>
                                <w:sz w:val="36"/>
                                <w:szCs w:val="31"/>
                              </w:rPr>
                              <w:t>pray for the sick, homeless,</w:t>
                            </w:r>
                            <w:r w:rsidR="00F40625" w:rsidRPr="00B17563">
                              <w:rPr>
                                <w:sz w:val="36"/>
                                <w:szCs w:val="31"/>
                              </w:rPr>
                              <w:t xml:space="preserve"> </w:t>
                            </w:r>
                            <w:r w:rsidR="0057114F" w:rsidRPr="00B17563">
                              <w:rPr>
                                <w:sz w:val="36"/>
                                <w:szCs w:val="31"/>
                              </w:rPr>
                              <w:t>hungry, poor etc.</w:t>
                            </w:r>
                          </w:p>
                          <w:p w:rsidR="0057114F" w:rsidRPr="00B17563" w:rsidRDefault="0057114F" w:rsidP="00466CC0">
                            <w:pPr>
                              <w:tabs>
                                <w:tab w:val="left" w:pos="1725"/>
                              </w:tabs>
                              <w:spacing w:after="0" w:line="240" w:lineRule="auto"/>
                              <w:rPr>
                                <w:sz w:val="36"/>
                                <w:szCs w:val="31"/>
                              </w:rPr>
                            </w:pPr>
                            <w:r w:rsidRPr="00B17563">
                              <w:rPr>
                                <w:sz w:val="36"/>
                                <w:szCs w:val="31"/>
                              </w:rPr>
                              <w:t>• Petition - asking God for something.</w:t>
                            </w:r>
                            <w:r w:rsidRPr="00B17563">
                              <w:rPr>
                                <w:rFonts w:ascii="Arial" w:hAnsi="Arial" w:cs="Arial"/>
                                <w:noProof/>
                                <w:color w:val="0000FF"/>
                                <w:sz w:val="36"/>
                                <w:szCs w:val="31"/>
                              </w:rPr>
                              <w:t xml:space="preserve"> </w:t>
                            </w:r>
                          </w:p>
                          <w:p w:rsidR="0057114F" w:rsidRPr="00B17563" w:rsidRDefault="0057114F" w:rsidP="0057114F">
                            <w:pPr>
                              <w:spacing w:line="360" w:lineRule="auto"/>
                              <w:rPr>
                                <w:sz w:val="48"/>
                              </w:rPr>
                            </w:pPr>
                          </w:p>
                          <w:p w:rsidR="0057114F" w:rsidRPr="00B17563" w:rsidRDefault="0057114F" w:rsidP="0057114F">
                            <w:pPr>
                              <w:spacing w:line="360" w:lineRule="auto"/>
                              <w:rPr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9FBF3BA" id="_x0000_s1031" type="#_x0000_t202" style="position:absolute;margin-left:0;margin-top:25.5pt;width:552.75pt;height:199.5pt;z-index:2516715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" filled="f" stroked="f">
                <v:textbox>
                  <w:txbxContent>
                    <w:p w:rsidR="0057114F" w:rsidRPr="00466CC0" w:rsidRDefault="0057114F" w:rsidP="0057114F">
                      <w:pPr>
                        <w:spacing w:after="0" w:line="360" w:lineRule="auto"/>
                        <w:rPr>
                          <w:sz w:val="2"/>
                        </w:rPr>
                      </w:pPr>
                    </w:p>
                    <w:p w:rsidR="0057114F" w:rsidRPr="00466CC0" w:rsidRDefault="0057114F" w:rsidP="0057114F">
                      <w:pPr>
                        <w:tabs>
                          <w:tab w:val="left" w:pos="1725"/>
                        </w:tabs>
                        <w:spacing w:after="0"/>
                        <w:rPr>
                          <w:sz w:val="38"/>
                          <w:szCs w:val="38"/>
                          <w:u w:val="single"/>
                        </w:rPr>
                      </w:pPr>
                      <w:r w:rsidRPr="00466CC0">
                        <w:rPr>
                          <w:sz w:val="38"/>
                          <w:szCs w:val="38"/>
                          <w:u w:val="single"/>
                        </w:rPr>
                        <w:t>There are different types of prayer;</w:t>
                      </w:r>
                    </w:p>
                    <w:p w:rsidR="00466CC0" w:rsidRPr="00466CC0" w:rsidRDefault="00466CC0" w:rsidP="0057114F">
                      <w:pPr>
                        <w:tabs>
                          <w:tab w:val="left" w:pos="1725"/>
                        </w:tabs>
                        <w:spacing w:after="0"/>
                        <w:rPr>
                          <w:sz w:val="8"/>
                        </w:rPr>
                      </w:pPr>
                    </w:p>
                    <w:p w:rsidR="00466CC0" w:rsidRDefault="0057114F" w:rsidP="00466CC0">
                      <w:pPr>
                        <w:tabs>
                          <w:tab w:val="left" w:pos="1725"/>
                        </w:tabs>
                        <w:spacing w:after="0" w:line="240" w:lineRule="auto"/>
                        <w:rPr>
                          <w:sz w:val="36"/>
                          <w:szCs w:val="31"/>
                        </w:rPr>
                      </w:pPr>
                      <w:r w:rsidRPr="00B17563">
                        <w:rPr>
                          <w:sz w:val="36"/>
                          <w:szCs w:val="31"/>
                        </w:rPr>
                        <w:t>• Adoration - offering praise to God thanking him for his creation,</w:t>
                      </w:r>
                      <w:r w:rsidR="00466CC0">
                        <w:rPr>
                          <w:sz w:val="36"/>
                          <w:szCs w:val="31"/>
                        </w:rPr>
                        <w:t xml:space="preserve">    </w:t>
                      </w:r>
                    </w:p>
                    <w:p w:rsidR="0057114F" w:rsidRPr="00B17563" w:rsidRDefault="00466CC0" w:rsidP="00466CC0">
                      <w:pPr>
                        <w:tabs>
                          <w:tab w:val="left" w:pos="1725"/>
                        </w:tabs>
                        <w:spacing w:after="0" w:line="240" w:lineRule="auto"/>
                        <w:rPr>
                          <w:sz w:val="36"/>
                          <w:szCs w:val="31"/>
                        </w:rPr>
                      </w:pPr>
                      <w:r>
                        <w:rPr>
                          <w:sz w:val="36"/>
                          <w:szCs w:val="31"/>
                        </w:rPr>
                        <w:t xml:space="preserve">   </w:t>
                      </w:r>
                      <w:r w:rsidR="0057114F" w:rsidRPr="00B17563">
                        <w:rPr>
                          <w:sz w:val="36"/>
                          <w:szCs w:val="31"/>
                        </w:rPr>
                        <w:t>greatness and power.</w:t>
                      </w:r>
                    </w:p>
                    <w:p w:rsidR="0057114F" w:rsidRPr="00B17563" w:rsidRDefault="0057114F" w:rsidP="00466CC0">
                      <w:pPr>
                        <w:tabs>
                          <w:tab w:val="left" w:pos="1725"/>
                        </w:tabs>
                        <w:spacing w:after="0" w:line="240" w:lineRule="auto"/>
                        <w:rPr>
                          <w:sz w:val="36"/>
                          <w:szCs w:val="31"/>
                        </w:rPr>
                      </w:pPr>
                      <w:r w:rsidRPr="00B17563">
                        <w:rPr>
                          <w:sz w:val="36"/>
                          <w:szCs w:val="31"/>
                        </w:rPr>
                        <w:t>• Confession – confessing sins and asking God for forgiveness.</w:t>
                      </w:r>
                    </w:p>
                    <w:p w:rsidR="00466CC0" w:rsidRDefault="0057114F" w:rsidP="00466CC0">
                      <w:pPr>
                        <w:tabs>
                          <w:tab w:val="left" w:pos="1725"/>
                        </w:tabs>
                        <w:spacing w:after="0" w:line="240" w:lineRule="auto"/>
                        <w:rPr>
                          <w:sz w:val="36"/>
                          <w:szCs w:val="31"/>
                        </w:rPr>
                      </w:pPr>
                      <w:r w:rsidRPr="00B17563">
                        <w:rPr>
                          <w:sz w:val="36"/>
                          <w:szCs w:val="31"/>
                        </w:rPr>
                        <w:t xml:space="preserve">• Intercession - praying to God in behalf of someone else. Through </w:t>
                      </w:r>
                      <w:r w:rsidR="00466CC0">
                        <w:rPr>
                          <w:sz w:val="36"/>
                          <w:szCs w:val="31"/>
                        </w:rPr>
                        <w:t xml:space="preserve">  </w:t>
                      </w:r>
                    </w:p>
                    <w:p w:rsidR="00466CC0" w:rsidRDefault="00466CC0" w:rsidP="00466CC0">
                      <w:pPr>
                        <w:tabs>
                          <w:tab w:val="left" w:pos="1725"/>
                        </w:tabs>
                        <w:spacing w:after="0" w:line="240" w:lineRule="auto"/>
                        <w:rPr>
                          <w:sz w:val="36"/>
                          <w:szCs w:val="31"/>
                        </w:rPr>
                      </w:pPr>
                      <w:r>
                        <w:rPr>
                          <w:sz w:val="36"/>
                          <w:szCs w:val="31"/>
                        </w:rPr>
                        <w:t xml:space="preserve">   </w:t>
                      </w:r>
                      <w:r w:rsidR="0057114F" w:rsidRPr="00B17563">
                        <w:rPr>
                          <w:sz w:val="36"/>
                          <w:szCs w:val="31"/>
                        </w:rPr>
                        <w:t xml:space="preserve">prayer </w:t>
                      </w:r>
                      <w:r w:rsidR="00F40625" w:rsidRPr="00B17563">
                        <w:rPr>
                          <w:sz w:val="36"/>
                          <w:szCs w:val="31"/>
                        </w:rPr>
                        <w:t xml:space="preserve">Christians </w:t>
                      </w:r>
                      <w:r w:rsidR="0057114F" w:rsidRPr="00B17563">
                        <w:rPr>
                          <w:sz w:val="36"/>
                          <w:szCs w:val="31"/>
                        </w:rPr>
                        <w:t xml:space="preserve">become more aware of the needs of others so they </w:t>
                      </w:r>
                    </w:p>
                    <w:p w:rsidR="0057114F" w:rsidRPr="00B17563" w:rsidRDefault="00466CC0" w:rsidP="00466CC0">
                      <w:pPr>
                        <w:tabs>
                          <w:tab w:val="left" w:pos="1725"/>
                        </w:tabs>
                        <w:spacing w:after="0" w:line="240" w:lineRule="auto"/>
                        <w:rPr>
                          <w:sz w:val="36"/>
                          <w:szCs w:val="31"/>
                        </w:rPr>
                      </w:pPr>
                      <w:r>
                        <w:rPr>
                          <w:sz w:val="36"/>
                          <w:szCs w:val="31"/>
                        </w:rPr>
                        <w:t xml:space="preserve">   </w:t>
                      </w:r>
                      <w:r w:rsidR="0057114F" w:rsidRPr="00B17563">
                        <w:rPr>
                          <w:sz w:val="36"/>
                          <w:szCs w:val="31"/>
                        </w:rPr>
                        <w:t>pray for the sick, homeless,</w:t>
                      </w:r>
                      <w:r w:rsidR="00F40625" w:rsidRPr="00B17563">
                        <w:rPr>
                          <w:sz w:val="36"/>
                          <w:szCs w:val="31"/>
                        </w:rPr>
                        <w:t xml:space="preserve"> </w:t>
                      </w:r>
                      <w:r w:rsidR="0057114F" w:rsidRPr="00B17563">
                        <w:rPr>
                          <w:sz w:val="36"/>
                          <w:szCs w:val="31"/>
                        </w:rPr>
                        <w:t>hungry, poor etc.</w:t>
                      </w:r>
                    </w:p>
                    <w:p w:rsidR="0057114F" w:rsidRPr="00B17563" w:rsidRDefault="0057114F" w:rsidP="00466CC0">
                      <w:pPr>
                        <w:tabs>
                          <w:tab w:val="left" w:pos="1725"/>
                        </w:tabs>
                        <w:spacing w:after="0" w:line="240" w:lineRule="auto"/>
                        <w:rPr>
                          <w:sz w:val="36"/>
                          <w:szCs w:val="31"/>
                        </w:rPr>
                      </w:pPr>
                      <w:r w:rsidRPr="00B17563">
                        <w:rPr>
                          <w:sz w:val="36"/>
                          <w:szCs w:val="31"/>
                        </w:rPr>
                        <w:t>• Petition - asking God for something.</w:t>
                      </w:r>
                      <w:r w:rsidRPr="00B17563">
                        <w:rPr>
                          <w:rFonts w:ascii="Arial" w:hAnsi="Arial" w:cs="Arial"/>
                          <w:noProof/>
                          <w:color w:val="0000FF"/>
                          <w:sz w:val="36"/>
                          <w:szCs w:val="31"/>
                        </w:rPr>
                        <w:t xml:space="preserve"> </w:t>
                      </w:r>
                    </w:p>
                    <w:p w:rsidR="0057114F" w:rsidRPr="00B17563" w:rsidRDefault="0057114F" w:rsidP="0057114F">
                      <w:pPr>
                        <w:spacing w:line="360" w:lineRule="auto"/>
                        <w:rPr>
                          <w:sz w:val="48"/>
                        </w:rPr>
                      </w:pPr>
                    </w:p>
                    <w:p w:rsidR="0057114F" w:rsidRPr="00B17563" w:rsidRDefault="0057114F" w:rsidP="0057114F">
                      <w:pPr>
                        <w:spacing w:line="360" w:lineRule="auto"/>
                        <w:rPr>
                          <w:sz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9CBFAD" wp14:editId="7B7220B1">
                <wp:simplePos x="0" y="0"/>
                <wp:positionH relativeFrom="margin">
                  <wp:posOffset>240665</wp:posOffset>
                </wp:positionH>
                <wp:positionV relativeFrom="paragraph">
                  <wp:posOffset>-148590</wp:posOffset>
                </wp:positionV>
                <wp:extent cx="5871845" cy="42735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1845" cy="42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8429D" w:rsidRPr="00732082" w:rsidRDefault="00D8429D" w:rsidP="00D8429D">
                            <w:pPr>
                              <w:jc w:val="center"/>
                              <w:rPr>
                                <w:rFonts w:ascii="Copperplate Gothic Light" w:hAnsi="Copperplate Gothic Light"/>
                                <w:b/>
                                <w:color w:val="70AD47"/>
                                <w:spacing w:val="10"/>
                                <w:sz w:val="52"/>
                                <w:szCs w:val="6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732082">
                              <w:rPr>
                                <w:rFonts w:ascii="Copperplate Gothic Light" w:hAnsi="Copperplate Gothic Light"/>
                                <w:b/>
                                <w:color w:val="70AD47"/>
                                <w:spacing w:val="10"/>
                                <w:sz w:val="52"/>
                                <w:szCs w:val="6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Christian Practices</w:t>
                            </w:r>
                            <w:r>
                              <w:rPr>
                                <w:rFonts w:ascii="Copperplate Gothic Light" w:hAnsi="Copperplate Gothic Light"/>
                                <w:b/>
                                <w:color w:val="70AD47"/>
                                <w:spacing w:val="10"/>
                                <w:sz w:val="52"/>
                                <w:szCs w:val="6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- Prayer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F9CBFAD" id="Text Box 1" o:spid="_x0000_s1032" type="#_x0000_t202" style="position:absolute;margin-left:18.95pt;margin-top:-11.7pt;width:462.35pt;height:33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" filled="f" stroked="f">
                <v:textbox>
                  <w:txbxContent>
                    <w:p w:rsidR="00D8429D" w:rsidRPr="00732082" w:rsidRDefault="00D8429D" w:rsidP="00D8429D">
                      <w:pPr>
                        <w:jc w:val="center"/>
                        <w:rPr>
                          <w:rFonts w:ascii="Copperplate Gothic Light" w:hAnsi="Copperplate Gothic Light"/>
                          <w:b/>
                          <w:color w:val="70AD47"/>
                          <w:spacing w:val="10"/>
                          <w:sz w:val="52"/>
                          <w:szCs w:val="6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732082">
                        <w:rPr>
                          <w:rFonts w:ascii="Copperplate Gothic Light" w:hAnsi="Copperplate Gothic Light"/>
                          <w:b/>
                          <w:color w:val="70AD47"/>
                          <w:spacing w:val="10"/>
                          <w:sz w:val="52"/>
                          <w:szCs w:val="6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Christian Practices</w:t>
                      </w:r>
                      <w:r>
                        <w:rPr>
                          <w:rFonts w:ascii="Copperplate Gothic Light" w:hAnsi="Copperplate Gothic Light"/>
                          <w:b/>
                          <w:color w:val="70AD47"/>
                          <w:spacing w:val="10"/>
                          <w:sz w:val="52"/>
                          <w:szCs w:val="6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- Prayer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F31094" wp14:editId="3FCFC506">
                <wp:simplePos x="0" y="0"/>
                <wp:positionH relativeFrom="page">
                  <wp:posOffset>-19050</wp:posOffset>
                </wp:positionH>
                <wp:positionV relativeFrom="paragraph">
                  <wp:posOffset>274955</wp:posOffset>
                </wp:positionV>
                <wp:extent cx="7553325" cy="45085"/>
                <wp:effectExtent l="0" t="0" r="28575" b="120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45085"/>
                        </a:xfrm>
                        <a:prstGeom prst="rect">
                          <a:avLst/>
                        </a:prstGeom>
                        <a:pattFill prst="narVert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93FA02B" id="Rectangle 2" o:spid="_x0000_s1026" style="position:absolute;margin-left:-1.5pt;margin-top:21.65pt;width:594.75pt;height:3.5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" fillcolor="#4472c4 [3204]" strokecolor="#1f3763 [1604]" strokeweight="1pt">
                <v:fill r:id="rId10" o:title="" color2="white [3212]" type="pattern"/>
                <w10:wrap anchorx="page"/>
              </v: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0049B374" wp14:editId="267606E4">
            <wp:simplePos x="0" y="0"/>
            <wp:positionH relativeFrom="margin">
              <wp:posOffset>-292735</wp:posOffset>
            </wp:positionH>
            <wp:positionV relativeFrom="paragraph">
              <wp:posOffset>-273685</wp:posOffset>
            </wp:positionV>
            <wp:extent cx="438150" cy="545465"/>
            <wp:effectExtent l="0" t="0" r="0" b="6985"/>
            <wp:wrapNone/>
            <wp:docPr id="5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1C3B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645D2620" wp14:editId="648C9554">
            <wp:simplePos x="0" y="0"/>
            <wp:positionH relativeFrom="margin">
              <wp:posOffset>5974716</wp:posOffset>
            </wp:positionH>
            <wp:positionV relativeFrom="paragraph">
              <wp:posOffset>-187959</wp:posOffset>
            </wp:positionV>
            <wp:extent cx="781050" cy="460186"/>
            <wp:effectExtent l="0" t="0" r="0" b="0"/>
            <wp:wrapNone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C09AB5A7-FD81-4B78-9263-B7653BCAFE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C09AB5A7-FD81-4B78-9263-B7653BCAFE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107" cy="460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429D" w:rsidRDefault="00D8429D" w:rsidP="00D8429D"/>
    <w:p w:rsidR="00D8429D" w:rsidRPr="00383473" w:rsidRDefault="00D8429D" w:rsidP="00D8429D"/>
    <w:p w:rsidR="00D8429D" w:rsidRPr="00383473" w:rsidRDefault="00D8429D" w:rsidP="00D8429D"/>
    <w:p w:rsidR="00D8429D" w:rsidRPr="00383473" w:rsidRDefault="00D8429D" w:rsidP="00D8429D">
      <w:pPr>
        <w:tabs>
          <w:tab w:val="left" w:pos="6870"/>
        </w:tabs>
      </w:pPr>
      <w:r>
        <w:tab/>
      </w:r>
    </w:p>
    <w:p w:rsidR="00D8429D" w:rsidRPr="00383473" w:rsidRDefault="00D8429D" w:rsidP="00D8429D"/>
    <w:p w:rsidR="00AC068F" w:rsidRDefault="00AC068F"/>
    <w:p w:rsidR="0015687E" w:rsidRPr="005A69FD" w:rsidRDefault="0057114F" w:rsidP="005A69FD">
      <w:pPr>
        <w:rPr>
          <w:sz w:val="16"/>
        </w:rPr>
      </w:pPr>
      <w:r w:rsidRPr="0057114F">
        <w:rPr>
          <w:rFonts w:ascii="Arial" w:hAnsi="Arial" w:cs="Arial"/>
          <w:noProof/>
          <w:color w:val="0000FF"/>
          <w:sz w:val="27"/>
          <w:szCs w:val="27"/>
        </w:rPr>
        <w:t xml:space="preserve"> </w:t>
      </w:r>
      <w:r w:rsidR="00037FC8">
        <w:rPr>
          <w:sz w:val="32"/>
        </w:rPr>
        <w:tab/>
      </w:r>
    </w:p>
    <w:p w:rsidR="00E94FD7" w:rsidRDefault="00037FC8" w:rsidP="00AC068F">
      <w:pPr>
        <w:tabs>
          <w:tab w:val="left" w:pos="1725"/>
        </w:tabs>
        <w:rPr>
          <w:rFonts w:ascii="Arial" w:hAnsi="Arial" w:cs="Arial"/>
          <w:noProof/>
          <w:color w:val="0000FF"/>
          <w:sz w:val="27"/>
          <w:szCs w:val="27"/>
        </w:rPr>
      </w:pPr>
      <w:r>
        <w:rPr>
          <w:rFonts w:ascii="Arial" w:hAnsi="Arial" w:cs="Arial"/>
          <w:noProof/>
          <w:color w:val="0000FF"/>
          <w:sz w:val="27"/>
          <w:szCs w:val="27"/>
        </w:rPr>
        <w:t xml:space="preserve"> </w:t>
      </w:r>
    </w:p>
    <w:p w:rsidR="00E94FD7" w:rsidRDefault="00DF6D6F">
      <w:pPr>
        <w:rPr>
          <w:rFonts w:ascii="Arial" w:hAnsi="Arial" w:cs="Arial"/>
          <w:noProof/>
          <w:color w:val="0000FF"/>
          <w:sz w:val="27"/>
          <w:szCs w:val="27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25C025" wp14:editId="2B490B5B">
                <wp:simplePos x="0" y="0"/>
                <wp:positionH relativeFrom="column">
                  <wp:posOffset>6489065</wp:posOffset>
                </wp:positionH>
                <wp:positionV relativeFrom="paragraph">
                  <wp:posOffset>6997065</wp:posOffset>
                </wp:positionV>
                <wp:extent cx="371475" cy="4572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A69FD" w:rsidRPr="00EE7C45" w:rsidRDefault="00C551C5" w:rsidP="005A69FD">
                            <w:pPr>
                              <w:tabs>
                                <w:tab w:val="left" w:pos="6450"/>
                              </w:tabs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color w:val="70AD47"/>
                                <w:spacing w:val="10"/>
                                <w:sz w:val="40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color w:val="70AD47"/>
                                <w:spacing w:val="10"/>
                                <w:sz w:val="40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25C025" id="Text Box 16" o:spid="_x0000_s1034" type="#_x0000_t202" style="position:absolute;margin-left:510.95pt;margin-top:550.95pt;width:29.25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" filled="f" stroked="f">
                <v:textbox>
                  <w:txbxContent>
                    <w:p w:rsidR="005A69FD" w:rsidRPr="00EE7C45" w:rsidRDefault="00C551C5" w:rsidP="005A69FD">
                      <w:pPr>
                        <w:tabs>
                          <w:tab w:val="left" w:pos="6450"/>
                        </w:tabs>
                        <w:jc w:val="center"/>
                        <w:rPr>
                          <w:rFonts w:ascii="Arial" w:hAnsi="Arial" w:cs="Arial"/>
                          <w:i/>
                          <w:noProof/>
                          <w:color w:val="70AD47"/>
                          <w:spacing w:val="10"/>
                          <w:sz w:val="40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color w:val="70AD47"/>
                          <w:spacing w:val="10"/>
                          <w:sz w:val="40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57114F">
        <w:rPr>
          <w:rFonts w:ascii="Arial" w:hAnsi="Arial" w:cs="Arial"/>
          <w:noProof/>
          <w:color w:val="0000FF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F781D7" wp14:editId="643CF04B">
                <wp:simplePos x="0" y="0"/>
                <wp:positionH relativeFrom="margin">
                  <wp:align>center</wp:align>
                </wp:positionH>
                <wp:positionV relativeFrom="paragraph">
                  <wp:posOffset>6149340</wp:posOffset>
                </wp:positionV>
                <wp:extent cx="6724650" cy="1009650"/>
                <wp:effectExtent l="19050" t="19050" r="19050" b="19050"/>
                <wp:wrapNone/>
                <wp:docPr id="4" name="Text Placeholder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33F20C2-4B80-411C-A1BD-A62B54081A8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24650" cy="10096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92000">
                              <a:srgbClr val="FCEEF1"/>
                            </a:gs>
                            <a:gs pos="8000">
                              <a:srgbClr val="FDF1F4"/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 w="28575">
                          <a:solidFill>
                            <a:schemeClr val="accent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57114F" w:rsidRPr="00466CC0" w:rsidRDefault="0057114F" w:rsidP="0057114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ndara" w:hAnsi="Candara"/>
                                <w:sz w:val="18"/>
                              </w:rPr>
                            </w:pPr>
                            <w:r w:rsidRPr="00466CC0">
                              <w:rPr>
                                <w:rFonts w:ascii="Candara" w:hAnsi="Candara" w:cstheme="minorBidi"/>
                                <w:kern w:val="24"/>
                                <w:sz w:val="40"/>
                                <w:szCs w:val="52"/>
                                <w:u w:val="single"/>
                              </w:rPr>
                              <w:t>The Lord’s Prayer</w:t>
                            </w:r>
                          </w:p>
                          <w:p w:rsidR="0057114F" w:rsidRPr="00466CC0" w:rsidRDefault="00466CC0" w:rsidP="0057114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ndara" w:hAnsi="Candara"/>
                                <w:sz w:val="36"/>
                                <w:szCs w:val="31"/>
                              </w:rPr>
                            </w:pPr>
                            <w:r>
                              <w:rPr>
                                <w:rFonts w:ascii="Candara" w:hAnsi="Candara" w:cstheme="minorBidi"/>
                                <w:kern w:val="24"/>
                                <w:sz w:val="36"/>
                                <w:szCs w:val="31"/>
                              </w:rPr>
                              <w:t>Using a key, h</w:t>
                            </w:r>
                            <w:r w:rsidR="0057114F" w:rsidRPr="00466CC0">
                              <w:rPr>
                                <w:rFonts w:ascii="Candara" w:hAnsi="Candara" w:cstheme="minorBidi"/>
                                <w:kern w:val="24"/>
                                <w:sz w:val="36"/>
                                <w:szCs w:val="31"/>
                              </w:rPr>
                              <w:t xml:space="preserve">ighlight the different types of prayer included in this prayer that Jesus taught.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AF781D7" id="Text Placeholder 2" o:spid="_x0000_s1034" type="#_x0000_t202" style="position:absolute;margin-left:0;margin-top:484.2pt;width:529.5pt;height:79.5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" fillcolor="#83a1d8 [2132]" strokecolor="#4472c4 [3204]" strokeweight="2.25pt">
                <v:fill color2="#b4c6e7 [1300]" rotate="t" angle="180" colors="0 #95abea;5243f #fdf1f4;60293f #fceef1;1 #b4c7e7" focus="100%" type="gradient"/>
                <v:stroke dashstyle="1 1"/>
                <v:path arrowok="t"/>
                <v:textbox>
                  <w:txbxContent>
                    <w:p w:rsidR="0057114F" w:rsidRPr="00466CC0" w:rsidRDefault="0057114F" w:rsidP="0057114F">
                      <w:pPr>
                        <w:pStyle w:val="NormalWeb"/>
                        <w:spacing w:before="0" w:beforeAutospacing="0" w:after="0" w:afterAutospacing="0"/>
                        <w:rPr>
                          <w:rFonts w:ascii="Candara" w:hAnsi="Candara"/>
                          <w:sz w:val="18"/>
                        </w:rPr>
                      </w:pPr>
                      <w:r w:rsidRPr="00466CC0">
                        <w:rPr>
                          <w:rFonts w:ascii="Candara" w:hAnsi="Candara" w:cstheme="minorBidi"/>
                          <w:kern w:val="24"/>
                          <w:sz w:val="40"/>
                          <w:szCs w:val="52"/>
                          <w:u w:val="single"/>
                        </w:rPr>
                        <w:t>The Lord’s Prayer</w:t>
                      </w:r>
                    </w:p>
                    <w:p w:rsidR="0057114F" w:rsidRPr="00466CC0" w:rsidRDefault="00466CC0" w:rsidP="0057114F">
                      <w:pPr>
                        <w:pStyle w:val="NormalWeb"/>
                        <w:spacing w:before="0" w:beforeAutospacing="0" w:after="0" w:afterAutospacing="0"/>
                        <w:rPr>
                          <w:rFonts w:ascii="Candara" w:hAnsi="Candara"/>
                          <w:sz w:val="36"/>
                          <w:szCs w:val="31"/>
                        </w:rPr>
                      </w:pPr>
                      <w:r>
                        <w:rPr>
                          <w:rFonts w:ascii="Candara" w:hAnsi="Candara" w:cstheme="minorBidi"/>
                          <w:kern w:val="24"/>
                          <w:sz w:val="36"/>
                          <w:szCs w:val="31"/>
                        </w:rPr>
                        <w:t>Using a key, h</w:t>
                      </w:r>
                      <w:r w:rsidR="0057114F" w:rsidRPr="00466CC0">
                        <w:rPr>
                          <w:rFonts w:ascii="Candara" w:hAnsi="Candara" w:cstheme="minorBidi"/>
                          <w:kern w:val="24"/>
                          <w:sz w:val="36"/>
                          <w:szCs w:val="31"/>
                        </w:rPr>
                        <w:t xml:space="preserve">ighlight the different types of prayer included in this prayer that Jesus taught.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205740</wp:posOffset>
            </wp:positionV>
            <wp:extent cx="6457315" cy="5905500"/>
            <wp:effectExtent l="0" t="0" r="635" b="0"/>
            <wp:wrapNone/>
            <wp:docPr id="6" name="Picture 6" descr="Image result for lords prayer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lords prayer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7" t="3211" r="2327" b="2688"/>
                    <a:stretch/>
                  </pic:blipFill>
                  <pic:spPr bwMode="auto">
                    <a:xfrm>
                      <a:off x="0" y="0"/>
                      <a:ext cx="645731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FD7">
        <w:rPr>
          <w:rFonts w:ascii="Arial" w:hAnsi="Arial" w:cs="Arial"/>
          <w:noProof/>
          <w:color w:val="0000FF"/>
          <w:sz w:val="27"/>
          <w:szCs w:val="27"/>
        </w:rPr>
        <w:br w:type="page"/>
      </w:r>
      <w:bookmarkStart w:id="0" w:name="_GoBack"/>
      <w:bookmarkEnd w:id="0"/>
    </w:p>
    <w:p w:rsidR="009654FE" w:rsidRDefault="00680F27" w:rsidP="00AC068F">
      <w:pPr>
        <w:tabs>
          <w:tab w:val="left" w:pos="1725"/>
        </w:tabs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lastRenderedPageBreak/>
        <w:drawing>
          <wp:anchor distT="0" distB="0" distL="114300" distR="114300" simplePos="0" relativeHeight="251740160" behindDoc="0" locked="0" layoutInCell="1" allowOverlap="1" wp14:anchorId="12026557" wp14:editId="00F669D1">
            <wp:simplePos x="0" y="0"/>
            <wp:positionH relativeFrom="margin">
              <wp:posOffset>5146040</wp:posOffset>
            </wp:positionH>
            <wp:positionV relativeFrom="paragraph">
              <wp:posOffset>-178435</wp:posOffset>
            </wp:positionV>
            <wp:extent cx="1619250" cy="559991"/>
            <wp:effectExtent l="0" t="0" r="0" b="0"/>
            <wp:wrapNone/>
            <wp:docPr id="250" name="Picture 250" descr="Image result for christians praying clipart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christians praying clipart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55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F0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FC0561E" wp14:editId="10B4B0AA">
                <wp:simplePos x="0" y="0"/>
                <wp:positionH relativeFrom="margin">
                  <wp:posOffset>-273685</wp:posOffset>
                </wp:positionH>
                <wp:positionV relativeFrom="paragraph">
                  <wp:posOffset>12065</wp:posOffset>
                </wp:positionV>
                <wp:extent cx="7010400" cy="5276850"/>
                <wp:effectExtent l="0" t="0" r="19050" b="190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0" cy="527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4FE" w:rsidRPr="006018F7" w:rsidRDefault="009654FE" w:rsidP="009654FE">
                            <w:pPr>
                              <w:spacing w:after="0" w:line="240" w:lineRule="auto"/>
                              <w:rPr>
                                <w:sz w:val="2"/>
                              </w:rPr>
                            </w:pPr>
                          </w:p>
                          <w:p w:rsidR="009654FE" w:rsidRPr="0019533A" w:rsidRDefault="0019533A" w:rsidP="009654FE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  <w:u w:val="single"/>
                              </w:rPr>
                            </w:pPr>
                            <w:r w:rsidRPr="0019533A">
                              <w:rPr>
                                <w:sz w:val="38"/>
                                <w:szCs w:val="38"/>
                                <w:u w:val="single"/>
                              </w:rPr>
                              <w:t>The importance of the Lord’s Prayer.</w:t>
                            </w:r>
                            <w:r w:rsidR="009654FE" w:rsidRPr="0019533A">
                              <w:rPr>
                                <w:sz w:val="38"/>
                                <w:szCs w:val="38"/>
                                <w:u w:val="single"/>
                              </w:rPr>
                              <w:t xml:space="preserve"> </w:t>
                            </w:r>
                          </w:p>
                          <w:p w:rsidR="00DB48B7" w:rsidRDefault="0019533A" w:rsidP="009654FE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The Lord’s Prayer gives Christians </w:t>
                            </w:r>
                            <w:r w:rsidR="009D2033">
                              <w:rPr>
                                <w:sz w:val="38"/>
                                <w:szCs w:val="38"/>
                              </w:rPr>
                              <w:t xml:space="preserve">a ________________ for how to </w:t>
                            </w:r>
                          </w:p>
                          <w:p w:rsidR="00DB48B7" w:rsidRDefault="009D2033" w:rsidP="009654FE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pray as it combines ________________ ________ and ____________ </w:t>
                            </w:r>
                          </w:p>
                          <w:p w:rsidR="009654FE" w:rsidRDefault="009D2033" w:rsidP="009654FE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>______________________</w:t>
                            </w:r>
                            <w:r w:rsidR="00DB48B7">
                              <w:rPr>
                                <w:sz w:val="38"/>
                                <w:szCs w:val="38"/>
                              </w:rPr>
                              <w:t>__________________________________.</w:t>
                            </w:r>
                          </w:p>
                          <w:p w:rsidR="00DB48B7" w:rsidRDefault="00DB48B7" w:rsidP="009654FE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>It also reminds Christians that _______________________________</w:t>
                            </w:r>
                          </w:p>
                          <w:p w:rsidR="00DB48B7" w:rsidRDefault="00DB48B7" w:rsidP="009654FE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________________________________________________________. </w:t>
                            </w:r>
                          </w:p>
                          <w:p w:rsidR="00DB48B7" w:rsidRDefault="00DB48B7" w:rsidP="009654FE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>It is believed that prayer ____________________________________</w:t>
                            </w:r>
                          </w:p>
                          <w:p w:rsidR="00DB48B7" w:rsidRDefault="00DB48B7" w:rsidP="009654FE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________________________________________________________. </w:t>
                            </w:r>
                          </w:p>
                          <w:p w:rsidR="00DB48B7" w:rsidRDefault="00DB48B7" w:rsidP="009654FE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>The Lord’s prayer is often used in</w:t>
                            </w:r>
                            <w:r w:rsidR="00E82CA7">
                              <w:rPr>
                                <w:sz w:val="38"/>
                                <w:szCs w:val="38"/>
                              </w:rPr>
                              <w:t xml:space="preserve"> _</w:t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>____________________________</w:t>
                            </w:r>
                          </w:p>
                          <w:p w:rsidR="00E82CA7" w:rsidRDefault="00DB48B7" w:rsidP="009654FE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>___________________</w:t>
                            </w:r>
                            <w:r w:rsidR="00E82CA7">
                              <w:rPr>
                                <w:sz w:val="38"/>
                                <w:szCs w:val="38"/>
                              </w:rPr>
                              <w:t>____ and _</w:t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>____________________________</w:t>
                            </w:r>
                            <w:r w:rsidR="00E82CA7">
                              <w:rPr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  <w:p w:rsidR="00E82CA7" w:rsidRDefault="00E82CA7" w:rsidP="009654FE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________________________________________________________. </w:t>
                            </w:r>
                          </w:p>
                          <w:p w:rsidR="00E82CA7" w:rsidRDefault="00E82CA7" w:rsidP="009654FE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The prayer can bring a sense of ____________________ and </w:t>
                            </w:r>
                          </w:p>
                          <w:p w:rsidR="00E82CA7" w:rsidRPr="005A69FD" w:rsidRDefault="00E82CA7" w:rsidP="009654FE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____________________________ ________________________. </w:t>
                            </w:r>
                          </w:p>
                          <w:p w:rsidR="009654FE" w:rsidRPr="005A69FD" w:rsidRDefault="009654FE" w:rsidP="009654FE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C0561E" id="_x0000_s1035" type="#_x0000_t202" style="position:absolute;margin-left:-21.55pt;margin-top:.95pt;width:552pt;height:415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">
                <v:textbox>
                  <w:txbxContent>
                    <w:p w:rsidR="009654FE" w:rsidRPr="006018F7" w:rsidRDefault="009654FE" w:rsidP="009654FE">
                      <w:pPr>
                        <w:spacing w:after="0" w:line="240" w:lineRule="auto"/>
                        <w:rPr>
                          <w:sz w:val="2"/>
                        </w:rPr>
                      </w:pPr>
                    </w:p>
                    <w:p w:rsidR="009654FE" w:rsidRPr="0019533A" w:rsidRDefault="0019533A" w:rsidP="009654FE">
                      <w:pPr>
                        <w:spacing w:line="240" w:lineRule="auto"/>
                        <w:rPr>
                          <w:sz w:val="38"/>
                          <w:szCs w:val="38"/>
                          <w:u w:val="single"/>
                        </w:rPr>
                      </w:pPr>
                      <w:r w:rsidRPr="0019533A">
                        <w:rPr>
                          <w:sz w:val="38"/>
                          <w:szCs w:val="38"/>
                          <w:u w:val="single"/>
                        </w:rPr>
                        <w:t>The importance of the Lord’s Prayer.</w:t>
                      </w:r>
                      <w:r w:rsidR="009654FE" w:rsidRPr="0019533A">
                        <w:rPr>
                          <w:sz w:val="38"/>
                          <w:szCs w:val="38"/>
                          <w:u w:val="single"/>
                        </w:rPr>
                        <w:t xml:space="preserve"> </w:t>
                      </w:r>
                    </w:p>
                    <w:p w:rsidR="00DB48B7" w:rsidRDefault="0019533A" w:rsidP="009654FE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The Lord’s Prayer gives Christians </w:t>
                      </w:r>
                      <w:r w:rsidR="009D2033">
                        <w:rPr>
                          <w:sz w:val="38"/>
                          <w:szCs w:val="38"/>
                        </w:rPr>
                        <w:t xml:space="preserve">a ________________ for how to </w:t>
                      </w:r>
                    </w:p>
                    <w:p w:rsidR="00DB48B7" w:rsidRDefault="009D2033" w:rsidP="009654FE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pray as it combines ________________ ________ and ____________ </w:t>
                      </w:r>
                    </w:p>
                    <w:p w:rsidR="009654FE" w:rsidRDefault="009D2033" w:rsidP="009654FE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>______________________</w:t>
                      </w:r>
                      <w:r w:rsidR="00DB48B7">
                        <w:rPr>
                          <w:sz w:val="38"/>
                          <w:szCs w:val="38"/>
                        </w:rPr>
                        <w:t>__________________________________.</w:t>
                      </w:r>
                    </w:p>
                    <w:p w:rsidR="00DB48B7" w:rsidRDefault="00DB48B7" w:rsidP="009654FE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>It also reminds Christians that _______________________________</w:t>
                      </w:r>
                    </w:p>
                    <w:p w:rsidR="00DB48B7" w:rsidRDefault="00DB48B7" w:rsidP="009654FE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________________________________________________________. </w:t>
                      </w:r>
                    </w:p>
                    <w:p w:rsidR="00DB48B7" w:rsidRDefault="00DB48B7" w:rsidP="009654FE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>It is believed that prayer ____________________________________</w:t>
                      </w:r>
                    </w:p>
                    <w:p w:rsidR="00DB48B7" w:rsidRDefault="00DB48B7" w:rsidP="009654FE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________________________________________________________. </w:t>
                      </w:r>
                    </w:p>
                    <w:p w:rsidR="00DB48B7" w:rsidRDefault="00DB48B7" w:rsidP="009654FE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>The Lord’s prayer is often used in</w:t>
                      </w:r>
                      <w:r w:rsidR="00E82CA7">
                        <w:rPr>
                          <w:sz w:val="38"/>
                          <w:szCs w:val="38"/>
                        </w:rPr>
                        <w:t xml:space="preserve"> _</w:t>
                      </w:r>
                      <w:r>
                        <w:rPr>
                          <w:sz w:val="38"/>
                          <w:szCs w:val="38"/>
                        </w:rPr>
                        <w:t>____________________________</w:t>
                      </w:r>
                    </w:p>
                    <w:p w:rsidR="00E82CA7" w:rsidRDefault="00DB48B7" w:rsidP="009654FE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>___________________</w:t>
                      </w:r>
                      <w:r w:rsidR="00E82CA7">
                        <w:rPr>
                          <w:sz w:val="38"/>
                          <w:szCs w:val="38"/>
                        </w:rPr>
                        <w:t>____ and _</w:t>
                      </w:r>
                      <w:r>
                        <w:rPr>
                          <w:sz w:val="38"/>
                          <w:szCs w:val="38"/>
                        </w:rPr>
                        <w:t>____________________________</w:t>
                      </w:r>
                      <w:r w:rsidR="00E82CA7">
                        <w:rPr>
                          <w:sz w:val="38"/>
                          <w:szCs w:val="38"/>
                        </w:rPr>
                        <w:t xml:space="preserve"> </w:t>
                      </w:r>
                    </w:p>
                    <w:p w:rsidR="00E82CA7" w:rsidRDefault="00E82CA7" w:rsidP="009654FE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________________________________________________________. </w:t>
                      </w:r>
                    </w:p>
                    <w:p w:rsidR="00E82CA7" w:rsidRDefault="00E82CA7" w:rsidP="009654FE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The prayer can bring a sense of ____________________ and </w:t>
                      </w:r>
                    </w:p>
                    <w:p w:rsidR="00E82CA7" w:rsidRPr="005A69FD" w:rsidRDefault="00E82CA7" w:rsidP="009654FE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____________________________ ________________________. </w:t>
                      </w:r>
                    </w:p>
                    <w:p w:rsidR="009654FE" w:rsidRPr="005A69FD" w:rsidRDefault="009654FE" w:rsidP="009654FE">
                      <w:pPr>
                        <w:spacing w:line="240" w:lineRule="auto"/>
                        <w:rPr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654FE" w:rsidRDefault="00174E1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CBFB688" wp14:editId="11CA7665">
                <wp:simplePos x="0" y="0"/>
                <wp:positionH relativeFrom="margin">
                  <wp:posOffset>6450965</wp:posOffset>
                </wp:positionH>
                <wp:positionV relativeFrom="paragraph">
                  <wp:posOffset>9241790</wp:posOffset>
                </wp:positionV>
                <wp:extent cx="352425" cy="4572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17563" w:rsidRPr="00EE7C45" w:rsidRDefault="00C551C5" w:rsidP="00B17563">
                            <w:pPr>
                              <w:tabs>
                                <w:tab w:val="left" w:pos="6450"/>
                              </w:tabs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color w:val="70AD47"/>
                                <w:spacing w:val="10"/>
                                <w:sz w:val="40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color w:val="70AD47"/>
                                <w:spacing w:val="10"/>
                                <w:sz w:val="40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CBFB688" id="Text Box 18" o:spid="_x0000_s1037" type="#_x0000_t202" style="position:absolute;margin-left:507.95pt;margin-top:727.7pt;width:27.75pt;height:36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" filled="f" stroked="f">
                <v:textbox>
                  <w:txbxContent>
                    <w:p w:rsidR="00B17563" w:rsidRPr="00EE7C45" w:rsidRDefault="00C551C5" w:rsidP="00B17563">
                      <w:pPr>
                        <w:tabs>
                          <w:tab w:val="left" w:pos="6450"/>
                        </w:tabs>
                        <w:jc w:val="center"/>
                        <w:rPr>
                          <w:rFonts w:ascii="Arial" w:hAnsi="Arial" w:cs="Arial"/>
                          <w:i/>
                          <w:noProof/>
                          <w:color w:val="70AD47"/>
                          <w:spacing w:val="10"/>
                          <w:sz w:val="40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color w:val="70AD47"/>
                          <w:spacing w:val="10"/>
                          <w:sz w:val="40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FC0561E" wp14:editId="10B4B0AA">
                <wp:simplePos x="0" y="0"/>
                <wp:positionH relativeFrom="margin">
                  <wp:posOffset>-273685</wp:posOffset>
                </wp:positionH>
                <wp:positionV relativeFrom="paragraph">
                  <wp:posOffset>5098415</wp:posOffset>
                </wp:positionV>
                <wp:extent cx="7000875" cy="441960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0875" cy="441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4FE" w:rsidRPr="006018F7" w:rsidRDefault="009654FE" w:rsidP="009654FE">
                            <w:pPr>
                              <w:spacing w:after="0" w:line="240" w:lineRule="auto"/>
                              <w:rPr>
                                <w:sz w:val="2"/>
                              </w:rPr>
                            </w:pPr>
                          </w:p>
                          <w:p w:rsidR="009654FE" w:rsidRDefault="00E82CA7" w:rsidP="009654FE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>Research (I.L.)</w:t>
                            </w:r>
                            <w:r w:rsidR="00680F27">
                              <w:rPr>
                                <w:sz w:val="38"/>
                                <w:szCs w:val="38"/>
                              </w:rPr>
                              <w:t>:</w:t>
                            </w:r>
                          </w:p>
                          <w:p w:rsidR="00680F27" w:rsidRDefault="00680F27" w:rsidP="00680F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>How do Orthodox Christians use icons to worship?</w:t>
                            </w:r>
                          </w:p>
                          <w:p w:rsidR="00680F27" w:rsidRDefault="00680F27" w:rsidP="00680F27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     ______________________________________________________</w:t>
                            </w:r>
                          </w:p>
                          <w:p w:rsidR="00680F27" w:rsidRDefault="00680F27" w:rsidP="00680F27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     ______________________________________________________</w:t>
                            </w:r>
                          </w:p>
                          <w:p w:rsidR="00680F27" w:rsidRDefault="00680F27" w:rsidP="00680F27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     ______________________________________________________ </w:t>
                            </w:r>
                          </w:p>
                          <w:p w:rsidR="00680F27" w:rsidRDefault="00680F27" w:rsidP="00680F27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     ___________</w:t>
                            </w:r>
                            <w:r w:rsidR="00174E1C">
                              <w:rPr>
                                <w:sz w:val="38"/>
                                <w:szCs w:val="38"/>
                              </w:rPr>
                              <w:t xml:space="preserve">   </w:t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>__________________________________________</w:t>
                            </w:r>
                          </w:p>
                          <w:p w:rsidR="00174E1C" w:rsidRDefault="00680F27" w:rsidP="00680F27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     _</w:t>
                            </w:r>
                            <w:r w:rsidR="00174E1C">
                              <w:rPr>
                                <w:sz w:val="38"/>
                                <w:szCs w:val="38"/>
                              </w:rPr>
                              <w:t xml:space="preserve">                         _</w:t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>_________________________________________</w:t>
                            </w:r>
                            <w:r w:rsidR="00174E1C">
                              <w:rPr>
                                <w:sz w:val="38"/>
                                <w:szCs w:val="38"/>
                              </w:rPr>
                              <w:t xml:space="preserve">       </w:t>
                            </w:r>
                          </w:p>
                          <w:p w:rsidR="00174E1C" w:rsidRDefault="00174E1C" w:rsidP="00680F27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                                __________________________________________</w:t>
                            </w:r>
                          </w:p>
                          <w:p w:rsidR="00174E1C" w:rsidRDefault="00174E1C" w:rsidP="00680F27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                                __________________________________________</w:t>
                            </w:r>
                          </w:p>
                          <w:p w:rsidR="00174E1C" w:rsidRDefault="00174E1C" w:rsidP="00680F27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                                __________________________________________</w:t>
                            </w:r>
                          </w:p>
                          <w:p w:rsidR="00174E1C" w:rsidRPr="00680F27" w:rsidRDefault="00174E1C" w:rsidP="00680F27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                                __________________________________________</w:t>
                            </w:r>
                          </w:p>
                          <w:p w:rsidR="009654FE" w:rsidRPr="005A69FD" w:rsidRDefault="009654FE" w:rsidP="009654FE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C0561E" id="_x0000_s1037" type="#_x0000_t202" style="position:absolute;margin-left:-21.55pt;margin-top:401.45pt;width:551.25pt;height:348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">
                <v:textbox>
                  <w:txbxContent>
                    <w:p w:rsidR="009654FE" w:rsidRPr="006018F7" w:rsidRDefault="009654FE" w:rsidP="009654FE">
                      <w:pPr>
                        <w:spacing w:after="0" w:line="240" w:lineRule="auto"/>
                        <w:rPr>
                          <w:sz w:val="2"/>
                        </w:rPr>
                      </w:pPr>
                    </w:p>
                    <w:p w:rsidR="009654FE" w:rsidRDefault="00E82CA7" w:rsidP="009654FE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>Research (I.L.)</w:t>
                      </w:r>
                      <w:r w:rsidR="00680F27">
                        <w:rPr>
                          <w:sz w:val="38"/>
                          <w:szCs w:val="38"/>
                        </w:rPr>
                        <w:t>:</w:t>
                      </w:r>
                    </w:p>
                    <w:p w:rsidR="00680F27" w:rsidRDefault="00680F27" w:rsidP="00680F2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>How do Orthodox Christians use icons to worship?</w:t>
                      </w:r>
                    </w:p>
                    <w:p w:rsidR="00680F27" w:rsidRDefault="00680F27" w:rsidP="00680F27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     ______________________________________________________</w:t>
                      </w:r>
                    </w:p>
                    <w:p w:rsidR="00680F27" w:rsidRDefault="00680F27" w:rsidP="00680F27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     ______________________________________________________</w:t>
                      </w:r>
                    </w:p>
                    <w:p w:rsidR="00680F27" w:rsidRDefault="00680F27" w:rsidP="00680F27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     ______________________________________________________ </w:t>
                      </w:r>
                    </w:p>
                    <w:p w:rsidR="00680F27" w:rsidRDefault="00680F27" w:rsidP="00680F27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     ___________</w:t>
                      </w:r>
                      <w:r w:rsidR="00174E1C">
                        <w:rPr>
                          <w:sz w:val="38"/>
                          <w:szCs w:val="38"/>
                        </w:rPr>
                        <w:t xml:space="preserve">   </w:t>
                      </w:r>
                      <w:r>
                        <w:rPr>
                          <w:sz w:val="38"/>
                          <w:szCs w:val="38"/>
                        </w:rPr>
                        <w:t>__________________________________________</w:t>
                      </w:r>
                    </w:p>
                    <w:p w:rsidR="00174E1C" w:rsidRDefault="00680F27" w:rsidP="00680F27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     _</w:t>
                      </w:r>
                      <w:r w:rsidR="00174E1C">
                        <w:rPr>
                          <w:sz w:val="38"/>
                          <w:szCs w:val="38"/>
                        </w:rPr>
                        <w:t xml:space="preserve">                         _</w:t>
                      </w:r>
                      <w:r>
                        <w:rPr>
                          <w:sz w:val="38"/>
                          <w:szCs w:val="38"/>
                        </w:rPr>
                        <w:t>_________________________________________</w:t>
                      </w:r>
                      <w:r w:rsidR="00174E1C">
                        <w:rPr>
                          <w:sz w:val="38"/>
                          <w:szCs w:val="38"/>
                        </w:rPr>
                        <w:t xml:space="preserve">       </w:t>
                      </w:r>
                    </w:p>
                    <w:p w:rsidR="00174E1C" w:rsidRDefault="00174E1C" w:rsidP="00680F27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                                __________________________________________</w:t>
                      </w:r>
                    </w:p>
                    <w:p w:rsidR="00174E1C" w:rsidRDefault="00174E1C" w:rsidP="00680F27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                                __________________________________________</w:t>
                      </w:r>
                    </w:p>
                    <w:p w:rsidR="00174E1C" w:rsidRDefault="00174E1C" w:rsidP="00680F27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                                __________________________________________</w:t>
                      </w:r>
                    </w:p>
                    <w:p w:rsidR="00174E1C" w:rsidRPr="00680F27" w:rsidRDefault="00174E1C" w:rsidP="00680F27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                                __________________________________________</w:t>
                      </w:r>
                    </w:p>
                    <w:p w:rsidR="009654FE" w:rsidRPr="005A69FD" w:rsidRDefault="009654FE" w:rsidP="009654FE">
                      <w:pPr>
                        <w:spacing w:line="240" w:lineRule="auto"/>
                        <w:rPr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-149860</wp:posOffset>
                </wp:positionH>
                <wp:positionV relativeFrom="paragraph">
                  <wp:posOffset>7174865</wp:posOffset>
                </wp:positionV>
                <wp:extent cx="1638300" cy="2190750"/>
                <wp:effectExtent l="0" t="0" r="19050" b="19050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190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E1C" w:rsidRDefault="00174E1C" w:rsidP="00174E1C">
                            <w:pPr>
                              <w:jc w:val="center"/>
                            </w:pPr>
                            <w:r>
                              <w:t>Add a picture of a Christian icon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192" o:spid="_x0000_s1038" style="position:absolute;margin-left:-11.8pt;margin-top:564.95pt;width:129pt;height:172.5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" fillcolor="white [3201]" strokecolor="#70ad47 [3209]" strokeweight="1pt">
                <v:textbox>
                  <w:txbxContent>
                    <w:p w:rsidR="00174E1C" w:rsidRDefault="00174E1C" w:rsidP="00174E1C">
                      <w:pPr>
                        <w:jc w:val="center"/>
                      </w:pPr>
                      <w:r>
                        <w:t>Add a picture of a Christian icon here.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7126605</wp:posOffset>
            </wp:positionV>
            <wp:extent cx="1738782" cy="2314575"/>
            <wp:effectExtent l="0" t="0" r="0" b="0"/>
            <wp:wrapNone/>
            <wp:docPr id="255" name="Picture 255" descr="Image result for christian icons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christian icons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782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54FE">
        <w:br w:type="page"/>
      </w:r>
    </w:p>
    <w:p w:rsidR="004851C5" w:rsidRPr="00631230" w:rsidRDefault="00631230" w:rsidP="004851C5">
      <w:pPr>
        <w:rPr>
          <w:sz w:val="10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467D036" wp14:editId="4DAB8B6C">
                <wp:simplePos x="0" y="0"/>
                <wp:positionH relativeFrom="margin">
                  <wp:posOffset>-349885</wp:posOffset>
                </wp:positionH>
                <wp:positionV relativeFrom="paragraph">
                  <wp:posOffset>-178435</wp:posOffset>
                </wp:positionV>
                <wp:extent cx="7143750" cy="10086975"/>
                <wp:effectExtent l="0" t="0" r="19050" b="285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0" cy="100869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1C5" w:rsidRPr="009654FE" w:rsidRDefault="004851C5" w:rsidP="004851C5">
                            <w:pPr>
                              <w:spacing w:after="0" w:line="240" w:lineRule="auto"/>
                              <w:rPr>
                                <w:sz w:val="4"/>
                              </w:rPr>
                            </w:pPr>
                          </w:p>
                          <w:p w:rsidR="009654FE" w:rsidRDefault="004851C5" w:rsidP="004851C5">
                            <w:pPr>
                              <w:spacing w:line="240" w:lineRule="auto"/>
                              <w:rPr>
                                <w:sz w:val="40"/>
                                <w:szCs w:val="40"/>
                              </w:rPr>
                            </w:pPr>
                            <w:r w:rsidRPr="009654FE">
                              <w:rPr>
                                <w:sz w:val="40"/>
                                <w:szCs w:val="40"/>
                              </w:rPr>
                              <w:t>Christians believe God will answ</w:t>
                            </w:r>
                            <w:r w:rsidR="009654FE">
                              <w:rPr>
                                <w:sz w:val="40"/>
                                <w:szCs w:val="40"/>
                              </w:rPr>
                              <w:t>er their prayers but ________</w:t>
                            </w:r>
                            <w:r w:rsidRPr="009654FE">
                              <w:rPr>
                                <w:sz w:val="40"/>
                                <w:szCs w:val="40"/>
                              </w:rPr>
                              <w:t>____</w:t>
                            </w:r>
                            <w:r w:rsidR="009654FE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9654FE" w:rsidRDefault="004851C5" w:rsidP="004851C5">
                            <w:pPr>
                              <w:spacing w:line="240" w:lineRule="auto"/>
                              <w:rPr>
                                <w:sz w:val="40"/>
                                <w:szCs w:val="40"/>
                              </w:rPr>
                            </w:pPr>
                            <w:r w:rsidRPr="009654FE">
                              <w:rPr>
                                <w:sz w:val="40"/>
                                <w:szCs w:val="40"/>
                              </w:rPr>
                              <w:t>__________________________</w:t>
                            </w:r>
                            <w:r w:rsidR="00A2427C" w:rsidRPr="009654FE">
                              <w:rPr>
                                <w:sz w:val="40"/>
                                <w:szCs w:val="40"/>
                              </w:rPr>
                              <w:t>____________________________</w:t>
                            </w:r>
                          </w:p>
                          <w:p w:rsidR="004851C5" w:rsidRPr="009654FE" w:rsidRDefault="00A2427C" w:rsidP="004851C5">
                            <w:pPr>
                              <w:spacing w:line="240" w:lineRule="auto"/>
                              <w:rPr>
                                <w:sz w:val="40"/>
                                <w:szCs w:val="40"/>
                              </w:rPr>
                            </w:pPr>
                            <w:r w:rsidRPr="009654FE">
                              <w:rPr>
                                <w:sz w:val="40"/>
                                <w:szCs w:val="40"/>
                              </w:rPr>
                              <w:t>__</w:t>
                            </w:r>
                            <w:r w:rsidR="009654FE">
                              <w:rPr>
                                <w:sz w:val="40"/>
                                <w:szCs w:val="40"/>
                              </w:rPr>
                              <w:t>___________________________________________________</w:t>
                            </w:r>
                            <w:r w:rsidRPr="009654FE">
                              <w:rPr>
                                <w:sz w:val="40"/>
                                <w:szCs w:val="40"/>
                              </w:rPr>
                              <w:t xml:space="preserve">_. </w:t>
                            </w:r>
                          </w:p>
                          <w:p w:rsidR="00A2427C" w:rsidRPr="009654FE" w:rsidRDefault="00A2427C" w:rsidP="004851C5">
                            <w:pPr>
                              <w:spacing w:line="240" w:lineRule="auto"/>
                              <w:rPr>
                                <w:sz w:val="10"/>
                                <w:szCs w:val="40"/>
                              </w:rPr>
                            </w:pPr>
                          </w:p>
                          <w:p w:rsidR="00A2427C" w:rsidRPr="009654FE" w:rsidRDefault="00A2427C" w:rsidP="004851C5">
                            <w:pPr>
                              <w:spacing w:line="240" w:lineRule="auto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A2427C" w:rsidRPr="009654FE" w:rsidRDefault="00A2427C" w:rsidP="004851C5">
                            <w:pPr>
                              <w:spacing w:line="240" w:lineRule="auto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A2427C" w:rsidRPr="009654FE" w:rsidRDefault="00A2427C" w:rsidP="004851C5">
                            <w:pPr>
                              <w:spacing w:line="240" w:lineRule="auto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E20D33" w:rsidRPr="00631230" w:rsidRDefault="00E20D33" w:rsidP="004851C5">
                            <w:pPr>
                              <w:spacing w:line="240" w:lineRule="auto"/>
                              <w:rPr>
                                <w:sz w:val="28"/>
                                <w:szCs w:val="40"/>
                              </w:rPr>
                            </w:pPr>
                          </w:p>
                          <w:p w:rsidR="00A2427C" w:rsidRPr="009654FE" w:rsidRDefault="00A2427C" w:rsidP="004851C5">
                            <w:pPr>
                              <w:spacing w:line="240" w:lineRule="auto"/>
                              <w:rPr>
                                <w:sz w:val="40"/>
                                <w:szCs w:val="40"/>
                              </w:rPr>
                            </w:pPr>
                            <w:r w:rsidRPr="009654FE">
                              <w:rPr>
                                <w:sz w:val="40"/>
                                <w:szCs w:val="40"/>
                              </w:rPr>
                              <w:t>In the passage above what is Jesus is asking God to do? (The prayer was said on the night of his arrest).</w:t>
                            </w:r>
                            <w:r w:rsidR="00631230">
                              <w:rPr>
                                <w:sz w:val="40"/>
                                <w:szCs w:val="40"/>
                              </w:rPr>
                              <w:t xml:space="preserve"> _________________________</w:t>
                            </w:r>
                          </w:p>
                          <w:p w:rsidR="00A2427C" w:rsidRPr="009654FE" w:rsidRDefault="00A2427C" w:rsidP="004851C5">
                            <w:pPr>
                              <w:spacing w:line="240" w:lineRule="auto"/>
                              <w:rPr>
                                <w:sz w:val="40"/>
                                <w:szCs w:val="40"/>
                              </w:rPr>
                            </w:pPr>
                            <w:r w:rsidRPr="009654FE">
                              <w:rPr>
                                <w:sz w:val="40"/>
                                <w:szCs w:val="40"/>
                              </w:rPr>
                              <w:t>_________________________</w:t>
                            </w:r>
                            <w:r w:rsidR="00631230">
                              <w:rPr>
                                <w:sz w:val="40"/>
                                <w:szCs w:val="40"/>
                              </w:rPr>
                              <w:t>_____________________________</w:t>
                            </w:r>
                          </w:p>
                          <w:p w:rsidR="00631230" w:rsidRDefault="00A2427C" w:rsidP="004851C5">
                            <w:pPr>
                              <w:spacing w:line="240" w:lineRule="auto"/>
                              <w:rPr>
                                <w:sz w:val="40"/>
                                <w:szCs w:val="40"/>
                              </w:rPr>
                            </w:pPr>
                            <w:r w:rsidRPr="009654FE">
                              <w:rPr>
                                <w:sz w:val="40"/>
                                <w:szCs w:val="40"/>
                              </w:rPr>
                              <w:t>______________________________________________________</w:t>
                            </w:r>
                          </w:p>
                          <w:p w:rsidR="009654FE" w:rsidRPr="009654FE" w:rsidRDefault="00631230" w:rsidP="004851C5">
                            <w:pPr>
                              <w:spacing w:line="240" w:lineRule="auto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___________________________________________________</w:t>
                            </w:r>
                            <w:r w:rsidR="00A2427C" w:rsidRPr="009654FE">
                              <w:rPr>
                                <w:sz w:val="40"/>
                                <w:szCs w:val="40"/>
                              </w:rPr>
                              <w:t>___.</w:t>
                            </w:r>
                            <w:r w:rsidR="00E20D33" w:rsidRPr="009654FE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E20D33" w:rsidRPr="009654FE" w:rsidRDefault="00E20D33" w:rsidP="004851C5">
                            <w:pPr>
                              <w:spacing w:line="240" w:lineRule="auto"/>
                              <w:rPr>
                                <w:sz w:val="40"/>
                                <w:szCs w:val="40"/>
                              </w:rPr>
                            </w:pPr>
                            <w:r w:rsidRPr="009654FE">
                              <w:rPr>
                                <w:sz w:val="40"/>
                                <w:szCs w:val="40"/>
                              </w:rPr>
                              <w:t>What is the meaning of the last s</w:t>
                            </w:r>
                            <w:r w:rsidR="00631230">
                              <w:rPr>
                                <w:sz w:val="40"/>
                                <w:szCs w:val="40"/>
                              </w:rPr>
                              <w:t>entence? ____________________</w:t>
                            </w:r>
                          </w:p>
                          <w:p w:rsidR="00E20D33" w:rsidRPr="009654FE" w:rsidRDefault="00E20D33" w:rsidP="004851C5">
                            <w:pPr>
                              <w:spacing w:line="240" w:lineRule="auto"/>
                              <w:rPr>
                                <w:sz w:val="40"/>
                                <w:szCs w:val="40"/>
                              </w:rPr>
                            </w:pPr>
                            <w:r w:rsidRPr="009654FE">
                              <w:rPr>
                                <w:sz w:val="40"/>
                                <w:szCs w:val="40"/>
                              </w:rPr>
                              <w:t>____________________________</w:t>
                            </w:r>
                            <w:r w:rsidR="00631230">
                              <w:rPr>
                                <w:sz w:val="40"/>
                                <w:szCs w:val="40"/>
                              </w:rPr>
                              <w:t>__________________________</w:t>
                            </w:r>
                          </w:p>
                          <w:p w:rsidR="009654FE" w:rsidRPr="009654FE" w:rsidRDefault="00E20D33" w:rsidP="004851C5">
                            <w:pPr>
                              <w:spacing w:line="240" w:lineRule="auto"/>
                              <w:rPr>
                                <w:sz w:val="40"/>
                                <w:szCs w:val="40"/>
                              </w:rPr>
                            </w:pPr>
                            <w:r w:rsidRPr="009654FE">
                              <w:rPr>
                                <w:sz w:val="40"/>
                                <w:szCs w:val="40"/>
                              </w:rPr>
                              <w:t>_________________________</w:t>
                            </w:r>
                            <w:r w:rsidR="00631230">
                              <w:rPr>
                                <w:sz w:val="40"/>
                                <w:szCs w:val="40"/>
                              </w:rPr>
                              <w:t>_____________________________</w:t>
                            </w:r>
                          </w:p>
                          <w:p w:rsidR="00631230" w:rsidRDefault="009654FE" w:rsidP="004851C5">
                            <w:pPr>
                              <w:spacing w:line="240" w:lineRule="auto"/>
                              <w:rPr>
                                <w:sz w:val="40"/>
                                <w:szCs w:val="40"/>
                              </w:rPr>
                            </w:pPr>
                            <w:r w:rsidRPr="009654FE">
                              <w:rPr>
                                <w:sz w:val="40"/>
                                <w:szCs w:val="40"/>
                              </w:rPr>
                              <w:t>______________________________________________________</w:t>
                            </w:r>
                          </w:p>
                          <w:p w:rsidR="00A2427C" w:rsidRPr="009654FE" w:rsidRDefault="00631230" w:rsidP="004851C5">
                            <w:pPr>
                              <w:spacing w:line="240" w:lineRule="auto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___________________________________________________</w:t>
                            </w:r>
                            <w:r w:rsidR="009654FE" w:rsidRPr="009654FE">
                              <w:rPr>
                                <w:sz w:val="40"/>
                                <w:szCs w:val="40"/>
                              </w:rPr>
                              <w:t>___.</w:t>
                            </w:r>
                          </w:p>
                          <w:p w:rsidR="00A2427C" w:rsidRPr="009654FE" w:rsidRDefault="00A2427C" w:rsidP="00A2427C">
                            <w:pPr>
                              <w:spacing w:line="240" w:lineRule="auto"/>
                              <w:rPr>
                                <w:sz w:val="40"/>
                                <w:szCs w:val="40"/>
                              </w:rPr>
                            </w:pPr>
                            <w:r w:rsidRPr="009654FE">
                              <w:rPr>
                                <w:sz w:val="40"/>
                                <w:szCs w:val="40"/>
                              </w:rPr>
                              <w:t>Despite this request Jesus is still crucified</w:t>
                            </w:r>
                            <w:r w:rsidR="00E20D33" w:rsidRPr="009654FE">
                              <w:rPr>
                                <w:sz w:val="40"/>
                                <w:szCs w:val="40"/>
                              </w:rPr>
                              <w:t>. Why does it seem that God doesn’t answer Jesus’ prayer?</w:t>
                            </w:r>
                            <w:r w:rsidRPr="009654FE">
                              <w:rPr>
                                <w:sz w:val="40"/>
                                <w:szCs w:val="40"/>
                              </w:rPr>
                              <w:t xml:space="preserve"> (</w:t>
                            </w:r>
                            <w:r w:rsidR="00E20D33" w:rsidRPr="009654FE">
                              <w:rPr>
                                <w:sz w:val="40"/>
                                <w:szCs w:val="40"/>
                              </w:rPr>
                              <w:t>Consider what you have learnt about the meaning of Jesus’ death</w:t>
                            </w:r>
                            <w:r w:rsidRPr="009654FE">
                              <w:rPr>
                                <w:sz w:val="40"/>
                                <w:szCs w:val="40"/>
                              </w:rPr>
                              <w:t xml:space="preserve">). </w:t>
                            </w:r>
                            <w:r w:rsidR="00E20D33" w:rsidRPr="009654FE">
                              <w:rPr>
                                <w:sz w:val="40"/>
                                <w:szCs w:val="40"/>
                              </w:rPr>
                              <w:t>________________________</w:t>
                            </w:r>
                            <w:r w:rsidR="00631230">
                              <w:rPr>
                                <w:sz w:val="40"/>
                                <w:szCs w:val="40"/>
                              </w:rPr>
                              <w:t>_</w:t>
                            </w:r>
                          </w:p>
                          <w:p w:rsidR="00A2427C" w:rsidRPr="009654FE" w:rsidRDefault="00A2427C" w:rsidP="00A2427C">
                            <w:pPr>
                              <w:spacing w:line="240" w:lineRule="auto"/>
                              <w:rPr>
                                <w:sz w:val="40"/>
                                <w:szCs w:val="40"/>
                              </w:rPr>
                            </w:pPr>
                            <w:r w:rsidRPr="009654FE">
                              <w:rPr>
                                <w:sz w:val="40"/>
                                <w:szCs w:val="40"/>
                              </w:rPr>
                              <w:t>_________________________</w:t>
                            </w:r>
                            <w:r w:rsidR="00E20D33" w:rsidRPr="009654FE">
                              <w:rPr>
                                <w:sz w:val="40"/>
                                <w:szCs w:val="40"/>
                              </w:rPr>
                              <w:t>_____________________________</w:t>
                            </w:r>
                          </w:p>
                          <w:p w:rsidR="00E20D33" w:rsidRPr="009654FE" w:rsidRDefault="00A2427C" w:rsidP="00A2427C">
                            <w:pPr>
                              <w:spacing w:line="240" w:lineRule="auto"/>
                              <w:rPr>
                                <w:sz w:val="40"/>
                                <w:szCs w:val="40"/>
                              </w:rPr>
                            </w:pPr>
                            <w:r w:rsidRPr="009654FE">
                              <w:rPr>
                                <w:sz w:val="40"/>
                                <w:szCs w:val="40"/>
                              </w:rPr>
                              <w:t>________________________</w:t>
                            </w:r>
                            <w:r w:rsidR="00E20D33" w:rsidRPr="009654FE">
                              <w:rPr>
                                <w:sz w:val="40"/>
                                <w:szCs w:val="40"/>
                              </w:rPr>
                              <w:t>______________________________</w:t>
                            </w:r>
                          </w:p>
                          <w:p w:rsidR="00E20D33" w:rsidRPr="009654FE" w:rsidRDefault="00E20D33" w:rsidP="00A2427C">
                            <w:pPr>
                              <w:spacing w:line="240" w:lineRule="auto"/>
                              <w:rPr>
                                <w:sz w:val="40"/>
                                <w:szCs w:val="40"/>
                              </w:rPr>
                            </w:pPr>
                            <w:r w:rsidRPr="009654FE">
                              <w:rPr>
                                <w:sz w:val="40"/>
                                <w:szCs w:val="40"/>
                              </w:rPr>
                              <w:t xml:space="preserve">______________________________________________________ </w:t>
                            </w:r>
                          </w:p>
                          <w:p w:rsidR="00631230" w:rsidRDefault="00E20D33" w:rsidP="00A2427C">
                            <w:pPr>
                              <w:spacing w:line="240" w:lineRule="auto"/>
                              <w:rPr>
                                <w:sz w:val="40"/>
                                <w:szCs w:val="40"/>
                              </w:rPr>
                            </w:pPr>
                            <w:r w:rsidRPr="009654FE">
                              <w:rPr>
                                <w:sz w:val="40"/>
                                <w:szCs w:val="40"/>
                              </w:rPr>
                              <w:t>______________________________________________________</w:t>
                            </w:r>
                          </w:p>
                          <w:p w:rsidR="00A2427C" w:rsidRPr="009654FE" w:rsidRDefault="00631230" w:rsidP="00A2427C">
                            <w:pPr>
                              <w:spacing w:line="240" w:lineRule="auto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_____________________________________________________</w:t>
                            </w:r>
                            <w:r w:rsidR="00A2427C" w:rsidRPr="009654FE">
                              <w:rPr>
                                <w:sz w:val="40"/>
                                <w:szCs w:val="40"/>
                              </w:rPr>
                              <w:t xml:space="preserve">. </w:t>
                            </w:r>
                          </w:p>
                          <w:p w:rsidR="00A2427C" w:rsidRPr="009654FE" w:rsidRDefault="00A2427C" w:rsidP="004851C5">
                            <w:pPr>
                              <w:spacing w:line="240" w:lineRule="auto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67D036" id="_x0000_s1039" type="#_x0000_t202" style="position:absolute;margin-left:-27.55pt;margin-top:-14.05pt;width:562.5pt;height:794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" filled="f">
                <v:textbox>
                  <w:txbxContent>
                    <w:p w:rsidR="004851C5" w:rsidRPr="009654FE" w:rsidRDefault="004851C5" w:rsidP="004851C5">
                      <w:pPr>
                        <w:spacing w:after="0" w:line="240" w:lineRule="auto"/>
                        <w:rPr>
                          <w:sz w:val="4"/>
                        </w:rPr>
                      </w:pPr>
                    </w:p>
                    <w:p w:rsidR="009654FE" w:rsidRDefault="004851C5" w:rsidP="004851C5">
                      <w:pPr>
                        <w:spacing w:line="240" w:lineRule="auto"/>
                        <w:rPr>
                          <w:sz w:val="40"/>
                          <w:szCs w:val="40"/>
                        </w:rPr>
                      </w:pPr>
                      <w:r w:rsidRPr="009654FE">
                        <w:rPr>
                          <w:sz w:val="40"/>
                          <w:szCs w:val="40"/>
                        </w:rPr>
                        <w:t>Christians</w:t>
                      </w:r>
                      <w:r w:rsidRPr="009654FE">
                        <w:rPr>
                          <w:sz w:val="40"/>
                          <w:szCs w:val="40"/>
                        </w:rPr>
                        <w:t xml:space="preserve"> believe God will answ</w:t>
                      </w:r>
                      <w:r w:rsidR="009654FE">
                        <w:rPr>
                          <w:sz w:val="40"/>
                          <w:szCs w:val="40"/>
                        </w:rPr>
                        <w:t>er their prayers but ________</w:t>
                      </w:r>
                      <w:r w:rsidRPr="009654FE">
                        <w:rPr>
                          <w:sz w:val="40"/>
                          <w:szCs w:val="40"/>
                        </w:rPr>
                        <w:t>____</w:t>
                      </w:r>
                      <w:r w:rsidR="009654FE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  <w:p w:rsidR="009654FE" w:rsidRDefault="004851C5" w:rsidP="004851C5">
                      <w:pPr>
                        <w:spacing w:line="240" w:lineRule="auto"/>
                        <w:rPr>
                          <w:sz w:val="40"/>
                          <w:szCs w:val="40"/>
                        </w:rPr>
                      </w:pPr>
                      <w:r w:rsidRPr="009654FE">
                        <w:rPr>
                          <w:sz w:val="40"/>
                          <w:szCs w:val="40"/>
                        </w:rPr>
                        <w:t>__________________________</w:t>
                      </w:r>
                      <w:r w:rsidR="00A2427C" w:rsidRPr="009654FE">
                        <w:rPr>
                          <w:sz w:val="40"/>
                          <w:szCs w:val="40"/>
                        </w:rPr>
                        <w:t>____________________________</w:t>
                      </w:r>
                    </w:p>
                    <w:p w:rsidR="004851C5" w:rsidRPr="009654FE" w:rsidRDefault="00A2427C" w:rsidP="004851C5">
                      <w:pPr>
                        <w:spacing w:line="240" w:lineRule="auto"/>
                        <w:rPr>
                          <w:sz w:val="40"/>
                          <w:szCs w:val="40"/>
                        </w:rPr>
                      </w:pPr>
                      <w:r w:rsidRPr="009654FE">
                        <w:rPr>
                          <w:sz w:val="40"/>
                          <w:szCs w:val="40"/>
                        </w:rPr>
                        <w:t>__</w:t>
                      </w:r>
                      <w:r w:rsidR="009654FE">
                        <w:rPr>
                          <w:sz w:val="40"/>
                          <w:szCs w:val="40"/>
                        </w:rPr>
                        <w:t>___________________________________________________</w:t>
                      </w:r>
                      <w:r w:rsidRPr="009654FE">
                        <w:rPr>
                          <w:sz w:val="40"/>
                          <w:szCs w:val="40"/>
                        </w:rPr>
                        <w:t xml:space="preserve">_. </w:t>
                      </w:r>
                    </w:p>
                    <w:p w:rsidR="00A2427C" w:rsidRPr="009654FE" w:rsidRDefault="00A2427C" w:rsidP="004851C5">
                      <w:pPr>
                        <w:spacing w:line="240" w:lineRule="auto"/>
                        <w:rPr>
                          <w:sz w:val="10"/>
                          <w:szCs w:val="40"/>
                        </w:rPr>
                      </w:pPr>
                    </w:p>
                    <w:p w:rsidR="00A2427C" w:rsidRPr="009654FE" w:rsidRDefault="00A2427C" w:rsidP="004851C5">
                      <w:pPr>
                        <w:spacing w:line="240" w:lineRule="auto"/>
                        <w:rPr>
                          <w:sz w:val="40"/>
                          <w:szCs w:val="40"/>
                        </w:rPr>
                      </w:pPr>
                    </w:p>
                    <w:p w:rsidR="00A2427C" w:rsidRPr="009654FE" w:rsidRDefault="00A2427C" w:rsidP="004851C5">
                      <w:pPr>
                        <w:spacing w:line="240" w:lineRule="auto"/>
                        <w:rPr>
                          <w:sz w:val="40"/>
                          <w:szCs w:val="40"/>
                        </w:rPr>
                      </w:pPr>
                    </w:p>
                    <w:p w:rsidR="00A2427C" w:rsidRPr="009654FE" w:rsidRDefault="00A2427C" w:rsidP="004851C5">
                      <w:pPr>
                        <w:spacing w:line="240" w:lineRule="auto"/>
                        <w:rPr>
                          <w:sz w:val="40"/>
                          <w:szCs w:val="40"/>
                        </w:rPr>
                      </w:pPr>
                    </w:p>
                    <w:p w:rsidR="00E20D33" w:rsidRPr="00631230" w:rsidRDefault="00E20D33" w:rsidP="004851C5">
                      <w:pPr>
                        <w:spacing w:line="240" w:lineRule="auto"/>
                        <w:rPr>
                          <w:sz w:val="28"/>
                          <w:szCs w:val="40"/>
                        </w:rPr>
                      </w:pPr>
                    </w:p>
                    <w:p w:rsidR="00A2427C" w:rsidRPr="009654FE" w:rsidRDefault="00A2427C" w:rsidP="004851C5">
                      <w:pPr>
                        <w:spacing w:line="240" w:lineRule="auto"/>
                        <w:rPr>
                          <w:sz w:val="40"/>
                          <w:szCs w:val="40"/>
                        </w:rPr>
                      </w:pPr>
                      <w:r w:rsidRPr="009654FE">
                        <w:rPr>
                          <w:sz w:val="40"/>
                          <w:szCs w:val="40"/>
                        </w:rPr>
                        <w:t>In the passage above what is Jesus is asking God to do? (The prayer was said on the night of his arrest).</w:t>
                      </w:r>
                      <w:r w:rsidR="00631230">
                        <w:rPr>
                          <w:sz w:val="40"/>
                          <w:szCs w:val="40"/>
                        </w:rPr>
                        <w:t xml:space="preserve"> _________________________</w:t>
                      </w:r>
                    </w:p>
                    <w:p w:rsidR="00A2427C" w:rsidRPr="009654FE" w:rsidRDefault="00A2427C" w:rsidP="004851C5">
                      <w:pPr>
                        <w:spacing w:line="240" w:lineRule="auto"/>
                        <w:rPr>
                          <w:sz w:val="40"/>
                          <w:szCs w:val="40"/>
                        </w:rPr>
                      </w:pPr>
                      <w:r w:rsidRPr="009654FE">
                        <w:rPr>
                          <w:sz w:val="40"/>
                          <w:szCs w:val="40"/>
                        </w:rPr>
                        <w:t>_________________________</w:t>
                      </w:r>
                      <w:r w:rsidR="00631230">
                        <w:rPr>
                          <w:sz w:val="40"/>
                          <w:szCs w:val="40"/>
                        </w:rPr>
                        <w:t>_____________________________</w:t>
                      </w:r>
                    </w:p>
                    <w:p w:rsidR="00631230" w:rsidRDefault="00A2427C" w:rsidP="004851C5">
                      <w:pPr>
                        <w:spacing w:line="240" w:lineRule="auto"/>
                        <w:rPr>
                          <w:sz w:val="40"/>
                          <w:szCs w:val="40"/>
                        </w:rPr>
                      </w:pPr>
                      <w:r w:rsidRPr="009654FE">
                        <w:rPr>
                          <w:sz w:val="40"/>
                          <w:szCs w:val="40"/>
                        </w:rPr>
                        <w:t>______________________________________________________</w:t>
                      </w:r>
                    </w:p>
                    <w:p w:rsidR="009654FE" w:rsidRPr="009654FE" w:rsidRDefault="00631230" w:rsidP="004851C5">
                      <w:pPr>
                        <w:spacing w:line="240" w:lineRule="auto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___________________________________________________</w:t>
                      </w:r>
                      <w:r w:rsidR="00A2427C" w:rsidRPr="009654FE">
                        <w:rPr>
                          <w:sz w:val="40"/>
                          <w:szCs w:val="40"/>
                        </w:rPr>
                        <w:t>___.</w:t>
                      </w:r>
                      <w:r w:rsidR="00E20D33" w:rsidRPr="009654FE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  <w:p w:rsidR="00E20D33" w:rsidRPr="009654FE" w:rsidRDefault="00E20D33" w:rsidP="004851C5">
                      <w:pPr>
                        <w:spacing w:line="240" w:lineRule="auto"/>
                        <w:rPr>
                          <w:sz w:val="40"/>
                          <w:szCs w:val="40"/>
                        </w:rPr>
                      </w:pPr>
                      <w:r w:rsidRPr="009654FE">
                        <w:rPr>
                          <w:sz w:val="40"/>
                          <w:szCs w:val="40"/>
                        </w:rPr>
                        <w:t>What is the meaning of the last s</w:t>
                      </w:r>
                      <w:r w:rsidR="00631230">
                        <w:rPr>
                          <w:sz w:val="40"/>
                          <w:szCs w:val="40"/>
                        </w:rPr>
                        <w:t>entence? ____________________</w:t>
                      </w:r>
                    </w:p>
                    <w:p w:rsidR="00E20D33" w:rsidRPr="009654FE" w:rsidRDefault="00E20D33" w:rsidP="004851C5">
                      <w:pPr>
                        <w:spacing w:line="240" w:lineRule="auto"/>
                        <w:rPr>
                          <w:sz w:val="40"/>
                          <w:szCs w:val="40"/>
                        </w:rPr>
                      </w:pPr>
                      <w:r w:rsidRPr="009654FE">
                        <w:rPr>
                          <w:sz w:val="40"/>
                          <w:szCs w:val="40"/>
                        </w:rPr>
                        <w:t>____________________________</w:t>
                      </w:r>
                      <w:r w:rsidR="00631230">
                        <w:rPr>
                          <w:sz w:val="40"/>
                          <w:szCs w:val="40"/>
                        </w:rPr>
                        <w:t>__________________________</w:t>
                      </w:r>
                    </w:p>
                    <w:p w:rsidR="009654FE" w:rsidRPr="009654FE" w:rsidRDefault="00E20D33" w:rsidP="004851C5">
                      <w:pPr>
                        <w:spacing w:line="240" w:lineRule="auto"/>
                        <w:rPr>
                          <w:sz w:val="40"/>
                          <w:szCs w:val="40"/>
                        </w:rPr>
                      </w:pPr>
                      <w:r w:rsidRPr="009654FE">
                        <w:rPr>
                          <w:sz w:val="40"/>
                          <w:szCs w:val="40"/>
                        </w:rPr>
                        <w:t>_________________________</w:t>
                      </w:r>
                      <w:r w:rsidR="00631230">
                        <w:rPr>
                          <w:sz w:val="40"/>
                          <w:szCs w:val="40"/>
                        </w:rPr>
                        <w:t>_____________________________</w:t>
                      </w:r>
                    </w:p>
                    <w:p w:rsidR="00631230" w:rsidRDefault="009654FE" w:rsidP="004851C5">
                      <w:pPr>
                        <w:spacing w:line="240" w:lineRule="auto"/>
                        <w:rPr>
                          <w:sz w:val="40"/>
                          <w:szCs w:val="40"/>
                        </w:rPr>
                      </w:pPr>
                      <w:r w:rsidRPr="009654FE">
                        <w:rPr>
                          <w:sz w:val="40"/>
                          <w:szCs w:val="40"/>
                        </w:rPr>
                        <w:t>______________________________________________________</w:t>
                      </w:r>
                    </w:p>
                    <w:p w:rsidR="00A2427C" w:rsidRPr="009654FE" w:rsidRDefault="00631230" w:rsidP="004851C5">
                      <w:pPr>
                        <w:spacing w:line="240" w:lineRule="auto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___________________________________________________</w:t>
                      </w:r>
                      <w:r w:rsidR="009654FE" w:rsidRPr="009654FE">
                        <w:rPr>
                          <w:sz w:val="40"/>
                          <w:szCs w:val="40"/>
                        </w:rPr>
                        <w:t>___.</w:t>
                      </w:r>
                    </w:p>
                    <w:p w:rsidR="00A2427C" w:rsidRPr="009654FE" w:rsidRDefault="00A2427C" w:rsidP="00A2427C">
                      <w:pPr>
                        <w:spacing w:line="240" w:lineRule="auto"/>
                        <w:rPr>
                          <w:sz w:val="40"/>
                          <w:szCs w:val="40"/>
                        </w:rPr>
                      </w:pPr>
                      <w:r w:rsidRPr="009654FE">
                        <w:rPr>
                          <w:sz w:val="40"/>
                          <w:szCs w:val="40"/>
                        </w:rPr>
                        <w:t>Despite this request Jesus is still crucified</w:t>
                      </w:r>
                      <w:r w:rsidR="00E20D33" w:rsidRPr="009654FE">
                        <w:rPr>
                          <w:sz w:val="40"/>
                          <w:szCs w:val="40"/>
                        </w:rPr>
                        <w:t>. Why does it seem that God doesn’t answer Jesus’ prayer?</w:t>
                      </w:r>
                      <w:r w:rsidRPr="009654FE">
                        <w:rPr>
                          <w:sz w:val="40"/>
                          <w:szCs w:val="40"/>
                        </w:rPr>
                        <w:t xml:space="preserve"> (</w:t>
                      </w:r>
                      <w:r w:rsidR="00E20D33" w:rsidRPr="009654FE">
                        <w:rPr>
                          <w:sz w:val="40"/>
                          <w:szCs w:val="40"/>
                        </w:rPr>
                        <w:t>Consider what you have learnt about the meaning of Jesus’ death</w:t>
                      </w:r>
                      <w:r w:rsidRPr="009654FE">
                        <w:rPr>
                          <w:sz w:val="40"/>
                          <w:szCs w:val="40"/>
                        </w:rPr>
                        <w:t xml:space="preserve">). </w:t>
                      </w:r>
                      <w:r w:rsidR="00E20D33" w:rsidRPr="009654FE">
                        <w:rPr>
                          <w:sz w:val="40"/>
                          <w:szCs w:val="40"/>
                        </w:rPr>
                        <w:t>________________________</w:t>
                      </w:r>
                      <w:r w:rsidR="00631230">
                        <w:rPr>
                          <w:sz w:val="40"/>
                          <w:szCs w:val="40"/>
                        </w:rPr>
                        <w:t>_</w:t>
                      </w:r>
                    </w:p>
                    <w:p w:rsidR="00A2427C" w:rsidRPr="009654FE" w:rsidRDefault="00A2427C" w:rsidP="00A2427C">
                      <w:pPr>
                        <w:spacing w:line="240" w:lineRule="auto"/>
                        <w:rPr>
                          <w:sz w:val="40"/>
                          <w:szCs w:val="40"/>
                        </w:rPr>
                      </w:pPr>
                      <w:r w:rsidRPr="009654FE">
                        <w:rPr>
                          <w:sz w:val="40"/>
                          <w:szCs w:val="40"/>
                        </w:rPr>
                        <w:t>_________________________</w:t>
                      </w:r>
                      <w:r w:rsidR="00E20D33" w:rsidRPr="009654FE">
                        <w:rPr>
                          <w:sz w:val="40"/>
                          <w:szCs w:val="40"/>
                        </w:rPr>
                        <w:t>_____________________________</w:t>
                      </w:r>
                    </w:p>
                    <w:p w:rsidR="00E20D33" w:rsidRPr="009654FE" w:rsidRDefault="00A2427C" w:rsidP="00A2427C">
                      <w:pPr>
                        <w:spacing w:line="240" w:lineRule="auto"/>
                        <w:rPr>
                          <w:sz w:val="40"/>
                          <w:szCs w:val="40"/>
                        </w:rPr>
                      </w:pPr>
                      <w:r w:rsidRPr="009654FE">
                        <w:rPr>
                          <w:sz w:val="40"/>
                          <w:szCs w:val="40"/>
                        </w:rPr>
                        <w:t>________________________</w:t>
                      </w:r>
                      <w:r w:rsidR="00E20D33" w:rsidRPr="009654FE">
                        <w:rPr>
                          <w:sz w:val="40"/>
                          <w:szCs w:val="40"/>
                        </w:rPr>
                        <w:t>______________________________</w:t>
                      </w:r>
                    </w:p>
                    <w:p w:rsidR="00E20D33" w:rsidRPr="009654FE" w:rsidRDefault="00E20D33" w:rsidP="00A2427C">
                      <w:pPr>
                        <w:spacing w:line="240" w:lineRule="auto"/>
                        <w:rPr>
                          <w:sz w:val="40"/>
                          <w:szCs w:val="40"/>
                        </w:rPr>
                      </w:pPr>
                      <w:r w:rsidRPr="009654FE">
                        <w:rPr>
                          <w:sz w:val="40"/>
                          <w:szCs w:val="40"/>
                        </w:rPr>
                        <w:t xml:space="preserve">______________________________________________________ </w:t>
                      </w:r>
                    </w:p>
                    <w:p w:rsidR="00631230" w:rsidRDefault="00E20D33" w:rsidP="00A2427C">
                      <w:pPr>
                        <w:spacing w:line="240" w:lineRule="auto"/>
                        <w:rPr>
                          <w:sz w:val="40"/>
                          <w:szCs w:val="40"/>
                        </w:rPr>
                      </w:pPr>
                      <w:r w:rsidRPr="009654FE">
                        <w:rPr>
                          <w:sz w:val="40"/>
                          <w:szCs w:val="40"/>
                        </w:rPr>
                        <w:t>______________________________________________________</w:t>
                      </w:r>
                    </w:p>
                    <w:p w:rsidR="00A2427C" w:rsidRPr="009654FE" w:rsidRDefault="00631230" w:rsidP="00A2427C">
                      <w:pPr>
                        <w:spacing w:line="240" w:lineRule="auto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_____________________________________________________</w:t>
                      </w:r>
                      <w:r w:rsidR="00A2427C" w:rsidRPr="009654FE">
                        <w:rPr>
                          <w:sz w:val="40"/>
                          <w:szCs w:val="40"/>
                        </w:rPr>
                        <w:t xml:space="preserve">. </w:t>
                      </w:r>
                    </w:p>
                    <w:p w:rsidR="00A2427C" w:rsidRPr="009654FE" w:rsidRDefault="00A2427C" w:rsidP="004851C5">
                      <w:pPr>
                        <w:spacing w:line="240" w:lineRule="auto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851C5" w:rsidRPr="004851C5" w:rsidRDefault="004851C5" w:rsidP="004851C5"/>
    <w:p w:rsidR="004851C5" w:rsidRPr="00631230" w:rsidRDefault="004851C5" w:rsidP="004851C5">
      <w:pPr>
        <w:rPr>
          <w:sz w:val="16"/>
        </w:rPr>
      </w:pPr>
    </w:p>
    <w:p w:rsidR="004851C5" w:rsidRPr="00631230" w:rsidRDefault="004851C5" w:rsidP="004851C5">
      <w:pPr>
        <w:rPr>
          <w:sz w:val="16"/>
        </w:rPr>
      </w:pPr>
    </w:p>
    <w:p w:rsidR="00A2427C" w:rsidRPr="00631230" w:rsidRDefault="00A2427C" w:rsidP="004851C5">
      <w:pPr>
        <w:tabs>
          <w:tab w:val="left" w:pos="6765"/>
        </w:tabs>
        <w:rPr>
          <w:sz w:val="6"/>
        </w:rPr>
      </w:pPr>
    </w:p>
    <w:p w:rsidR="00E20D33" w:rsidRDefault="00E20D33" w:rsidP="004851C5">
      <w:pPr>
        <w:tabs>
          <w:tab w:val="left" w:pos="6765"/>
        </w:tabs>
        <w:rPr>
          <w:rFonts w:ascii="Segoe UI" w:hAnsi="Segoe UI" w:cs="Segoe UI"/>
          <w:i/>
          <w:color w:val="444444"/>
          <w:sz w:val="36"/>
          <w:szCs w:val="27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5165090</wp:posOffset>
            </wp:positionH>
            <wp:positionV relativeFrom="paragraph">
              <wp:posOffset>92074</wp:posOffset>
            </wp:positionV>
            <wp:extent cx="1571959" cy="1495425"/>
            <wp:effectExtent l="0" t="0" r="9525" b="0"/>
            <wp:wrapNone/>
            <wp:docPr id="14" name="Picture 14" descr="Image result for mark 14 32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mark 14 32 36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40" r="1322" b="8141"/>
                    <a:stretch/>
                  </pic:blipFill>
                  <pic:spPr bwMode="auto">
                    <a:xfrm>
                      <a:off x="0" y="0"/>
                      <a:ext cx="1580031" cy="150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30" w:history="1">
        <w:r w:rsidR="004851C5" w:rsidRPr="00A2427C">
          <w:rPr>
            <w:rStyle w:val="Hyperlink"/>
            <w:rFonts w:ascii="&amp;quot" w:hAnsi="&amp;quot"/>
            <w:bCs/>
            <w:i/>
            <w:color w:val="001BA0"/>
            <w:sz w:val="33"/>
            <w:szCs w:val="27"/>
          </w:rPr>
          <w:t>Mark 14:32-36</w:t>
        </w:r>
      </w:hyperlink>
      <w:r w:rsidR="004851C5" w:rsidRPr="00A2427C">
        <w:rPr>
          <w:rFonts w:ascii="Segoe UI" w:hAnsi="Segoe UI" w:cs="Segoe UI"/>
          <w:i/>
          <w:color w:val="444444"/>
          <w:sz w:val="36"/>
          <w:szCs w:val="27"/>
        </w:rPr>
        <w:t xml:space="preserve"> </w:t>
      </w:r>
      <w:r w:rsidR="004851C5" w:rsidRPr="00A2427C">
        <w:rPr>
          <w:rFonts w:ascii="&amp;quot" w:hAnsi="&amp;quot"/>
          <w:i/>
          <w:color w:val="444444"/>
          <w:sz w:val="25"/>
          <w:szCs w:val="19"/>
          <w:vertAlign w:val="superscript"/>
        </w:rPr>
        <w:t>32</w:t>
      </w:r>
      <w:r w:rsidR="004851C5" w:rsidRPr="00A2427C">
        <w:rPr>
          <w:rFonts w:ascii="Segoe UI" w:hAnsi="Segoe UI" w:cs="Segoe UI"/>
          <w:i/>
          <w:color w:val="444444"/>
          <w:sz w:val="36"/>
          <w:szCs w:val="27"/>
        </w:rPr>
        <w:t>They went to Gethsemane, and Jesus</w:t>
      </w:r>
      <w:r>
        <w:rPr>
          <w:rFonts w:ascii="Segoe UI" w:hAnsi="Segoe UI" w:cs="Segoe UI"/>
          <w:i/>
          <w:color w:val="444444"/>
          <w:sz w:val="36"/>
          <w:szCs w:val="27"/>
        </w:rPr>
        <w:t xml:space="preserve">                              </w:t>
      </w:r>
      <w:r w:rsidR="004851C5" w:rsidRPr="00A2427C">
        <w:rPr>
          <w:rFonts w:ascii="Segoe UI" w:hAnsi="Segoe UI" w:cs="Segoe UI"/>
          <w:i/>
          <w:color w:val="444444"/>
          <w:sz w:val="36"/>
          <w:szCs w:val="27"/>
        </w:rPr>
        <w:t xml:space="preserve"> said to his disciples, "Sit here while I pray." </w:t>
      </w:r>
      <w:r w:rsidR="00A2427C" w:rsidRPr="00A2427C">
        <w:rPr>
          <w:rFonts w:ascii="Segoe UI" w:hAnsi="Segoe UI" w:cs="Segoe UI"/>
          <w:i/>
          <w:color w:val="444444"/>
          <w:sz w:val="18"/>
          <w:szCs w:val="27"/>
        </w:rPr>
        <w:t>35</w:t>
      </w:r>
      <w:r w:rsidR="00A2427C" w:rsidRPr="00A2427C">
        <w:rPr>
          <w:rFonts w:ascii="Segoe UI" w:hAnsi="Segoe UI" w:cs="Segoe UI"/>
          <w:i/>
          <w:color w:val="444444"/>
          <w:sz w:val="36"/>
          <w:szCs w:val="27"/>
        </w:rPr>
        <w:t xml:space="preserve"> … he </w:t>
      </w:r>
      <w:r>
        <w:rPr>
          <w:rFonts w:ascii="Segoe UI" w:hAnsi="Segoe UI" w:cs="Segoe UI"/>
          <w:i/>
          <w:color w:val="444444"/>
          <w:sz w:val="36"/>
          <w:szCs w:val="27"/>
        </w:rPr>
        <w:t xml:space="preserve">                                               </w:t>
      </w:r>
      <w:r w:rsidR="00A2427C" w:rsidRPr="00A2427C">
        <w:rPr>
          <w:rFonts w:ascii="Segoe UI" w:hAnsi="Segoe UI" w:cs="Segoe UI"/>
          <w:i/>
          <w:color w:val="444444"/>
          <w:sz w:val="36"/>
          <w:szCs w:val="27"/>
        </w:rPr>
        <w:t>fell to the ground and prayed</w:t>
      </w:r>
      <w:r w:rsidR="004851C5" w:rsidRPr="00A2427C">
        <w:rPr>
          <w:rFonts w:ascii="Segoe UI" w:hAnsi="Segoe UI" w:cs="Segoe UI"/>
          <w:i/>
          <w:color w:val="444444"/>
          <w:sz w:val="36"/>
          <w:szCs w:val="27"/>
        </w:rPr>
        <w:t xml:space="preserve">. </w:t>
      </w:r>
      <w:r w:rsidR="004851C5" w:rsidRPr="00A2427C">
        <w:rPr>
          <w:rFonts w:ascii="&amp;quot" w:hAnsi="&amp;quot"/>
          <w:i/>
          <w:color w:val="444444"/>
          <w:sz w:val="25"/>
          <w:szCs w:val="19"/>
          <w:vertAlign w:val="superscript"/>
        </w:rPr>
        <w:t>36</w:t>
      </w:r>
      <w:r w:rsidR="004851C5" w:rsidRPr="00A2427C">
        <w:rPr>
          <w:rFonts w:ascii="Segoe UI" w:hAnsi="Segoe UI" w:cs="Segoe UI"/>
          <w:i/>
          <w:color w:val="444444"/>
          <w:sz w:val="36"/>
          <w:szCs w:val="27"/>
        </w:rPr>
        <w:t xml:space="preserve">"Abba, Father," he </w:t>
      </w:r>
      <w:r>
        <w:rPr>
          <w:rFonts w:ascii="Segoe UI" w:hAnsi="Segoe UI" w:cs="Segoe UI"/>
          <w:i/>
          <w:color w:val="444444"/>
          <w:sz w:val="36"/>
          <w:szCs w:val="27"/>
        </w:rPr>
        <w:t xml:space="preserve">                                               </w:t>
      </w:r>
      <w:r w:rsidR="004851C5" w:rsidRPr="00A2427C">
        <w:rPr>
          <w:rFonts w:ascii="Segoe UI" w:hAnsi="Segoe UI" w:cs="Segoe UI"/>
          <w:i/>
          <w:color w:val="444444"/>
          <w:sz w:val="36"/>
          <w:szCs w:val="27"/>
        </w:rPr>
        <w:t xml:space="preserve">said, "everything is possible for you. Take this cup </w:t>
      </w:r>
      <w:r>
        <w:rPr>
          <w:rFonts w:ascii="Segoe UI" w:hAnsi="Segoe UI" w:cs="Segoe UI"/>
          <w:i/>
          <w:color w:val="444444"/>
          <w:sz w:val="36"/>
          <w:szCs w:val="27"/>
        </w:rPr>
        <w:t xml:space="preserve">                                    </w:t>
      </w:r>
      <w:r w:rsidR="004851C5" w:rsidRPr="00A2427C">
        <w:rPr>
          <w:rFonts w:ascii="Segoe UI" w:hAnsi="Segoe UI" w:cs="Segoe UI"/>
          <w:i/>
          <w:color w:val="444444"/>
          <w:sz w:val="36"/>
          <w:szCs w:val="27"/>
        </w:rPr>
        <w:t>from me. Yet not what I will, but what you will."</w:t>
      </w:r>
    </w:p>
    <w:p w:rsidR="00174E1C" w:rsidRDefault="009654FE" w:rsidP="004851C5">
      <w:pPr>
        <w:tabs>
          <w:tab w:val="left" w:pos="6765"/>
        </w:tabs>
        <w:rPr>
          <w:i/>
          <w:sz w:val="24"/>
        </w:rPr>
      </w:pPr>
      <w:r w:rsidRPr="00A2427C">
        <w:rPr>
          <w:i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7C268F3" wp14:editId="28412BAA">
                <wp:simplePos x="0" y="0"/>
                <wp:positionH relativeFrom="rightMargin">
                  <wp:align>left</wp:align>
                </wp:positionH>
                <wp:positionV relativeFrom="paragraph">
                  <wp:posOffset>6715125</wp:posOffset>
                </wp:positionV>
                <wp:extent cx="419100" cy="4572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654FE" w:rsidRPr="00EE7C45" w:rsidRDefault="00C551C5" w:rsidP="009654FE">
                            <w:pPr>
                              <w:tabs>
                                <w:tab w:val="left" w:pos="6450"/>
                              </w:tabs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color w:val="70AD47"/>
                                <w:spacing w:val="10"/>
                                <w:sz w:val="40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color w:val="70AD47"/>
                                <w:spacing w:val="10"/>
                                <w:sz w:val="40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7C268F3" id="Text Box 12" o:spid="_x0000_s1041" type="#_x0000_t202" style="position:absolute;margin-left:0;margin-top:528.75pt;width:33pt;height:36pt;z-index:25168486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" filled="f" stroked="f">
                <v:textbox>
                  <w:txbxContent>
                    <w:p w:rsidR="009654FE" w:rsidRPr="00EE7C45" w:rsidRDefault="00C551C5" w:rsidP="009654FE">
                      <w:pPr>
                        <w:tabs>
                          <w:tab w:val="left" w:pos="6450"/>
                        </w:tabs>
                        <w:jc w:val="center"/>
                        <w:rPr>
                          <w:rFonts w:ascii="Arial" w:hAnsi="Arial" w:cs="Arial"/>
                          <w:i/>
                          <w:noProof/>
                          <w:color w:val="70AD47"/>
                          <w:spacing w:val="10"/>
                          <w:sz w:val="40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color w:val="70AD47"/>
                          <w:spacing w:val="10"/>
                          <w:sz w:val="40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51C5" w:rsidRPr="00A2427C">
        <w:rPr>
          <w:i/>
          <w:sz w:val="24"/>
        </w:rPr>
        <w:tab/>
      </w:r>
    </w:p>
    <w:p w:rsidR="00174E1C" w:rsidRDefault="00174E1C">
      <w:pPr>
        <w:rPr>
          <w:i/>
          <w:sz w:val="24"/>
        </w:rPr>
      </w:pPr>
      <w:r>
        <w:rPr>
          <w:i/>
          <w:sz w:val="24"/>
        </w:rPr>
        <w:br w:type="page"/>
      </w:r>
    </w:p>
    <w:p w:rsidR="006A39FF" w:rsidRDefault="00802E94" w:rsidP="004851C5">
      <w:pPr>
        <w:tabs>
          <w:tab w:val="left" w:pos="6765"/>
        </w:tabs>
        <w:rPr>
          <w:i/>
          <w:sz w:val="24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lastRenderedPageBreak/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posOffset>-264160</wp:posOffset>
            </wp:positionH>
            <wp:positionV relativeFrom="paragraph">
              <wp:posOffset>-264160</wp:posOffset>
            </wp:positionV>
            <wp:extent cx="7000240" cy="5629275"/>
            <wp:effectExtent l="0" t="0" r="0" b="9525"/>
            <wp:wrapNone/>
            <wp:docPr id="193" name="Picture 193" descr="Related image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lated image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783" cy="563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39FF" w:rsidRPr="006A39FF" w:rsidRDefault="006A39FF" w:rsidP="006A39FF">
      <w:pPr>
        <w:rPr>
          <w:sz w:val="24"/>
        </w:rPr>
      </w:pPr>
    </w:p>
    <w:p w:rsidR="006A39FF" w:rsidRPr="006A39FF" w:rsidRDefault="006A39FF" w:rsidP="006A39FF">
      <w:pPr>
        <w:rPr>
          <w:sz w:val="24"/>
        </w:rPr>
      </w:pPr>
    </w:p>
    <w:p w:rsidR="006A39FF" w:rsidRPr="006A39FF" w:rsidRDefault="006A39FF" w:rsidP="006A39FF">
      <w:pPr>
        <w:rPr>
          <w:sz w:val="24"/>
        </w:rPr>
      </w:pPr>
    </w:p>
    <w:p w:rsidR="006A39FF" w:rsidRPr="006A39FF" w:rsidRDefault="006A39FF" w:rsidP="006A39FF">
      <w:pPr>
        <w:rPr>
          <w:sz w:val="24"/>
        </w:rPr>
      </w:pPr>
    </w:p>
    <w:p w:rsidR="006A39FF" w:rsidRPr="006A39FF" w:rsidRDefault="006A39FF" w:rsidP="006A39FF">
      <w:pPr>
        <w:rPr>
          <w:sz w:val="24"/>
        </w:rPr>
      </w:pPr>
    </w:p>
    <w:p w:rsidR="006A39FF" w:rsidRPr="006A39FF" w:rsidRDefault="006A39FF" w:rsidP="006A39FF">
      <w:pPr>
        <w:rPr>
          <w:sz w:val="24"/>
        </w:rPr>
      </w:pPr>
    </w:p>
    <w:p w:rsidR="006A39FF" w:rsidRPr="006A39FF" w:rsidRDefault="006A39FF" w:rsidP="006A39FF">
      <w:pPr>
        <w:rPr>
          <w:sz w:val="24"/>
        </w:rPr>
      </w:pPr>
    </w:p>
    <w:p w:rsidR="006A39FF" w:rsidRPr="006A39FF" w:rsidRDefault="006A39FF" w:rsidP="006A39FF">
      <w:pPr>
        <w:rPr>
          <w:sz w:val="24"/>
        </w:rPr>
      </w:pPr>
    </w:p>
    <w:p w:rsidR="006A39FF" w:rsidRPr="006A39FF" w:rsidRDefault="006A39FF" w:rsidP="006A39FF">
      <w:pPr>
        <w:rPr>
          <w:sz w:val="24"/>
        </w:rPr>
      </w:pPr>
    </w:p>
    <w:p w:rsidR="006A39FF" w:rsidRPr="006A39FF" w:rsidRDefault="006A39FF" w:rsidP="006A39FF">
      <w:pPr>
        <w:rPr>
          <w:sz w:val="24"/>
        </w:rPr>
      </w:pPr>
    </w:p>
    <w:p w:rsidR="006A39FF" w:rsidRPr="006A39FF" w:rsidRDefault="006A39FF" w:rsidP="006A39FF">
      <w:pPr>
        <w:rPr>
          <w:sz w:val="24"/>
        </w:rPr>
      </w:pPr>
    </w:p>
    <w:p w:rsidR="006A39FF" w:rsidRPr="006A39FF" w:rsidRDefault="006A39FF" w:rsidP="006A39FF">
      <w:pPr>
        <w:rPr>
          <w:sz w:val="24"/>
        </w:rPr>
      </w:pPr>
    </w:p>
    <w:p w:rsidR="006A39FF" w:rsidRPr="006A39FF" w:rsidRDefault="006A39FF" w:rsidP="006A39FF">
      <w:pPr>
        <w:rPr>
          <w:sz w:val="24"/>
        </w:rPr>
      </w:pPr>
    </w:p>
    <w:p w:rsidR="006A39FF" w:rsidRPr="006A39FF" w:rsidRDefault="006A39FF" w:rsidP="006A39FF">
      <w:pPr>
        <w:rPr>
          <w:sz w:val="24"/>
        </w:rPr>
      </w:pPr>
    </w:p>
    <w:p w:rsidR="006A39FF" w:rsidRPr="006A39FF" w:rsidRDefault="006A39FF" w:rsidP="006A39FF">
      <w:pPr>
        <w:rPr>
          <w:sz w:val="24"/>
        </w:rPr>
      </w:pPr>
    </w:p>
    <w:p w:rsidR="006A39FF" w:rsidRPr="006A39FF" w:rsidRDefault="006A39FF" w:rsidP="006A39FF">
      <w:pPr>
        <w:rPr>
          <w:sz w:val="24"/>
        </w:rPr>
      </w:pPr>
    </w:p>
    <w:p w:rsidR="006A39FF" w:rsidRPr="006A39FF" w:rsidRDefault="006A39FF" w:rsidP="006A39FF">
      <w:pPr>
        <w:rPr>
          <w:sz w:val="24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283C276C" wp14:editId="26C1319A">
                <wp:simplePos x="0" y="0"/>
                <wp:positionH relativeFrom="margin">
                  <wp:posOffset>-273685</wp:posOffset>
                </wp:positionH>
                <wp:positionV relativeFrom="paragraph">
                  <wp:posOffset>81915</wp:posOffset>
                </wp:positionV>
                <wp:extent cx="7000875" cy="4667250"/>
                <wp:effectExtent l="0" t="0" r="28575" b="1905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0875" cy="466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39FF" w:rsidRPr="006018F7" w:rsidRDefault="006A39FF" w:rsidP="006A39FF">
                            <w:pPr>
                              <w:spacing w:after="0" w:line="240" w:lineRule="auto"/>
                              <w:rPr>
                                <w:sz w:val="2"/>
                              </w:rPr>
                            </w:pPr>
                          </w:p>
                          <w:p w:rsidR="006A39FF" w:rsidRDefault="006A39FF" w:rsidP="006A39FF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>Research (I.L.):</w:t>
                            </w:r>
                          </w:p>
                          <w:p w:rsidR="006A39FF" w:rsidRDefault="006A39FF" w:rsidP="006A39F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>How do Catholic Christians use rosary beads to worship? In your answer explain what the Rosary actually is.</w:t>
                            </w:r>
                          </w:p>
                          <w:p w:rsidR="006A39FF" w:rsidRDefault="006A39FF" w:rsidP="006A39FF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     ______________________________________________________</w:t>
                            </w:r>
                          </w:p>
                          <w:p w:rsidR="006A39FF" w:rsidRDefault="006A39FF" w:rsidP="006A39FF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     ______________________________________________________</w:t>
                            </w:r>
                          </w:p>
                          <w:p w:rsidR="006A39FF" w:rsidRDefault="006A39FF" w:rsidP="006A39FF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     ______________________________________________________ </w:t>
                            </w:r>
                          </w:p>
                          <w:p w:rsidR="006A39FF" w:rsidRDefault="006A39FF" w:rsidP="006A39FF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     ______________________________________________________</w:t>
                            </w:r>
                          </w:p>
                          <w:p w:rsidR="006A39FF" w:rsidRDefault="006A39FF" w:rsidP="006A39FF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     ______________________________________________________ </w:t>
                            </w:r>
                          </w:p>
                          <w:p w:rsidR="006A39FF" w:rsidRDefault="006A39FF" w:rsidP="006A39FF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     ______________________________________________________ </w:t>
                            </w:r>
                          </w:p>
                          <w:p w:rsidR="006A39FF" w:rsidRDefault="006A39FF" w:rsidP="006A39FF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     ______________________________________________________</w:t>
                            </w:r>
                          </w:p>
                          <w:p w:rsidR="006A39FF" w:rsidRDefault="006A39FF" w:rsidP="006A39FF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     ______________________________________________________ </w:t>
                            </w:r>
                          </w:p>
                          <w:p w:rsidR="006A39FF" w:rsidRDefault="006A39FF" w:rsidP="006A39FF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     _____________________________________________________.</w:t>
                            </w:r>
                          </w:p>
                          <w:p w:rsidR="006A39FF" w:rsidRPr="00680F27" w:rsidRDefault="006A39FF" w:rsidP="006A39FF">
                            <w:pPr>
                              <w:spacing w:line="240" w:lineRule="auto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     </w:t>
                            </w:r>
                          </w:p>
                          <w:p w:rsidR="006A39FF" w:rsidRPr="005A69FD" w:rsidRDefault="006A39FF" w:rsidP="006A39FF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83C276C" id="_x0000_s1041" type="#_x0000_t202" style="position:absolute;margin-left:-21.55pt;margin-top:6.45pt;width:551.25pt;height:367.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">
                <v:textbox>
                  <w:txbxContent>
                    <w:p w:rsidR="006A39FF" w:rsidRPr="006018F7" w:rsidRDefault="006A39FF" w:rsidP="006A39FF">
                      <w:pPr>
                        <w:spacing w:after="0" w:line="240" w:lineRule="auto"/>
                        <w:rPr>
                          <w:sz w:val="2"/>
                        </w:rPr>
                      </w:pPr>
                    </w:p>
                    <w:p w:rsidR="006A39FF" w:rsidRDefault="006A39FF" w:rsidP="006A39FF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>Research (I.L.):</w:t>
                      </w:r>
                    </w:p>
                    <w:p w:rsidR="006A39FF" w:rsidRDefault="006A39FF" w:rsidP="006A39F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How do </w:t>
                      </w:r>
                      <w:r>
                        <w:rPr>
                          <w:sz w:val="38"/>
                          <w:szCs w:val="38"/>
                        </w:rPr>
                        <w:t>Catholic</w:t>
                      </w:r>
                      <w:r>
                        <w:rPr>
                          <w:sz w:val="38"/>
                          <w:szCs w:val="38"/>
                        </w:rPr>
                        <w:t xml:space="preserve"> Christians use </w:t>
                      </w:r>
                      <w:r>
                        <w:rPr>
                          <w:sz w:val="38"/>
                          <w:szCs w:val="38"/>
                        </w:rPr>
                        <w:t>rosary beads</w:t>
                      </w:r>
                      <w:r>
                        <w:rPr>
                          <w:sz w:val="38"/>
                          <w:szCs w:val="38"/>
                        </w:rPr>
                        <w:t xml:space="preserve"> to worship?</w:t>
                      </w:r>
                      <w:r>
                        <w:rPr>
                          <w:sz w:val="38"/>
                          <w:szCs w:val="38"/>
                        </w:rPr>
                        <w:t xml:space="preserve"> In your answer explain what the Rosary </w:t>
                      </w:r>
                      <w:proofErr w:type="gramStart"/>
                      <w:r>
                        <w:rPr>
                          <w:sz w:val="38"/>
                          <w:szCs w:val="38"/>
                        </w:rPr>
                        <w:t>actually is</w:t>
                      </w:r>
                      <w:proofErr w:type="gramEnd"/>
                      <w:r>
                        <w:rPr>
                          <w:sz w:val="38"/>
                          <w:szCs w:val="38"/>
                        </w:rPr>
                        <w:t>.</w:t>
                      </w:r>
                    </w:p>
                    <w:p w:rsidR="006A39FF" w:rsidRDefault="006A39FF" w:rsidP="006A39FF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     ______________________________________________________</w:t>
                      </w:r>
                    </w:p>
                    <w:p w:rsidR="006A39FF" w:rsidRDefault="006A39FF" w:rsidP="006A39FF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     ______________________________________________________</w:t>
                      </w:r>
                    </w:p>
                    <w:p w:rsidR="006A39FF" w:rsidRDefault="006A39FF" w:rsidP="006A39FF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     ______________________________________________________</w:t>
                      </w:r>
                      <w:r>
                        <w:rPr>
                          <w:sz w:val="38"/>
                          <w:szCs w:val="38"/>
                        </w:rPr>
                        <w:t xml:space="preserve"> </w:t>
                      </w:r>
                    </w:p>
                    <w:p w:rsidR="006A39FF" w:rsidRDefault="006A39FF" w:rsidP="006A39FF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     ______________________________________________________</w:t>
                      </w:r>
                    </w:p>
                    <w:p w:rsidR="006A39FF" w:rsidRDefault="006A39FF" w:rsidP="006A39FF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     ______________________________________________________ </w:t>
                      </w:r>
                    </w:p>
                    <w:p w:rsidR="006A39FF" w:rsidRDefault="006A39FF" w:rsidP="006A39FF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     ______________________________________________________</w:t>
                      </w:r>
                      <w:r>
                        <w:rPr>
                          <w:sz w:val="38"/>
                          <w:szCs w:val="38"/>
                        </w:rPr>
                        <w:t xml:space="preserve"> </w:t>
                      </w:r>
                    </w:p>
                    <w:p w:rsidR="006A39FF" w:rsidRDefault="006A39FF" w:rsidP="006A39FF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     ______________________________________________________</w:t>
                      </w:r>
                    </w:p>
                    <w:p w:rsidR="006A39FF" w:rsidRDefault="006A39FF" w:rsidP="006A39FF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     ______________________________________________________ </w:t>
                      </w:r>
                    </w:p>
                    <w:p w:rsidR="006A39FF" w:rsidRDefault="006A39FF" w:rsidP="006A39FF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     _____________________________________________________.</w:t>
                      </w:r>
                    </w:p>
                    <w:p w:rsidR="006A39FF" w:rsidRPr="00680F27" w:rsidRDefault="006A39FF" w:rsidP="006A39FF">
                      <w:pPr>
                        <w:spacing w:line="240" w:lineRule="auto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     </w:t>
                      </w:r>
                    </w:p>
                    <w:p w:rsidR="006A39FF" w:rsidRPr="005A69FD" w:rsidRDefault="006A39FF" w:rsidP="006A39FF">
                      <w:pPr>
                        <w:spacing w:line="240" w:lineRule="auto"/>
                        <w:rPr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A39FF" w:rsidRPr="006A39FF" w:rsidRDefault="006A39FF" w:rsidP="006A39FF">
      <w:pPr>
        <w:rPr>
          <w:sz w:val="24"/>
        </w:rPr>
      </w:pPr>
    </w:p>
    <w:p w:rsidR="006A39FF" w:rsidRPr="006A39FF" w:rsidRDefault="006A39FF" w:rsidP="006A39FF">
      <w:pPr>
        <w:rPr>
          <w:sz w:val="24"/>
        </w:rPr>
      </w:pPr>
    </w:p>
    <w:p w:rsidR="006A39FF" w:rsidRPr="006A39FF" w:rsidRDefault="006A39FF" w:rsidP="006A39FF">
      <w:pPr>
        <w:rPr>
          <w:sz w:val="24"/>
        </w:rPr>
      </w:pPr>
    </w:p>
    <w:p w:rsidR="006A39FF" w:rsidRPr="006A39FF" w:rsidRDefault="006A39FF" w:rsidP="006A39FF">
      <w:pPr>
        <w:rPr>
          <w:sz w:val="24"/>
        </w:rPr>
      </w:pPr>
    </w:p>
    <w:p w:rsidR="006A39FF" w:rsidRPr="006A39FF" w:rsidRDefault="006A39FF" w:rsidP="006A39FF">
      <w:pPr>
        <w:rPr>
          <w:sz w:val="24"/>
        </w:rPr>
      </w:pPr>
    </w:p>
    <w:p w:rsidR="006A39FF" w:rsidRPr="006A39FF" w:rsidRDefault="006A39FF" w:rsidP="006A39FF">
      <w:pPr>
        <w:rPr>
          <w:sz w:val="24"/>
        </w:rPr>
      </w:pPr>
    </w:p>
    <w:p w:rsidR="006A39FF" w:rsidRPr="006A39FF" w:rsidRDefault="006A39FF" w:rsidP="006A39FF">
      <w:pPr>
        <w:rPr>
          <w:sz w:val="24"/>
        </w:rPr>
      </w:pPr>
    </w:p>
    <w:p w:rsidR="00306EBB" w:rsidRPr="006A39FF" w:rsidRDefault="006A39FF" w:rsidP="006A39FF">
      <w:pPr>
        <w:tabs>
          <w:tab w:val="left" w:pos="8145"/>
        </w:tabs>
        <w:rPr>
          <w:sz w:val="24"/>
        </w:rPr>
      </w:pPr>
      <w:r w:rsidRPr="00A2427C">
        <w:rPr>
          <w:i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17E9967" wp14:editId="10CFBD84">
                <wp:simplePos x="0" y="0"/>
                <wp:positionH relativeFrom="rightMargin">
                  <wp:posOffset>-76201</wp:posOffset>
                </wp:positionH>
                <wp:positionV relativeFrom="paragraph">
                  <wp:posOffset>2035175</wp:posOffset>
                </wp:positionV>
                <wp:extent cx="466725" cy="457200"/>
                <wp:effectExtent l="0" t="0" r="0" b="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A39FF" w:rsidRPr="00EE7C45" w:rsidRDefault="00C551C5" w:rsidP="006A39FF">
                            <w:pPr>
                              <w:tabs>
                                <w:tab w:val="left" w:pos="6450"/>
                              </w:tabs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color w:val="70AD47"/>
                                <w:spacing w:val="10"/>
                                <w:sz w:val="40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color w:val="70AD47"/>
                                <w:spacing w:val="10"/>
                                <w:sz w:val="40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17E9967" id="Text Box 195" o:spid="_x0000_s1043" type="#_x0000_t202" style="position:absolute;margin-left:-6pt;margin-top:160.25pt;width:36.75pt;height:36pt;z-index:25175142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" filled="f" stroked="f">
                <v:textbox>
                  <w:txbxContent>
                    <w:p w:rsidR="006A39FF" w:rsidRPr="00EE7C45" w:rsidRDefault="00C551C5" w:rsidP="006A39FF">
                      <w:pPr>
                        <w:tabs>
                          <w:tab w:val="left" w:pos="6450"/>
                        </w:tabs>
                        <w:jc w:val="center"/>
                        <w:rPr>
                          <w:rFonts w:ascii="Arial" w:hAnsi="Arial" w:cs="Arial"/>
                          <w:i/>
                          <w:noProof/>
                          <w:color w:val="70AD47"/>
                          <w:spacing w:val="10"/>
                          <w:sz w:val="40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color w:val="70AD47"/>
                          <w:spacing w:val="10"/>
                          <w:sz w:val="40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4"/>
        </w:rPr>
        <w:tab/>
      </w:r>
    </w:p>
    <w:sectPr w:rsidR="00306EBB" w:rsidRPr="006A39FF" w:rsidSect="005B441E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6729" w:rsidRDefault="007D6729" w:rsidP="00B17563">
      <w:pPr>
        <w:spacing w:after="0" w:line="240" w:lineRule="auto"/>
      </w:pPr>
      <w:r>
        <w:separator/>
      </w:r>
    </w:p>
  </w:endnote>
  <w:endnote w:type="continuationSeparator" w:id="0">
    <w:p w:rsidR="007D6729" w:rsidRDefault="007D6729" w:rsidP="00B175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6729" w:rsidRDefault="007D6729" w:rsidP="00B17563">
      <w:pPr>
        <w:spacing w:after="0" w:line="240" w:lineRule="auto"/>
      </w:pPr>
      <w:r>
        <w:separator/>
      </w:r>
    </w:p>
  </w:footnote>
  <w:footnote w:type="continuationSeparator" w:id="0">
    <w:p w:rsidR="007D6729" w:rsidRDefault="007D6729" w:rsidP="00B175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B13EE4"/>
    <w:multiLevelType w:val="hybridMultilevel"/>
    <w:tmpl w:val="D8C227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29D"/>
    <w:rsid w:val="00037FC8"/>
    <w:rsid w:val="00072E43"/>
    <w:rsid w:val="0015687E"/>
    <w:rsid w:val="00174E1C"/>
    <w:rsid w:val="0019533A"/>
    <w:rsid w:val="00306EBB"/>
    <w:rsid w:val="00310822"/>
    <w:rsid w:val="00383575"/>
    <w:rsid w:val="003B660C"/>
    <w:rsid w:val="00466CC0"/>
    <w:rsid w:val="004851C5"/>
    <w:rsid w:val="005226A7"/>
    <w:rsid w:val="0057114F"/>
    <w:rsid w:val="005A69FD"/>
    <w:rsid w:val="005B441E"/>
    <w:rsid w:val="005C581C"/>
    <w:rsid w:val="00620775"/>
    <w:rsid w:val="00622AE5"/>
    <w:rsid w:val="00631230"/>
    <w:rsid w:val="00680F27"/>
    <w:rsid w:val="006A39FF"/>
    <w:rsid w:val="006C7B56"/>
    <w:rsid w:val="00741B15"/>
    <w:rsid w:val="007D6729"/>
    <w:rsid w:val="00802E94"/>
    <w:rsid w:val="009654FE"/>
    <w:rsid w:val="009D2033"/>
    <w:rsid w:val="00A2427C"/>
    <w:rsid w:val="00AC068F"/>
    <w:rsid w:val="00B17563"/>
    <w:rsid w:val="00BD6D0C"/>
    <w:rsid w:val="00C551C5"/>
    <w:rsid w:val="00D21F0D"/>
    <w:rsid w:val="00D57862"/>
    <w:rsid w:val="00D8429D"/>
    <w:rsid w:val="00D85BD5"/>
    <w:rsid w:val="00DB48B7"/>
    <w:rsid w:val="00DF6D6F"/>
    <w:rsid w:val="00E20D33"/>
    <w:rsid w:val="00E44D16"/>
    <w:rsid w:val="00E82CA7"/>
    <w:rsid w:val="00E94FD7"/>
    <w:rsid w:val="00F40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887E97B-BC27-411D-A908-26FF5B758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42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568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4851C5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4851C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175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7563"/>
  </w:style>
  <w:style w:type="paragraph" w:styleId="Footer">
    <w:name w:val="footer"/>
    <w:basedOn w:val="Normal"/>
    <w:link w:val="FooterChar"/>
    <w:uiPriority w:val="99"/>
    <w:unhideWhenUsed/>
    <w:rsid w:val="00B175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7563"/>
  </w:style>
  <w:style w:type="paragraph" w:styleId="ListParagraph">
    <w:name w:val="List Paragraph"/>
    <w:basedOn w:val="Normal"/>
    <w:uiPriority w:val="34"/>
    <w:qFormat/>
    <w:rsid w:val="00680F2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78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78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93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32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0781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07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561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16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748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965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9605736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658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040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68063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7811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48761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5462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788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36576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86956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30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7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52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83987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381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91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07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98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900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842217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338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4014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6105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064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639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79810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3251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56247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50242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google.co.uk/url?sa=i&amp;rct=j&amp;q=&amp;esrc=s&amp;source=images&amp;cd=&amp;cad=rja&amp;uact=8&amp;ved=0ahUKEwjol9iynrTYAhUDC8AKHV8TAdUQjRwIBw&amp;url=http://clipart-library.com/clipart/695972.htm&amp;psig=AOvVaw0P3l0FV5ge4qf2eOd323FJ&amp;ust=1514808888308540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s://www.google.co.uk/url?sa=i&amp;rct=j&amp;q=&amp;esrc=s&amp;source=images&amp;cd=&amp;cad=rja&amp;uact=8&amp;ved=0ahUKEwiOr4nyrrTYAhXoJ8AKHWtIAm4QjRwIBw&amp;url=http://www.orthodoxmom.com/2012/09/06/icons-and-christian-worship/&amp;psig=AOvVaw1_Hm0eH40GomH8WowgDCgz&amp;ust=1514813686435006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google.co.uk/url?sa=i&amp;rct=j&amp;q=&amp;esrc=s&amp;source=images&amp;cd=&amp;cad=rja&amp;uact=8&amp;ved=0ahUKEwiV0dPKt7LYAhVlDsAKHYR5BEwQjRwIBw&amp;url=https://www.sincerelysarad.com/the-lords-prayer-free-printable/&amp;psig=AOvVaw2DR5sxNL7dfFShAL9hqbwQ&amp;ust=1514747296836430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gif"/><Relationship Id="rId12" Type="http://schemas.openxmlformats.org/officeDocument/2006/relationships/image" Target="media/image3.jpeg"/><Relationship Id="rId17" Type="http://schemas.openxmlformats.org/officeDocument/2006/relationships/hyperlink" Target="https://www.google.co.uk/url?sa=i&amp;rct=j&amp;q=&amp;esrc=s&amp;source=images&amp;cd=&amp;cad=rja&amp;uact=8&amp;ved=0ahUKEwi074iKnbTYAhXHDsAKHf_KA-IQjRwIBw&amp;url=http://www.thinkstockphotos.co.uk/image/illustration-praying-kids/185618186&amp;psig=AOvVaw0P3l0FV5ge4qf2eOd323FJ&amp;ust=1514808888308540" TargetMode="External"/><Relationship Id="rId25" Type="http://schemas.openxmlformats.org/officeDocument/2006/relationships/image" Target="media/image1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8.png"/><Relationship Id="rId29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ogle.co.uk/url?sa=i&amp;rct=j&amp;q=&amp;esrc=s&amp;source=images&amp;cd=&amp;cad=rja&amp;uact=8&amp;ved=0ahUKEwiy5vGbn7TYAhWLLMAKHQTyAZsQjRwIBw&amp;url=http://clipart-library.com/clipart/2044806.htm&amp;psig=AOvVaw0P3l0FV5ge4qf2eOd323FJ&amp;ust=1514808888308540" TargetMode="External"/><Relationship Id="rId24" Type="http://schemas.openxmlformats.org/officeDocument/2006/relationships/hyperlink" Target="https://www.google.co.uk/url?sa=i&amp;rct=j&amp;q=&amp;esrc=s&amp;source=images&amp;cd=&amp;cad=rja&amp;uact=8&amp;ved=0ahUKEwi__rOu4bLYAhUnLcAKHU4LDB4QjRwIBw&amp;url=http://weclipart.com/kid%2Bpraying%2Bclipart&amp;psig=AOvVaw1iURatQ13U13dirgi07ret&amp;ust=1514758470378533" TargetMode="External"/><Relationship Id="rId32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hyperlink" Target="https://www.google.co.uk/url?sa=i&amp;rct=j&amp;q=&amp;esrc=s&amp;source=images&amp;cd=&amp;cad=rja&amp;uact=8&amp;ved=0ahUKEwjIl82w4LLYAhWFLcAKHVFgBVAQjRwIBw&amp;url=http://www.unitedfaithmortgage.com/2016/09/14/life-after-bankruptcy/&amp;psig=AOvVaw0J5WknO67Y3rH7GDpvP1y2&amp;ust=1514758231360134" TargetMode="External"/><Relationship Id="rId23" Type="http://schemas.microsoft.com/office/2007/relationships/hdphoto" Target="media/hdphoto1.wdp"/><Relationship Id="rId28" Type="http://schemas.openxmlformats.org/officeDocument/2006/relationships/image" Target="media/image12.png"/><Relationship Id="rId10" Type="http://schemas.openxmlformats.org/officeDocument/2006/relationships/image" Target="media/image4.gif"/><Relationship Id="rId19" Type="http://schemas.openxmlformats.org/officeDocument/2006/relationships/image" Target="media/image7.png"/><Relationship Id="rId31" Type="http://schemas.openxmlformats.org/officeDocument/2006/relationships/hyperlink" Target="https://www.google.co.uk/url?sa=i&amp;rct=j&amp;q=&amp;esrc=s&amp;source=images&amp;cd=&amp;cad=rja&amp;uact=8&amp;ved=0ahUKEwjg56__trTYAhUkC8AKHXenBo8QjRwIBw&amp;url=http://kcascension.org/how-to-pray-the-rosary/&amp;psig=AOvVaw3RBPjRYrKUwdetgbRWrDd0&amp;ust=151481575411144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4.jpeg"/><Relationship Id="rId22" Type="http://schemas.openxmlformats.org/officeDocument/2006/relationships/image" Target="media/image9.png"/><Relationship Id="rId27" Type="http://schemas.openxmlformats.org/officeDocument/2006/relationships/image" Target="media/image11.jpeg"/><Relationship Id="rId30" Type="http://schemas.openxmlformats.org/officeDocument/2006/relationships/hyperlink" Target="http://www.biblica.com/en-us/bible/online-bible/niv/mark/14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D60C6E47</Template>
  <TotalTime>0</TotalTime>
  <Pages>5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butle</dc:creator>
  <cp:keywords/>
  <dc:description/>
  <cp:lastModifiedBy>W Butler</cp:lastModifiedBy>
  <cp:revision>2</cp:revision>
  <cp:lastPrinted>2018-01-08T10:10:00Z</cp:lastPrinted>
  <dcterms:created xsi:type="dcterms:W3CDTF">2018-01-08T10:10:00Z</dcterms:created>
  <dcterms:modified xsi:type="dcterms:W3CDTF">2018-01-08T10:10:00Z</dcterms:modified>
</cp:coreProperties>
</file>