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D30F5" w:rsidRDefault="00887E8A"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margin">
                  <wp:posOffset>3173486</wp:posOffset>
                </wp:positionH>
                <wp:positionV relativeFrom="paragraph">
                  <wp:posOffset>-244963</wp:posOffset>
                </wp:positionV>
                <wp:extent cx="3263704" cy="2053590"/>
                <wp:effectExtent l="0" t="0" r="13335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704" cy="2053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17E092" id="Rectangle 9" o:spid="_x0000_s1026" style="position:absolute;margin-left:249.9pt;margin-top:-19.3pt;width:257pt;height:161.7pt;z-index:25196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" fillcolor="#4f81bd [3204]" strokecolor="#243f60 [1604]" strokeweight="2pt">
                <w10:wrap anchorx="margin"/>
              </v:rect>
            </w:pict>
          </mc:Fallback>
        </mc:AlternateContent>
      </w:r>
      <w:r w:rsidRPr="00305351">
        <w:rPr>
          <w:noProof/>
        </w:rPr>
        <w:drawing>
          <wp:anchor distT="0" distB="0" distL="114300" distR="114300" simplePos="0" relativeHeight="252135936" behindDoc="0" locked="0" layoutInCell="1" allowOverlap="1" wp14:anchorId="7BD8CBA4">
            <wp:simplePos x="0" y="0"/>
            <wp:positionH relativeFrom="margin">
              <wp:posOffset>6507529</wp:posOffset>
            </wp:positionH>
            <wp:positionV relativeFrom="paragraph">
              <wp:posOffset>-245305</wp:posOffset>
            </wp:positionV>
            <wp:extent cx="3277235" cy="2095178"/>
            <wp:effectExtent l="0" t="0" r="0" b="635"/>
            <wp:wrapNone/>
            <wp:docPr id="2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765E395-BBEE-406D-8D77-3B3A9C406B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765E395-BBEE-406D-8D77-3B3A9C406B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4"/>
                    <a:stretch/>
                  </pic:blipFill>
                  <pic:spPr bwMode="auto">
                    <a:xfrm>
                      <a:off x="0" y="0"/>
                      <a:ext cx="3277235" cy="209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799205B1" wp14:editId="71F15FAB">
                <wp:simplePos x="0" y="0"/>
                <wp:positionH relativeFrom="margin">
                  <wp:posOffset>3060944</wp:posOffset>
                </wp:positionH>
                <wp:positionV relativeFrom="paragraph">
                  <wp:posOffset>-90219</wp:posOffset>
                </wp:positionV>
                <wp:extent cx="3489960" cy="158964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1589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7E8A" w:rsidRPr="00887E8A" w:rsidRDefault="00B75AEB" w:rsidP="00B75AEB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noProof/>
                                <w:color w:val="70AD47"/>
                                <w:spacing w:val="10"/>
                                <w:sz w:val="48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87E8A">
                              <w:rPr>
                                <w:rFonts w:ascii="Copperplate Gothic Bold" w:hAnsi="Copperplate Gothic Bold"/>
                                <w:b/>
                                <w:noProof/>
                                <w:color w:val="70AD47"/>
                                <w:spacing w:val="10"/>
                                <w:sz w:val="48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The Life</w:t>
                            </w:r>
                            <w:r w:rsidR="0048447C" w:rsidRPr="00887E8A">
                              <w:rPr>
                                <w:rFonts w:ascii="Copperplate Gothic Bold" w:hAnsi="Copperplate Gothic Bold"/>
                                <w:b/>
                                <w:noProof/>
                                <w:color w:val="70AD47"/>
                                <w:spacing w:val="10"/>
                                <w:sz w:val="48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87E8A">
                              <w:rPr>
                                <w:rFonts w:ascii="Copperplate Gothic Bold" w:hAnsi="Copperplate Gothic Bold"/>
                                <w:b/>
                                <w:noProof/>
                                <w:color w:val="70AD47"/>
                                <w:spacing w:val="10"/>
                                <w:sz w:val="48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of </w:t>
                            </w:r>
                            <w:r w:rsidR="0048447C" w:rsidRPr="00887E8A">
                              <w:rPr>
                                <w:rFonts w:ascii="Copperplate Gothic Bold" w:hAnsi="Copperplate Gothic Bold"/>
                                <w:b/>
                                <w:noProof/>
                                <w:color w:val="70AD47"/>
                                <w:spacing w:val="10"/>
                                <w:sz w:val="48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Siddartha </w:t>
                            </w:r>
                          </w:p>
                          <w:p w:rsidR="0048447C" w:rsidRPr="00887E8A" w:rsidRDefault="0048447C" w:rsidP="00B75AEB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noProof/>
                                <w:color w:val="70AD47"/>
                                <w:spacing w:val="10"/>
                                <w:sz w:val="48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87E8A">
                              <w:rPr>
                                <w:rFonts w:ascii="Copperplate Gothic Bold" w:hAnsi="Copperplate Gothic Bold"/>
                                <w:b/>
                                <w:noProof/>
                                <w:color w:val="70AD47"/>
                                <w:spacing w:val="10"/>
                                <w:sz w:val="48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Gautama</w:t>
                            </w:r>
                          </w:p>
                          <w:p w:rsidR="00782E31" w:rsidRPr="00887E8A" w:rsidRDefault="00782E31" w:rsidP="00782E31">
                            <w:pPr>
                              <w:rPr>
                                <w:rFonts w:ascii="Copperplate Gothic Bold" w:hAnsi="Copperplate Gothic Bold"/>
                                <w:b/>
                                <w:noProof/>
                                <w:color w:val="70AD47"/>
                                <w:spacing w:val="10"/>
                                <w:sz w:val="10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B75AEB" w:rsidRPr="00887E8A" w:rsidRDefault="0048447C" w:rsidP="00B75AEB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noProof/>
                                <w:color w:val="70AD47"/>
                                <w:spacing w:val="10"/>
                                <w:sz w:val="48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87E8A">
                              <w:rPr>
                                <w:rFonts w:ascii="Copperplate Gothic Bold" w:hAnsi="Copperplate Gothic Bold"/>
                                <w:b/>
                                <w:noProof/>
                                <w:color w:val="70AD47"/>
                                <w:spacing w:val="10"/>
                                <w:sz w:val="48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The  </w:t>
                            </w:r>
                            <w:r w:rsidR="00B75AEB" w:rsidRPr="00887E8A">
                              <w:rPr>
                                <w:rFonts w:ascii="Copperplate Gothic Bold" w:hAnsi="Copperplate Gothic Bold"/>
                                <w:b/>
                                <w:noProof/>
                                <w:color w:val="70AD47"/>
                                <w:spacing w:val="10"/>
                                <w:sz w:val="48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Buddha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99205B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41pt;margin-top:-7.1pt;width:274.8pt;height:125.15pt;z-index:25198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" filled="f" stroked="f">
                <v:fill o:detectmouseclick="t"/>
                <v:textbox>
                  <w:txbxContent>
                    <w:p w:rsidR="00887E8A" w:rsidRPr="00887E8A" w:rsidRDefault="00B75AEB" w:rsidP="00B75AEB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noProof/>
                          <w:color w:val="70AD47"/>
                          <w:spacing w:val="10"/>
                          <w:sz w:val="48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887E8A">
                        <w:rPr>
                          <w:rFonts w:ascii="Copperplate Gothic Bold" w:hAnsi="Copperplate Gothic Bold"/>
                          <w:b/>
                          <w:noProof/>
                          <w:color w:val="70AD47"/>
                          <w:spacing w:val="10"/>
                          <w:sz w:val="48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The Life</w:t>
                      </w:r>
                      <w:r w:rsidR="0048447C" w:rsidRPr="00887E8A">
                        <w:rPr>
                          <w:rFonts w:ascii="Copperplate Gothic Bold" w:hAnsi="Copperplate Gothic Bold"/>
                          <w:b/>
                          <w:noProof/>
                          <w:color w:val="70AD47"/>
                          <w:spacing w:val="10"/>
                          <w:sz w:val="48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87E8A">
                        <w:rPr>
                          <w:rFonts w:ascii="Copperplate Gothic Bold" w:hAnsi="Copperplate Gothic Bold"/>
                          <w:b/>
                          <w:noProof/>
                          <w:color w:val="70AD47"/>
                          <w:spacing w:val="10"/>
                          <w:sz w:val="48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of </w:t>
                      </w:r>
                      <w:r w:rsidR="0048447C" w:rsidRPr="00887E8A">
                        <w:rPr>
                          <w:rFonts w:ascii="Copperplate Gothic Bold" w:hAnsi="Copperplate Gothic Bold"/>
                          <w:b/>
                          <w:noProof/>
                          <w:color w:val="70AD47"/>
                          <w:spacing w:val="10"/>
                          <w:sz w:val="48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Siddartha </w:t>
                      </w:r>
                    </w:p>
                    <w:p w:rsidR="0048447C" w:rsidRPr="00887E8A" w:rsidRDefault="0048447C" w:rsidP="00B75AEB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noProof/>
                          <w:color w:val="70AD47"/>
                          <w:spacing w:val="10"/>
                          <w:sz w:val="48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887E8A">
                        <w:rPr>
                          <w:rFonts w:ascii="Copperplate Gothic Bold" w:hAnsi="Copperplate Gothic Bold"/>
                          <w:b/>
                          <w:noProof/>
                          <w:color w:val="70AD47"/>
                          <w:spacing w:val="10"/>
                          <w:sz w:val="48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Gautama</w:t>
                      </w:r>
                    </w:p>
                    <w:p w:rsidR="00782E31" w:rsidRPr="00887E8A" w:rsidRDefault="00782E31" w:rsidP="00782E31">
                      <w:pPr>
                        <w:rPr>
                          <w:rFonts w:ascii="Copperplate Gothic Bold" w:hAnsi="Copperplate Gothic Bold"/>
                          <w:b/>
                          <w:noProof/>
                          <w:color w:val="70AD47"/>
                          <w:spacing w:val="10"/>
                          <w:sz w:val="10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:rsidR="00B75AEB" w:rsidRPr="00887E8A" w:rsidRDefault="0048447C" w:rsidP="00B75AEB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noProof/>
                          <w:color w:val="70AD47"/>
                          <w:spacing w:val="10"/>
                          <w:sz w:val="48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887E8A">
                        <w:rPr>
                          <w:rFonts w:ascii="Copperplate Gothic Bold" w:hAnsi="Copperplate Gothic Bold"/>
                          <w:b/>
                          <w:noProof/>
                          <w:color w:val="70AD47"/>
                          <w:spacing w:val="10"/>
                          <w:sz w:val="48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The  </w:t>
                      </w:r>
                      <w:r w:rsidR="00B75AEB" w:rsidRPr="00887E8A">
                        <w:rPr>
                          <w:rFonts w:ascii="Copperplate Gothic Bold" w:hAnsi="Copperplate Gothic Bold"/>
                          <w:b/>
                          <w:noProof/>
                          <w:color w:val="70AD47"/>
                          <w:spacing w:val="10"/>
                          <w:sz w:val="48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Buddha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2A6A">
        <w:rPr>
          <w:noProof/>
        </w:rPr>
        <w:drawing>
          <wp:anchor distT="0" distB="0" distL="114300" distR="114300" simplePos="0" relativeHeight="251267584" behindDoc="0" locked="0" layoutInCell="1" allowOverlap="1" wp14:anchorId="0467D60D" wp14:editId="1E8B6506">
            <wp:simplePos x="0" y="0"/>
            <wp:positionH relativeFrom="column">
              <wp:posOffset>-174625</wp:posOffset>
            </wp:positionH>
            <wp:positionV relativeFrom="paragraph">
              <wp:posOffset>-244963</wp:posOffset>
            </wp:positionV>
            <wp:extent cx="3277772" cy="2095500"/>
            <wp:effectExtent l="0" t="0" r="0" b="0"/>
            <wp:wrapNone/>
            <wp:docPr id="1" name="Picture 1" descr="http://4.bp.blogspot.com/_j75NSBYQkSc/TIzf16guIkI/AAAAAAAAAGY/gd68vr7x4q0/s1600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j75NSBYQkSc/TIzf16guIkI/AAAAAAAAAGY/gd68vr7x4q0/s1600/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53"/>
                    <a:stretch/>
                  </pic:blipFill>
                  <pic:spPr bwMode="auto">
                    <a:xfrm>
                      <a:off x="0" y="0"/>
                      <a:ext cx="3278791" cy="209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0F5" w:rsidRPr="009D30F5" w:rsidRDefault="009D30F5" w:rsidP="009D30F5"/>
    <w:p w:rsidR="009D30F5" w:rsidRPr="009D30F5" w:rsidRDefault="009D30F5" w:rsidP="009D30F5"/>
    <w:p w:rsidR="009D30F5" w:rsidRPr="009D30F5" w:rsidRDefault="009D30F5" w:rsidP="009D30F5"/>
    <w:p w:rsidR="009D30F5" w:rsidRPr="009D30F5" w:rsidRDefault="009D30F5" w:rsidP="009D30F5"/>
    <w:p w:rsidR="009D30F5" w:rsidRPr="009D30F5" w:rsidRDefault="009D30F5" w:rsidP="009D30F5"/>
    <w:p w:rsidR="009D30F5" w:rsidRPr="009D30F5" w:rsidRDefault="009D30F5" w:rsidP="009D30F5"/>
    <w:p w:rsidR="009D30F5" w:rsidRPr="009D30F5" w:rsidRDefault="009D30F5" w:rsidP="009D30F5"/>
    <w:p w:rsidR="009D30F5" w:rsidRPr="009D30F5" w:rsidRDefault="009D30F5" w:rsidP="009D30F5"/>
    <w:p w:rsidR="009D30F5" w:rsidRPr="009D30F5" w:rsidRDefault="009D30F5" w:rsidP="009D30F5"/>
    <w:p w:rsidR="009D30F5" w:rsidRPr="009D30F5" w:rsidRDefault="000563B5" w:rsidP="009D30F5"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4861609</wp:posOffset>
                </wp:positionH>
                <wp:positionV relativeFrom="paragraph">
                  <wp:posOffset>140727</wp:posOffset>
                </wp:positionV>
                <wp:extent cx="4907915" cy="1350498"/>
                <wp:effectExtent l="0" t="0" r="26035" b="2159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7915" cy="135049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2D37D55" id="Rectangle 11" o:spid="_x0000_s1026" style="position:absolute;margin-left:382.8pt;margin-top:11.1pt;width:386.45pt;height:106.35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7EDACC3F" wp14:editId="2ADA7FD4">
                <wp:simplePos x="0" y="0"/>
                <wp:positionH relativeFrom="column">
                  <wp:posOffset>-160557</wp:posOffset>
                </wp:positionH>
                <wp:positionV relativeFrom="paragraph">
                  <wp:posOffset>140726</wp:posOffset>
                </wp:positionV>
                <wp:extent cx="4908306" cy="1322363"/>
                <wp:effectExtent l="0" t="0" r="26035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306" cy="132236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7E6E54" id="Rectangle 14" o:spid="_x0000_s1026" style="position:absolute;margin-left:-12.65pt;margin-top:11.1pt;width:386.5pt;height:104.1p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" filled="f" strokecolor="#243f60 [1604]" strokeweight="2pt"/>
            </w:pict>
          </mc:Fallback>
        </mc:AlternateContent>
      </w:r>
    </w:p>
    <w:p w:rsidR="009D30F5" w:rsidRPr="009D30F5" w:rsidRDefault="009D30F5" w:rsidP="009D30F5"/>
    <w:p w:rsidR="009D30F5" w:rsidRPr="009D30F5" w:rsidRDefault="009D30F5" w:rsidP="009D30F5"/>
    <w:p w:rsidR="009D30F5" w:rsidRPr="009D30F5" w:rsidRDefault="009D30F5" w:rsidP="009D30F5"/>
    <w:p w:rsidR="009D30F5" w:rsidRPr="009D30F5" w:rsidRDefault="009D30F5" w:rsidP="009D30F5"/>
    <w:p w:rsidR="009D30F5" w:rsidRPr="009D30F5" w:rsidRDefault="009D30F5" w:rsidP="009D30F5"/>
    <w:p w:rsidR="009D30F5" w:rsidRPr="009D30F5" w:rsidRDefault="009D30F5" w:rsidP="009D30F5"/>
    <w:p w:rsidR="009D30F5" w:rsidRPr="009D30F5" w:rsidRDefault="009D30F5" w:rsidP="009D30F5"/>
    <w:p w:rsidR="009D30F5" w:rsidRPr="009D30F5" w:rsidRDefault="000563B5" w:rsidP="009D30F5">
      <w:r w:rsidRPr="00887E8A">
        <w:rPr>
          <w:noProof/>
        </w:rPr>
        <w:drawing>
          <wp:anchor distT="0" distB="0" distL="114300" distR="114300" simplePos="0" relativeHeight="252140032" behindDoc="0" locked="0" layoutInCell="1" allowOverlap="1" wp14:anchorId="67B2E951" wp14:editId="6444C83E">
            <wp:simplePos x="0" y="0"/>
            <wp:positionH relativeFrom="column">
              <wp:posOffset>6217920</wp:posOffset>
            </wp:positionH>
            <wp:positionV relativeFrom="paragraph">
              <wp:posOffset>142142</wp:posOffset>
            </wp:positionV>
            <wp:extent cx="1804035" cy="1094740"/>
            <wp:effectExtent l="0" t="0" r="5715" b="0"/>
            <wp:wrapNone/>
            <wp:docPr id="56" name="Picture 55">
              <a:extLst xmlns:a="http://schemas.openxmlformats.org/drawingml/2006/main">
                <a:ext uri="{FF2B5EF4-FFF2-40B4-BE49-F238E27FC236}">
                  <a16:creationId xmlns:a16="http://schemas.microsoft.com/office/drawing/2014/main" id="{26F163A8-28FE-41AD-B2D3-B25920DB63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5">
                      <a:extLst>
                        <a:ext uri="{FF2B5EF4-FFF2-40B4-BE49-F238E27FC236}">
                          <a16:creationId xmlns:a16="http://schemas.microsoft.com/office/drawing/2014/main" id="{26F163A8-28FE-41AD-B2D3-B25920DB63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56729" r="51574" b="1695"/>
                    <a:stretch/>
                  </pic:blipFill>
                  <pic:spPr bwMode="auto">
                    <a:xfrm>
                      <a:off x="0" y="0"/>
                      <a:ext cx="1804035" cy="109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05351">
        <w:rPr>
          <w:noProof/>
        </w:rPr>
        <w:drawing>
          <wp:anchor distT="0" distB="0" distL="114300" distR="114300" simplePos="0" relativeHeight="252136960" behindDoc="0" locked="0" layoutInCell="1" allowOverlap="1" wp14:anchorId="15779BEF">
            <wp:simplePos x="0" y="0"/>
            <wp:positionH relativeFrom="margin">
              <wp:posOffset>3032760</wp:posOffset>
            </wp:positionH>
            <wp:positionV relativeFrom="paragraph">
              <wp:posOffset>131347</wp:posOffset>
            </wp:positionV>
            <wp:extent cx="3128645" cy="1758462"/>
            <wp:effectExtent l="0" t="0" r="0" b="0"/>
            <wp:wrapNone/>
            <wp:docPr id="2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230BC46-AA65-40B5-BE52-D6EA4BA5D9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230BC46-AA65-40B5-BE52-D6EA4BA5D9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" t="4181" r="35" b="39098"/>
                    <a:stretch/>
                  </pic:blipFill>
                  <pic:spPr bwMode="auto">
                    <a:xfrm>
                      <a:off x="0" y="0"/>
                      <a:ext cx="3128645" cy="175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6672" behindDoc="0" locked="0" layoutInCell="1" allowOverlap="1" wp14:anchorId="77C3FE98" wp14:editId="350B0FBF">
            <wp:simplePos x="0" y="0"/>
            <wp:positionH relativeFrom="column">
              <wp:posOffset>-160558</wp:posOffset>
            </wp:positionH>
            <wp:positionV relativeFrom="paragraph">
              <wp:posOffset>131347</wp:posOffset>
            </wp:positionV>
            <wp:extent cx="3123027" cy="1758186"/>
            <wp:effectExtent l="0" t="0" r="1270" b="0"/>
            <wp:wrapNone/>
            <wp:docPr id="2" name="Picture 2" descr="http://2.bp.blogspot.com/_j75NSBYQkSc/TIzfntrNLGI/AAAAAAAAAGQ/aFl0AQAqg3U/s1600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_j75NSBYQkSc/TIzfntrNLGI/AAAAAAAAAGQ/aFl0AQAqg3U/s1600/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" b="2778"/>
                    <a:stretch/>
                  </pic:blipFill>
                  <pic:spPr bwMode="auto">
                    <a:xfrm>
                      <a:off x="0" y="0"/>
                      <a:ext cx="3128917" cy="176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0F5" w:rsidRPr="009D30F5" w:rsidRDefault="000563B5" w:rsidP="009D30F5">
      <w:r w:rsidRPr="00887E8A">
        <w:rPr>
          <w:noProof/>
        </w:rPr>
        <w:drawing>
          <wp:anchor distT="0" distB="0" distL="114300" distR="114300" simplePos="0" relativeHeight="252142080" behindDoc="0" locked="0" layoutInCell="1" allowOverlap="1" wp14:anchorId="71FA6EDE" wp14:editId="3DC2DD4C">
            <wp:simplePos x="0" y="0"/>
            <wp:positionH relativeFrom="margin">
              <wp:posOffset>7957527</wp:posOffset>
            </wp:positionH>
            <wp:positionV relativeFrom="paragraph">
              <wp:posOffset>11577</wp:posOffset>
            </wp:positionV>
            <wp:extent cx="1794510" cy="1082675"/>
            <wp:effectExtent l="0" t="0" r="0" b="3175"/>
            <wp:wrapNone/>
            <wp:docPr id="58" name="Picture 57">
              <a:extLst xmlns:a="http://schemas.openxmlformats.org/drawingml/2006/main">
                <a:ext uri="{FF2B5EF4-FFF2-40B4-BE49-F238E27FC236}">
                  <a16:creationId xmlns:a16="http://schemas.microsoft.com/office/drawing/2014/main" id="{A4F975A2-19E0-4C47-9C06-269742667A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7">
                      <a:extLst>
                        <a:ext uri="{FF2B5EF4-FFF2-40B4-BE49-F238E27FC236}">
                          <a16:creationId xmlns:a16="http://schemas.microsoft.com/office/drawing/2014/main" id="{A4F975A2-19E0-4C47-9C06-269742667A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98" t="1502" r="51754" b="55732"/>
                    <a:stretch/>
                  </pic:blipFill>
                  <pic:spPr bwMode="auto">
                    <a:xfrm>
                      <a:off x="0" y="0"/>
                      <a:ext cx="1794510" cy="108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D30F5" w:rsidRDefault="009D30F5" w:rsidP="009D30F5"/>
    <w:p w:rsidR="00305351" w:rsidRDefault="00305351" w:rsidP="009D30F5"/>
    <w:p w:rsidR="00305351" w:rsidRDefault="00305351" w:rsidP="009D30F5"/>
    <w:p w:rsidR="00305351" w:rsidRPr="009D30F5" w:rsidRDefault="00305351" w:rsidP="009D30F5"/>
    <w:p w:rsidR="009D30F5" w:rsidRPr="009D30F5" w:rsidRDefault="000563B5" w:rsidP="009D30F5">
      <w:r w:rsidRPr="00887E8A">
        <w:rPr>
          <w:noProof/>
        </w:rPr>
        <w:drawing>
          <wp:anchor distT="0" distB="0" distL="114300" distR="114300" simplePos="0" relativeHeight="252141056" behindDoc="0" locked="0" layoutInCell="1" allowOverlap="1" wp14:anchorId="10CD89F7" wp14:editId="3832704B">
            <wp:simplePos x="0" y="0"/>
            <wp:positionH relativeFrom="margin">
              <wp:posOffset>7960995</wp:posOffset>
            </wp:positionH>
            <wp:positionV relativeFrom="paragraph">
              <wp:posOffset>159922</wp:posOffset>
            </wp:positionV>
            <wp:extent cx="1794510" cy="1067435"/>
            <wp:effectExtent l="0" t="0" r="0" b="0"/>
            <wp:wrapNone/>
            <wp:docPr id="57" name="Picture 56">
              <a:extLst xmlns:a="http://schemas.openxmlformats.org/drawingml/2006/main">
                <a:ext uri="{FF2B5EF4-FFF2-40B4-BE49-F238E27FC236}">
                  <a16:creationId xmlns:a16="http://schemas.microsoft.com/office/drawing/2014/main" id="{4AAB9FCB-A758-46AE-BF93-2186EE485F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6">
                      <a:extLst>
                        <a:ext uri="{FF2B5EF4-FFF2-40B4-BE49-F238E27FC236}">
                          <a16:creationId xmlns:a16="http://schemas.microsoft.com/office/drawing/2014/main" id="{4AAB9FCB-A758-46AE-BF93-2186EE485F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54166" t="58256"/>
                    <a:stretch/>
                  </pic:blipFill>
                  <pic:spPr>
                    <a:xfrm>
                      <a:off x="0" y="0"/>
                      <a:ext cx="179451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7E8A">
        <w:rPr>
          <w:noProof/>
        </w:rPr>
        <w:drawing>
          <wp:anchor distT="0" distB="0" distL="114300" distR="114300" simplePos="0" relativeHeight="252139008" behindDoc="0" locked="0" layoutInCell="1" allowOverlap="1" wp14:anchorId="01A6068F" wp14:editId="4CBF5C4D">
            <wp:simplePos x="0" y="0"/>
            <wp:positionH relativeFrom="column">
              <wp:posOffset>6226175</wp:posOffset>
            </wp:positionH>
            <wp:positionV relativeFrom="paragraph">
              <wp:posOffset>147857</wp:posOffset>
            </wp:positionV>
            <wp:extent cx="1729740" cy="1087755"/>
            <wp:effectExtent l="0" t="0" r="3810" b="0"/>
            <wp:wrapNone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230C3FEA-EA6A-43CE-8A51-856F717FA5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230C3FEA-EA6A-43CE-8A51-856F717FA5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54245" t="3205" r="504" b="56832"/>
                    <a:stretch/>
                  </pic:blipFill>
                  <pic:spPr>
                    <a:xfrm>
                      <a:off x="0" y="0"/>
                      <a:ext cx="172974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D30F5" w:rsidRPr="009D30F5" w:rsidRDefault="009D30F5" w:rsidP="009D30F5"/>
    <w:p w:rsidR="009D30F5" w:rsidRPr="009D30F5" w:rsidRDefault="009D30F5" w:rsidP="009D30F5"/>
    <w:p w:rsidR="009D30F5" w:rsidRPr="009D30F5" w:rsidRDefault="009D30F5" w:rsidP="009D30F5"/>
    <w:p w:rsidR="009D30F5" w:rsidRPr="009D30F5" w:rsidRDefault="000563B5" w:rsidP="009D30F5">
      <w:r>
        <w:rPr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4B29068C" wp14:editId="7FED17F9">
                <wp:simplePos x="0" y="0"/>
                <wp:positionH relativeFrom="column">
                  <wp:posOffset>-160557</wp:posOffset>
                </wp:positionH>
                <wp:positionV relativeFrom="paragraph">
                  <wp:posOffset>194115</wp:posOffset>
                </wp:positionV>
                <wp:extent cx="3122930" cy="1561513"/>
                <wp:effectExtent l="0" t="0" r="20320" b="1968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930" cy="156151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E61A26" id="Rectangle 13" o:spid="_x0000_s1026" style="position:absolute;margin-left:-12.65pt;margin-top:15.3pt;width:245.9pt;height:122.9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" filled="f" strokecolor="#243f60 [1604]" strokeweight="2pt"/>
            </w:pict>
          </mc:Fallback>
        </mc:AlternateContent>
      </w:r>
    </w:p>
    <w:p w:rsidR="009D30F5" w:rsidRDefault="000563B5" w:rsidP="009D30F5"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4B29068C" wp14:editId="7FED17F9">
                <wp:simplePos x="0" y="0"/>
                <wp:positionH relativeFrom="margin">
                  <wp:posOffset>3032809</wp:posOffset>
                </wp:positionH>
                <wp:positionV relativeFrom="paragraph">
                  <wp:posOffset>18855</wp:posOffset>
                </wp:positionV>
                <wp:extent cx="3128645" cy="1561465"/>
                <wp:effectExtent l="0" t="0" r="14605" b="1968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15614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496B66E" id="Rectangle 12" o:spid="_x0000_s1026" style="position:absolute;margin-left:238.8pt;margin-top:1.5pt;width:246.35pt;height:122.95pt;z-index:25204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" filled="f" strokecolor="#243f60 [1604]" strokeweight="2pt">
                <w10:wrap anchorx="margin"/>
              </v:rect>
            </w:pict>
          </mc:Fallback>
        </mc:AlternateContent>
      </w:r>
    </w:p>
    <w:p w:rsidR="009D30F5" w:rsidRPr="009D30F5" w:rsidRDefault="009D30F5" w:rsidP="009D30F5"/>
    <w:p w:rsidR="009D30F5" w:rsidRPr="009D30F5" w:rsidRDefault="000563B5" w:rsidP="009D30F5">
      <w:r>
        <w:rPr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0E514673" wp14:editId="5F0859E1">
                <wp:simplePos x="0" y="0"/>
                <wp:positionH relativeFrom="margin">
                  <wp:posOffset>6254310</wp:posOffset>
                </wp:positionH>
                <wp:positionV relativeFrom="paragraph">
                  <wp:posOffset>20027</wp:posOffset>
                </wp:positionV>
                <wp:extent cx="3496701" cy="1209773"/>
                <wp:effectExtent l="0" t="0" r="2794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6701" cy="12097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1F6F542" id="Rectangle 23" o:spid="_x0000_s1026" style="position:absolute;margin-left:492.45pt;margin-top:1.6pt;width:275.35pt;height:95.25pt;z-index:25214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" filled="f" strokecolor="#243f60 [1604]" strokeweight="2pt">
                <w10:wrap anchorx="margin"/>
              </v:rect>
            </w:pict>
          </mc:Fallback>
        </mc:AlternateContent>
      </w:r>
    </w:p>
    <w:p w:rsidR="009D30F5" w:rsidRDefault="009D30F5" w:rsidP="009D30F5"/>
    <w:p w:rsidR="00EE2818" w:rsidRDefault="009D30F5" w:rsidP="009D30F5">
      <w:pPr>
        <w:tabs>
          <w:tab w:val="left" w:pos="10346"/>
        </w:tabs>
      </w:pPr>
      <w:r>
        <w:tab/>
      </w:r>
    </w:p>
    <w:p w:rsidR="009D30F5" w:rsidRDefault="009D30F5" w:rsidP="009D30F5">
      <w:pPr>
        <w:tabs>
          <w:tab w:val="left" w:pos="10346"/>
        </w:tabs>
      </w:pPr>
    </w:p>
    <w:p w:rsidR="009D30F5" w:rsidRDefault="009D30F5" w:rsidP="009D30F5">
      <w:pPr>
        <w:tabs>
          <w:tab w:val="left" w:pos="10346"/>
        </w:tabs>
      </w:pPr>
    </w:p>
    <w:p w:rsidR="009D30F5" w:rsidRDefault="003F18E8" w:rsidP="009D30F5">
      <w:pPr>
        <w:tabs>
          <w:tab w:val="left" w:pos="10346"/>
        </w:tabs>
      </w:pPr>
      <w:r>
        <w:rPr>
          <w:noProof/>
        </w:rPr>
        <w:lastRenderedPageBreak/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6549732</wp:posOffset>
            </wp:positionH>
            <wp:positionV relativeFrom="paragraph">
              <wp:posOffset>-118355</wp:posOffset>
            </wp:positionV>
            <wp:extent cx="3210560" cy="1926687"/>
            <wp:effectExtent l="0" t="0" r="8890" b="0"/>
            <wp:wrapNone/>
            <wp:docPr id="5" name="Picture 5" descr="http://1.bp.blogspot.com/_j75NSBYQkSc/TIzfLA8akII/AAAAAAAAAF4/V4h75XhMKdI/s1600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_j75NSBYQkSc/TIzfLA8akII/AAAAAAAAAF4/V4h75XhMKdI/s1600/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5"/>
                    <a:stretch/>
                  </pic:blipFill>
                  <pic:spPr bwMode="auto">
                    <a:xfrm>
                      <a:off x="0" y="0"/>
                      <a:ext cx="3210963" cy="192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7808" behindDoc="0" locked="0" layoutInCell="1" allowOverlap="1">
            <wp:simplePos x="0" y="0"/>
            <wp:positionH relativeFrom="column">
              <wp:posOffset>3201133</wp:posOffset>
            </wp:positionH>
            <wp:positionV relativeFrom="paragraph">
              <wp:posOffset>-104140</wp:posOffset>
            </wp:positionV>
            <wp:extent cx="3197225" cy="1912620"/>
            <wp:effectExtent l="0" t="0" r="3175" b="0"/>
            <wp:wrapNone/>
            <wp:docPr id="3" name="Picture 3" descr="http://3.bp.blogspot.com/_j75NSBYQkSc/TIzfcWkDMSI/AAAAAAAAAGI/LR1cUboQ3vA/s1600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_j75NSBYQkSc/TIzfcWkDMSI/AAAAAAAAAGI/LR1cUboQ3vA/s1600/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" b="440"/>
                    <a:stretch/>
                  </pic:blipFill>
                  <pic:spPr bwMode="auto">
                    <a:xfrm>
                      <a:off x="0" y="0"/>
                      <a:ext cx="319722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872" behindDoc="0" locked="0" layoutInCell="1" allowOverlap="1">
            <wp:simplePos x="0" y="0"/>
            <wp:positionH relativeFrom="margin">
              <wp:posOffset>-174626</wp:posOffset>
            </wp:positionH>
            <wp:positionV relativeFrom="paragraph">
              <wp:posOffset>-118354</wp:posOffset>
            </wp:positionV>
            <wp:extent cx="3209925" cy="1927225"/>
            <wp:effectExtent l="0" t="0" r="9525" b="0"/>
            <wp:wrapNone/>
            <wp:docPr id="4" name="Picture 4" descr="http://2.bp.blogspot.com/_j75NSBYQkSc/TIzfUW7yOcI/AAAAAAAAAGA/4s8627rCi7I/s1600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_j75NSBYQkSc/TIzfUW7yOcI/AAAAAAAAAGA/4s8627rCi7I/s1600/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7" b="-555"/>
                    <a:stretch/>
                  </pic:blipFill>
                  <pic:spPr bwMode="auto">
                    <a:xfrm>
                      <a:off x="0" y="0"/>
                      <a:ext cx="320992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0F5" w:rsidRDefault="009D30F5" w:rsidP="009D30F5">
      <w:pPr>
        <w:tabs>
          <w:tab w:val="left" w:pos="10346"/>
        </w:tabs>
      </w:pPr>
    </w:p>
    <w:p w:rsidR="009D30F5" w:rsidRDefault="009D30F5" w:rsidP="009D30F5">
      <w:pPr>
        <w:tabs>
          <w:tab w:val="left" w:pos="10346"/>
        </w:tabs>
      </w:pPr>
    </w:p>
    <w:p w:rsidR="009D30F5" w:rsidRDefault="009D30F5" w:rsidP="009D30F5">
      <w:pPr>
        <w:tabs>
          <w:tab w:val="left" w:pos="10346"/>
        </w:tabs>
      </w:pPr>
    </w:p>
    <w:p w:rsidR="009D30F5" w:rsidRPr="009D30F5" w:rsidRDefault="003F18E8" w:rsidP="009D30F5">
      <w:pPr>
        <w:tabs>
          <w:tab w:val="left" w:pos="1034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6BEAACFD" wp14:editId="24FB485E">
                <wp:simplePos x="0" y="0"/>
                <wp:positionH relativeFrom="page">
                  <wp:posOffset>7146388</wp:posOffset>
                </wp:positionH>
                <wp:positionV relativeFrom="paragraph">
                  <wp:posOffset>4441923</wp:posOffset>
                </wp:positionV>
                <wp:extent cx="3134995" cy="1469390"/>
                <wp:effectExtent l="0" t="0" r="27305" b="1651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995" cy="1469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193F30" id="Rectangle 19" o:spid="_x0000_s1026" style="position:absolute;margin-left:562.7pt;margin-top:349.75pt;width:246.85pt;height:115.7pt;z-index:2521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" filled="f" strokecolor="#243f60 [1604]" strokeweight="2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7280" behindDoc="0" locked="0" layoutInCell="1" allowOverlap="1">
            <wp:simplePos x="0" y="0"/>
            <wp:positionH relativeFrom="page">
              <wp:posOffset>7143652</wp:posOffset>
            </wp:positionH>
            <wp:positionV relativeFrom="paragraph">
              <wp:posOffset>2698750</wp:posOffset>
            </wp:positionV>
            <wp:extent cx="3143250" cy="1708785"/>
            <wp:effectExtent l="0" t="0" r="0" b="5715"/>
            <wp:wrapNone/>
            <wp:docPr id="8" name="Picture 8" descr="http://4.bp.blogspot.com/_j75NSBYQkSc/TIzb1t_brZI/AAAAAAAAADo/ac8SR4YcCnk/s1600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_j75NSBYQkSc/TIzb1t_brZI/AAAAAAAAADo/ac8SR4YcCnk/s1600/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8" b="3636"/>
                    <a:stretch/>
                  </pic:blipFill>
                  <pic:spPr bwMode="auto">
                    <a:xfrm>
                      <a:off x="0" y="0"/>
                      <a:ext cx="314325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margin">
              <wp:posOffset>3201621</wp:posOffset>
            </wp:positionH>
            <wp:positionV relativeFrom="paragraph">
              <wp:posOffset>2697529</wp:posOffset>
            </wp:positionV>
            <wp:extent cx="3230880" cy="1696720"/>
            <wp:effectExtent l="0" t="0" r="7620" b="0"/>
            <wp:wrapNone/>
            <wp:docPr id="7" name="Picture 7" descr="http://4.bp.blogspot.com/_j75NSBYQkSc/TIzexv_roTI/AAAAAAAAAFo/8qE_TQ_WZZY/s1600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_j75NSBYQkSc/TIzexv_roTI/AAAAAAAAAFo/8qE_TQ_WZZY/s1600/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5" b="3173"/>
                    <a:stretch/>
                  </pic:blipFill>
                  <pic:spPr bwMode="auto">
                    <a:xfrm>
                      <a:off x="0" y="0"/>
                      <a:ext cx="3232813" cy="16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171367BD" wp14:editId="5E7F843E">
                <wp:simplePos x="0" y="0"/>
                <wp:positionH relativeFrom="column">
                  <wp:posOffset>3200937</wp:posOffset>
                </wp:positionH>
                <wp:positionV relativeFrom="paragraph">
                  <wp:posOffset>4441825</wp:posOffset>
                </wp:positionV>
                <wp:extent cx="3230880" cy="1469390"/>
                <wp:effectExtent l="0" t="0" r="26670" b="1651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880" cy="1469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16644F" id="Rectangle 18" o:spid="_x0000_s1026" style="position:absolute;margin-left:252.05pt;margin-top:349.75pt;width:254.4pt;height:115.7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1668446B" wp14:editId="39158C72">
                <wp:simplePos x="0" y="0"/>
                <wp:positionH relativeFrom="margin">
                  <wp:posOffset>6583045</wp:posOffset>
                </wp:positionH>
                <wp:positionV relativeFrom="paragraph">
                  <wp:posOffset>1151988</wp:posOffset>
                </wp:positionV>
                <wp:extent cx="3183157" cy="1476717"/>
                <wp:effectExtent l="0" t="0" r="1778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157" cy="147671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20C02C" id="Rectangle 25" o:spid="_x0000_s1026" style="position:absolute;margin-left:518.35pt;margin-top:90.7pt;width:250.65pt;height:116.3pt;z-index:25214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" filled="f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71C5EF40" wp14:editId="51786582">
                <wp:simplePos x="0" y="0"/>
                <wp:positionH relativeFrom="margin">
                  <wp:posOffset>3215689</wp:posOffset>
                </wp:positionH>
                <wp:positionV relativeFrom="paragraph">
                  <wp:posOffset>1150082</wp:posOffset>
                </wp:positionV>
                <wp:extent cx="3183157" cy="1476717"/>
                <wp:effectExtent l="0" t="0" r="1778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157" cy="147671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32C3395" id="Rectangle 16" o:spid="_x0000_s1026" style="position:absolute;margin-left:253.2pt;margin-top:90.55pt;width:250.65pt;height:116.3pt;z-index:25211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" filled="f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0719FCE0" wp14:editId="0B06CED5">
                <wp:simplePos x="0" y="0"/>
                <wp:positionH relativeFrom="column">
                  <wp:posOffset>-177165</wp:posOffset>
                </wp:positionH>
                <wp:positionV relativeFrom="paragraph">
                  <wp:posOffset>4425852</wp:posOffset>
                </wp:positionV>
                <wp:extent cx="3209925" cy="1490980"/>
                <wp:effectExtent l="0" t="0" r="28575" b="139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490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4746F91" id="Rectangle 24" o:spid="_x0000_s1026" style="position:absolute;margin-left:-13.95pt;margin-top:348.5pt;width:252.75pt;height:117.4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" filled="f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2679602</wp:posOffset>
            </wp:positionV>
            <wp:extent cx="3187700" cy="1708150"/>
            <wp:effectExtent l="0" t="0" r="0" b="6350"/>
            <wp:wrapNone/>
            <wp:docPr id="6" name="Picture 6" descr="http://4.bp.blogspot.com/_j75NSBYQkSc/TIze3zlSFmI/AAAAAAAAAFw/3RbBViGAgik/s1600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_j75NSBYQkSc/TIze3zlSFmI/AAAAAAAAAFw/3RbBViGAgik/s1600/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8"/>
                    <a:stretch/>
                  </pic:blipFill>
                  <pic:spPr bwMode="auto">
                    <a:xfrm>
                      <a:off x="0" y="0"/>
                      <a:ext cx="31877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71C5EF40" wp14:editId="51786582">
                <wp:simplePos x="0" y="0"/>
                <wp:positionH relativeFrom="column">
                  <wp:posOffset>-174625</wp:posOffset>
                </wp:positionH>
                <wp:positionV relativeFrom="paragraph">
                  <wp:posOffset>1132107</wp:posOffset>
                </wp:positionV>
                <wp:extent cx="3209925" cy="1490980"/>
                <wp:effectExtent l="0" t="0" r="28575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490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64614B" id="Rectangle 15" o:spid="_x0000_s1026" style="position:absolute;margin-left:-13.75pt;margin-top:89.15pt;width:252.75pt;height:117.4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" filled="f" strokecolor="#243f60 [1604]" strokeweight="2pt"/>
            </w:pict>
          </mc:Fallback>
        </mc:AlternateContent>
      </w:r>
    </w:p>
    <w:sectPr w:rsidR="009D30F5" w:rsidRPr="009D30F5" w:rsidSect="004562C2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F23"/>
    <w:rsid w:val="000563B5"/>
    <w:rsid w:val="00273F07"/>
    <w:rsid w:val="00305351"/>
    <w:rsid w:val="003C2A6A"/>
    <w:rsid w:val="003F18E8"/>
    <w:rsid w:val="004562C2"/>
    <w:rsid w:val="0048447C"/>
    <w:rsid w:val="004D7BF2"/>
    <w:rsid w:val="004E5793"/>
    <w:rsid w:val="004F70D4"/>
    <w:rsid w:val="00605C84"/>
    <w:rsid w:val="00771F23"/>
    <w:rsid w:val="00782E31"/>
    <w:rsid w:val="00887E8A"/>
    <w:rsid w:val="009D30F5"/>
    <w:rsid w:val="00B75AEB"/>
    <w:rsid w:val="00D07762"/>
    <w:rsid w:val="00DF6A57"/>
    <w:rsid w:val="00EE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0C48F36-5863-409C-BC7D-EA19FA910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71F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1F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190A5802</Template>
  <TotalTime>0</TotalTime>
  <Pages>2</Pages>
  <Words>0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Beverley High School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</dc:creator>
  <cp:lastModifiedBy>W Butler</cp:lastModifiedBy>
  <cp:revision>2</cp:revision>
  <cp:lastPrinted>2018-03-05T09:28:00Z</cp:lastPrinted>
  <dcterms:created xsi:type="dcterms:W3CDTF">2018-03-05T09:32:00Z</dcterms:created>
  <dcterms:modified xsi:type="dcterms:W3CDTF">2018-03-05T09:32:00Z</dcterms:modified>
</cp:coreProperties>
</file>