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634" w:rsidRDefault="00C05634">
      <w:bookmarkStart w:id="0" w:name="_GoBack"/>
      <w:bookmarkEnd w:id="0"/>
    </w:p>
    <w:p w:rsidR="00C05634" w:rsidRDefault="00C05634">
      <w:r w:rsidRPr="00C05634">
        <w:rPr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93A05B8" wp14:editId="01FA2FAD">
            <wp:simplePos x="0" y="0"/>
            <wp:positionH relativeFrom="column">
              <wp:posOffset>1884637</wp:posOffset>
            </wp:positionH>
            <wp:positionV relativeFrom="paragraph">
              <wp:posOffset>8276549</wp:posOffset>
            </wp:positionV>
            <wp:extent cx="1439247" cy="1241044"/>
            <wp:effectExtent l="3810" t="0" r="0" b="0"/>
            <wp:wrapNone/>
            <wp:docPr id="29" name="Picture 6" descr="Image result for emperor constantine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e result for emperor constantine statue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r="23953" b="23670"/>
                    <a:stretch/>
                  </pic:blipFill>
                  <pic:spPr bwMode="auto">
                    <a:xfrm rot="5400000">
                      <a:off x="0" y="0"/>
                      <a:ext cx="1442765" cy="124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634">
        <w:rPr>
          <w:noProof/>
          <w:lang w:eastAsia="en-GB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1840228</wp:posOffset>
            </wp:positionH>
            <wp:positionV relativeFrom="paragraph">
              <wp:posOffset>3183889</wp:posOffset>
            </wp:positionV>
            <wp:extent cx="1392545" cy="1200773"/>
            <wp:effectExtent l="635" t="0" r="0" b="0"/>
            <wp:wrapNone/>
            <wp:docPr id="22" name="Picture 6" descr="Image result for emperor constantine stat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Image result for emperor constantine statu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1" r="23953" b="23670"/>
                    <a:stretch/>
                  </pic:blipFill>
                  <pic:spPr bwMode="auto">
                    <a:xfrm rot="5400000">
                      <a:off x="0" y="0"/>
                      <a:ext cx="1405565" cy="12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634">
        <w:rPr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7F93D8FC" wp14:editId="65F831C8">
            <wp:simplePos x="0" y="0"/>
            <wp:positionH relativeFrom="column">
              <wp:posOffset>-962343</wp:posOffset>
            </wp:positionH>
            <wp:positionV relativeFrom="paragraph">
              <wp:posOffset>5445443</wp:posOffset>
            </wp:positionV>
            <wp:extent cx="4658002" cy="3301100"/>
            <wp:effectExtent l="0" t="7302" r="2222" b="2223"/>
            <wp:wrapNone/>
            <wp:docPr id="28" name="Picture 8" descr="Image result for roman empire 300 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Image result for roman empire 300 a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" b="9112"/>
                    <a:stretch/>
                  </pic:blipFill>
                  <pic:spPr bwMode="auto">
                    <a:xfrm rot="5400000">
                      <a:off x="0" y="0"/>
                      <a:ext cx="4658002" cy="33011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1488" behindDoc="0" locked="0" layoutInCell="1" allowOverlap="1" wp14:anchorId="57B80E2A" wp14:editId="4B044908">
            <wp:simplePos x="0" y="0"/>
            <wp:positionH relativeFrom="column">
              <wp:posOffset>2571750</wp:posOffset>
            </wp:positionH>
            <wp:positionV relativeFrom="paragraph">
              <wp:posOffset>355601</wp:posOffset>
            </wp:positionV>
            <wp:extent cx="4845964" cy="3405723"/>
            <wp:effectExtent l="0" t="3810" r="8255" b="825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5964" cy="3405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634">
        <w:rPr>
          <w:noProof/>
          <w:lang w:eastAsia="en-GB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-990236</wp:posOffset>
            </wp:positionH>
            <wp:positionV relativeFrom="paragraph">
              <wp:posOffset>286921</wp:posOffset>
            </wp:positionV>
            <wp:extent cx="4658002" cy="3301100"/>
            <wp:effectExtent l="0" t="7302" r="2222" b="2223"/>
            <wp:wrapNone/>
            <wp:docPr id="2056" name="Picture 8" descr="Image result for roman empire 300 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Image result for roman empire 300 ad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1" b="9112"/>
                    <a:stretch/>
                  </pic:blipFill>
                  <pic:spPr bwMode="auto">
                    <a:xfrm rot="5400000">
                      <a:off x="0" y="0"/>
                      <a:ext cx="4661739" cy="33037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09440" behindDoc="0" locked="0" layoutInCell="1" allowOverlap="1" wp14:anchorId="4D586EFD" wp14:editId="54A6C7D6">
            <wp:simplePos x="0" y="0"/>
            <wp:positionH relativeFrom="column">
              <wp:posOffset>2587594</wp:posOffset>
            </wp:positionH>
            <wp:positionV relativeFrom="paragraph">
              <wp:posOffset>5474305</wp:posOffset>
            </wp:positionV>
            <wp:extent cx="4845964" cy="3405723"/>
            <wp:effectExtent l="0" t="3810" r="8255" b="825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48191" cy="340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622B37" w:rsidRDefault="00821C26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-254635</wp:posOffset>
                </wp:positionH>
                <wp:positionV relativeFrom="paragraph">
                  <wp:posOffset>8832215</wp:posOffset>
                </wp:positionV>
                <wp:extent cx="6953250" cy="876300"/>
                <wp:effectExtent l="0" t="0" r="19050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1C26" w:rsidRPr="00821C26" w:rsidRDefault="00821C26" w:rsidP="0009294B">
                            <w:pPr>
                              <w:rPr>
                                <w:sz w:val="4"/>
                              </w:rPr>
                            </w:pPr>
                          </w:p>
                          <w:p w:rsidR="0009294B" w:rsidRPr="00821C26" w:rsidRDefault="0009294B" w:rsidP="000929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821C26">
                              <w:rPr>
                                <w:sz w:val="28"/>
                              </w:rPr>
                              <w:t>In the spaces above briefly explain how the Christian Church was founded and then divided into the three main different denominations.</w:t>
                            </w:r>
                          </w:p>
                          <w:p w:rsidR="00821C26" w:rsidRPr="00821C26" w:rsidRDefault="00821C26" w:rsidP="00821C26">
                            <w:pPr>
                              <w:pStyle w:val="ListParagraph"/>
                              <w:rPr>
                                <w:sz w:val="8"/>
                              </w:rPr>
                            </w:pPr>
                          </w:p>
                          <w:p w:rsidR="0009294B" w:rsidRPr="00821C26" w:rsidRDefault="0009294B" w:rsidP="0009294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8"/>
                              </w:rPr>
                            </w:pPr>
                            <w:r w:rsidRPr="00821C26">
                              <w:rPr>
                                <w:sz w:val="28"/>
                              </w:rPr>
                              <w:t xml:space="preserve">In the ‘branches’ note down some of the main denominations for each ‘off-shoot’. </w:t>
                            </w:r>
                          </w:p>
                          <w:p w:rsidR="00821C26" w:rsidRPr="00821C26" w:rsidRDefault="00821C26" w:rsidP="00821C26">
                            <w:pPr>
                              <w:rPr>
                                <w:sz w:val="4"/>
                              </w:rPr>
                            </w:pPr>
                          </w:p>
                          <w:p w:rsidR="0009294B" w:rsidRPr="00821C26" w:rsidRDefault="0009294B" w:rsidP="00821C26">
                            <w:pPr>
                              <w:pStyle w:val="ListParagraph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0.05pt;margin-top:695.45pt;width:547.5pt;height:6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sYHJAIAAEY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">
                <v:textbox>
                  <w:txbxContent>
                    <w:p w:rsidR="00821C26" w:rsidRPr="00821C26" w:rsidRDefault="00821C26" w:rsidP="0009294B">
                      <w:pPr>
                        <w:rPr>
                          <w:sz w:val="4"/>
                        </w:rPr>
                      </w:pPr>
                    </w:p>
                    <w:p w:rsidR="0009294B" w:rsidRPr="00821C26" w:rsidRDefault="0009294B" w:rsidP="000929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821C26">
                        <w:rPr>
                          <w:sz w:val="28"/>
                        </w:rPr>
                        <w:t>In the spaces above briefly explain how the Christian Church was founded and then divided into the three main different denominations.</w:t>
                      </w:r>
                    </w:p>
                    <w:p w:rsidR="00821C26" w:rsidRPr="00821C26" w:rsidRDefault="00821C26" w:rsidP="00821C26">
                      <w:pPr>
                        <w:pStyle w:val="ListParagraph"/>
                        <w:rPr>
                          <w:sz w:val="8"/>
                        </w:rPr>
                      </w:pPr>
                    </w:p>
                    <w:p w:rsidR="0009294B" w:rsidRPr="00821C26" w:rsidRDefault="0009294B" w:rsidP="0009294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8"/>
                        </w:rPr>
                      </w:pPr>
                      <w:r w:rsidRPr="00821C26">
                        <w:rPr>
                          <w:sz w:val="28"/>
                        </w:rPr>
                        <w:t xml:space="preserve">In the ‘branches’ note down some of the main denominations for each ‘off-shoot’. </w:t>
                      </w:r>
                    </w:p>
                    <w:p w:rsidR="00821C26" w:rsidRPr="00821C26" w:rsidRDefault="00821C26" w:rsidP="00821C26">
                      <w:pPr>
                        <w:rPr>
                          <w:sz w:val="4"/>
                        </w:rPr>
                      </w:pPr>
                    </w:p>
                    <w:p w:rsidR="0009294B" w:rsidRPr="00821C26" w:rsidRDefault="0009294B" w:rsidP="00821C26">
                      <w:pPr>
                        <w:pStyle w:val="ListParagraph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A335B8" wp14:editId="0550D6BF">
                <wp:simplePos x="0" y="0"/>
                <wp:positionH relativeFrom="margin">
                  <wp:align>center</wp:align>
                </wp:positionH>
                <wp:positionV relativeFrom="paragraph">
                  <wp:posOffset>8670290</wp:posOffset>
                </wp:positionV>
                <wp:extent cx="7153275" cy="0"/>
                <wp:effectExtent l="0" t="0" r="28575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D7A562" id="Straight Connector 25" o:spid="_x0000_s1026" style="position:absolute;flip:y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82.7pt" to="563.25pt,68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" strokecolor="#5b9bd5 [3204]" strokeweight=".5pt">
                <v:stroke joinstyle="miter"/>
                <w10:wrap anchorx="margin"/>
              </v:line>
            </w:pict>
          </mc:Fallback>
        </mc:AlternateContent>
      </w:r>
      <w:r w:rsidR="000929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282A9F" wp14:editId="5FF7F9CA">
                <wp:simplePos x="0" y="0"/>
                <wp:positionH relativeFrom="page">
                  <wp:posOffset>276225</wp:posOffset>
                </wp:positionH>
                <wp:positionV relativeFrom="paragraph">
                  <wp:posOffset>3869690</wp:posOffset>
                </wp:positionV>
                <wp:extent cx="2733675" cy="12096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5A97" w:rsidRPr="00085A97" w:rsidRDefault="00085A97" w:rsidP="004A166B">
                            <w:pPr>
                              <w:jc w:val="right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5A97" w:rsidRDefault="00085A97" w:rsidP="004A166B">
                            <w:pPr>
                              <w:jc w:val="right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Reformation</w:t>
                            </w:r>
                          </w:p>
                          <w:p w:rsidR="00085A97" w:rsidRPr="00085A97" w:rsidRDefault="00085A97" w:rsidP="004A166B">
                            <w:pPr>
                              <w:jc w:val="right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Century</w:t>
                            </w:r>
                          </w:p>
                          <w:p w:rsidR="00085A97" w:rsidRPr="00085A97" w:rsidRDefault="00085A97" w:rsidP="004A166B">
                            <w:pPr>
                              <w:jc w:val="right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82A9F" id="Text Box 7" o:spid="_x0000_s1027" type="#_x0000_t202" style="position:absolute;margin-left:21.75pt;margin-top:304.7pt;width:215.25pt;height:95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" filled="f" stroked="f">
                <v:textbox>
                  <w:txbxContent>
                    <w:p w:rsidR="00085A97" w:rsidRPr="00085A97" w:rsidRDefault="00085A97" w:rsidP="004A166B">
                      <w:pPr>
                        <w:jc w:val="right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5A97" w:rsidRDefault="00085A97" w:rsidP="004A166B">
                      <w:pPr>
                        <w:jc w:val="right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Reformation</w:t>
                      </w:r>
                    </w:p>
                    <w:p w:rsidR="00085A97" w:rsidRPr="00085A97" w:rsidRDefault="00085A97" w:rsidP="004A166B">
                      <w:pPr>
                        <w:jc w:val="right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Century</w:t>
                      </w:r>
                    </w:p>
                    <w:p w:rsidR="00085A97" w:rsidRPr="00085A97" w:rsidRDefault="00085A97" w:rsidP="004A166B">
                      <w:pPr>
                        <w:jc w:val="right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9294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A9C992" wp14:editId="64A6A61A">
                <wp:simplePos x="0" y="0"/>
                <wp:positionH relativeFrom="page">
                  <wp:posOffset>247650</wp:posOffset>
                </wp:positionH>
                <wp:positionV relativeFrom="paragraph">
                  <wp:posOffset>-283210</wp:posOffset>
                </wp:positionV>
                <wp:extent cx="3181350" cy="67627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9294B" w:rsidRPr="0009294B" w:rsidRDefault="0009294B" w:rsidP="0009294B">
                            <w:pP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09294B"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The Christian Church</w:t>
                            </w:r>
                          </w:p>
                          <w:p w:rsidR="0009294B" w:rsidRPr="0009294B" w:rsidRDefault="0009294B" w:rsidP="0009294B">
                            <w:pPr>
                              <w:jc w:val="right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48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9C992" id="Text Box 24" o:spid="_x0000_s1028" type="#_x0000_t202" style="position:absolute;margin-left:19.5pt;margin-top:-22.3pt;width:250.5pt;height:53.2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" filled="f" stroked="f">
                <v:textbox>
                  <w:txbxContent>
                    <w:p w:rsidR="0009294B" w:rsidRPr="0009294B" w:rsidRDefault="0009294B" w:rsidP="0009294B">
                      <w:pPr>
                        <w:rPr>
                          <w:b/>
                          <w:noProof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09294B">
                        <w:rPr>
                          <w:b/>
                          <w:noProof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The Christian Church</w:t>
                      </w:r>
                    </w:p>
                    <w:p w:rsidR="0009294B" w:rsidRPr="0009294B" w:rsidRDefault="0009294B" w:rsidP="0009294B">
                      <w:pPr>
                        <w:jc w:val="right"/>
                        <w:rPr>
                          <w:b/>
                          <w:noProof/>
                          <w:color w:val="70AD47"/>
                          <w:spacing w:val="10"/>
                          <w:sz w:val="48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89B019" wp14:editId="75357D01">
                <wp:simplePos x="0" y="0"/>
                <wp:positionH relativeFrom="page">
                  <wp:posOffset>209550</wp:posOffset>
                </wp:positionH>
                <wp:positionV relativeFrom="paragraph">
                  <wp:posOffset>8213090</wp:posOffset>
                </wp:positionV>
                <wp:extent cx="7153275" cy="0"/>
                <wp:effectExtent l="0" t="0" r="28575" b="190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584A89" id="Straight Connector 23" o:spid="_x0000_s1026" style="position:absolute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6.5pt,646.7pt" to="579.75pt,6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F5D7F5" wp14:editId="376A8F5F">
                <wp:simplePos x="0" y="0"/>
                <wp:positionH relativeFrom="page">
                  <wp:posOffset>200025</wp:posOffset>
                </wp:positionH>
                <wp:positionV relativeFrom="paragraph">
                  <wp:posOffset>7765415</wp:posOffset>
                </wp:positionV>
                <wp:extent cx="7153275" cy="0"/>
                <wp:effectExtent l="0" t="0" r="28575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32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4F13A2" id="Straight Connector 21" o:spid="_x0000_s1026" style="position:absolute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.75pt,611.45pt" to="579pt,6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-359410</wp:posOffset>
            </wp:positionH>
            <wp:positionV relativeFrom="paragraph">
              <wp:posOffset>-6985</wp:posOffset>
            </wp:positionV>
            <wp:extent cx="7124700" cy="73939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0" r="1107"/>
                    <a:stretch/>
                  </pic:blipFill>
                  <pic:spPr bwMode="auto">
                    <a:xfrm>
                      <a:off x="0" y="0"/>
                      <a:ext cx="7125284" cy="7394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9F5D7F5" wp14:editId="376A8F5F">
                <wp:simplePos x="0" y="0"/>
                <wp:positionH relativeFrom="page">
                  <wp:posOffset>5276850</wp:posOffset>
                </wp:positionH>
                <wp:positionV relativeFrom="paragraph">
                  <wp:posOffset>1526539</wp:posOffset>
                </wp:positionV>
                <wp:extent cx="2143125" cy="0"/>
                <wp:effectExtent l="0" t="0" r="28575" b="190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3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63CE9C" id="Straight Connector 20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15.5pt,120.2pt" to="584.25pt,1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91F19D" wp14:editId="05EF1631">
                <wp:simplePos x="0" y="0"/>
                <wp:positionH relativeFrom="page">
                  <wp:posOffset>5019040</wp:posOffset>
                </wp:positionH>
                <wp:positionV relativeFrom="paragraph">
                  <wp:posOffset>669290</wp:posOffset>
                </wp:positionV>
                <wp:extent cx="2257425" cy="0"/>
                <wp:effectExtent l="0" t="0" r="2857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BA1C4" id="Straight Connector 1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95.2pt,52.7pt" to="572.95pt,5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F5D7F5" wp14:editId="376A8F5F">
                <wp:simplePos x="0" y="0"/>
                <wp:positionH relativeFrom="page">
                  <wp:posOffset>5191125</wp:posOffset>
                </wp:positionH>
                <wp:positionV relativeFrom="paragraph">
                  <wp:posOffset>1097915</wp:posOffset>
                </wp:positionV>
                <wp:extent cx="2257425" cy="0"/>
                <wp:effectExtent l="0" t="0" r="28575" b="190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77E2E0" id="Straight Connector 19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408.75pt,86.45pt" to="586.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23877D" wp14:editId="0711A8A5">
                <wp:simplePos x="0" y="0"/>
                <wp:positionH relativeFrom="page">
                  <wp:posOffset>4495800</wp:posOffset>
                </wp:positionH>
                <wp:positionV relativeFrom="paragraph">
                  <wp:posOffset>-349885</wp:posOffset>
                </wp:positionV>
                <wp:extent cx="2733675" cy="79057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66B" w:rsidRPr="00085A97" w:rsidRDefault="004A166B" w:rsidP="004A166B">
                            <w:pPr>
                              <w:jc w:val="right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A166B" w:rsidRPr="00085A97" w:rsidRDefault="00B47835" w:rsidP="00B47835">
                            <w:pP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Protestantism</w:t>
                            </w:r>
                          </w:p>
                          <w:p w:rsidR="004A166B" w:rsidRPr="00085A97" w:rsidRDefault="004A166B" w:rsidP="004A166B">
                            <w:pPr>
                              <w:jc w:val="right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3877D" id="Text Box 17" o:spid="_x0000_s1029" type="#_x0000_t202" style="position:absolute;margin-left:354pt;margin-top:-27.55pt;width:215.25pt;height:62.2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" filled="f" stroked="f">
                <v:textbox>
                  <w:txbxContent>
                    <w:p w:rsidR="004A166B" w:rsidRPr="00085A97" w:rsidRDefault="004A166B" w:rsidP="004A166B">
                      <w:pPr>
                        <w:jc w:val="right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4A166B" w:rsidRPr="00085A97" w:rsidRDefault="00B47835" w:rsidP="00B47835">
                      <w:pPr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Protestantism</w:t>
                      </w:r>
                    </w:p>
                    <w:p w:rsidR="004A166B" w:rsidRPr="00085A97" w:rsidRDefault="004A166B" w:rsidP="004A166B">
                      <w:pPr>
                        <w:jc w:val="right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3070B2C" wp14:editId="3044771E">
                <wp:simplePos x="0" y="0"/>
                <wp:positionH relativeFrom="page">
                  <wp:posOffset>190500</wp:posOffset>
                </wp:positionH>
                <wp:positionV relativeFrom="paragraph">
                  <wp:posOffset>5278755</wp:posOffset>
                </wp:positionV>
                <wp:extent cx="2724150" cy="0"/>
                <wp:effectExtent l="0" t="0" r="1905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5D791" id="Straight Connector 1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5pt,415.65pt" to="229.5pt,4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034941" wp14:editId="4D1E2824">
                <wp:simplePos x="0" y="0"/>
                <wp:positionH relativeFrom="page">
                  <wp:posOffset>171450</wp:posOffset>
                </wp:positionH>
                <wp:positionV relativeFrom="paragraph">
                  <wp:posOffset>5784215</wp:posOffset>
                </wp:positionV>
                <wp:extent cx="2724150" cy="0"/>
                <wp:effectExtent l="0" t="0" r="1905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9F3FA8" id="Straight Connector 1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3.5pt,455.45pt" to="228pt,4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034941" wp14:editId="4D1E2824">
                <wp:simplePos x="0" y="0"/>
                <wp:positionH relativeFrom="page">
                  <wp:posOffset>123825</wp:posOffset>
                </wp:positionH>
                <wp:positionV relativeFrom="paragraph">
                  <wp:posOffset>6250940</wp:posOffset>
                </wp:positionV>
                <wp:extent cx="2724150" cy="0"/>
                <wp:effectExtent l="0" t="0" r="1905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9DE623" id="Straight Connector 1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9.75pt,492.2pt" to="224.25pt,49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034941" wp14:editId="4D1E2824">
                <wp:simplePos x="0" y="0"/>
                <wp:positionH relativeFrom="page">
                  <wp:posOffset>152400</wp:posOffset>
                </wp:positionH>
                <wp:positionV relativeFrom="paragraph">
                  <wp:posOffset>6774814</wp:posOffset>
                </wp:positionV>
                <wp:extent cx="2438400" cy="0"/>
                <wp:effectExtent l="0" t="0" r="1905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1AD013" id="Straight Connector 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2pt,533.45pt" to="204pt,53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4A166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69F72C" wp14:editId="3B3C42B4">
                <wp:simplePos x="0" y="0"/>
                <wp:positionH relativeFrom="page">
                  <wp:posOffset>152401</wp:posOffset>
                </wp:positionH>
                <wp:positionV relativeFrom="paragraph">
                  <wp:posOffset>7289166</wp:posOffset>
                </wp:positionV>
                <wp:extent cx="2133600" cy="0"/>
                <wp:effectExtent l="0" t="0" r="1905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CC1088" id="Straight Connector 1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12pt,573.95pt" to="180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085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65F79F" wp14:editId="2AD97677">
                <wp:simplePos x="0" y="0"/>
                <wp:positionH relativeFrom="page">
                  <wp:posOffset>4543425</wp:posOffset>
                </wp:positionH>
                <wp:positionV relativeFrom="paragraph">
                  <wp:posOffset>7289165</wp:posOffset>
                </wp:positionV>
                <wp:extent cx="2809875" cy="0"/>
                <wp:effectExtent l="0" t="0" r="2857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09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1D322C" id="Straight Connector 10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57.75pt,573.95pt" to="579pt,57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085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65F79F" wp14:editId="2AD97677">
                <wp:simplePos x="0" y="0"/>
                <wp:positionH relativeFrom="page">
                  <wp:posOffset>4276725</wp:posOffset>
                </wp:positionH>
                <wp:positionV relativeFrom="paragraph">
                  <wp:posOffset>6793865</wp:posOffset>
                </wp:positionV>
                <wp:extent cx="3086100" cy="0"/>
                <wp:effectExtent l="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8B1A77" id="Straight Connector 9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36.75pt,534.95pt" to="579.75pt,5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085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65F79F" wp14:editId="2AD97677">
                <wp:simplePos x="0" y="0"/>
                <wp:positionH relativeFrom="page">
                  <wp:posOffset>4114800</wp:posOffset>
                </wp:positionH>
                <wp:positionV relativeFrom="paragraph">
                  <wp:posOffset>6289040</wp:posOffset>
                </wp:positionV>
                <wp:extent cx="3209925" cy="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8502601" id="Straight Connector 1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24pt,495.2pt" to="576.75pt,4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085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4086225</wp:posOffset>
                </wp:positionH>
                <wp:positionV relativeFrom="paragraph">
                  <wp:posOffset>5812790</wp:posOffset>
                </wp:positionV>
                <wp:extent cx="3209925" cy="0"/>
                <wp:effectExtent l="0" t="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099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0A60B" id="Straight Connector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21.75pt,457.7pt" to="574.5pt,4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" strokecolor="#5b9bd5 [3204]" strokeweight=".5pt">
                <v:stroke joinstyle="miter"/>
                <w10:wrap anchorx="page"/>
              </v:line>
            </w:pict>
          </mc:Fallback>
        </mc:AlternateContent>
      </w:r>
      <w:r w:rsidR="00085A9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EF2EC" wp14:editId="7CCA4DED">
                <wp:simplePos x="0" y="0"/>
                <wp:positionH relativeFrom="page">
                  <wp:posOffset>3762375</wp:posOffset>
                </wp:positionH>
                <wp:positionV relativeFrom="paragraph">
                  <wp:posOffset>4698365</wp:posOffset>
                </wp:positionV>
                <wp:extent cx="3800475" cy="82867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0475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E01" w:rsidRPr="00085A97" w:rsidRDefault="00515E01" w:rsidP="00515E01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085A97" w:rsidRPr="00085A97" w:rsidRDefault="00085A97" w:rsidP="00085A97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Great Schism </w:t>
                            </w: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</w:t>
                            </w: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085A97"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Century</w:t>
                            </w:r>
                          </w:p>
                          <w:p w:rsidR="00515E01" w:rsidRPr="00085A97" w:rsidRDefault="00515E01" w:rsidP="00515E01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3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EF2EC" id="Text Box 6" o:spid="_x0000_s1030" type="#_x0000_t202" style="position:absolute;margin-left:296.25pt;margin-top:369.95pt;width:299.25pt;height:65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" filled="f" stroked="f">
                <v:textbox>
                  <w:txbxContent>
                    <w:p w:rsidR="00515E01" w:rsidRPr="00085A97" w:rsidRDefault="00515E01" w:rsidP="00515E01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085A97" w:rsidRPr="00085A97" w:rsidRDefault="00085A97" w:rsidP="00085A97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Great Schism </w:t>
                      </w:r>
                      <w:r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</w:t>
                      </w: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085A97"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Century</w:t>
                      </w:r>
                    </w:p>
                    <w:p w:rsidR="00515E01" w:rsidRPr="00085A97" w:rsidRDefault="00515E01" w:rsidP="00515E01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3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15E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483E90" wp14:editId="58951066">
                <wp:simplePos x="0" y="0"/>
                <wp:positionH relativeFrom="column">
                  <wp:posOffset>1898015</wp:posOffset>
                </wp:positionH>
                <wp:positionV relativeFrom="paragraph">
                  <wp:posOffset>6435090</wp:posOffset>
                </wp:positionV>
                <wp:extent cx="1828800" cy="9525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15E01" w:rsidRDefault="00515E01" w:rsidP="00515E01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</w:p>
                          <w:p w:rsidR="00515E01" w:rsidRPr="00515E01" w:rsidRDefault="00515E01" w:rsidP="00515E01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E01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15E01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515E01"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Century</w:t>
                            </w:r>
                          </w:p>
                          <w:p w:rsidR="00515E01" w:rsidRPr="00515E01" w:rsidRDefault="00515E01" w:rsidP="00515E01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4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83E90" id="Text Box 3" o:spid="_x0000_s1031" type="#_x0000_t202" style="position:absolute;margin-left:149.45pt;margin-top:506.7pt;width:2in;height:7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" filled="f" stroked="f">
                <v:textbox>
                  <w:txbxContent>
                    <w:p w:rsidR="00515E01" w:rsidRDefault="00515E01" w:rsidP="00515E01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</w:p>
                    <w:p w:rsidR="00515E01" w:rsidRPr="00515E01" w:rsidRDefault="00515E01" w:rsidP="00515E01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5E01"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15E01"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515E01"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Century</w:t>
                      </w:r>
                    </w:p>
                    <w:p w:rsidR="00515E01" w:rsidRPr="00515E01" w:rsidRDefault="00515E01" w:rsidP="00515E01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4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5E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2136140</wp:posOffset>
                </wp:positionH>
                <wp:positionV relativeFrom="paragraph">
                  <wp:posOffset>6308090</wp:posOffset>
                </wp:positionV>
                <wp:extent cx="1476375" cy="1038225"/>
                <wp:effectExtent l="19050" t="0" r="47625" b="28575"/>
                <wp:wrapNone/>
                <wp:docPr id="5" name="Trapezoi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1038225"/>
                        </a:xfrm>
                        <a:prstGeom prst="trapezoid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F8E8C" id="Trapezoid 5" o:spid="_x0000_s1026" style="position:absolute;margin-left:168.2pt;margin-top:496.7pt;width:116.25pt;height:8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76375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" path="m,1038225l259556,r957263,l1476375,1038225,,1038225xe" fillcolor="white [3212]" strokecolor="white [3212]" strokeweight="1pt">
                <v:stroke joinstyle="miter"/>
                <v:path arrowok="t" o:connecttype="custom" o:connectlocs="0,1038225;259556,0;1216819,0;1476375,1038225;0,1038225" o:connectangles="0,0,0,0,0"/>
              </v:shape>
            </w:pict>
          </mc:Fallback>
        </mc:AlternateContent>
      </w:r>
      <w:r w:rsidR="00515E0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2479040</wp:posOffset>
                </wp:positionH>
                <wp:positionV relativeFrom="paragraph">
                  <wp:posOffset>4831715</wp:posOffset>
                </wp:positionV>
                <wp:extent cx="857250" cy="2343150"/>
                <wp:effectExtent l="0" t="0" r="1905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34315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345356" id="Oval 2" o:spid="_x0000_s1026" style="position:absolute;margin-left:195.2pt;margin-top:380.45pt;width:67.5pt;height:18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" fillcolor="white [3212]" strokecolor="white [3212]" strokeweight="1pt">
                <v:stroke joinstyle="miter"/>
              </v:oval>
            </w:pict>
          </mc:Fallback>
        </mc:AlternateContent>
      </w:r>
    </w:p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Pr="00622B37" w:rsidRDefault="00622B37" w:rsidP="00622B37"/>
    <w:p w:rsidR="00622B37" w:rsidRDefault="00622B37" w:rsidP="00622B37"/>
    <w:p w:rsidR="008A2CDB" w:rsidRDefault="008A2CDB" w:rsidP="00622B37">
      <w:pPr>
        <w:jc w:val="right"/>
      </w:pPr>
    </w:p>
    <w:p w:rsidR="00622B37" w:rsidRDefault="00622B37" w:rsidP="00622B37">
      <w:pPr>
        <w:tabs>
          <w:tab w:val="right" w:pos="10204"/>
        </w:tabs>
      </w:pPr>
      <w:r>
        <w:lastRenderedPageBreak/>
        <w:tab/>
      </w:r>
    </w:p>
    <w:p w:rsidR="0076001B" w:rsidRDefault="0076001B" w:rsidP="00622B37">
      <w:pPr>
        <w:sectPr w:rsidR="0076001B" w:rsidSect="00D507FC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tbl>
      <w:tblPr>
        <w:tblStyle w:val="TableGrid"/>
        <w:tblpPr w:leftFromText="180" w:rightFromText="180" w:vertAnchor="text" w:horzAnchor="margin" w:tblpX="-436" w:tblpY="1925"/>
        <w:tblW w:w="16013" w:type="dxa"/>
        <w:tblLook w:val="04A0" w:firstRow="1" w:lastRow="0" w:firstColumn="1" w:lastColumn="0" w:noHBand="0" w:noVBand="1"/>
      </w:tblPr>
      <w:tblGrid>
        <w:gridCol w:w="2405"/>
        <w:gridCol w:w="2126"/>
        <w:gridCol w:w="1985"/>
        <w:gridCol w:w="2126"/>
        <w:gridCol w:w="2410"/>
        <w:gridCol w:w="2693"/>
        <w:gridCol w:w="2268"/>
      </w:tblGrid>
      <w:tr w:rsidR="0076001B" w:rsidTr="0076001B">
        <w:tc>
          <w:tcPr>
            <w:tcW w:w="2405" w:type="dxa"/>
          </w:tcPr>
          <w:p w:rsidR="0076001B" w:rsidRPr="00834A57" w:rsidRDefault="0076001B" w:rsidP="0076001B">
            <w:pPr>
              <w:rPr>
                <w:rFonts w:ascii="Century Gothic" w:hAnsi="Century Gothic"/>
                <w:sz w:val="32"/>
              </w:rPr>
            </w:pPr>
          </w:p>
          <w:p w:rsidR="0076001B" w:rsidRPr="00834A57" w:rsidRDefault="0076001B" w:rsidP="0076001B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2126" w:type="dxa"/>
          </w:tcPr>
          <w:p w:rsidR="0076001B" w:rsidRPr="00834A57" w:rsidRDefault="0076001B" w:rsidP="0076001B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1985" w:type="dxa"/>
          </w:tcPr>
          <w:p w:rsidR="0076001B" w:rsidRPr="00834A57" w:rsidRDefault="0076001B" w:rsidP="0076001B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126" w:type="dxa"/>
          </w:tcPr>
          <w:p w:rsidR="0076001B" w:rsidRPr="00834A57" w:rsidRDefault="0076001B" w:rsidP="0076001B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410" w:type="dxa"/>
          </w:tcPr>
          <w:p w:rsidR="0076001B" w:rsidRPr="00834A57" w:rsidRDefault="0076001B" w:rsidP="0076001B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693" w:type="dxa"/>
          </w:tcPr>
          <w:p w:rsidR="0076001B" w:rsidRPr="00834A57" w:rsidRDefault="0076001B" w:rsidP="0076001B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268" w:type="dxa"/>
          </w:tcPr>
          <w:p w:rsidR="0076001B" w:rsidRPr="00834A57" w:rsidRDefault="0076001B" w:rsidP="0076001B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</w:tbl>
    <w:p w:rsidR="0076001B" w:rsidRDefault="0076001B" w:rsidP="00622B37">
      <w:r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E910364" wp14:editId="5C3BDB1C">
            <wp:simplePos x="0" y="0"/>
            <wp:positionH relativeFrom="margin">
              <wp:posOffset>8498840</wp:posOffset>
            </wp:positionH>
            <wp:positionV relativeFrom="paragraph">
              <wp:posOffset>-273685</wp:posOffset>
            </wp:positionV>
            <wp:extent cx="1352550" cy="1404017"/>
            <wp:effectExtent l="0" t="0" r="0" b="5715"/>
            <wp:wrapNone/>
            <wp:docPr id="2048" name="Picture 2048" descr="Image result for god created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d created the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3" t="-2344" r="-683" b="-28"/>
                    <a:stretch/>
                  </pic:blipFill>
                  <pic:spPr bwMode="auto">
                    <a:xfrm>
                      <a:off x="0" y="0"/>
                      <a:ext cx="1357525" cy="14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3B156CAB" wp14:editId="3FF6B68F">
            <wp:simplePos x="0" y="0"/>
            <wp:positionH relativeFrom="column">
              <wp:posOffset>6822440</wp:posOffset>
            </wp:positionH>
            <wp:positionV relativeFrom="paragraph">
              <wp:posOffset>-83185</wp:posOffset>
            </wp:positionV>
            <wp:extent cx="1548572" cy="1047750"/>
            <wp:effectExtent l="0" t="0" r="0" b="0"/>
            <wp:wrapNone/>
            <wp:docPr id="192" name="Picture 192" descr="Image result for god all kn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od all kno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4" r="12667"/>
                    <a:stretch/>
                  </pic:blipFill>
                  <pic:spPr bwMode="auto">
                    <a:xfrm>
                      <a:off x="0" y="0"/>
                      <a:ext cx="154857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0704" behindDoc="0" locked="0" layoutInCell="1" allowOverlap="1" wp14:anchorId="7F519B75" wp14:editId="78C5D2FC">
            <wp:simplePos x="0" y="0"/>
            <wp:positionH relativeFrom="column">
              <wp:posOffset>5231764</wp:posOffset>
            </wp:positionH>
            <wp:positionV relativeFrom="paragraph">
              <wp:posOffset>-140336</wp:posOffset>
            </wp:positionV>
            <wp:extent cx="1476375" cy="1180907"/>
            <wp:effectExtent l="0" t="0" r="0" b="635"/>
            <wp:wrapNone/>
            <wp:docPr id="194" name="Picture 194" descr="Image result for god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god pers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4"/>
                    <a:stretch/>
                  </pic:blipFill>
                  <pic:spPr bwMode="auto">
                    <a:xfrm>
                      <a:off x="0" y="0"/>
                      <a:ext cx="1482730" cy="11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 wp14:anchorId="38F9FD3C" wp14:editId="6974A61C">
            <wp:simplePos x="0" y="0"/>
            <wp:positionH relativeFrom="margin">
              <wp:posOffset>3831590</wp:posOffset>
            </wp:positionH>
            <wp:positionV relativeFrom="paragraph">
              <wp:posOffset>-283210</wp:posOffset>
            </wp:positionV>
            <wp:extent cx="1390650" cy="1475966"/>
            <wp:effectExtent l="0" t="0" r="0" b="0"/>
            <wp:wrapNone/>
            <wp:docPr id="197" name="Picture 197" descr="Image result for god pow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god powerfu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7858" r="1033" b="3021"/>
                    <a:stretch/>
                  </pic:blipFill>
                  <pic:spPr bwMode="auto">
                    <a:xfrm>
                      <a:off x="0" y="0"/>
                      <a:ext cx="1393804" cy="14793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583BF492" wp14:editId="0F227BF4">
            <wp:simplePos x="0" y="0"/>
            <wp:positionH relativeFrom="column">
              <wp:posOffset>2698115</wp:posOffset>
            </wp:positionH>
            <wp:positionV relativeFrom="paragraph">
              <wp:posOffset>-216535</wp:posOffset>
            </wp:positionV>
            <wp:extent cx="1104900" cy="1329690"/>
            <wp:effectExtent l="0" t="0" r="0" b="3810"/>
            <wp:wrapNone/>
            <wp:docPr id="193" name="Picture 193" descr="Image result for god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od question m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7230" r="16523" b="8439"/>
                    <a:stretch/>
                  </pic:blipFill>
                  <pic:spPr bwMode="auto">
                    <a:xfrm>
                      <a:off x="0" y="0"/>
                      <a:ext cx="1105035" cy="13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6BF84CCD" wp14:editId="2FA741B8">
            <wp:simplePos x="0" y="0"/>
            <wp:positionH relativeFrom="margin">
              <wp:posOffset>1282065</wp:posOffset>
            </wp:positionH>
            <wp:positionV relativeFrom="paragraph">
              <wp:posOffset>-177165</wp:posOffset>
            </wp:positionV>
            <wp:extent cx="1284723" cy="1204595"/>
            <wp:effectExtent l="0" t="0" r="0" b="0"/>
            <wp:wrapNone/>
            <wp:docPr id="31" name="Picture 31" descr="Image result for god all l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god all lo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5" r="28956" b="11851"/>
                    <a:stretch/>
                  </pic:blipFill>
                  <pic:spPr bwMode="auto">
                    <a:xfrm>
                      <a:off x="0" y="0"/>
                      <a:ext cx="1284723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72BB074B" wp14:editId="0C13BAF7">
            <wp:simplePos x="0" y="0"/>
            <wp:positionH relativeFrom="column">
              <wp:posOffset>-195177</wp:posOffset>
            </wp:positionH>
            <wp:positionV relativeFrom="paragraph">
              <wp:posOffset>-187961</wp:posOffset>
            </wp:positionV>
            <wp:extent cx="1306756" cy="1228725"/>
            <wp:effectExtent l="190500" t="190500" r="198755" b="180975"/>
            <wp:wrapNone/>
            <wp:docPr id="30" name="Picture 30" descr="Image result for god created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d created the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5699" r="19164" b="-3"/>
                    <a:stretch/>
                  </pic:blipFill>
                  <pic:spPr bwMode="auto">
                    <a:xfrm>
                      <a:off x="0" y="0"/>
                      <a:ext cx="1306756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834A57" w:rsidRDefault="0076001B" w:rsidP="0076001B">
      <w:pPr>
        <w:rPr>
          <w:sz w:val="12"/>
        </w:rPr>
      </w:pPr>
    </w:p>
    <w:p w:rsidR="00834A57" w:rsidRDefault="00834A57" w:rsidP="0076001B"/>
    <w:p w:rsidR="00834A57" w:rsidRDefault="00834A57" w:rsidP="0076001B"/>
    <w:p w:rsidR="0076001B" w:rsidRDefault="0076001B" w:rsidP="0076001B"/>
    <w:tbl>
      <w:tblPr>
        <w:tblStyle w:val="TableGrid"/>
        <w:tblpPr w:leftFromText="180" w:rightFromText="180" w:vertAnchor="text" w:horzAnchor="margin" w:tblpX="-436" w:tblpY="1925"/>
        <w:tblW w:w="16013" w:type="dxa"/>
        <w:tblLook w:val="04A0" w:firstRow="1" w:lastRow="0" w:firstColumn="1" w:lastColumn="0" w:noHBand="0" w:noVBand="1"/>
      </w:tblPr>
      <w:tblGrid>
        <w:gridCol w:w="2405"/>
        <w:gridCol w:w="2126"/>
        <w:gridCol w:w="1985"/>
        <w:gridCol w:w="2126"/>
        <w:gridCol w:w="2410"/>
        <w:gridCol w:w="2693"/>
        <w:gridCol w:w="2268"/>
      </w:tblGrid>
      <w:tr w:rsidR="0076001B" w:rsidTr="0085109A">
        <w:tc>
          <w:tcPr>
            <w:tcW w:w="2405" w:type="dxa"/>
          </w:tcPr>
          <w:p w:rsidR="0076001B" w:rsidRPr="00834A57" w:rsidRDefault="0076001B" w:rsidP="0085109A">
            <w:pPr>
              <w:rPr>
                <w:rFonts w:ascii="Century Gothic" w:hAnsi="Century Gothic"/>
                <w:sz w:val="32"/>
              </w:rPr>
            </w:pPr>
          </w:p>
          <w:p w:rsidR="0076001B" w:rsidRPr="00834A57" w:rsidRDefault="0076001B" w:rsidP="0085109A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2126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1985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126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410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693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268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</w:tbl>
    <w:p w:rsidR="0076001B" w:rsidRDefault="0076001B" w:rsidP="0076001B">
      <w:r>
        <w:rPr>
          <w:noProof/>
          <w:lang w:eastAsia="en-GB"/>
        </w:rPr>
        <w:drawing>
          <wp:anchor distT="0" distB="0" distL="114300" distR="114300" simplePos="0" relativeHeight="251727872" behindDoc="0" locked="0" layoutInCell="1" allowOverlap="1" wp14:anchorId="04A677FA" wp14:editId="01555856">
            <wp:simplePos x="0" y="0"/>
            <wp:positionH relativeFrom="margin">
              <wp:posOffset>8498840</wp:posOffset>
            </wp:positionH>
            <wp:positionV relativeFrom="paragraph">
              <wp:posOffset>-273685</wp:posOffset>
            </wp:positionV>
            <wp:extent cx="1352550" cy="1404017"/>
            <wp:effectExtent l="0" t="0" r="0" b="5715"/>
            <wp:wrapNone/>
            <wp:docPr id="2078" name="Picture 2078" descr="Image result for god created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d created the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3" t="-2344" r="-683" b="-28"/>
                    <a:stretch/>
                  </pic:blipFill>
                  <pic:spPr bwMode="auto">
                    <a:xfrm>
                      <a:off x="0" y="0"/>
                      <a:ext cx="1357525" cy="14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2992" behindDoc="0" locked="0" layoutInCell="1" allowOverlap="1" wp14:anchorId="422A9CA8" wp14:editId="77C8A276">
            <wp:simplePos x="0" y="0"/>
            <wp:positionH relativeFrom="column">
              <wp:posOffset>6822440</wp:posOffset>
            </wp:positionH>
            <wp:positionV relativeFrom="paragraph">
              <wp:posOffset>-83185</wp:posOffset>
            </wp:positionV>
            <wp:extent cx="1548572" cy="1047750"/>
            <wp:effectExtent l="0" t="0" r="0" b="0"/>
            <wp:wrapNone/>
            <wp:docPr id="2079" name="Picture 2079" descr="Image result for god all kn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od all kno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4" r="12667"/>
                    <a:stretch/>
                  </pic:blipFill>
                  <pic:spPr bwMode="auto">
                    <a:xfrm>
                      <a:off x="0" y="0"/>
                      <a:ext cx="154857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0944" behindDoc="0" locked="0" layoutInCell="1" allowOverlap="1" wp14:anchorId="670D6E78" wp14:editId="0953D720">
            <wp:simplePos x="0" y="0"/>
            <wp:positionH relativeFrom="column">
              <wp:posOffset>5231764</wp:posOffset>
            </wp:positionH>
            <wp:positionV relativeFrom="paragraph">
              <wp:posOffset>-140336</wp:posOffset>
            </wp:positionV>
            <wp:extent cx="1476375" cy="1180907"/>
            <wp:effectExtent l="0" t="0" r="0" b="635"/>
            <wp:wrapNone/>
            <wp:docPr id="198" name="Picture 198" descr="Image result for god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god pers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4"/>
                    <a:stretch/>
                  </pic:blipFill>
                  <pic:spPr bwMode="auto">
                    <a:xfrm>
                      <a:off x="0" y="0"/>
                      <a:ext cx="1482730" cy="11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4016" behindDoc="0" locked="0" layoutInCell="1" allowOverlap="1" wp14:anchorId="70709ED2" wp14:editId="2B89C0F9">
            <wp:simplePos x="0" y="0"/>
            <wp:positionH relativeFrom="margin">
              <wp:posOffset>3831590</wp:posOffset>
            </wp:positionH>
            <wp:positionV relativeFrom="paragraph">
              <wp:posOffset>-283210</wp:posOffset>
            </wp:positionV>
            <wp:extent cx="1390650" cy="1475966"/>
            <wp:effectExtent l="0" t="0" r="0" b="0"/>
            <wp:wrapNone/>
            <wp:docPr id="199" name="Picture 199" descr="Image result for god pow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god powerfu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7858" r="1033" b="3021"/>
                    <a:stretch/>
                  </pic:blipFill>
                  <pic:spPr bwMode="auto">
                    <a:xfrm>
                      <a:off x="0" y="0"/>
                      <a:ext cx="1393804" cy="14793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9920" behindDoc="0" locked="0" layoutInCell="1" allowOverlap="1" wp14:anchorId="5EBCCC79" wp14:editId="0BFD2AC2">
            <wp:simplePos x="0" y="0"/>
            <wp:positionH relativeFrom="column">
              <wp:posOffset>2698115</wp:posOffset>
            </wp:positionH>
            <wp:positionV relativeFrom="paragraph">
              <wp:posOffset>-216535</wp:posOffset>
            </wp:positionV>
            <wp:extent cx="1104900" cy="1329690"/>
            <wp:effectExtent l="0" t="0" r="0" b="3810"/>
            <wp:wrapNone/>
            <wp:docPr id="200" name="Picture 200" descr="Image result for god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od question m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7230" r="16523" b="8439"/>
                    <a:stretch/>
                  </pic:blipFill>
                  <pic:spPr bwMode="auto">
                    <a:xfrm>
                      <a:off x="0" y="0"/>
                      <a:ext cx="1105035" cy="13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0A5DFE11" wp14:editId="52E87E62">
            <wp:simplePos x="0" y="0"/>
            <wp:positionH relativeFrom="margin">
              <wp:posOffset>1282065</wp:posOffset>
            </wp:positionH>
            <wp:positionV relativeFrom="paragraph">
              <wp:posOffset>-177165</wp:posOffset>
            </wp:positionV>
            <wp:extent cx="1284723" cy="1204595"/>
            <wp:effectExtent l="0" t="0" r="0" b="0"/>
            <wp:wrapNone/>
            <wp:docPr id="201" name="Picture 201" descr="Image result for god all l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god all lo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5" r="28956" b="11851"/>
                    <a:stretch/>
                  </pic:blipFill>
                  <pic:spPr bwMode="auto">
                    <a:xfrm>
                      <a:off x="0" y="0"/>
                      <a:ext cx="1284723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1968" behindDoc="0" locked="0" layoutInCell="1" allowOverlap="1" wp14:anchorId="3C4555E3" wp14:editId="4AFCA89A">
            <wp:simplePos x="0" y="0"/>
            <wp:positionH relativeFrom="column">
              <wp:posOffset>-195177</wp:posOffset>
            </wp:positionH>
            <wp:positionV relativeFrom="paragraph">
              <wp:posOffset>-187961</wp:posOffset>
            </wp:positionV>
            <wp:extent cx="1306756" cy="1228725"/>
            <wp:effectExtent l="190500" t="190500" r="198755" b="180975"/>
            <wp:wrapNone/>
            <wp:docPr id="202" name="Picture 202" descr="Image result for god created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d created the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5699" r="19164" b="-3"/>
                    <a:stretch/>
                  </pic:blipFill>
                  <pic:spPr bwMode="auto">
                    <a:xfrm>
                      <a:off x="0" y="0"/>
                      <a:ext cx="1306756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Default="0076001B" w:rsidP="0076001B"/>
    <w:p w:rsidR="00834A57" w:rsidRPr="00834A57" w:rsidRDefault="00834A57" w:rsidP="0076001B">
      <w:pPr>
        <w:rPr>
          <w:sz w:val="12"/>
        </w:rPr>
      </w:pPr>
    </w:p>
    <w:p w:rsidR="00834A57" w:rsidRDefault="00834A57" w:rsidP="0076001B"/>
    <w:p w:rsidR="0076001B" w:rsidRDefault="0076001B" w:rsidP="0076001B"/>
    <w:tbl>
      <w:tblPr>
        <w:tblStyle w:val="TableGrid"/>
        <w:tblpPr w:leftFromText="180" w:rightFromText="180" w:vertAnchor="text" w:horzAnchor="margin" w:tblpX="-436" w:tblpY="1925"/>
        <w:tblW w:w="16013" w:type="dxa"/>
        <w:tblLook w:val="04A0" w:firstRow="1" w:lastRow="0" w:firstColumn="1" w:lastColumn="0" w:noHBand="0" w:noVBand="1"/>
      </w:tblPr>
      <w:tblGrid>
        <w:gridCol w:w="2405"/>
        <w:gridCol w:w="2126"/>
        <w:gridCol w:w="1985"/>
        <w:gridCol w:w="2126"/>
        <w:gridCol w:w="2410"/>
        <w:gridCol w:w="2693"/>
        <w:gridCol w:w="2268"/>
      </w:tblGrid>
      <w:tr w:rsidR="0076001B" w:rsidTr="0085109A">
        <w:tc>
          <w:tcPr>
            <w:tcW w:w="2405" w:type="dxa"/>
          </w:tcPr>
          <w:p w:rsidR="0076001B" w:rsidRPr="00834A57" w:rsidRDefault="0076001B" w:rsidP="0085109A">
            <w:pPr>
              <w:rPr>
                <w:rFonts w:ascii="Century Gothic" w:hAnsi="Century Gothic"/>
                <w:sz w:val="32"/>
              </w:rPr>
            </w:pPr>
          </w:p>
          <w:p w:rsidR="0076001B" w:rsidRPr="00834A57" w:rsidRDefault="0076001B" w:rsidP="0085109A">
            <w:pPr>
              <w:rPr>
                <w:rFonts w:ascii="Century Gothic" w:hAnsi="Century Gothic"/>
                <w:sz w:val="32"/>
              </w:rPr>
            </w:pPr>
          </w:p>
        </w:tc>
        <w:tc>
          <w:tcPr>
            <w:tcW w:w="2126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1985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126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410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693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  <w:tc>
          <w:tcPr>
            <w:tcW w:w="2268" w:type="dxa"/>
          </w:tcPr>
          <w:p w:rsidR="0076001B" w:rsidRPr="00834A57" w:rsidRDefault="0076001B" w:rsidP="0085109A">
            <w:pPr>
              <w:jc w:val="center"/>
              <w:rPr>
                <w:rFonts w:ascii="Century Gothic" w:hAnsi="Century Gothic"/>
                <w:sz w:val="32"/>
              </w:rPr>
            </w:pPr>
          </w:p>
        </w:tc>
      </w:tr>
    </w:tbl>
    <w:p w:rsidR="0076001B" w:rsidRDefault="0076001B" w:rsidP="0076001B"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04A677FA" wp14:editId="01555856">
            <wp:simplePos x="0" y="0"/>
            <wp:positionH relativeFrom="margin">
              <wp:posOffset>8498840</wp:posOffset>
            </wp:positionH>
            <wp:positionV relativeFrom="paragraph">
              <wp:posOffset>-273685</wp:posOffset>
            </wp:positionV>
            <wp:extent cx="1352550" cy="1404017"/>
            <wp:effectExtent l="0" t="0" r="0" b="5715"/>
            <wp:wrapNone/>
            <wp:docPr id="203" name="Picture 203" descr="Image result for god created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od created the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3" t="-2344" r="-683" b="-28"/>
                    <a:stretch/>
                  </pic:blipFill>
                  <pic:spPr bwMode="auto">
                    <a:xfrm>
                      <a:off x="0" y="0"/>
                      <a:ext cx="1357525" cy="140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1184" behindDoc="0" locked="0" layoutInCell="1" allowOverlap="1" wp14:anchorId="422A9CA8" wp14:editId="77C8A276">
            <wp:simplePos x="0" y="0"/>
            <wp:positionH relativeFrom="column">
              <wp:posOffset>6822440</wp:posOffset>
            </wp:positionH>
            <wp:positionV relativeFrom="paragraph">
              <wp:posOffset>-83185</wp:posOffset>
            </wp:positionV>
            <wp:extent cx="1548572" cy="1047750"/>
            <wp:effectExtent l="0" t="0" r="0" b="0"/>
            <wp:wrapNone/>
            <wp:docPr id="204" name="Picture 204" descr="Image result for god all kno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god all know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4" r="12667"/>
                    <a:stretch/>
                  </pic:blipFill>
                  <pic:spPr bwMode="auto">
                    <a:xfrm>
                      <a:off x="0" y="0"/>
                      <a:ext cx="1548572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670D6E78" wp14:editId="0953D720">
            <wp:simplePos x="0" y="0"/>
            <wp:positionH relativeFrom="column">
              <wp:posOffset>5231764</wp:posOffset>
            </wp:positionH>
            <wp:positionV relativeFrom="paragraph">
              <wp:posOffset>-140336</wp:posOffset>
            </wp:positionV>
            <wp:extent cx="1476375" cy="1180907"/>
            <wp:effectExtent l="0" t="0" r="0" b="635"/>
            <wp:wrapNone/>
            <wp:docPr id="205" name="Picture 205" descr="Image result for god pers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age result for god personal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44"/>
                    <a:stretch/>
                  </pic:blipFill>
                  <pic:spPr bwMode="auto">
                    <a:xfrm>
                      <a:off x="0" y="0"/>
                      <a:ext cx="1482730" cy="11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70709ED2" wp14:editId="2B89C0F9">
            <wp:simplePos x="0" y="0"/>
            <wp:positionH relativeFrom="margin">
              <wp:posOffset>3831590</wp:posOffset>
            </wp:positionH>
            <wp:positionV relativeFrom="paragraph">
              <wp:posOffset>-283210</wp:posOffset>
            </wp:positionV>
            <wp:extent cx="1390650" cy="1475966"/>
            <wp:effectExtent l="0" t="0" r="0" b="0"/>
            <wp:wrapNone/>
            <wp:docPr id="206" name="Picture 206" descr="Image result for god powerf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age result for god powerfu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t="7858" r="1033" b="3021"/>
                    <a:stretch/>
                  </pic:blipFill>
                  <pic:spPr bwMode="auto">
                    <a:xfrm>
                      <a:off x="0" y="0"/>
                      <a:ext cx="1393804" cy="147931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8112" behindDoc="0" locked="0" layoutInCell="1" allowOverlap="1" wp14:anchorId="5EBCCC79" wp14:editId="0BFD2AC2">
            <wp:simplePos x="0" y="0"/>
            <wp:positionH relativeFrom="column">
              <wp:posOffset>2698115</wp:posOffset>
            </wp:positionH>
            <wp:positionV relativeFrom="paragraph">
              <wp:posOffset>-216535</wp:posOffset>
            </wp:positionV>
            <wp:extent cx="1104900" cy="1329690"/>
            <wp:effectExtent l="0" t="0" r="0" b="3810"/>
            <wp:wrapNone/>
            <wp:docPr id="207" name="Picture 207" descr="Image result for god question 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god question mar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t="7230" r="16523" b="8439"/>
                    <a:stretch/>
                  </pic:blipFill>
                  <pic:spPr bwMode="auto">
                    <a:xfrm>
                      <a:off x="0" y="0"/>
                      <a:ext cx="1105035" cy="1329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37088" behindDoc="0" locked="0" layoutInCell="1" allowOverlap="1" wp14:anchorId="0A5DFE11" wp14:editId="52E87E62">
            <wp:simplePos x="0" y="0"/>
            <wp:positionH relativeFrom="margin">
              <wp:posOffset>1282065</wp:posOffset>
            </wp:positionH>
            <wp:positionV relativeFrom="paragraph">
              <wp:posOffset>-177165</wp:posOffset>
            </wp:positionV>
            <wp:extent cx="1284723" cy="1204595"/>
            <wp:effectExtent l="0" t="0" r="0" b="0"/>
            <wp:wrapNone/>
            <wp:docPr id="208" name="Picture 208" descr="Image result for god all lo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god all lov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5" r="28956" b="11851"/>
                    <a:stretch/>
                  </pic:blipFill>
                  <pic:spPr bwMode="auto">
                    <a:xfrm>
                      <a:off x="0" y="0"/>
                      <a:ext cx="1284723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40160" behindDoc="0" locked="0" layoutInCell="1" allowOverlap="1" wp14:anchorId="3C4555E3" wp14:editId="4AFCA89A">
            <wp:simplePos x="0" y="0"/>
            <wp:positionH relativeFrom="column">
              <wp:posOffset>-195177</wp:posOffset>
            </wp:positionH>
            <wp:positionV relativeFrom="paragraph">
              <wp:posOffset>-187961</wp:posOffset>
            </wp:positionV>
            <wp:extent cx="1306756" cy="1228725"/>
            <wp:effectExtent l="190500" t="190500" r="198755" b="180975"/>
            <wp:wrapNone/>
            <wp:docPr id="209" name="Picture 209" descr="Image result for god created the unive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god created the univers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4" t="5699" r="19164" b="-3"/>
                    <a:stretch/>
                  </pic:blipFill>
                  <pic:spPr bwMode="auto">
                    <a:xfrm>
                      <a:off x="0" y="0"/>
                      <a:ext cx="1306756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Pr="0076001B" w:rsidRDefault="0076001B" w:rsidP="0076001B"/>
    <w:p w:rsidR="0076001B" w:rsidRDefault="0076001B" w:rsidP="0076001B"/>
    <w:p w:rsidR="0076001B" w:rsidRPr="0076001B" w:rsidRDefault="0076001B" w:rsidP="0076001B"/>
    <w:p w:rsidR="00622B37" w:rsidRPr="0076001B" w:rsidRDefault="00622B37" w:rsidP="0076001B"/>
    <w:sectPr w:rsidR="00622B37" w:rsidRPr="0076001B" w:rsidSect="0076001B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460F9"/>
    <w:multiLevelType w:val="hybridMultilevel"/>
    <w:tmpl w:val="FE5E066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7B6"/>
    <w:rsid w:val="00085A97"/>
    <w:rsid w:val="0009294B"/>
    <w:rsid w:val="004A166B"/>
    <w:rsid w:val="00515E01"/>
    <w:rsid w:val="005C47B6"/>
    <w:rsid w:val="00622B37"/>
    <w:rsid w:val="0076001B"/>
    <w:rsid w:val="00821C26"/>
    <w:rsid w:val="00834A57"/>
    <w:rsid w:val="008A2CDB"/>
    <w:rsid w:val="00B47835"/>
    <w:rsid w:val="00C05634"/>
    <w:rsid w:val="00CD07AB"/>
    <w:rsid w:val="00D5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B5CAD88-410C-4238-835F-704024674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line="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A16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294B"/>
    <w:pPr>
      <w:ind w:left="720"/>
      <w:contextualSpacing/>
    </w:pPr>
  </w:style>
  <w:style w:type="table" w:styleId="TableGrid">
    <w:name w:val="Table Grid"/>
    <w:basedOn w:val="TableNormal"/>
    <w:uiPriority w:val="39"/>
    <w:rsid w:val="00622B3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07A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07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C7069C-C10C-4CFF-9A32-9360E622D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CA39215A</Template>
  <TotalTime>0</TotalTime>
  <Pages>5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Butler</dc:creator>
  <cp:keywords/>
  <dc:description/>
  <cp:lastModifiedBy>W Butler</cp:lastModifiedBy>
  <cp:revision>2</cp:revision>
  <cp:lastPrinted>2017-08-03T12:56:00Z</cp:lastPrinted>
  <dcterms:created xsi:type="dcterms:W3CDTF">2017-08-03T12:56:00Z</dcterms:created>
  <dcterms:modified xsi:type="dcterms:W3CDTF">2017-08-03T12:56:00Z</dcterms:modified>
</cp:coreProperties>
</file>