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D25" w:rsidRDefault="00B75E6C"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5CFFD8C" wp14:editId="373EB63E">
            <wp:simplePos x="0" y="0"/>
            <wp:positionH relativeFrom="column">
              <wp:posOffset>4345940</wp:posOffset>
            </wp:positionH>
            <wp:positionV relativeFrom="paragraph">
              <wp:posOffset>326390</wp:posOffset>
            </wp:positionV>
            <wp:extent cx="1029335" cy="1021266"/>
            <wp:effectExtent l="0" t="0" r="0" b="7620"/>
            <wp:wrapNone/>
            <wp:docPr id="74" name="Picture 74" descr="Image result for peace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ace 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5"/>
                    <a:stretch/>
                  </pic:blipFill>
                  <pic:spPr bwMode="auto">
                    <a:xfrm>
                      <a:off x="0" y="0"/>
                      <a:ext cx="1029335" cy="102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BE24A90" wp14:editId="33537D56">
                <wp:simplePos x="0" y="0"/>
                <wp:positionH relativeFrom="column">
                  <wp:posOffset>3221990</wp:posOffset>
                </wp:positionH>
                <wp:positionV relativeFrom="paragraph">
                  <wp:posOffset>-396875</wp:posOffset>
                </wp:positionV>
                <wp:extent cx="3152775" cy="11430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E37E10" w:rsidRDefault="00D742CE" w:rsidP="00E37E10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9D2"/>
                                      </w14:gs>
                                      <w14:gs w14:pos="74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7E10"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9D2"/>
                                      </w14:gs>
                                      <w14:gs w14:pos="74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Peace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24A9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53.7pt;margin-top:-31.25pt;width:248.25pt;height:90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" filled="f" stroked="f">
                <v:textbox>
                  <w:txbxContent>
                    <w:p w:rsidR="00D742CE" w:rsidRPr="00E37E10" w:rsidRDefault="00D742CE" w:rsidP="00E37E10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9D2"/>
                                </w14:gs>
                                <w14:gs w14:pos="74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7E10"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9D2"/>
                                </w14:gs>
                                <w14:gs w14:pos="74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Peace</w:t>
                      </w:r>
                    </w:p>
                  </w:txbxContent>
                </v:textbox>
              </v:shape>
            </w:pict>
          </mc:Fallback>
        </mc:AlternateContent>
      </w:r>
      <w:r w:rsidR="00E37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24FC0C02" wp14:editId="7465724E">
                <wp:simplePos x="0" y="0"/>
                <wp:positionH relativeFrom="column">
                  <wp:posOffset>6515100</wp:posOffset>
                </wp:positionH>
                <wp:positionV relativeFrom="paragraph">
                  <wp:posOffset>-227330</wp:posOffset>
                </wp:positionV>
                <wp:extent cx="3348355" cy="983974"/>
                <wp:effectExtent l="0" t="0" r="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9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E37E10" w:rsidRDefault="00D742CE" w:rsidP="00571D25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9D2"/>
                                      </w14:gs>
                                      <w14:gs w14:pos="74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7E10">
                              <w:rPr>
                                <w:b/>
                                <w:noProof/>
                                <w:color w:val="E5B8B7" w:themeColor="accent2" w:themeTint="66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9D2"/>
                                      </w14:gs>
                                      <w14:gs w14:pos="74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Reconciliation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0C02" id="Text Box 22" o:spid="_x0000_s1027" type="#_x0000_t202" style="position:absolute;margin-left:513pt;margin-top:-17.9pt;width:263.65pt;height:77.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" filled="f" stroked="f">
                <v:textbox>
                  <w:txbxContent>
                    <w:p w:rsidR="00D742CE" w:rsidRPr="00E37E10" w:rsidRDefault="00D742CE" w:rsidP="00571D25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9D2"/>
                                </w14:gs>
                                <w14:gs w14:pos="74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7E10">
                        <w:rPr>
                          <w:b/>
                          <w:noProof/>
                          <w:color w:val="E5B8B7" w:themeColor="accent2" w:themeTint="66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9D2"/>
                                </w14:gs>
                                <w14:gs w14:pos="74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Reconciliation</w:t>
                      </w:r>
                    </w:p>
                  </w:txbxContent>
                </v:textbox>
              </v:shape>
            </w:pict>
          </mc:Fallback>
        </mc:AlternateContent>
      </w:r>
      <w:r w:rsidR="00CD6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72DF0269" wp14:editId="706C5B85">
                <wp:simplePos x="0" y="0"/>
                <wp:positionH relativeFrom="column">
                  <wp:posOffset>-302260</wp:posOffset>
                </wp:positionH>
                <wp:positionV relativeFrom="paragraph">
                  <wp:posOffset>-346019</wp:posOffset>
                </wp:positionV>
                <wp:extent cx="3348355" cy="1828800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E37E10" w:rsidRDefault="00D742CE" w:rsidP="00571D25">
                            <w:pPr>
                              <w:jc w:val="center"/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9D2"/>
                                      </w14:gs>
                                      <w14:gs w14:pos="74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7E10"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9D2"/>
                                      </w14:gs>
                                      <w14:gs w14:pos="74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Justice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F0269" id="Text Box 20" o:spid="_x0000_s1028" type="#_x0000_t202" style="position:absolute;margin-left:-23.8pt;margin-top:-27.25pt;width:263.65pt;height:2in;z-index:25151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" filled="f" stroked="f">
                <v:textbox style="mso-fit-shape-to-text:t">
                  <w:txbxContent>
                    <w:p w:rsidR="00D742CE" w:rsidRPr="00E37E10" w:rsidRDefault="00D742CE" w:rsidP="00571D25">
                      <w:pPr>
                        <w:jc w:val="center"/>
                        <w:rPr>
                          <w:b/>
                          <w:noProof/>
                          <w:color w:val="A20274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9D2"/>
                                </w14:gs>
                                <w14:gs w14:pos="74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7E10">
                        <w:rPr>
                          <w:b/>
                          <w:noProof/>
                          <w:color w:val="A20274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9D2"/>
                                </w14:gs>
                                <w14:gs w14:pos="74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Justice</w:t>
                      </w:r>
                    </w:p>
                  </w:txbxContent>
                </v:textbox>
              </v:shape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07FFF462" wp14:editId="014EF8D8">
                <wp:simplePos x="0" y="0"/>
                <wp:positionH relativeFrom="column">
                  <wp:posOffset>6530340</wp:posOffset>
                </wp:positionH>
                <wp:positionV relativeFrom="paragraph">
                  <wp:posOffset>5068570</wp:posOffset>
                </wp:positionV>
                <wp:extent cx="3348355" cy="1697355"/>
                <wp:effectExtent l="0" t="0" r="23495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F1E7C" id="Rectangle 14" o:spid="_x0000_s1026" style="position:absolute;margin-left:514.2pt;margin-top:399.1pt;width:263.65pt;height:133.6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" filled="f" strokecolor="#a20274" strokeweight="2pt"/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4DAD3482" wp14:editId="08C4485B">
                <wp:simplePos x="0" y="0"/>
                <wp:positionH relativeFrom="column">
                  <wp:posOffset>3114040</wp:posOffset>
                </wp:positionH>
                <wp:positionV relativeFrom="paragraph">
                  <wp:posOffset>5060315</wp:posOffset>
                </wp:positionV>
                <wp:extent cx="3348355" cy="1697355"/>
                <wp:effectExtent l="0" t="0" r="23495" b="171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05F8B" id="Rectangle 18" o:spid="_x0000_s1026" style="position:absolute;margin-left:245.2pt;margin-top:398.45pt;width:263.65pt;height:133.6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" filled="f" strokecolor="#a20274" strokeweight="2pt"/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6D1883ED" wp14:editId="608A1621">
                <wp:simplePos x="0" y="0"/>
                <wp:positionH relativeFrom="column">
                  <wp:posOffset>3115945</wp:posOffset>
                </wp:positionH>
                <wp:positionV relativeFrom="paragraph">
                  <wp:posOffset>3281045</wp:posOffset>
                </wp:positionV>
                <wp:extent cx="3348355" cy="1697355"/>
                <wp:effectExtent l="0" t="0" r="23495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A0DEF" id="Rectangle 17" o:spid="_x0000_s1026" style="position:absolute;margin-left:245.35pt;margin-top:258.35pt;width:263.65pt;height:133.6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" filled="f" strokecolor="#a20274" strokeweight="2pt"/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2C7FD3B8" wp14:editId="3EEA0A9E">
                <wp:simplePos x="0" y="0"/>
                <wp:positionH relativeFrom="column">
                  <wp:posOffset>6529070</wp:posOffset>
                </wp:positionH>
                <wp:positionV relativeFrom="paragraph">
                  <wp:posOffset>3285490</wp:posOffset>
                </wp:positionV>
                <wp:extent cx="3348355" cy="1697355"/>
                <wp:effectExtent l="0" t="0" r="23495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8DA03" id="Rectangle 15" o:spid="_x0000_s1026" style="position:absolute;margin-left:514.1pt;margin-top:258.7pt;width:263.65pt;height:133.6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" filled="f" strokecolor="#a20274" strokeweight="2pt"/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33A621E5" wp14:editId="076F2782">
                <wp:simplePos x="0" y="0"/>
                <wp:positionH relativeFrom="column">
                  <wp:posOffset>3119120</wp:posOffset>
                </wp:positionH>
                <wp:positionV relativeFrom="paragraph">
                  <wp:posOffset>1478280</wp:posOffset>
                </wp:positionV>
                <wp:extent cx="3348355" cy="1697355"/>
                <wp:effectExtent l="0" t="0" r="23495" b="1714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A93BF" id="Rectangle 16" o:spid="_x0000_s1026" style="position:absolute;margin-left:245.6pt;margin-top:116.4pt;width:263.65pt;height:133.6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" filled="f" strokecolor="#a20274" strokeweight="2pt"/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E4B6D7C" wp14:editId="3EB3FDEC">
                <wp:simplePos x="0" y="0"/>
                <wp:positionH relativeFrom="column">
                  <wp:posOffset>6521450</wp:posOffset>
                </wp:positionH>
                <wp:positionV relativeFrom="paragraph">
                  <wp:posOffset>1472565</wp:posOffset>
                </wp:positionV>
                <wp:extent cx="3348355" cy="1697355"/>
                <wp:effectExtent l="0" t="0" r="23495" b="1714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0E036" id="Rectangle 19" o:spid="_x0000_s1026" style="position:absolute;margin-left:513.5pt;margin-top:115.95pt;width:263.65pt;height:133.6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" filled="f" strokecolor="#a20274" strokeweight="2pt"/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1A211257" wp14:editId="01C951A6">
                <wp:simplePos x="0" y="0"/>
                <wp:positionH relativeFrom="column">
                  <wp:posOffset>6525433</wp:posOffset>
                </wp:positionH>
                <wp:positionV relativeFrom="paragraph">
                  <wp:posOffset>-302880</wp:posOffset>
                </wp:positionV>
                <wp:extent cx="3348355" cy="1697355"/>
                <wp:effectExtent l="0" t="0" r="23495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C8F55" id="Rectangle 7" o:spid="_x0000_s1026" style="position:absolute;margin-left:513.8pt;margin-top:-23.85pt;width:263.65pt;height:133.6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" filled="f" strokecolor="#a20274" strokeweight="2pt"/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234E1011" wp14:editId="04CB2FF4">
                <wp:simplePos x="0" y="0"/>
                <wp:positionH relativeFrom="column">
                  <wp:posOffset>3117215</wp:posOffset>
                </wp:positionH>
                <wp:positionV relativeFrom="paragraph">
                  <wp:posOffset>-302880</wp:posOffset>
                </wp:positionV>
                <wp:extent cx="3348355" cy="1697355"/>
                <wp:effectExtent l="0" t="0" r="2349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4D8DD" id="Rectangle 8" o:spid="_x0000_s1026" style="position:absolute;margin-left:245.45pt;margin-top:-23.85pt;width:263.65pt;height:133.6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" filled="f" strokecolor="#a20274" strokeweight="2pt"/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01FB4A9C" wp14:editId="2069E12C">
                <wp:simplePos x="0" y="0"/>
                <wp:positionH relativeFrom="column">
                  <wp:posOffset>-306705</wp:posOffset>
                </wp:positionH>
                <wp:positionV relativeFrom="paragraph">
                  <wp:posOffset>1472565</wp:posOffset>
                </wp:positionV>
                <wp:extent cx="3348355" cy="1697355"/>
                <wp:effectExtent l="0" t="0" r="23495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62425" id="Rectangle 13" o:spid="_x0000_s1026" style="position:absolute;margin-left:-24.15pt;margin-top:115.95pt;width:263.65pt;height:133.6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" filled="f" strokecolor="#a20274" strokeweight="2pt"/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18F005B1" wp14:editId="4B172454">
                <wp:simplePos x="0" y="0"/>
                <wp:positionH relativeFrom="column">
                  <wp:posOffset>-304800</wp:posOffset>
                </wp:positionH>
                <wp:positionV relativeFrom="paragraph">
                  <wp:posOffset>3279775</wp:posOffset>
                </wp:positionV>
                <wp:extent cx="3348355" cy="1697355"/>
                <wp:effectExtent l="0" t="0" r="2349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D318D" id="Rectangle 12" o:spid="_x0000_s1026" style="position:absolute;margin-left:-24pt;margin-top:258.25pt;width:263.65pt;height:133.6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" filled="f" strokecolor="#a20274" strokeweight="2pt"/>
            </w:pict>
          </mc:Fallback>
        </mc:AlternateContent>
      </w:r>
      <w:r w:rsidR="00541D93" w:rsidRPr="00E37E10">
        <w:rPr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51D979DD" wp14:editId="1F24FAD7">
                <wp:simplePos x="0" y="0"/>
                <wp:positionH relativeFrom="column">
                  <wp:posOffset>-303456</wp:posOffset>
                </wp:positionH>
                <wp:positionV relativeFrom="paragraph">
                  <wp:posOffset>-303637</wp:posOffset>
                </wp:positionV>
                <wp:extent cx="3348355" cy="1697355"/>
                <wp:effectExtent l="0" t="0" r="23495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2BCEC" id="Rectangle 1" o:spid="_x0000_s1026" style="position:absolute;margin-left:-23.9pt;margin-top:-23.9pt;width:263.65pt;height:133.6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" filled="f" strokecolor="#a20274" strokeweight="2pt"/>
            </w:pict>
          </mc:Fallback>
        </mc:AlternateContent>
      </w:r>
      <w:r w:rsidR="00541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68B7BEA1" wp14:editId="6C190CFD">
                <wp:simplePos x="0" y="0"/>
                <wp:positionH relativeFrom="column">
                  <wp:posOffset>-302879</wp:posOffset>
                </wp:positionH>
                <wp:positionV relativeFrom="paragraph">
                  <wp:posOffset>5064768</wp:posOffset>
                </wp:positionV>
                <wp:extent cx="3348355" cy="1697743"/>
                <wp:effectExtent l="0" t="0" r="23495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BFC67" id="Rectangle 9" o:spid="_x0000_s1026" style="position:absolute;margin-left:-23.85pt;margin-top:398.8pt;width:263.65pt;height:133.7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" filled="f" strokecolor="#a20274" strokeweight="2pt"/>
            </w:pict>
          </mc:Fallback>
        </mc:AlternateContent>
      </w:r>
    </w:p>
    <w:p w:rsidR="00571D25" w:rsidRPr="00571D25" w:rsidRDefault="00B75E6C" w:rsidP="00571D25"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18143256" wp14:editId="59DBBA6C">
            <wp:simplePos x="0" y="0"/>
            <wp:positionH relativeFrom="column">
              <wp:posOffset>7746365</wp:posOffset>
            </wp:positionH>
            <wp:positionV relativeFrom="paragraph">
              <wp:posOffset>12700</wp:posOffset>
            </wp:positionV>
            <wp:extent cx="1009650" cy="1009650"/>
            <wp:effectExtent l="0" t="0" r="0" b="0"/>
            <wp:wrapNone/>
            <wp:docPr id="76" name="Picture 7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D25">
        <w:rPr>
          <w:noProof/>
          <w:lang w:eastAsia="en-GB"/>
        </w:rPr>
        <w:drawing>
          <wp:anchor distT="0" distB="0" distL="114300" distR="114300" simplePos="0" relativeHeight="251627520" behindDoc="0" locked="0" layoutInCell="1" allowOverlap="1" wp14:anchorId="5D8BAF61" wp14:editId="52D3F687">
            <wp:simplePos x="0" y="0"/>
            <wp:positionH relativeFrom="column">
              <wp:posOffset>589446</wp:posOffset>
            </wp:positionH>
            <wp:positionV relativeFrom="paragraph">
              <wp:posOffset>48233</wp:posOffset>
            </wp:positionV>
            <wp:extent cx="1610130" cy="985652"/>
            <wp:effectExtent l="0" t="0" r="9525" b="5080"/>
            <wp:wrapNone/>
            <wp:docPr id="59" name="Picture 59" descr="http://cdn.xl.thumbs.canstockphoto.com/canstock1996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xl.thumbs.canstockphoto.com/canstock19966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7" b="14744"/>
                    <a:stretch/>
                  </pic:blipFill>
                  <pic:spPr bwMode="auto">
                    <a:xfrm>
                      <a:off x="0" y="0"/>
                      <a:ext cx="1610130" cy="9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25" w:rsidRPr="00571D25" w:rsidRDefault="00571D25" w:rsidP="00571D25"/>
    <w:p w:rsidR="00571D25" w:rsidRPr="00571D25" w:rsidRDefault="00B75E6C" w:rsidP="00571D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031D1442" wp14:editId="0D9EE340">
                <wp:simplePos x="0" y="0"/>
                <wp:positionH relativeFrom="column">
                  <wp:posOffset>-234950</wp:posOffset>
                </wp:positionH>
                <wp:positionV relativeFrom="paragraph">
                  <wp:posOffset>532765</wp:posOffset>
                </wp:positionV>
                <wp:extent cx="3279775" cy="1208902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775" cy="1208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E37E10" w:rsidRDefault="00D742CE" w:rsidP="00B75E6C">
                            <w:pPr>
                              <w:jc w:val="center"/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2000">
                                        <w14:srgbClr w14:val="FF79D2"/>
                                      </w14:gs>
                                      <w14:gs w14:pos="67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2000">
                                        <w14:srgbClr w14:val="FF79D2"/>
                                      </w14:gs>
                                      <w14:gs w14:pos="67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Conflict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D1442" id="Text Box 23" o:spid="_x0000_s1029" type="#_x0000_t202" style="position:absolute;margin-left:-18.5pt;margin-top:41.95pt;width:258.25pt;height:95.2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" filled="f" stroked="f">
                <v:textbox>
                  <w:txbxContent>
                    <w:p w:rsidR="00D742CE" w:rsidRPr="00E37E10" w:rsidRDefault="00D742CE" w:rsidP="00B75E6C">
                      <w:pPr>
                        <w:jc w:val="center"/>
                        <w:rPr>
                          <w:b/>
                          <w:noProof/>
                          <w:color w:val="A20274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2000">
                                  <w14:srgbClr w14:val="FF79D2"/>
                                </w14:gs>
                                <w14:gs w14:pos="67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A20274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2000">
                                  <w14:srgbClr w14:val="FF79D2"/>
                                </w14:gs>
                                <w14:gs w14:pos="67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Conflict</w:t>
                      </w:r>
                    </w:p>
                  </w:txbxContent>
                </v:textbox>
              </v:shape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inline distT="0" distB="0" distL="0" distR="0" wp14:anchorId="2380B55E" wp14:editId="1BBA9A96">
                <wp:extent cx="308610" cy="308610"/>
                <wp:effectExtent l="0" t="0" r="0" b="0"/>
                <wp:docPr id="56" name="Rectangle 56" descr="https://encrypted-tbn0.gstatic.com/images?q=tbn:ANd9GcSBQ695cWJGdapA9FCzKdHO5cvi0CqFn99fCNfc_7wHxq0j-sppy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9A9DD7" id="Rectangle 56" o:spid="_x0000_s1026" alt="https://encrypted-tbn0.gstatic.com/images?q=tbn:ANd9GcSBQ695cWJGdapA9FCzKdHO5cvi0CqFn99fCNfc_7wHxq0j-sppy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dXubxA8DAAAs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571D25" w:rsidRPr="00571D25" w:rsidRDefault="006066EA" w:rsidP="00571D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0C93240" wp14:editId="21999F36">
                <wp:simplePos x="0" y="0"/>
                <wp:positionH relativeFrom="column">
                  <wp:posOffset>6516398</wp:posOffset>
                </wp:positionH>
                <wp:positionV relativeFrom="paragraph">
                  <wp:posOffset>16786</wp:posOffset>
                </wp:positionV>
                <wp:extent cx="3348355" cy="1292087"/>
                <wp:effectExtent l="0" t="0" r="0" b="38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1292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123F1" w:rsidRDefault="00D742CE" w:rsidP="00571D25">
                            <w:pPr>
                              <w:jc w:val="center"/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123F1"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Pacifism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93240" id="Text Box 25" o:spid="_x0000_s1030" type="#_x0000_t202" style="position:absolute;margin-left:513.1pt;margin-top:1.3pt;width:263.65pt;height:101.7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" filled="f" stroked="f">
                <v:textbox>
                  <w:txbxContent>
                    <w:p w:rsidR="00D742CE" w:rsidRPr="00F123F1" w:rsidRDefault="00D742CE" w:rsidP="00571D25">
                      <w:pPr>
                        <w:jc w:val="center"/>
                        <w:rPr>
                          <w:b/>
                          <w:noProof/>
                          <w:color w:val="A20274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123F1">
                        <w:rPr>
                          <w:b/>
                          <w:noProof/>
                          <w:color w:val="A20274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Pacifism</w:t>
                      </w:r>
                    </w:p>
                  </w:txbxContent>
                </v:textbox>
              </v:shape>
            </w:pict>
          </mc:Fallback>
        </mc:AlternateContent>
      </w:r>
      <w:r w:rsidR="000E6A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1D7DABEB" wp14:editId="79390CEA">
                <wp:simplePos x="0" y="0"/>
                <wp:positionH relativeFrom="column">
                  <wp:posOffset>3113405</wp:posOffset>
                </wp:positionH>
                <wp:positionV relativeFrom="paragraph">
                  <wp:posOffset>56157</wp:posOffset>
                </wp:positionV>
                <wp:extent cx="3348355" cy="1828800"/>
                <wp:effectExtent l="0" t="0" r="0" b="31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E37E10" w:rsidRDefault="00D742CE" w:rsidP="00571D25">
                            <w:pPr>
                              <w:jc w:val="center"/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2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9D2"/>
                                      </w14:gs>
                                      <w14:gs w14:pos="74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7E10"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2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3000">
                                        <w14:srgbClr w14:val="FF79D2"/>
                                      </w14:gs>
                                      <w14:gs w14:pos="74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Forgiveness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DABEB" id="Text Box 24" o:spid="_x0000_s1031" type="#_x0000_t202" style="position:absolute;margin-left:245.15pt;margin-top:4.4pt;width:263.65pt;height:2in;z-index: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" filled="f" stroked="f">
                <v:textbox style="mso-fit-shape-to-text:t">
                  <w:txbxContent>
                    <w:p w:rsidR="00D742CE" w:rsidRPr="00E37E10" w:rsidRDefault="00D742CE" w:rsidP="00571D25">
                      <w:pPr>
                        <w:jc w:val="center"/>
                        <w:rPr>
                          <w:b/>
                          <w:noProof/>
                          <w:color w:val="A20274"/>
                          <w:sz w:val="96"/>
                          <w:szCs w:val="82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9D2"/>
                                </w14:gs>
                                <w14:gs w14:pos="74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7E10">
                        <w:rPr>
                          <w:b/>
                          <w:noProof/>
                          <w:color w:val="A20274"/>
                          <w:sz w:val="96"/>
                          <w:szCs w:val="82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3000">
                                  <w14:srgbClr w14:val="FF79D2"/>
                                </w14:gs>
                                <w14:gs w14:pos="74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Forgiveness</w:t>
                      </w:r>
                    </w:p>
                  </w:txbxContent>
                </v:textbox>
              </v:shape>
            </w:pict>
          </mc:Fallback>
        </mc:AlternateContent>
      </w:r>
    </w:p>
    <w:p w:rsidR="00571D25" w:rsidRPr="00571D25" w:rsidRDefault="00571D25" w:rsidP="00571D25"/>
    <w:p w:rsidR="00571D25" w:rsidRPr="00571D25" w:rsidRDefault="0028399F" w:rsidP="00571D25"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2761499C" wp14:editId="5A519E18">
            <wp:simplePos x="0" y="0"/>
            <wp:positionH relativeFrom="column">
              <wp:posOffset>7755890</wp:posOffset>
            </wp:positionH>
            <wp:positionV relativeFrom="paragraph">
              <wp:posOffset>81915</wp:posOffset>
            </wp:positionV>
            <wp:extent cx="923925" cy="934560"/>
            <wp:effectExtent l="0" t="0" r="0" b="0"/>
            <wp:wrapNone/>
            <wp:docPr id="80" name="Picture 80" descr="Image result for pacif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acifis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4" r="22386"/>
                    <a:stretch/>
                  </pic:blipFill>
                  <pic:spPr bwMode="auto">
                    <a:xfrm>
                      <a:off x="0" y="0"/>
                      <a:ext cx="923925" cy="9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E6C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082AE6F3" wp14:editId="70EA9ECA">
            <wp:simplePos x="0" y="0"/>
            <wp:positionH relativeFrom="column">
              <wp:posOffset>888365</wp:posOffset>
            </wp:positionH>
            <wp:positionV relativeFrom="paragraph">
              <wp:posOffset>140349</wp:posOffset>
            </wp:positionV>
            <wp:extent cx="1078230" cy="880353"/>
            <wp:effectExtent l="0" t="0" r="7620" b="0"/>
            <wp:wrapNone/>
            <wp:docPr id="77" name="Picture 77" descr="Image result for conflic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nflict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57" cy="8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AC5">
        <w:rPr>
          <w:noProof/>
          <w:lang w:eastAsia="en-GB"/>
        </w:rPr>
        <w:drawing>
          <wp:anchor distT="0" distB="0" distL="114300" distR="114300" simplePos="0" relativeHeight="251638784" behindDoc="0" locked="0" layoutInCell="1" allowOverlap="1" wp14:anchorId="73DA9328" wp14:editId="234C5567">
            <wp:simplePos x="0" y="0"/>
            <wp:positionH relativeFrom="column">
              <wp:posOffset>4439119</wp:posOffset>
            </wp:positionH>
            <wp:positionV relativeFrom="paragraph">
              <wp:posOffset>136304</wp:posOffset>
            </wp:positionV>
            <wp:extent cx="883825" cy="933643"/>
            <wp:effectExtent l="0" t="0" r="0" b="0"/>
            <wp:wrapNone/>
            <wp:docPr id="78" name="Picture 78" descr="Image result for forgivene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forgivenes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4" r="15408"/>
                    <a:stretch/>
                  </pic:blipFill>
                  <pic:spPr bwMode="auto">
                    <a:xfrm>
                      <a:off x="0" y="0"/>
                      <a:ext cx="886045" cy="9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D25" w:rsidRPr="00571D25" w:rsidRDefault="00571D25" w:rsidP="00571D25"/>
    <w:p w:rsidR="00571D25" w:rsidRPr="00571D25" w:rsidRDefault="00571D25" w:rsidP="00571D25"/>
    <w:p w:rsidR="00571D25" w:rsidRPr="00571D25" w:rsidRDefault="009077EA" w:rsidP="00571D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2750B3D" wp14:editId="1F3CED31">
                <wp:simplePos x="0" y="0"/>
                <wp:positionH relativeFrom="column">
                  <wp:posOffset>6582904</wp:posOffset>
                </wp:positionH>
                <wp:positionV relativeFrom="paragraph">
                  <wp:posOffset>296897</wp:posOffset>
                </wp:positionV>
                <wp:extent cx="3269333" cy="14675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333" cy="146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Default="00D742CE" w:rsidP="009077E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123F1"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Just </w:t>
                            </w:r>
                          </w:p>
                          <w:p w:rsidR="00D742CE" w:rsidRPr="00F123F1" w:rsidRDefault="00D742CE" w:rsidP="009077EA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123F1"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War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0B3D" id="Text Box 28" o:spid="_x0000_s1032" type="#_x0000_t202" style="position:absolute;margin-left:518.35pt;margin-top:23.4pt;width:257.45pt;height:115.5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" filled="f" stroked="f">
                <v:textbox>
                  <w:txbxContent>
                    <w:p w:rsidR="00D742CE" w:rsidRDefault="00D742CE" w:rsidP="009077EA">
                      <w:pPr>
                        <w:spacing w:after="0" w:line="240" w:lineRule="auto"/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123F1"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Just </w:t>
                      </w:r>
                    </w:p>
                    <w:p w:rsidR="00D742CE" w:rsidRPr="00F123F1" w:rsidRDefault="00D742CE" w:rsidP="009077EA">
                      <w:pPr>
                        <w:spacing w:after="0" w:line="240" w:lineRule="auto"/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123F1"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War </w:t>
                      </w:r>
                    </w:p>
                  </w:txbxContent>
                </v:textbox>
              </v:shape>
            </w:pict>
          </mc:Fallback>
        </mc:AlternateContent>
      </w:r>
      <w:r w:rsidR="00F123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F6435F5" wp14:editId="4276EAF2">
                <wp:simplePos x="0" y="0"/>
                <wp:positionH relativeFrom="column">
                  <wp:posOffset>3231515</wp:posOffset>
                </wp:positionH>
                <wp:positionV relativeFrom="paragraph">
                  <wp:posOffset>261620</wp:posOffset>
                </wp:positionV>
                <wp:extent cx="3295015" cy="1828800"/>
                <wp:effectExtent l="0" t="0" r="0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Default="00D742CE" w:rsidP="00F326FB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123F1"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Holy </w:t>
                            </w:r>
                          </w:p>
                          <w:p w:rsidR="00D742CE" w:rsidRPr="00F123F1" w:rsidRDefault="00D742CE" w:rsidP="00F326FB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123F1">
                              <w:rPr>
                                <w:b/>
                                <w:noProof/>
                                <w:color w:val="A20274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War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6435F5" id="Text Box 27" o:spid="_x0000_s1033" type="#_x0000_t202" style="position:absolute;margin-left:254.45pt;margin-top:20.6pt;width:259.45pt;height:2in;z-index:25153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" filled="f" stroked="f">
                <v:textbox style="mso-fit-shape-to-text:t">
                  <w:txbxContent>
                    <w:p w:rsidR="00D742CE" w:rsidRDefault="00D742CE" w:rsidP="00F326FB">
                      <w:pPr>
                        <w:spacing w:after="0" w:line="240" w:lineRule="auto"/>
                        <w:rPr>
                          <w:b/>
                          <w:noProof/>
                          <w:color w:val="A20274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123F1">
                        <w:rPr>
                          <w:b/>
                          <w:noProof/>
                          <w:color w:val="A20274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Holy </w:t>
                      </w:r>
                    </w:p>
                    <w:p w:rsidR="00D742CE" w:rsidRPr="00F123F1" w:rsidRDefault="00D742CE" w:rsidP="00F326FB">
                      <w:pPr>
                        <w:spacing w:after="0" w:line="240" w:lineRule="auto"/>
                        <w:rPr>
                          <w:b/>
                          <w:noProof/>
                          <w:color w:val="A20274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123F1">
                        <w:rPr>
                          <w:b/>
                          <w:noProof/>
                          <w:color w:val="A20274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War</w:t>
                      </w:r>
                    </w:p>
                  </w:txbxContent>
                </v:textbox>
              </v:shape>
            </w:pict>
          </mc:Fallback>
        </mc:AlternateContent>
      </w:r>
      <w:r w:rsidR="000E6A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72011F7" wp14:editId="545E1895">
                <wp:simplePos x="0" y="0"/>
                <wp:positionH relativeFrom="column">
                  <wp:posOffset>-221753</wp:posOffset>
                </wp:positionH>
                <wp:positionV relativeFrom="paragraph">
                  <wp:posOffset>229732</wp:posOffset>
                </wp:positionV>
                <wp:extent cx="3268842" cy="1570383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842" cy="1570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123F1" w:rsidRDefault="00D742CE" w:rsidP="00983B6A">
                            <w:pPr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123F1"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Sanctity of Life</w:t>
                            </w:r>
                          </w:p>
                          <w:p w:rsidR="00D742CE" w:rsidRPr="00F123F1" w:rsidRDefault="00D742CE" w:rsidP="00983B6A">
                            <w:pPr>
                              <w:rPr>
                                <w:b/>
                                <w:color w:val="E5B8B7" w:themeColor="accent2" w:themeTint="66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11F7" id="Text Box 26" o:spid="_x0000_s1034" type="#_x0000_t202" style="position:absolute;margin-left:-17.45pt;margin-top:18.1pt;width:257.4pt;height:123.6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" filled="f" stroked="f">
                <v:textbox>
                  <w:txbxContent>
                    <w:p w:rsidR="00D742CE" w:rsidRPr="00F123F1" w:rsidRDefault="00D742CE" w:rsidP="00983B6A">
                      <w:pPr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123F1"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Sanctity of Life</w:t>
                      </w:r>
                    </w:p>
                    <w:p w:rsidR="00D742CE" w:rsidRPr="00F123F1" w:rsidRDefault="00D742CE" w:rsidP="00983B6A">
                      <w:pPr>
                        <w:rPr>
                          <w:b/>
                          <w:color w:val="E5B8B7" w:themeColor="accent2" w:themeTint="66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1D25" w:rsidRPr="00571D25" w:rsidRDefault="009077EA" w:rsidP="00571D25">
      <w:r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38E1DC87" wp14:editId="4BD5FD0F">
            <wp:simplePos x="0" y="0"/>
            <wp:positionH relativeFrom="column">
              <wp:posOffset>8050459</wp:posOffset>
            </wp:positionH>
            <wp:positionV relativeFrom="paragraph">
              <wp:posOffset>18838</wp:posOffset>
            </wp:positionV>
            <wp:extent cx="1692285" cy="1492694"/>
            <wp:effectExtent l="0" t="0" r="3175" b="0"/>
            <wp:wrapNone/>
            <wp:docPr id="3" name="Picture 3" descr="Image result for just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just w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53" b="7527"/>
                    <a:stretch/>
                  </pic:blipFill>
                  <pic:spPr bwMode="auto">
                    <a:xfrm>
                      <a:off x="0" y="0"/>
                      <a:ext cx="1698929" cy="149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9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5A165E" wp14:editId="7A18FFE4">
                <wp:simplePos x="0" y="0"/>
                <wp:positionH relativeFrom="column">
                  <wp:posOffset>5244237</wp:posOffset>
                </wp:positionH>
                <wp:positionV relativeFrom="paragraph">
                  <wp:posOffset>11936</wp:posOffset>
                </wp:positionV>
                <wp:extent cx="525127" cy="441679"/>
                <wp:effectExtent l="76200" t="76200" r="0" b="15875"/>
                <wp:wrapNone/>
                <wp:docPr id="82" name="Flowchart: Merg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5842">
                          <a:off x="0" y="0"/>
                          <a:ext cx="525127" cy="441679"/>
                        </a:xfrm>
                        <a:prstGeom prst="flowChartMerg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230DF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82" o:spid="_x0000_s1026" type="#_x0000_t128" style="position:absolute;margin-left:412.95pt;margin-top:.95pt;width:41.35pt;height:34.8pt;rotation:-97665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" fillcolor="white [3212]" strokecolor="white [3212]" strokeweight="2pt"/>
            </w:pict>
          </mc:Fallback>
        </mc:AlternateContent>
      </w:r>
      <w:r w:rsidR="0028399F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2C1DD5D3" wp14:editId="0FA0CD35">
            <wp:simplePos x="0" y="0"/>
            <wp:positionH relativeFrom="column">
              <wp:posOffset>5279390</wp:posOffset>
            </wp:positionH>
            <wp:positionV relativeFrom="paragraph">
              <wp:posOffset>15240</wp:posOffset>
            </wp:positionV>
            <wp:extent cx="1033780" cy="1465445"/>
            <wp:effectExtent l="0" t="0" r="0" b="1905"/>
            <wp:wrapNone/>
            <wp:docPr id="81" name="Picture 81" descr="Image result for Holy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Holy w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4" t="12801" r="18246" b="14998"/>
                    <a:stretch/>
                  </pic:blipFill>
                  <pic:spPr bwMode="auto">
                    <a:xfrm>
                      <a:off x="0" y="0"/>
                      <a:ext cx="1033780" cy="1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D25" w:rsidRPr="00571D25" w:rsidRDefault="00571D25" w:rsidP="00571D25"/>
    <w:p w:rsidR="00571D25" w:rsidRPr="00571D25" w:rsidRDefault="000E6AC5" w:rsidP="00571D25">
      <w:r>
        <w:rPr>
          <w:noProof/>
          <w:lang w:eastAsia="en-GB"/>
        </w:rPr>
        <w:drawing>
          <wp:anchor distT="0" distB="0" distL="114300" distR="114300" simplePos="0" relativeHeight="251633664" behindDoc="0" locked="0" layoutInCell="1" allowOverlap="1" wp14:anchorId="26ED1DA8" wp14:editId="719780BB">
            <wp:simplePos x="0" y="0"/>
            <wp:positionH relativeFrom="column">
              <wp:posOffset>1308100</wp:posOffset>
            </wp:positionH>
            <wp:positionV relativeFrom="paragraph">
              <wp:posOffset>100303</wp:posOffset>
            </wp:positionV>
            <wp:extent cx="1530626" cy="785579"/>
            <wp:effectExtent l="0" t="0" r="0" b="0"/>
            <wp:wrapNone/>
            <wp:docPr id="69" name="Picture 69" descr="Image result for michelangelo god the f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michelangelo god the fath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26" cy="78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D25" w:rsidRPr="00571D25" w:rsidRDefault="00571D25" w:rsidP="00571D25"/>
    <w:p w:rsidR="00571D25" w:rsidRDefault="00B821CA" w:rsidP="00571D25">
      <w:r>
        <w:rPr>
          <w:noProof/>
          <w:lang w:eastAsia="en-GB"/>
        </w:rPr>
        <w:drawing>
          <wp:anchor distT="0" distB="0" distL="114300" distR="114300" simplePos="0" relativeHeight="251644928" behindDoc="0" locked="0" layoutInCell="1" allowOverlap="1" wp14:anchorId="5C3289CE" wp14:editId="19DD980D">
            <wp:simplePos x="0" y="0"/>
            <wp:positionH relativeFrom="column">
              <wp:posOffset>1226185</wp:posOffset>
            </wp:positionH>
            <wp:positionV relativeFrom="paragraph">
              <wp:posOffset>4312285</wp:posOffset>
            </wp:positionV>
            <wp:extent cx="1600200" cy="803275"/>
            <wp:effectExtent l="0" t="0" r="0" b="0"/>
            <wp:wrapNone/>
            <wp:docPr id="101" name="Picture 10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7EA" w:rsidRDefault="00512BD4" w:rsidP="00571D25">
      <w:pPr>
        <w:tabs>
          <w:tab w:val="left" w:pos="10230"/>
        </w:tabs>
      </w:pPr>
      <w:r>
        <w:rPr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651EF9FF" wp14:editId="70698C37">
            <wp:simplePos x="0" y="0"/>
            <wp:positionH relativeFrom="column">
              <wp:posOffset>8456858</wp:posOffset>
            </wp:positionH>
            <wp:positionV relativeFrom="paragraph">
              <wp:posOffset>266065</wp:posOffset>
            </wp:positionV>
            <wp:extent cx="1419955" cy="798086"/>
            <wp:effectExtent l="0" t="0" r="0" b="2540"/>
            <wp:wrapNone/>
            <wp:docPr id="10" name="Picture 10" descr="Image result for nuclear deter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uclear deterr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19"/>
                    <a:stretch/>
                  </pic:blipFill>
                  <pic:spPr bwMode="auto">
                    <a:xfrm>
                      <a:off x="0" y="0"/>
                      <a:ext cx="1425309" cy="801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C351F5B" wp14:editId="3D00A5D3">
                <wp:simplePos x="0" y="0"/>
                <wp:positionH relativeFrom="column">
                  <wp:posOffset>148237</wp:posOffset>
                </wp:positionH>
                <wp:positionV relativeFrom="paragraph">
                  <wp:posOffset>84526</wp:posOffset>
                </wp:positionV>
                <wp:extent cx="2573867" cy="1828800"/>
                <wp:effectExtent l="0" t="0" r="0" b="88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86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123F1" w:rsidRDefault="00D742CE" w:rsidP="00571D25">
                            <w:pPr>
                              <w:jc w:val="center"/>
                              <w:rPr>
                                <w:b/>
                                <w:noProof/>
                                <w:color w:val="A20274"/>
                                <w:sz w:val="92"/>
                                <w:szCs w:val="92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123F1">
                              <w:rPr>
                                <w:b/>
                                <w:noProof/>
                                <w:color w:val="A20274"/>
                                <w:sz w:val="92"/>
                                <w:szCs w:val="92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WMDs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51F5B" id="Text Box 29" o:spid="_x0000_s1035" type="#_x0000_t202" style="position:absolute;margin-left:11.65pt;margin-top:6.65pt;width:202.65pt;height:2in;z-index: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" filled="f" stroked="f">
                <v:textbox style="mso-fit-shape-to-text:t">
                  <w:txbxContent>
                    <w:p w:rsidR="00D742CE" w:rsidRPr="00F123F1" w:rsidRDefault="00D742CE" w:rsidP="00571D25">
                      <w:pPr>
                        <w:jc w:val="center"/>
                        <w:rPr>
                          <w:b/>
                          <w:noProof/>
                          <w:color w:val="A20274"/>
                          <w:sz w:val="92"/>
                          <w:szCs w:val="92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123F1">
                        <w:rPr>
                          <w:b/>
                          <w:noProof/>
                          <w:color w:val="A20274"/>
                          <w:sz w:val="92"/>
                          <w:szCs w:val="92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WMDs</w:t>
                      </w:r>
                    </w:p>
                  </w:txbxContent>
                </v:textbox>
              </v:shape>
            </w:pict>
          </mc:Fallback>
        </mc:AlternateContent>
      </w:r>
      <w:r w:rsidR="009077EA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5CE6593B" wp14:editId="0BFA1483">
            <wp:simplePos x="0" y="0"/>
            <wp:positionH relativeFrom="column">
              <wp:posOffset>5374296</wp:posOffset>
            </wp:positionH>
            <wp:positionV relativeFrom="paragraph">
              <wp:posOffset>288644</wp:posOffset>
            </wp:positionV>
            <wp:extent cx="1039627" cy="1253066"/>
            <wp:effectExtent l="0" t="0" r="8255" b="4445"/>
            <wp:wrapNone/>
            <wp:docPr id="4" name="Picture 4" descr="Image result for nuclear bomb explo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nuclear bomb explos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53" cy="12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6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F1A488" wp14:editId="3841BF10">
                <wp:simplePos x="0" y="0"/>
                <wp:positionH relativeFrom="column">
                  <wp:posOffset>6574790</wp:posOffset>
                </wp:positionH>
                <wp:positionV relativeFrom="paragraph">
                  <wp:posOffset>132715</wp:posOffset>
                </wp:positionV>
                <wp:extent cx="3280410" cy="16402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410" cy="164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123F1" w:rsidRDefault="00D742CE" w:rsidP="00F326FB">
                            <w:pPr>
                              <w:rPr>
                                <w:b/>
                                <w:noProof/>
                                <w:color w:val="A20274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20274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Nuclear Deterrence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A488" id="Text Box 6" o:spid="_x0000_s1036" type="#_x0000_t202" style="position:absolute;margin-left:517.7pt;margin-top:10.45pt;width:258.3pt;height:12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" filled="f" stroked="f">
                <v:textbox>
                  <w:txbxContent>
                    <w:p w:rsidR="00D742CE" w:rsidRPr="00F123F1" w:rsidRDefault="00D742CE" w:rsidP="00F326FB">
                      <w:pPr>
                        <w:rPr>
                          <w:b/>
                          <w:noProof/>
                          <w:color w:val="A20274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A20274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Nuclear Deterrence</w:t>
                      </w:r>
                    </w:p>
                  </w:txbxContent>
                </v:textbox>
              </v:shape>
            </w:pict>
          </mc:Fallback>
        </mc:AlternateContent>
      </w:r>
      <w:r w:rsidR="00F123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D4B917E" wp14:editId="67196FF4">
                <wp:simplePos x="0" y="0"/>
                <wp:positionH relativeFrom="column">
                  <wp:posOffset>3155315</wp:posOffset>
                </wp:positionH>
                <wp:positionV relativeFrom="paragraph">
                  <wp:posOffset>132715</wp:posOffset>
                </wp:positionV>
                <wp:extent cx="3318510" cy="164020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64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9077EA" w:rsidRDefault="00D742CE" w:rsidP="00F123F1">
                            <w:pPr>
                              <w:rPr>
                                <w:b/>
                                <w:noProof/>
                                <w:color w:val="A20274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9077EA">
                              <w:rPr>
                                <w:b/>
                                <w:noProof/>
                                <w:color w:val="A20274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Nuclear Weapons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B917E" id="Text Box 30" o:spid="_x0000_s1037" type="#_x0000_t202" style="position:absolute;margin-left:248.45pt;margin-top:10.45pt;width:261.3pt;height:129.1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" filled="f" stroked="f">
                <v:textbox>
                  <w:txbxContent>
                    <w:p w:rsidR="00D742CE" w:rsidRPr="009077EA" w:rsidRDefault="00D742CE" w:rsidP="00F123F1">
                      <w:pPr>
                        <w:rPr>
                          <w:b/>
                          <w:noProof/>
                          <w:color w:val="A20274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9077EA">
                        <w:rPr>
                          <w:b/>
                          <w:noProof/>
                          <w:color w:val="A20274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Nuclear Weapons</w:t>
                      </w:r>
                    </w:p>
                  </w:txbxContent>
                </v:textbox>
              </v:shape>
            </w:pict>
          </mc:Fallback>
        </mc:AlternateContent>
      </w:r>
      <w:r w:rsidR="00B821CA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55E8D408" wp14:editId="601B226D">
            <wp:simplePos x="0" y="0"/>
            <wp:positionH relativeFrom="column">
              <wp:posOffset>1498600</wp:posOffset>
            </wp:positionH>
            <wp:positionV relativeFrom="paragraph">
              <wp:posOffset>2504440</wp:posOffset>
            </wp:positionV>
            <wp:extent cx="981710" cy="988060"/>
            <wp:effectExtent l="0" t="0" r="8890" b="254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D25">
        <w:tab/>
      </w:r>
    </w:p>
    <w:p w:rsidR="00571D25" w:rsidRDefault="00571D25" w:rsidP="00571D25">
      <w:pPr>
        <w:tabs>
          <w:tab w:val="left" w:pos="10230"/>
        </w:tabs>
      </w:pPr>
    </w:p>
    <w:p w:rsidR="00571D25" w:rsidRDefault="00512BD4" w:rsidP="00571D25">
      <w:pPr>
        <w:tabs>
          <w:tab w:val="left" w:pos="10230"/>
        </w:tabs>
      </w:pPr>
      <w:r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0300AEE2" wp14:editId="4C41B718">
            <wp:simplePos x="0" y="0"/>
            <wp:positionH relativeFrom="column">
              <wp:posOffset>238547</wp:posOffset>
            </wp:positionH>
            <wp:positionV relativeFrom="paragraph">
              <wp:posOffset>145697</wp:posOffset>
            </wp:positionV>
            <wp:extent cx="2380307" cy="888647"/>
            <wp:effectExtent l="0" t="0" r="0" b="0"/>
            <wp:wrapNone/>
            <wp:docPr id="11" name="Picture 11" descr="Image result for w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m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60" cy="8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D25" w:rsidRDefault="00571D25" w:rsidP="00571D25">
      <w:pPr>
        <w:tabs>
          <w:tab w:val="left" w:pos="10230"/>
        </w:tabs>
      </w:pPr>
    </w:p>
    <w:p w:rsidR="00571D25" w:rsidRDefault="00B821CA" w:rsidP="00571D25">
      <w:pPr>
        <w:tabs>
          <w:tab w:val="left" w:pos="10230"/>
        </w:tabs>
      </w:pPr>
      <w:r>
        <w:rPr>
          <w:noProof/>
          <w:lang w:eastAsia="en-GB"/>
        </w:rPr>
        <w:drawing>
          <wp:anchor distT="0" distB="0" distL="114300" distR="114300" simplePos="0" relativeHeight="251645952" behindDoc="0" locked="0" layoutInCell="1" allowOverlap="1" wp14:anchorId="1019E6E5" wp14:editId="4CBB9B22">
            <wp:simplePos x="0" y="0"/>
            <wp:positionH relativeFrom="column">
              <wp:posOffset>1164590</wp:posOffset>
            </wp:positionH>
            <wp:positionV relativeFrom="paragraph">
              <wp:posOffset>5940425</wp:posOffset>
            </wp:positionV>
            <wp:extent cx="1776095" cy="841375"/>
            <wp:effectExtent l="0" t="0" r="0" b="0"/>
            <wp:wrapNone/>
            <wp:docPr id="103" name="Picture 103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25" w:rsidRDefault="00D742CE" w:rsidP="00571D2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72879C" wp14:editId="19C96249">
                <wp:simplePos x="0" y="0"/>
                <wp:positionH relativeFrom="column">
                  <wp:posOffset>6503882</wp:posOffset>
                </wp:positionH>
                <wp:positionV relativeFrom="paragraph">
                  <wp:posOffset>-269452</wp:posOffset>
                </wp:positionV>
                <wp:extent cx="3408821" cy="164020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821" cy="164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326FB" w:rsidRDefault="00D742CE" w:rsidP="00D742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A20274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326FB">
                              <w:rPr>
                                <w:b/>
                                <w:noProof/>
                                <w:color w:val="A20274"/>
                                <w:sz w:val="100"/>
                                <w:szCs w:val="10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Civil War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879C" id="Text Box 68" o:spid="_x0000_s1038" type="#_x0000_t202" style="position:absolute;margin-left:512.1pt;margin-top:-21.2pt;width:268.4pt;height:12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" filled="f" stroked="f">
                <v:textbox>
                  <w:txbxContent>
                    <w:p w:rsidR="00D742CE" w:rsidRPr="00F326FB" w:rsidRDefault="00D742CE" w:rsidP="00D742CE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A20274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326FB">
                        <w:rPr>
                          <w:b/>
                          <w:noProof/>
                          <w:color w:val="A20274"/>
                          <w:sz w:val="100"/>
                          <w:szCs w:val="10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Civil War</w:t>
                      </w:r>
                    </w:p>
                  </w:txbxContent>
                </v:textbox>
              </v:shape>
            </w:pict>
          </mc:Fallback>
        </mc:AlternateContent>
      </w:r>
      <w:r w:rsidR="00512B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CC5299" wp14:editId="0289ADBF">
                <wp:simplePos x="0" y="0"/>
                <wp:positionH relativeFrom="column">
                  <wp:posOffset>3151082</wp:posOffset>
                </wp:positionH>
                <wp:positionV relativeFrom="paragraph">
                  <wp:posOffset>-292029</wp:posOffset>
                </wp:positionV>
                <wp:extent cx="3318510" cy="1696649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696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123F1" w:rsidRDefault="00D742CE" w:rsidP="00F326FB">
                            <w:pPr>
                              <w:jc w:val="center"/>
                              <w:rPr>
                                <w:b/>
                                <w:noProof/>
                                <w:color w:val="A20274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20274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Dalai 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C5299" id="Text Box 70" o:spid="_x0000_s1039" type="#_x0000_t202" style="position:absolute;margin-left:248.1pt;margin-top:-23pt;width:261.3pt;height:13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" filled="f" stroked="f">
                <v:textbox>
                  <w:txbxContent>
                    <w:p w:rsidR="00D742CE" w:rsidRPr="00F123F1" w:rsidRDefault="00D742CE" w:rsidP="00F326FB">
                      <w:pPr>
                        <w:jc w:val="center"/>
                        <w:rPr>
                          <w:b/>
                          <w:noProof/>
                          <w:color w:val="A20274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A20274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Dalai Lama</w:t>
                      </w:r>
                    </w:p>
                  </w:txbxContent>
                </v:textbox>
              </v:shape>
            </w:pict>
          </mc:Fallback>
        </mc:AlternateContent>
      </w:r>
      <w:r w:rsidR="00F326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DB3D05" wp14:editId="53C0D158">
                <wp:simplePos x="0" y="0"/>
                <wp:positionH relativeFrom="column">
                  <wp:posOffset>-273685</wp:posOffset>
                </wp:positionH>
                <wp:positionV relativeFrom="paragraph">
                  <wp:posOffset>-245110</wp:posOffset>
                </wp:positionV>
                <wp:extent cx="3318510" cy="164020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64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123F1" w:rsidRDefault="00D742CE" w:rsidP="00F326FB">
                            <w:pPr>
                              <w:jc w:val="center"/>
                              <w:rPr>
                                <w:b/>
                                <w:noProof/>
                                <w:color w:val="A20274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20274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Quakers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B3D05" id="Text Box 72" o:spid="_x0000_s1040" type="#_x0000_t202" style="position:absolute;margin-left:-21.55pt;margin-top:-19.3pt;width:261.3pt;height:129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" filled="f" stroked="f">
                <v:textbox>
                  <w:txbxContent>
                    <w:p w:rsidR="00D742CE" w:rsidRPr="00F123F1" w:rsidRDefault="00D742CE" w:rsidP="00F326FB">
                      <w:pPr>
                        <w:jc w:val="center"/>
                        <w:rPr>
                          <w:b/>
                          <w:noProof/>
                          <w:color w:val="A20274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A20274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Quakers</w:t>
                      </w:r>
                    </w:p>
                  </w:txbxContent>
                </v:textbox>
              </v:shape>
            </w:pict>
          </mc:Fallback>
        </mc:AlternateContent>
      </w:r>
      <w:r w:rsidR="002500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72BF65C" wp14:editId="5C96F5A5">
                <wp:simplePos x="0" y="0"/>
                <wp:positionH relativeFrom="column">
                  <wp:posOffset>-292321</wp:posOffset>
                </wp:positionH>
                <wp:positionV relativeFrom="paragraph">
                  <wp:posOffset>-252067</wp:posOffset>
                </wp:positionV>
                <wp:extent cx="3348355" cy="1828800"/>
                <wp:effectExtent l="0" t="0" r="0" b="698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43355F" w:rsidRDefault="00D742CE" w:rsidP="00571D25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BF65C" id="Text Box 43" o:spid="_x0000_s1041" type="#_x0000_t202" style="position:absolute;margin-left:-23pt;margin-top:-19.85pt;width:263.65pt;height:2in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" filled="f" stroked="f">
                <v:textbox style="mso-fit-shape-to-text:t">
                  <w:txbxContent>
                    <w:p w:rsidR="00D742CE" w:rsidRPr="0043355F" w:rsidRDefault="00D742CE" w:rsidP="00571D25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88"/>
                          <w:szCs w:val="8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65AAD0F" wp14:editId="7FADE46C">
                <wp:simplePos x="0" y="0"/>
                <wp:positionH relativeFrom="column">
                  <wp:posOffset>6530340</wp:posOffset>
                </wp:positionH>
                <wp:positionV relativeFrom="paragraph">
                  <wp:posOffset>5068570</wp:posOffset>
                </wp:positionV>
                <wp:extent cx="3348355" cy="1697355"/>
                <wp:effectExtent l="0" t="0" r="23495" b="1714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CAC2F" id="Rectangle 44" o:spid="_x0000_s1026" style="position:absolute;margin-left:514.2pt;margin-top:399.1pt;width:263.65pt;height:133.6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D210A7B" wp14:editId="079BE548">
                <wp:simplePos x="0" y="0"/>
                <wp:positionH relativeFrom="column">
                  <wp:posOffset>3114040</wp:posOffset>
                </wp:positionH>
                <wp:positionV relativeFrom="paragraph">
                  <wp:posOffset>5060315</wp:posOffset>
                </wp:positionV>
                <wp:extent cx="3348355" cy="1697355"/>
                <wp:effectExtent l="0" t="0" r="23495" b="1714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6918B" id="Rectangle 45" o:spid="_x0000_s1026" style="position:absolute;margin-left:245.2pt;margin-top:398.45pt;width:263.65pt;height:133.6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2B7B169" wp14:editId="5C1DA9BD">
                <wp:simplePos x="0" y="0"/>
                <wp:positionH relativeFrom="column">
                  <wp:posOffset>3115945</wp:posOffset>
                </wp:positionH>
                <wp:positionV relativeFrom="paragraph">
                  <wp:posOffset>3281045</wp:posOffset>
                </wp:positionV>
                <wp:extent cx="3348355" cy="1697355"/>
                <wp:effectExtent l="0" t="0" r="23495" b="1714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274CC" id="Rectangle 46" o:spid="_x0000_s1026" style="position:absolute;margin-left:245.35pt;margin-top:258.35pt;width:263.65pt;height:133.6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9059206" wp14:editId="65BFE344">
                <wp:simplePos x="0" y="0"/>
                <wp:positionH relativeFrom="column">
                  <wp:posOffset>6529070</wp:posOffset>
                </wp:positionH>
                <wp:positionV relativeFrom="paragraph">
                  <wp:posOffset>3285490</wp:posOffset>
                </wp:positionV>
                <wp:extent cx="3348355" cy="1697355"/>
                <wp:effectExtent l="0" t="0" r="23495" b="1714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A6E46" id="Rectangle 47" o:spid="_x0000_s1026" style="position:absolute;margin-left:514.1pt;margin-top:258.7pt;width:263.65pt;height:133.6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D7EA7E9" wp14:editId="4EFC40F4">
                <wp:simplePos x="0" y="0"/>
                <wp:positionH relativeFrom="column">
                  <wp:posOffset>3119120</wp:posOffset>
                </wp:positionH>
                <wp:positionV relativeFrom="paragraph">
                  <wp:posOffset>1478280</wp:posOffset>
                </wp:positionV>
                <wp:extent cx="3348355" cy="1697355"/>
                <wp:effectExtent l="0" t="0" r="23495" b="1714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1D448" id="Rectangle 48" o:spid="_x0000_s1026" style="position:absolute;margin-left:245.6pt;margin-top:116.4pt;width:263.65pt;height:133.6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E54AA08" wp14:editId="510BC321">
                <wp:simplePos x="0" y="0"/>
                <wp:positionH relativeFrom="column">
                  <wp:posOffset>6521450</wp:posOffset>
                </wp:positionH>
                <wp:positionV relativeFrom="paragraph">
                  <wp:posOffset>1472565</wp:posOffset>
                </wp:positionV>
                <wp:extent cx="3348355" cy="1697355"/>
                <wp:effectExtent l="0" t="0" r="23495" b="1714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821BC" id="Rectangle 49" o:spid="_x0000_s1026" style="position:absolute;margin-left:513.5pt;margin-top:115.95pt;width:263.65pt;height:133.6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B49BB1B" wp14:editId="669BC6C9">
                <wp:simplePos x="0" y="0"/>
                <wp:positionH relativeFrom="column">
                  <wp:posOffset>6525433</wp:posOffset>
                </wp:positionH>
                <wp:positionV relativeFrom="paragraph">
                  <wp:posOffset>-302880</wp:posOffset>
                </wp:positionV>
                <wp:extent cx="3348355" cy="1697355"/>
                <wp:effectExtent l="0" t="0" r="23495" b="1714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724A3" id="Rectangle 50" o:spid="_x0000_s1026" style="position:absolute;margin-left:513.8pt;margin-top:-23.85pt;width:263.65pt;height:133.6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125EDE8" wp14:editId="27248B70">
                <wp:simplePos x="0" y="0"/>
                <wp:positionH relativeFrom="column">
                  <wp:posOffset>3117215</wp:posOffset>
                </wp:positionH>
                <wp:positionV relativeFrom="paragraph">
                  <wp:posOffset>-302880</wp:posOffset>
                </wp:positionV>
                <wp:extent cx="3348355" cy="1697355"/>
                <wp:effectExtent l="0" t="0" r="23495" b="1714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CA658" id="Rectangle 51" o:spid="_x0000_s1026" style="position:absolute;margin-left:245.45pt;margin-top:-23.85pt;width:263.65pt;height:133.6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0061D55" wp14:editId="45A01C75">
                <wp:simplePos x="0" y="0"/>
                <wp:positionH relativeFrom="column">
                  <wp:posOffset>-306705</wp:posOffset>
                </wp:positionH>
                <wp:positionV relativeFrom="paragraph">
                  <wp:posOffset>1472565</wp:posOffset>
                </wp:positionV>
                <wp:extent cx="3348355" cy="1697355"/>
                <wp:effectExtent l="0" t="0" r="23495" b="1714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66E22" id="Rectangle 52" o:spid="_x0000_s1026" style="position:absolute;margin-left:-24.15pt;margin-top:115.95pt;width:263.65pt;height:133.6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A709D1B" wp14:editId="3D47DE2A">
                <wp:simplePos x="0" y="0"/>
                <wp:positionH relativeFrom="column">
                  <wp:posOffset>-304800</wp:posOffset>
                </wp:positionH>
                <wp:positionV relativeFrom="paragraph">
                  <wp:posOffset>3279775</wp:posOffset>
                </wp:positionV>
                <wp:extent cx="3348355" cy="1697355"/>
                <wp:effectExtent l="0" t="0" r="23495" b="1714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13222" id="Rectangle 53" o:spid="_x0000_s1026" style="position:absolute;margin-left:-24pt;margin-top:258.25pt;width:263.65pt;height:133.6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0922C46F" wp14:editId="15D67B44">
                <wp:simplePos x="0" y="0"/>
                <wp:positionH relativeFrom="column">
                  <wp:posOffset>-303456</wp:posOffset>
                </wp:positionH>
                <wp:positionV relativeFrom="paragraph">
                  <wp:posOffset>-303637</wp:posOffset>
                </wp:positionV>
                <wp:extent cx="3348355" cy="1697355"/>
                <wp:effectExtent l="0" t="0" r="23495" b="1714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8942A" id="Rectangle 54" o:spid="_x0000_s1026" style="position:absolute;margin-left:-23.9pt;margin-top:-23.9pt;width:263.65pt;height:133.6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" filled="f" strokecolor="#a20274" strokeweight="2pt"/>
            </w:pict>
          </mc:Fallback>
        </mc:AlternateContent>
      </w:r>
      <w:r w:rsidR="00571D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043A83B" wp14:editId="1E99D90B">
                <wp:simplePos x="0" y="0"/>
                <wp:positionH relativeFrom="column">
                  <wp:posOffset>-302879</wp:posOffset>
                </wp:positionH>
                <wp:positionV relativeFrom="paragraph">
                  <wp:posOffset>5064768</wp:posOffset>
                </wp:positionV>
                <wp:extent cx="3348355" cy="1697743"/>
                <wp:effectExtent l="0" t="0" r="23495" b="1714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1697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A202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1442A" id="Rectangle 55" o:spid="_x0000_s1026" style="position:absolute;margin-left:-23.85pt;margin-top:398.8pt;width:263.65pt;height:133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" filled="f" strokecolor="#a20274" strokeweight="2pt"/>
            </w:pict>
          </mc:Fallback>
        </mc:AlternateContent>
      </w:r>
    </w:p>
    <w:p w:rsidR="00571D25" w:rsidRDefault="00D742CE" w:rsidP="00571D25">
      <w:pPr>
        <w:tabs>
          <w:tab w:val="left" w:pos="10230"/>
        </w:tabs>
      </w:pPr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0F284D45" wp14:editId="1829147B">
            <wp:simplePos x="0" y="0"/>
            <wp:positionH relativeFrom="column">
              <wp:posOffset>7430664</wp:posOffset>
            </wp:positionH>
            <wp:positionV relativeFrom="paragraph">
              <wp:posOffset>208845</wp:posOffset>
            </wp:positionV>
            <wp:extent cx="1556602" cy="791374"/>
            <wp:effectExtent l="0" t="0" r="5715" b="8890"/>
            <wp:wrapNone/>
            <wp:docPr id="38" name="Picture 38" descr="Image result for english civil war roundheads and caval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english civil war roundheads and cavali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" t="24109" r="3547" b="28454"/>
                    <a:stretch/>
                  </pic:blipFill>
                  <pic:spPr bwMode="auto">
                    <a:xfrm>
                      <a:off x="0" y="0"/>
                      <a:ext cx="1556602" cy="79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D4"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7B035FF0" wp14:editId="4B846F4D">
            <wp:simplePos x="0" y="0"/>
            <wp:positionH relativeFrom="column">
              <wp:posOffset>4505748</wp:posOffset>
            </wp:positionH>
            <wp:positionV relativeFrom="paragraph">
              <wp:posOffset>78242</wp:posOffset>
            </wp:positionV>
            <wp:extent cx="788398" cy="900576"/>
            <wp:effectExtent l="0" t="0" r="0" b="0"/>
            <wp:wrapNone/>
            <wp:docPr id="37" name="Picture 37" descr="Image result for dalai 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alai lam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05" cy="90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D4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32AEB337" wp14:editId="731E2170">
            <wp:simplePos x="0" y="0"/>
            <wp:positionH relativeFrom="column">
              <wp:posOffset>938107</wp:posOffset>
            </wp:positionH>
            <wp:positionV relativeFrom="paragraph">
              <wp:posOffset>118110</wp:posOffset>
            </wp:positionV>
            <wp:extent cx="857955" cy="865676"/>
            <wp:effectExtent l="0" t="0" r="0" b="0"/>
            <wp:wrapNone/>
            <wp:docPr id="31" name="Picture 31" descr="Image result for quakers an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quakers and wa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55" cy="8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D25" w:rsidRPr="00571D25" w:rsidRDefault="00571D25" w:rsidP="00571D25"/>
    <w:p w:rsidR="00571D25" w:rsidRPr="00571D25" w:rsidRDefault="00571D25" w:rsidP="00571D25"/>
    <w:p w:rsidR="00571D25" w:rsidRPr="00571D25" w:rsidRDefault="00F326FB" w:rsidP="00571D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F5CB6F" wp14:editId="218A4402">
                <wp:simplePos x="0" y="0"/>
                <wp:positionH relativeFrom="column">
                  <wp:posOffset>-228600</wp:posOffset>
                </wp:positionH>
                <wp:positionV relativeFrom="paragraph">
                  <wp:posOffset>262255</wp:posOffset>
                </wp:positionV>
                <wp:extent cx="3318510" cy="1516380"/>
                <wp:effectExtent l="0" t="0" r="0" b="762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326FB" w:rsidRDefault="00D742CE" w:rsidP="00F326FB">
                            <w:pPr>
                              <w:rPr>
                                <w:b/>
                                <w:noProof/>
                                <w:color w:val="A20274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326FB">
                              <w:rPr>
                                <w:b/>
                                <w:noProof/>
                                <w:color w:val="A20274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Conscientious Objector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5CB6F" id="Text Box 73" o:spid="_x0000_s1042" type="#_x0000_t202" style="position:absolute;margin-left:-18pt;margin-top:20.65pt;width:261.3pt;height:119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" filled="f" stroked="f">
                <v:textbox>
                  <w:txbxContent>
                    <w:p w:rsidR="00D742CE" w:rsidRPr="00F326FB" w:rsidRDefault="00D742CE" w:rsidP="00F326FB">
                      <w:pPr>
                        <w:rPr>
                          <w:b/>
                          <w:noProof/>
                          <w:color w:val="A20274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326FB">
                        <w:rPr>
                          <w:b/>
                          <w:noProof/>
                          <w:color w:val="A20274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Conscientious Objector</w:t>
                      </w:r>
                    </w:p>
                  </w:txbxContent>
                </v:textbox>
              </v:shape>
            </w:pict>
          </mc:Fallback>
        </mc:AlternateContent>
      </w:r>
    </w:p>
    <w:p w:rsidR="00571D25" w:rsidRPr="00571D25" w:rsidRDefault="00A663B3" w:rsidP="00571D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5FBCAB" wp14:editId="03D5D1F4">
                <wp:simplePos x="0" y="0"/>
                <wp:positionH relativeFrom="column">
                  <wp:posOffset>6565264</wp:posOffset>
                </wp:positionH>
                <wp:positionV relativeFrom="paragraph">
                  <wp:posOffset>15875</wp:posOffset>
                </wp:positionV>
                <wp:extent cx="3308985" cy="10287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98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123F1" w:rsidRDefault="00D742CE" w:rsidP="00F326FB">
                            <w:pPr>
                              <w:rPr>
                                <w:b/>
                                <w:noProof/>
                                <w:color w:val="A20274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20274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Retaliation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BCAB" id="Text Box 66" o:spid="_x0000_s1043" type="#_x0000_t202" style="position:absolute;margin-left:516.95pt;margin-top:1.25pt;width:260.5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" filled="f" stroked="f">
                <v:textbox>
                  <w:txbxContent>
                    <w:p w:rsidR="00D742CE" w:rsidRPr="00F123F1" w:rsidRDefault="00D742CE" w:rsidP="00F326FB">
                      <w:pPr>
                        <w:rPr>
                          <w:b/>
                          <w:noProof/>
                          <w:color w:val="A20274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A20274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Retaliation</w:t>
                      </w:r>
                    </w:p>
                  </w:txbxContent>
                </v:textbox>
              </v:shape>
            </w:pict>
          </mc:Fallback>
        </mc:AlternateContent>
      </w:r>
      <w:r w:rsidR="00F326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E42B59" wp14:editId="185FC788">
                <wp:simplePos x="0" y="0"/>
                <wp:positionH relativeFrom="column">
                  <wp:posOffset>3202940</wp:posOffset>
                </wp:positionH>
                <wp:positionV relativeFrom="paragraph">
                  <wp:posOffset>6350</wp:posOffset>
                </wp:positionV>
                <wp:extent cx="3261360" cy="13906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326FB" w:rsidRDefault="00D742CE" w:rsidP="00F326FB">
                            <w:pPr>
                              <w:rPr>
                                <w:b/>
                                <w:noProof/>
                                <w:color w:val="A20274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326FB">
                              <w:rPr>
                                <w:b/>
                                <w:noProof/>
                                <w:color w:val="A20274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Conventional Warfare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42B59" id="Text Box 71" o:spid="_x0000_s1044" type="#_x0000_t202" style="position:absolute;margin-left:252.2pt;margin-top:.5pt;width:256.8pt;height:10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" filled="f" stroked="f">
                <v:textbox>
                  <w:txbxContent>
                    <w:p w:rsidR="00D742CE" w:rsidRPr="00F326FB" w:rsidRDefault="00D742CE" w:rsidP="00F326FB">
                      <w:pPr>
                        <w:rPr>
                          <w:b/>
                          <w:noProof/>
                          <w:color w:val="A20274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326FB">
                        <w:rPr>
                          <w:b/>
                          <w:noProof/>
                          <w:color w:val="A20274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Conventional Warfare</w:t>
                      </w:r>
                    </w:p>
                  </w:txbxContent>
                </v:textbox>
              </v:shape>
            </w:pict>
          </mc:Fallback>
        </mc:AlternateContent>
      </w:r>
    </w:p>
    <w:p w:rsidR="00571D25" w:rsidRPr="00571D25" w:rsidRDefault="00D742CE" w:rsidP="00571D25">
      <w:r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2D7669D9" wp14:editId="32C78193">
            <wp:simplePos x="0" y="0"/>
            <wp:positionH relativeFrom="column">
              <wp:posOffset>1694341</wp:posOffset>
            </wp:positionH>
            <wp:positionV relativeFrom="paragraph">
              <wp:posOffset>214885</wp:posOffset>
            </wp:positionV>
            <wp:extent cx="1386470" cy="1000178"/>
            <wp:effectExtent l="0" t="38100" r="0" b="47625"/>
            <wp:wrapNone/>
            <wp:docPr id="40" name="Picture 4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t="5924" r="3931"/>
                    <a:stretch/>
                  </pic:blipFill>
                  <pic:spPr bwMode="auto">
                    <a:xfrm rot="20198731">
                      <a:off x="0" y="0"/>
                      <a:ext cx="1390671" cy="10032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D25" w:rsidRPr="00571D25" w:rsidRDefault="00D742CE" w:rsidP="00571D25">
      <w:r>
        <w:rPr>
          <w:noProof/>
          <w:lang w:eastAsia="en-GB"/>
        </w:rPr>
        <w:drawing>
          <wp:anchor distT="0" distB="0" distL="114300" distR="114300" simplePos="0" relativeHeight="251812864" behindDoc="0" locked="0" layoutInCell="1" allowOverlap="1" wp14:anchorId="6D5C6848" wp14:editId="0D1973CB">
            <wp:simplePos x="0" y="0"/>
            <wp:positionH relativeFrom="column">
              <wp:posOffset>5227814</wp:posOffset>
            </wp:positionH>
            <wp:positionV relativeFrom="paragraph">
              <wp:posOffset>8255</wp:posOffset>
            </wp:positionV>
            <wp:extent cx="1117600" cy="818421"/>
            <wp:effectExtent l="0" t="0" r="6350" b="1270"/>
            <wp:wrapNone/>
            <wp:docPr id="41" name="Picture 41" descr="Image result for conventional warfar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conventional warfare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r="8879"/>
                    <a:stretch/>
                  </pic:blipFill>
                  <pic:spPr bwMode="auto">
                    <a:xfrm>
                      <a:off x="0" y="0"/>
                      <a:ext cx="1117600" cy="8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D25" w:rsidRPr="00571D25" w:rsidRDefault="00571D25" w:rsidP="00571D25"/>
    <w:p w:rsidR="00571D25" w:rsidRPr="00571D25" w:rsidRDefault="00D742CE" w:rsidP="00D742CE">
      <w:pPr>
        <w:tabs>
          <w:tab w:val="left" w:pos="4836"/>
        </w:tabs>
      </w:pPr>
      <w:r>
        <w:tab/>
      </w:r>
    </w:p>
    <w:p w:rsidR="00571D25" w:rsidRPr="00571D25" w:rsidRDefault="00E74C7E" w:rsidP="00571D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27D83BE" wp14:editId="0433FDA6">
                <wp:simplePos x="0" y="0"/>
                <wp:positionH relativeFrom="column">
                  <wp:posOffset>-273685</wp:posOffset>
                </wp:positionH>
                <wp:positionV relativeFrom="paragraph">
                  <wp:posOffset>100118</wp:posOffset>
                </wp:positionV>
                <wp:extent cx="3318510" cy="1516380"/>
                <wp:effectExtent l="0" t="0" r="0" b="762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123F1" w:rsidRDefault="00D742CE" w:rsidP="00A663B3">
                            <w:pPr>
                              <w:jc w:val="center"/>
                              <w:rPr>
                                <w:b/>
                                <w:noProof/>
                                <w:color w:val="A20274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20274"/>
                                <w:sz w:val="88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Crusades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83BE" id="Text Box 64" o:spid="_x0000_s1045" type="#_x0000_t202" style="position:absolute;margin-left:-21.55pt;margin-top:7.9pt;width:261.3pt;height:119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" filled="f" stroked="f">
                <v:textbox>
                  <w:txbxContent>
                    <w:p w:rsidR="00D742CE" w:rsidRPr="00F123F1" w:rsidRDefault="00D742CE" w:rsidP="00A663B3">
                      <w:pPr>
                        <w:jc w:val="center"/>
                        <w:rPr>
                          <w:b/>
                          <w:noProof/>
                          <w:color w:val="A20274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A20274"/>
                          <w:sz w:val="88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Crusades</w:t>
                      </w:r>
                    </w:p>
                  </w:txbxContent>
                </v:textbox>
              </v:shape>
            </w:pict>
          </mc:Fallback>
        </mc:AlternateContent>
      </w:r>
      <w:r w:rsidR="00A663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237D9C" wp14:editId="03967668">
                <wp:simplePos x="0" y="0"/>
                <wp:positionH relativeFrom="column">
                  <wp:posOffset>6525260</wp:posOffset>
                </wp:positionH>
                <wp:positionV relativeFrom="paragraph">
                  <wp:posOffset>99060</wp:posOffset>
                </wp:positionV>
                <wp:extent cx="3348355" cy="1407795"/>
                <wp:effectExtent l="0" t="0" r="0" b="190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326FB" w:rsidRDefault="00D742CE" w:rsidP="00571D25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Terrorism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7D9C" id="Text Box 35" o:spid="_x0000_s1046" type="#_x0000_t202" style="position:absolute;margin-left:513.8pt;margin-top:7.8pt;width:263.65pt;height:110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" filled="f" stroked="f">
                <v:textbox>
                  <w:txbxContent>
                    <w:p w:rsidR="00D742CE" w:rsidRPr="00F326FB" w:rsidRDefault="00D742CE" w:rsidP="00571D25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Terrorism</w:t>
                      </w:r>
                    </w:p>
                  </w:txbxContent>
                </v:textbox>
              </v:shape>
            </w:pict>
          </mc:Fallback>
        </mc:AlternateContent>
      </w:r>
      <w:r w:rsidR="00CD6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4728BE" wp14:editId="42F2B553">
                <wp:simplePos x="0" y="0"/>
                <wp:positionH relativeFrom="column">
                  <wp:posOffset>3107277</wp:posOffset>
                </wp:positionH>
                <wp:positionV relativeFrom="paragraph">
                  <wp:posOffset>134813</wp:posOffset>
                </wp:positionV>
                <wp:extent cx="3358294" cy="1251585"/>
                <wp:effectExtent l="0" t="0" r="0" b="57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8294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326FB" w:rsidRDefault="00D742CE" w:rsidP="00571D25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326FB">
                              <w:rPr>
                                <w:b/>
                                <w:noProof/>
                                <w:color w:val="E5B8B7" w:themeColor="accent2" w:themeTint="66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Three Poisons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28BE" id="Text Box 36" o:spid="_x0000_s1047" type="#_x0000_t202" style="position:absolute;margin-left:244.65pt;margin-top:10.6pt;width:264.45pt;height:98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" filled="f" stroked="f">
                <v:textbox>
                  <w:txbxContent>
                    <w:p w:rsidR="00D742CE" w:rsidRPr="00F326FB" w:rsidRDefault="00D742CE" w:rsidP="00571D25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326FB">
                        <w:rPr>
                          <w:b/>
                          <w:noProof/>
                          <w:color w:val="E5B8B7" w:themeColor="accent2" w:themeTint="66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Three Poisons</w:t>
                      </w:r>
                    </w:p>
                  </w:txbxContent>
                </v:textbox>
              </v:shape>
            </w:pict>
          </mc:Fallback>
        </mc:AlternateContent>
      </w:r>
    </w:p>
    <w:p w:rsidR="00571D25" w:rsidRPr="00571D25" w:rsidRDefault="00571D25" w:rsidP="00571D25"/>
    <w:p w:rsidR="00571D25" w:rsidRPr="00571D25" w:rsidRDefault="00E74C7E" w:rsidP="00571D25"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460D2D2D" wp14:editId="028AF709">
            <wp:simplePos x="0" y="0"/>
            <wp:positionH relativeFrom="column">
              <wp:posOffset>4431312</wp:posOffset>
            </wp:positionH>
            <wp:positionV relativeFrom="paragraph">
              <wp:posOffset>144286</wp:posOffset>
            </wp:positionV>
            <wp:extent cx="864676" cy="864676"/>
            <wp:effectExtent l="0" t="0" r="0" b="0"/>
            <wp:wrapNone/>
            <wp:docPr id="5" name="Picture 5" descr="Image result for three poi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ree poiso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76" cy="8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D25" w:rsidRPr="00571D25" w:rsidRDefault="00571D25" w:rsidP="00571D25"/>
    <w:p w:rsidR="00571D25" w:rsidRPr="00571D25" w:rsidRDefault="00571D25" w:rsidP="00571D25"/>
    <w:p w:rsidR="00571D25" w:rsidRPr="00571D25" w:rsidRDefault="00E74C7E" w:rsidP="00571D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09046D" wp14:editId="22FB6AF1">
                <wp:simplePos x="0" y="0"/>
                <wp:positionH relativeFrom="column">
                  <wp:posOffset>3117215</wp:posOffset>
                </wp:positionH>
                <wp:positionV relativeFrom="paragraph">
                  <wp:posOffset>234527</wp:posOffset>
                </wp:positionV>
                <wp:extent cx="3348355" cy="978817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978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326FB" w:rsidRDefault="00D742CE" w:rsidP="00571D25">
                            <w:pPr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326FB"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0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Karma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046D" id="Text Box 33" o:spid="_x0000_s1048" type="#_x0000_t202" style="position:absolute;margin-left:245.45pt;margin-top:18.45pt;width:263.65pt;height:77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" filled="f" stroked="f">
                <v:textbox>
                  <w:txbxContent>
                    <w:p w:rsidR="00D742CE" w:rsidRPr="00F326FB" w:rsidRDefault="00D742CE" w:rsidP="00571D25">
                      <w:pPr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326FB"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0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Karma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224272E0" wp14:editId="6A3DAE40">
            <wp:simplePos x="0" y="0"/>
            <wp:positionH relativeFrom="column">
              <wp:posOffset>1911985</wp:posOffset>
            </wp:positionH>
            <wp:positionV relativeFrom="paragraph">
              <wp:posOffset>268816</wp:posOffset>
            </wp:positionV>
            <wp:extent cx="1057729" cy="926275"/>
            <wp:effectExtent l="0" t="0" r="0" b="7620"/>
            <wp:wrapNone/>
            <wp:docPr id="92" name="Picture 92" descr="http://siddharthabhuddhism.weebly.com/uploads/3/3/3/0/333099/94624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iddharthabhuddhism.weebly.com/uploads/3/3/3/0/333099/9462499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29" cy="9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2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52B3E7" wp14:editId="0ECC78EA">
                <wp:simplePos x="0" y="0"/>
                <wp:positionH relativeFrom="column">
                  <wp:posOffset>-253224</wp:posOffset>
                </wp:positionH>
                <wp:positionV relativeFrom="paragraph">
                  <wp:posOffset>124389</wp:posOffset>
                </wp:positionV>
                <wp:extent cx="3288720" cy="169735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720" cy="169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326FB" w:rsidRDefault="00D742CE" w:rsidP="00D82FB6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326FB">
                              <w:rPr>
                                <w:b/>
                                <w:noProof/>
                                <w:color w:val="E5B8B7" w:themeColor="accent2" w:themeTint="66"/>
                                <w:sz w:val="96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Five Precepts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B3E7" id="Text Box 34" o:spid="_x0000_s1049" type="#_x0000_t202" style="position:absolute;margin-left:-19.95pt;margin-top:9.8pt;width:258.95pt;height:133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" filled="f" stroked="f">
                <v:textbox>
                  <w:txbxContent>
                    <w:p w:rsidR="00D742CE" w:rsidRPr="00F326FB" w:rsidRDefault="00D742CE" w:rsidP="00D82FB6">
                      <w:pPr>
                        <w:spacing w:line="240" w:lineRule="auto"/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326FB">
                        <w:rPr>
                          <w:b/>
                          <w:noProof/>
                          <w:color w:val="E5B8B7" w:themeColor="accent2" w:themeTint="66"/>
                          <w:sz w:val="96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Five Precepts</w:t>
                      </w:r>
                    </w:p>
                  </w:txbxContent>
                </v:textbox>
              </v:shape>
            </w:pict>
          </mc:Fallback>
        </mc:AlternateContent>
      </w:r>
    </w:p>
    <w:p w:rsidR="00571D25" w:rsidRDefault="00E74C7E" w:rsidP="00571D2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87763FB" wp14:editId="37435D04">
                <wp:simplePos x="0" y="0"/>
                <wp:positionH relativeFrom="column">
                  <wp:posOffset>6520392</wp:posOffset>
                </wp:positionH>
                <wp:positionV relativeFrom="paragraph">
                  <wp:posOffset>126224</wp:posOffset>
                </wp:positionV>
                <wp:extent cx="3348355" cy="1411111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1411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2CE" w:rsidRPr="00F326FB" w:rsidRDefault="00D742CE" w:rsidP="00D82FB6">
                            <w:pPr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326FB"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88"/>
                                <w14:textOutline w14:w="11112" w14:cap="flat" w14:cmpd="sng" w14:algn="ctr">
                                  <w14:solidFill>
                                    <w14:srgbClr w14:val="A2027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FF79D2"/>
                                      </w14:gs>
                                      <w14:gs w14:pos="55000">
                                        <w14:srgbClr w14:val="A20274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79000">
                                        <w14:srgbClr w14:val="A20274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Ten Commandments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763FB" id="Text Box 32" o:spid="_x0000_s1050" type="#_x0000_t202" style="position:absolute;margin-left:513.4pt;margin-top:9.95pt;width:263.65pt;height:111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" filled="f" stroked="f">
                <v:textbox>
                  <w:txbxContent>
                    <w:p w:rsidR="00D742CE" w:rsidRPr="00F326FB" w:rsidRDefault="00D742CE" w:rsidP="00D82FB6">
                      <w:pPr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326FB"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88"/>
                          <w14:textOutline w14:w="11112" w14:cap="flat" w14:cmpd="sng" w14:algn="ctr">
                            <w14:solidFill>
                              <w14:srgbClr w14:val="A2027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FF79D2"/>
                                </w14:gs>
                                <w14:gs w14:pos="55000">
                                  <w14:srgbClr w14:val="A20274">
                                    <w14:shade w14:val="67500"/>
                                    <w14:satMod w14:val="115000"/>
                                  </w14:srgbClr>
                                </w14:gs>
                                <w14:gs w14:pos="79000">
                                  <w14:srgbClr w14:val="A20274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Ten Commandments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4565E076" wp14:editId="7060E076">
            <wp:simplePos x="0" y="0"/>
            <wp:positionH relativeFrom="column">
              <wp:posOffset>8990965</wp:posOffset>
            </wp:positionH>
            <wp:positionV relativeFrom="paragraph">
              <wp:posOffset>8255</wp:posOffset>
            </wp:positionV>
            <wp:extent cx="821055" cy="9042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6480" behindDoc="0" locked="0" layoutInCell="1" allowOverlap="1" wp14:anchorId="67051CB9" wp14:editId="4A2BD620">
            <wp:simplePos x="0" y="0"/>
            <wp:positionH relativeFrom="column">
              <wp:posOffset>2216644</wp:posOffset>
            </wp:positionH>
            <wp:positionV relativeFrom="paragraph">
              <wp:posOffset>66957</wp:posOffset>
            </wp:positionV>
            <wp:extent cx="459682" cy="617517"/>
            <wp:effectExtent l="0" t="0" r="0" b="0"/>
            <wp:wrapNone/>
            <wp:docPr id="93" name="Picture 93" descr="http://2.bp.blogspot.com/-TvMJb69bIJc/UZothud1kiI/AAAAAAAAkGo/XzMRoSijHkI/s1600/The+Buddha+on+a+Lo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2.bp.blogspot.com/-TvMJb69bIJc/UZothud1kiI/AAAAAAAAkGo/XzMRoSijHkI/s1600/The+Buddha+on+a+Lot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2244" r="2514" b="8974"/>
                    <a:stretch/>
                  </pic:blipFill>
                  <pic:spPr bwMode="auto">
                    <a:xfrm>
                      <a:off x="0" y="0"/>
                      <a:ext cx="459682" cy="6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25" w:rsidRDefault="00571D25" w:rsidP="00571D25">
      <w:pPr>
        <w:tabs>
          <w:tab w:val="left" w:pos="4825"/>
        </w:tabs>
      </w:pPr>
      <w:r>
        <w:tab/>
      </w:r>
    </w:p>
    <w:p w:rsidR="00571D25" w:rsidRDefault="00E74C7E" w:rsidP="00571D25">
      <w:pPr>
        <w:tabs>
          <w:tab w:val="left" w:pos="4825"/>
        </w:tabs>
      </w:pPr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5AB4C0EA" wp14:editId="6359B9FB">
            <wp:simplePos x="0" y="0"/>
            <wp:positionH relativeFrom="column">
              <wp:posOffset>4446905</wp:posOffset>
            </wp:positionH>
            <wp:positionV relativeFrom="paragraph">
              <wp:posOffset>91228</wp:posOffset>
            </wp:positionV>
            <wp:extent cx="723900" cy="723900"/>
            <wp:effectExtent l="0" t="0" r="0" b="0"/>
            <wp:wrapNone/>
            <wp:docPr id="94" name="Picture 94" descr="http://cdn.xl.thumbs.canstockphoto.com/canstock684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cdn.xl.thumbs.canstockphoto.com/canstock6847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65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9"/>
                    <a:stretch/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D25" w:rsidRDefault="00571D25" w:rsidP="00571D25">
      <w:pPr>
        <w:tabs>
          <w:tab w:val="left" w:pos="482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04263025" wp14:editId="4811B609">
                <wp:extent cx="308610" cy="308610"/>
                <wp:effectExtent l="0" t="0" r="0" b="0"/>
                <wp:docPr id="58" name="Rectangle 58" descr="https://encrypted-tbn0.gstatic.com/images?q=tbn:ANd9GcSxT3TWlfbZRYsiUCScXbMddu5MGBXL5FvRL1qOiLN6Da6VJbB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D8FC41" id="Rectangle 58" o:spid="_x0000_s1026" alt="https://encrypted-tbn0.gstatic.com/images?q=tbn:ANd9GcSxT3TWlfbZRYsiUCScXbMddu5MGBXL5FvRL1qOiLN6Da6VJbBH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N+QSnYQAwAAKgYAAA4AAAAAAAAAAAAAAAAALgIAAGRycy9lMm9E&#10;b2MueG1sUEsBAi0AFAAGAAgAAAAhAJj2bA3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t>1</w: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A8152C1" wp14:editId="7E50ADFF">
                <wp:extent cx="308610" cy="308610"/>
                <wp:effectExtent l="0" t="0" r="0" b="0"/>
                <wp:docPr id="67" name="Rectangle 67" descr="https://beingnessme.files.wordpress.com/2013/06/sad-gray-person-standing-alone-near-a-crowd-of-different-colored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FF3F63" id="Rectangle 67" o:spid="_x0000_s1026" alt="https://beingnessme.files.wordpress.com/2013/06/sad-gray-person-standing-alone-near-a-crowd-of-different-colored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8300173" wp14:editId="64B495AE">
                <wp:extent cx="308610" cy="308610"/>
                <wp:effectExtent l="0" t="0" r="0" b="0"/>
                <wp:docPr id="75" name="Rectangle 75" descr="https://encrypted-tbn1.gstatic.com/images?q=tbn:ANd9GcTHDkPiVFOYBb7ebfIEkpdAbMeM3nlt5QJZSPQtLHkjQf_CIaG1R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EDB4A1" id="Rectangle 75" o:spid="_x0000_s1026" alt="https://encrypted-tbn1.gstatic.com/images?q=tbn:ANd9GcTHDkPiVFOYBb7ebfIEkpdAbMeM3nlt5QJZSPQtLHkjQf_CIaG1Rw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Avp44EEQMAACwGAAAOAAAAAAAAAAAAAAAAAC4CAABkcnMvZTJv&#10;RG9jLnhtbFBLAQItABQABgAIAAAAIQCY9mwN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D82FB6">
        <w:rPr>
          <w:noProof/>
          <w:lang w:eastAsia="en-GB"/>
        </w:rPr>
        <mc:AlternateContent>
          <mc:Choice Requires="wps">
            <w:drawing>
              <wp:inline distT="0" distB="0" distL="0" distR="0" wp14:anchorId="7EDF2C9E" wp14:editId="52BFA5A1">
                <wp:extent cx="308610" cy="308610"/>
                <wp:effectExtent l="0" t="0" r="0" b="0"/>
                <wp:docPr id="87" name="Rectangle 87" descr="https://educationforjustice.org/system/files/imagecache/resource-img/Universal%20Declaration_H.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884311" id="Rectangle 87" o:spid="_x0000_s1026" alt="https://educationforjustice.org/system/files/imagecache/resource-img/Universal%20Declaration_H.R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BIcx3/0CAAAmBgAADgAAAAAAAAAAAAAAAAAuAgAAZHJzL2Uyb0RvYy54bWxQSwECLQAUAAYACAAA&#10;ACEAmPZsDd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571D25" w:rsidRPr="00571D25" w:rsidRDefault="00571D25" w:rsidP="00571D25"/>
    <w:p w:rsidR="00571D25" w:rsidRPr="00571D25" w:rsidRDefault="00571D25" w:rsidP="00571D25"/>
    <w:p w:rsidR="00571D25" w:rsidRDefault="00571D25" w:rsidP="00571D25"/>
    <w:p w:rsidR="00571D25" w:rsidRPr="00571D25" w:rsidRDefault="00571D25" w:rsidP="00571D25">
      <w:pPr>
        <w:tabs>
          <w:tab w:val="left" w:pos="5966"/>
        </w:tabs>
      </w:pPr>
      <w:r>
        <w:tab/>
      </w:r>
    </w:p>
    <w:sectPr w:rsidR="00571D25" w:rsidRPr="00571D25" w:rsidSect="00541D93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D93"/>
    <w:rsid w:val="0005054F"/>
    <w:rsid w:val="000D1029"/>
    <w:rsid w:val="000E6AC5"/>
    <w:rsid w:val="0025006B"/>
    <w:rsid w:val="0028399F"/>
    <w:rsid w:val="00411FBF"/>
    <w:rsid w:val="0043355F"/>
    <w:rsid w:val="004B1A70"/>
    <w:rsid w:val="00512BD4"/>
    <w:rsid w:val="00541D93"/>
    <w:rsid w:val="00571D25"/>
    <w:rsid w:val="006066EA"/>
    <w:rsid w:val="007B7EA9"/>
    <w:rsid w:val="009077EA"/>
    <w:rsid w:val="00983B6A"/>
    <w:rsid w:val="009A0AE6"/>
    <w:rsid w:val="009D101A"/>
    <w:rsid w:val="00A663B3"/>
    <w:rsid w:val="00AE0F45"/>
    <w:rsid w:val="00B219B1"/>
    <w:rsid w:val="00B75E6C"/>
    <w:rsid w:val="00B821CA"/>
    <w:rsid w:val="00CD68A3"/>
    <w:rsid w:val="00D06FF0"/>
    <w:rsid w:val="00D742CE"/>
    <w:rsid w:val="00D82FB6"/>
    <w:rsid w:val="00DA3972"/>
    <w:rsid w:val="00E37E10"/>
    <w:rsid w:val="00E74C7E"/>
    <w:rsid w:val="00F06E7D"/>
    <w:rsid w:val="00F123F1"/>
    <w:rsid w:val="00F326FB"/>
    <w:rsid w:val="00F8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40EF3"/>
  <w15:docId w15:val="{62BE909B-9534-43C5-99AD-F5EDC082A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gif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microsoft.com/office/2007/relationships/hdphoto" Target="media/hdphoto1.wdp"/><Relationship Id="rId29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microsoft.com/office/2007/relationships/hdphoto" Target="media/hdphoto3.wdp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B482F347</Template>
  <TotalTime>0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Beverley High School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Butler</dc:creator>
  <cp:lastModifiedBy>W Butler</cp:lastModifiedBy>
  <cp:revision>2</cp:revision>
  <dcterms:created xsi:type="dcterms:W3CDTF">2017-03-24T13:24:00Z</dcterms:created>
  <dcterms:modified xsi:type="dcterms:W3CDTF">2017-03-24T13:24:00Z</dcterms:modified>
</cp:coreProperties>
</file>