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4F38" w:rsidRDefault="002C5A63" w:rsidP="002C5A63">
      <w:pPr>
        <w:pStyle w:val="Title"/>
        <w:jc w:val="center"/>
      </w:pPr>
      <w:r>
        <w:t>The Mission</w:t>
      </w:r>
    </w:p>
    <w:p w:rsidR="002C5A63" w:rsidRDefault="002C5A63" w:rsidP="002C5A63">
      <w:r w:rsidRPr="002C5A63">
        <w:rPr>
          <w:u w:val="single"/>
        </w:rPr>
        <w:t>Glossary</w:t>
      </w:r>
    </w:p>
    <w:p w:rsidR="00C6783F" w:rsidRDefault="00C6783F" w:rsidP="00621EF4">
      <w:pPr>
        <w:ind w:left="2160" w:hanging="2160"/>
        <w:jc w:val="both"/>
      </w:pPr>
      <w:r>
        <w:t xml:space="preserve">cardinal </w:t>
      </w:r>
      <w:r>
        <w:tab/>
        <w:t>- one of the very highest leaders in the Catholic church (one rank below Pope)</w:t>
      </w:r>
    </w:p>
    <w:p w:rsidR="002C5A63" w:rsidRDefault="002C5A63" w:rsidP="002C5A63">
      <w:r>
        <w:t>doctrine</w:t>
      </w:r>
      <w:r>
        <w:tab/>
      </w:r>
      <w:r>
        <w:tab/>
        <w:t>- a teaching or belief</w:t>
      </w:r>
    </w:p>
    <w:p w:rsidR="002C5A63" w:rsidRDefault="002C5A63" w:rsidP="002C5A63">
      <w:r>
        <w:t>Guarani</w:t>
      </w:r>
      <w:r>
        <w:tab/>
      </w:r>
      <w:r>
        <w:tab/>
      </w:r>
      <w:r>
        <w:tab/>
        <w:t>- a tribe of jungle-dwelling people native to South America</w:t>
      </w:r>
    </w:p>
    <w:p w:rsidR="002C5A63" w:rsidRDefault="002C5A63" w:rsidP="00621EF4">
      <w:pPr>
        <w:ind w:left="2160" w:hanging="2160"/>
        <w:jc w:val="both"/>
      </w:pPr>
      <w:r>
        <w:t>Ignatius Loyola</w:t>
      </w:r>
      <w:r>
        <w:tab/>
      </w:r>
      <w:r w:rsidR="007B193C">
        <w:rPr>
          <w:noProof/>
          <w:lang w:eastAsia="en-GB"/>
        </w:rPr>
        <w:drawing>
          <wp:inline distT="0" distB="0" distL="0" distR="0">
            <wp:extent cx="819150" cy="1218665"/>
            <wp:effectExtent l="0" t="0" r="0" b="635"/>
            <wp:docPr id="1" name="Picture 1" descr="http://www.sacred-texts.com/chr/seil/img/ignlo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sacred-texts.com/chr/seil/img/ignloy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121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4CF2">
        <w:t xml:space="preserve"> (1491-1556) Founder of the Jesuits.  He was originally a Spanish knight</w:t>
      </w:r>
      <w:r w:rsidR="00506940">
        <w:t xml:space="preserve"> but was seriously wounded in battle.  He read a book on the life of Christ and decided to give up military life to become a</w:t>
      </w:r>
      <w:r w:rsidR="00B02E91">
        <w:t xml:space="preserve"> spiritual</w:t>
      </w:r>
      <w:r w:rsidR="00506940">
        <w:t xml:space="preserve"> ‘soldier of Christ’ instead.  </w:t>
      </w:r>
    </w:p>
    <w:p w:rsidR="002C5A63" w:rsidRDefault="002C5A63" w:rsidP="00621EF4">
      <w:pPr>
        <w:ind w:left="2160" w:hanging="2160"/>
        <w:jc w:val="both"/>
      </w:pPr>
      <w:r>
        <w:t>Jesuits</w:t>
      </w:r>
      <w:r>
        <w:tab/>
        <w:t>- missionary priests who belong to an order called the Society of Jesus (originally founded in 1534 by St Ignatius Loyola)</w:t>
      </w:r>
    </w:p>
    <w:p w:rsidR="002C5A63" w:rsidRDefault="002C5A63" w:rsidP="002C5A63">
      <w:r>
        <w:t>missionary</w:t>
      </w:r>
      <w:r>
        <w:tab/>
      </w:r>
      <w:r>
        <w:tab/>
        <w:t>- someone who is sent to a place to win people over to their religion</w:t>
      </w:r>
    </w:p>
    <w:p w:rsidR="002C5A63" w:rsidRDefault="002C5A63" w:rsidP="002C5A63">
      <w:r>
        <w:t>martyr</w:t>
      </w:r>
      <w:r>
        <w:tab/>
      </w:r>
      <w:r>
        <w:tab/>
      </w:r>
      <w:r>
        <w:tab/>
        <w:t>- someone who dies for his or her beliefs</w:t>
      </w:r>
    </w:p>
    <w:p w:rsidR="002C5A63" w:rsidRDefault="002C5A63" w:rsidP="00621EF4">
      <w:pPr>
        <w:ind w:left="2160" w:hanging="2160"/>
        <w:jc w:val="both"/>
      </w:pPr>
      <w:r>
        <w:t>order</w:t>
      </w:r>
      <w:r>
        <w:tab/>
        <w:t>- a religious organization, usually monks or nuns with rules and a command structure</w:t>
      </w:r>
    </w:p>
    <w:p w:rsidR="002C5A63" w:rsidRDefault="002C5A63" w:rsidP="002C5A63">
      <w:r>
        <w:t>penance</w:t>
      </w:r>
      <w:r>
        <w:tab/>
      </w:r>
      <w:r>
        <w:tab/>
        <w:t xml:space="preserve">- </w:t>
      </w:r>
      <w:r w:rsidR="00383387">
        <w:t xml:space="preserve">volunteering for </w:t>
      </w:r>
      <w:r>
        <w:t>punishment in order to make up for your sins</w:t>
      </w:r>
    </w:p>
    <w:p w:rsidR="002C5A63" w:rsidRDefault="002C5A63" w:rsidP="002C5A63">
      <w:r>
        <w:t>San</w:t>
      </w:r>
      <w:r w:rsidR="00383387">
        <w:tab/>
      </w:r>
      <w:r w:rsidR="00383387">
        <w:tab/>
      </w:r>
      <w:r w:rsidR="00383387">
        <w:tab/>
        <w:t>- Spanish word for ‘Saint’ e.g. San Carlos = Saint Charles</w:t>
      </w:r>
    </w:p>
    <w:p w:rsidR="00C6783F" w:rsidRDefault="00C6783F" w:rsidP="00C6783F">
      <w:r>
        <w:t>Your Eminence</w:t>
      </w:r>
      <w:r>
        <w:tab/>
      </w:r>
      <w:r>
        <w:tab/>
        <w:t>- a phrase used when addressing a cardinal</w:t>
      </w:r>
    </w:p>
    <w:p w:rsidR="002C5A63" w:rsidRDefault="002C5A63" w:rsidP="002C5A63">
      <w:r>
        <w:t>Your Holiness</w:t>
      </w:r>
      <w:r w:rsidR="00383387">
        <w:tab/>
      </w:r>
      <w:r w:rsidR="00383387">
        <w:tab/>
        <w:t>- a phrase used when addressing the pope</w:t>
      </w:r>
    </w:p>
    <w:p w:rsidR="00506940" w:rsidRDefault="00506940" w:rsidP="002C5A63"/>
    <w:p w:rsidR="00427890" w:rsidRDefault="00427890">
      <w:r>
        <w:br w:type="page"/>
      </w:r>
    </w:p>
    <w:p w:rsidR="00B96CD1" w:rsidRPr="0053387F" w:rsidRDefault="00B96CD1" w:rsidP="00621EF4">
      <w:pPr>
        <w:jc w:val="both"/>
        <w:rPr>
          <w:sz w:val="36"/>
          <w:szCs w:val="36"/>
        </w:rPr>
      </w:pPr>
      <w:r w:rsidRPr="0053387F">
        <w:rPr>
          <w:sz w:val="36"/>
          <w:szCs w:val="36"/>
        </w:rPr>
        <w:lastRenderedPageBreak/>
        <w:t xml:space="preserve">Write </w:t>
      </w:r>
      <w:r w:rsidR="009A5A87">
        <w:rPr>
          <w:sz w:val="36"/>
          <w:szCs w:val="36"/>
        </w:rPr>
        <w:t xml:space="preserve">who each character is and </w:t>
      </w:r>
      <w:r w:rsidRPr="0053387F">
        <w:rPr>
          <w:sz w:val="36"/>
          <w:szCs w:val="36"/>
        </w:rPr>
        <w:t xml:space="preserve">what happens </w:t>
      </w:r>
      <w:r w:rsidR="009A5A87">
        <w:rPr>
          <w:sz w:val="36"/>
          <w:szCs w:val="36"/>
        </w:rPr>
        <w:t xml:space="preserve">to them </w:t>
      </w:r>
      <w:r w:rsidR="00071338">
        <w:rPr>
          <w:sz w:val="36"/>
          <w:szCs w:val="36"/>
        </w:rPr>
        <w:t>in the story</w:t>
      </w:r>
      <w:r w:rsidRPr="0053387F">
        <w:rPr>
          <w:sz w:val="36"/>
          <w:szCs w:val="36"/>
        </w:rPr>
        <w:t>.</w:t>
      </w:r>
    </w:p>
    <w:p w:rsidR="003876E2" w:rsidRDefault="007D1DB8" w:rsidP="00B96CD1">
      <w:r>
        <w:rPr>
          <w:noProof/>
          <w:lang w:eastAsia="en-GB"/>
        </w:rPr>
        <w:drawing>
          <wp:inline distT="0" distB="0" distL="0" distR="0" wp14:anchorId="37CBD372" wp14:editId="217B9AD3">
            <wp:extent cx="1986455" cy="135583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54240" t="18965" r="11027" b="43104"/>
                    <a:stretch/>
                  </pic:blipFill>
                  <pic:spPr bwMode="auto">
                    <a:xfrm>
                      <a:off x="0" y="0"/>
                      <a:ext cx="1990749" cy="1358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76E2" w:rsidRDefault="003876E2" w:rsidP="002C5A63">
      <w:r>
        <w:t>Unnamed Jesuit priest</w:t>
      </w:r>
    </w:p>
    <w:p w:rsidR="002C5A63" w:rsidRDefault="00427890" w:rsidP="002C5A63">
      <w:r>
        <w:rPr>
          <w:noProof/>
          <w:lang w:eastAsia="en-GB"/>
        </w:rPr>
        <w:drawing>
          <wp:inline distT="0" distB="0" distL="0" distR="0" wp14:anchorId="09F27A00" wp14:editId="2C265AF5">
            <wp:extent cx="1609725" cy="153352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54023" t="16755" r="17886" b="40425"/>
                    <a:stretch/>
                  </pic:blipFill>
                  <pic:spPr bwMode="auto">
                    <a:xfrm>
                      <a:off x="0" y="0"/>
                      <a:ext cx="1610082" cy="1533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76E2" w:rsidRDefault="003876E2" w:rsidP="002C5A63">
      <w:r>
        <w:t xml:space="preserve">Father John Fielding (Liam </w:t>
      </w:r>
      <w:proofErr w:type="spellStart"/>
      <w:r>
        <w:t>Neeson</w:t>
      </w:r>
      <w:proofErr w:type="spellEnd"/>
      <w:r>
        <w:t>)</w:t>
      </w:r>
    </w:p>
    <w:p w:rsidR="00B96CD1" w:rsidRDefault="00B96CD1" w:rsidP="00B96CD1">
      <w:r>
        <w:rPr>
          <w:noProof/>
          <w:lang w:eastAsia="en-GB"/>
        </w:rPr>
        <w:drawing>
          <wp:inline distT="0" distB="0" distL="0" distR="0" wp14:anchorId="0960BCC6" wp14:editId="5F36A808">
            <wp:extent cx="2256968" cy="2033752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12467" t="16756" r="42154" b="17819"/>
                    <a:stretch/>
                  </pic:blipFill>
                  <pic:spPr bwMode="auto">
                    <a:xfrm>
                      <a:off x="0" y="0"/>
                      <a:ext cx="2256113" cy="2032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96CD1">
        <w:t xml:space="preserve"> </w:t>
      </w:r>
      <w:r>
        <w:t>Father Gabriel (Jeremy Irons)</w:t>
      </w:r>
    </w:p>
    <w:p w:rsidR="00B96CD1" w:rsidRDefault="00B96CD1" w:rsidP="00B96CD1">
      <w:pPr>
        <w:rPr>
          <w:noProof/>
          <w:lang w:eastAsia="en-GB"/>
        </w:rPr>
      </w:pPr>
    </w:p>
    <w:p w:rsidR="00B96CD1" w:rsidRPr="00C6783F" w:rsidRDefault="00B96CD1" w:rsidP="00B96CD1">
      <w:r>
        <w:rPr>
          <w:noProof/>
          <w:lang w:eastAsia="en-GB"/>
        </w:rPr>
        <w:drawing>
          <wp:inline distT="0" distB="0" distL="0" distR="0" wp14:anchorId="2DAB2CB9" wp14:editId="1ADF7F17">
            <wp:extent cx="1891862" cy="158724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39862" t="16444" r="10971" b="17555"/>
                    <a:stretch/>
                  </pic:blipFill>
                  <pic:spPr bwMode="auto">
                    <a:xfrm>
                      <a:off x="0" y="0"/>
                      <a:ext cx="1891398" cy="1586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6783F">
        <w:t xml:space="preserve"> Guarani Chief (Asuncion Ontiveros)</w:t>
      </w:r>
    </w:p>
    <w:p w:rsidR="009608A6" w:rsidRDefault="009608A6" w:rsidP="002C5A63">
      <w:r>
        <w:rPr>
          <w:noProof/>
          <w:lang w:eastAsia="en-GB"/>
        </w:rPr>
        <w:lastRenderedPageBreak/>
        <w:drawing>
          <wp:inline distT="0" distB="0" distL="0" distR="0" wp14:anchorId="767B131C" wp14:editId="6A99109B">
            <wp:extent cx="1945739" cy="1958975"/>
            <wp:effectExtent l="0" t="0" r="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24861" t="15556" r="34306" b="18666"/>
                    <a:stretch/>
                  </pic:blipFill>
                  <pic:spPr bwMode="auto">
                    <a:xfrm>
                      <a:off x="0" y="0"/>
                      <a:ext cx="1951360" cy="1964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0D96" w:rsidRDefault="009608A6" w:rsidP="009608A6">
      <w:pPr>
        <w:rPr>
          <w:lang w:val="es-ES_tradnl"/>
        </w:rPr>
      </w:pPr>
      <w:proofErr w:type="spellStart"/>
      <w:r w:rsidRPr="009608A6">
        <w:rPr>
          <w:lang w:val="es-ES_tradnl"/>
        </w:rPr>
        <w:t>Carlotta</w:t>
      </w:r>
      <w:proofErr w:type="spellEnd"/>
      <w:r w:rsidRPr="009608A6">
        <w:rPr>
          <w:lang w:val="es-ES_tradnl"/>
        </w:rPr>
        <w:t xml:space="preserve"> (</w:t>
      </w:r>
      <w:proofErr w:type="spellStart"/>
      <w:r w:rsidRPr="009608A6">
        <w:rPr>
          <w:lang w:val="es-ES_tradnl"/>
        </w:rPr>
        <w:t>Cherie</w:t>
      </w:r>
      <w:proofErr w:type="spellEnd"/>
      <w:r w:rsidRPr="009608A6">
        <w:rPr>
          <w:lang w:val="es-ES_tradnl"/>
        </w:rPr>
        <w:t xml:space="preserve"> </w:t>
      </w:r>
      <w:proofErr w:type="spellStart"/>
      <w:r w:rsidRPr="009608A6">
        <w:rPr>
          <w:lang w:val="es-ES_tradnl"/>
        </w:rPr>
        <w:t>Lunghi</w:t>
      </w:r>
      <w:proofErr w:type="spellEnd"/>
      <w:r w:rsidRPr="009608A6">
        <w:rPr>
          <w:lang w:val="es-ES_tradnl"/>
        </w:rPr>
        <w:t>)</w:t>
      </w:r>
    </w:p>
    <w:p w:rsidR="005C1A42" w:rsidRPr="009608A6" w:rsidRDefault="005C1A42" w:rsidP="005C1A42">
      <w:pPr>
        <w:rPr>
          <w:lang w:val="es-ES_tradnl"/>
        </w:rPr>
      </w:pPr>
      <w:r>
        <w:rPr>
          <w:noProof/>
          <w:lang w:eastAsia="en-GB"/>
        </w:rPr>
        <w:drawing>
          <wp:inline distT="0" distB="0" distL="0" distR="0" wp14:anchorId="65CD7C9A" wp14:editId="173210F1">
            <wp:extent cx="1478943" cy="1630018"/>
            <wp:effectExtent l="0" t="0" r="6985" b="889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21528" t="18222" r="52638" b="36222"/>
                    <a:stretch/>
                  </pic:blipFill>
                  <pic:spPr bwMode="auto">
                    <a:xfrm>
                      <a:off x="0" y="0"/>
                      <a:ext cx="1480641" cy="1631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608A6">
        <w:rPr>
          <w:lang w:val="es-ES_tradnl"/>
        </w:rPr>
        <w:t>Felipe Mendoza</w:t>
      </w:r>
      <w:r>
        <w:rPr>
          <w:lang w:val="es-ES_tradnl"/>
        </w:rPr>
        <w:t xml:space="preserve"> (</w:t>
      </w:r>
      <w:proofErr w:type="spellStart"/>
      <w:r>
        <w:rPr>
          <w:lang w:val="es-ES_tradnl"/>
        </w:rPr>
        <w:t>Aidan</w:t>
      </w:r>
      <w:proofErr w:type="spellEnd"/>
      <w:r>
        <w:rPr>
          <w:lang w:val="es-ES_tradnl"/>
        </w:rPr>
        <w:t xml:space="preserve"> </w:t>
      </w:r>
      <w:proofErr w:type="spellStart"/>
      <w:r>
        <w:rPr>
          <w:lang w:val="es-ES_tradnl"/>
        </w:rPr>
        <w:t>Quinn</w:t>
      </w:r>
      <w:proofErr w:type="spellEnd"/>
      <w:r>
        <w:rPr>
          <w:lang w:val="es-ES_tradnl"/>
        </w:rPr>
        <w:t>)</w:t>
      </w:r>
    </w:p>
    <w:p w:rsidR="005C1A42" w:rsidRDefault="005C1A42" w:rsidP="009608A6">
      <w:pPr>
        <w:rPr>
          <w:lang w:val="es-ES_tradnl"/>
        </w:rPr>
      </w:pPr>
    </w:p>
    <w:p w:rsidR="00AE35AD" w:rsidRDefault="000920FA" w:rsidP="009608A6">
      <w:pPr>
        <w:rPr>
          <w:lang w:val="es-ES_tradnl"/>
        </w:rPr>
      </w:pPr>
      <w:r>
        <w:rPr>
          <w:noProof/>
          <w:lang w:eastAsia="en-GB"/>
        </w:rPr>
        <w:drawing>
          <wp:inline distT="0" distB="0" distL="0" distR="0" wp14:anchorId="240F6931" wp14:editId="7E4344CE">
            <wp:extent cx="1897662" cy="1923393"/>
            <wp:effectExtent l="0" t="0" r="762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9444" t="15779" r="39584" b="17777"/>
                    <a:stretch/>
                  </pic:blipFill>
                  <pic:spPr bwMode="auto">
                    <a:xfrm>
                      <a:off x="0" y="0"/>
                      <a:ext cx="1906619" cy="1932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1C61" w:rsidRDefault="009608A6" w:rsidP="009608A6">
      <w:pPr>
        <w:rPr>
          <w:lang w:val="es-ES_tradnl"/>
        </w:rPr>
      </w:pPr>
      <w:proofErr w:type="spellStart"/>
      <w:r w:rsidRPr="009608A6">
        <w:rPr>
          <w:lang w:val="es-ES_tradnl"/>
        </w:rPr>
        <w:t>Roderigo</w:t>
      </w:r>
      <w:proofErr w:type="spellEnd"/>
      <w:r w:rsidRPr="009608A6">
        <w:rPr>
          <w:lang w:val="es-ES_tradnl"/>
        </w:rPr>
        <w:t xml:space="preserve"> Mendoza</w:t>
      </w:r>
      <w:r w:rsidR="00D71B11">
        <w:rPr>
          <w:lang w:val="es-ES_tradnl"/>
        </w:rPr>
        <w:t xml:space="preserve"> (Robert de </w:t>
      </w:r>
      <w:proofErr w:type="spellStart"/>
      <w:r w:rsidR="00D71B11">
        <w:rPr>
          <w:lang w:val="es-ES_tradnl"/>
        </w:rPr>
        <w:t>Niro</w:t>
      </w:r>
      <w:proofErr w:type="spellEnd"/>
      <w:r w:rsidR="00D71B11">
        <w:rPr>
          <w:lang w:val="es-ES_tradnl"/>
        </w:rPr>
        <w:t>)</w:t>
      </w:r>
    </w:p>
    <w:p w:rsidR="00821C61" w:rsidRDefault="00821C61" w:rsidP="009608A6">
      <w:r w:rsidRPr="00821C61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02672C8D" wp14:editId="4B24C4EF">
            <wp:extent cx="1576552" cy="1551918"/>
            <wp:effectExtent l="0" t="0" r="508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35290" t="16444" r="29419" b="27972"/>
                    <a:stretch/>
                  </pic:blipFill>
                  <pic:spPr bwMode="auto">
                    <a:xfrm>
                      <a:off x="0" y="0"/>
                      <a:ext cx="1580241" cy="1555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21C61">
        <w:t xml:space="preserve"> </w:t>
      </w:r>
    </w:p>
    <w:p w:rsidR="009C5B9A" w:rsidRDefault="00821C61" w:rsidP="009608A6">
      <w:pPr>
        <w:rPr>
          <w:lang w:val="es-ES_tradnl"/>
        </w:rPr>
      </w:pPr>
      <w:bookmarkStart w:id="0" w:name="_GoBack"/>
      <w:bookmarkEnd w:id="0"/>
      <w:r w:rsidRPr="00C6783F">
        <w:t xml:space="preserve">Don </w:t>
      </w:r>
      <w:proofErr w:type="spellStart"/>
      <w:r w:rsidRPr="00C6783F">
        <w:t>Cabeza</w:t>
      </w:r>
      <w:proofErr w:type="spellEnd"/>
      <w:r w:rsidRPr="00C6783F">
        <w:t>, the Spanish governor (Chuck Low)</w:t>
      </w:r>
    </w:p>
    <w:p w:rsidR="00B96CD1" w:rsidRPr="00B96CD1" w:rsidRDefault="00B96CD1" w:rsidP="009608A6">
      <w:r w:rsidRPr="00B96CD1">
        <w:rPr>
          <w:noProof/>
          <w:lang w:eastAsia="en-GB"/>
        </w:rPr>
        <w:lastRenderedPageBreak/>
        <w:drawing>
          <wp:inline distT="0" distB="0" distL="0" distR="0" wp14:anchorId="54D81389" wp14:editId="0072488A">
            <wp:extent cx="2620035" cy="1495425"/>
            <wp:effectExtent l="0" t="0" r="8890" b="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50" r="34545" b="17175"/>
                    <a:stretch/>
                  </pic:blipFill>
                  <pic:spPr bwMode="auto">
                    <a:xfrm>
                      <a:off x="0" y="0"/>
                      <a:ext cx="2622024" cy="14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B96CD1" w:rsidRPr="009608A6" w:rsidRDefault="00B96CD1" w:rsidP="009608A6">
      <w:pPr>
        <w:rPr>
          <w:lang w:val="es-ES_tradnl"/>
        </w:rPr>
      </w:pPr>
      <w:proofErr w:type="spellStart"/>
      <w:r>
        <w:rPr>
          <w:lang w:val="es-ES_tradnl"/>
        </w:rPr>
        <w:t>The</w:t>
      </w:r>
      <w:proofErr w:type="spellEnd"/>
      <w:r>
        <w:rPr>
          <w:lang w:val="es-ES_tradnl"/>
        </w:rPr>
        <w:t xml:space="preserve"> </w:t>
      </w:r>
      <w:proofErr w:type="spellStart"/>
      <w:r>
        <w:rPr>
          <w:lang w:val="es-ES_tradnl"/>
        </w:rPr>
        <w:t>political</w:t>
      </w:r>
      <w:proofErr w:type="spellEnd"/>
      <w:r>
        <w:rPr>
          <w:lang w:val="es-ES_tradnl"/>
        </w:rPr>
        <w:t xml:space="preserve"> </w:t>
      </w:r>
      <w:proofErr w:type="spellStart"/>
      <w:r>
        <w:rPr>
          <w:lang w:val="es-ES_tradnl"/>
        </w:rPr>
        <w:t>situation</w:t>
      </w:r>
      <w:proofErr w:type="spellEnd"/>
    </w:p>
    <w:p w:rsidR="009010DC" w:rsidRDefault="007D1DB8" w:rsidP="00B96CD1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7760C6E5" wp14:editId="56BB2B03">
            <wp:extent cx="1644760" cy="1702676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45980" t="14978" r="14923" b="20264"/>
                    <a:stretch/>
                  </pic:blipFill>
                  <pic:spPr bwMode="auto">
                    <a:xfrm>
                      <a:off x="0" y="0"/>
                      <a:ext cx="1646332" cy="1704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 w:rsidR="009608A6" w:rsidRPr="00C6783F">
        <w:t>Se</w:t>
      </w:r>
      <w:r w:rsidR="009608A6" w:rsidRPr="00C6783F">
        <w:rPr>
          <w:rFonts w:cstheme="minorHAnsi"/>
        </w:rPr>
        <w:t>ñor</w:t>
      </w:r>
      <w:proofErr w:type="spellEnd"/>
      <w:r w:rsidR="009608A6" w:rsidRPr="00C6783F">
        <w:rPr>
          <w:rFonts w:cstheme="minorHAnsi"/>
        </w:rPr>
        <w:t xml:space="preserve"> </w:t>
      </w:r>
      <w:proofErr w:type="spellStart"/>
      <w:r w:rsidR="009608A6" w:rsidRPr="00C6783F">
        <w:rPr>
          <w:rFonts w:cstheme="minorHAnsi"/>
        </w:rPr>
        <w:t>Hontar</w:t>
      </w:r>
      <w:proofErr w:type="spellEnd"/>
      <w:r w:rsidR="009608A6" w:rsidRPr="00C6783F">
        <w:rPr>
          <w:rFonts w:cstheme="minorHAnsi"/>
        </w:rPr>
        <w:t>, Portuguese ambassador</w:t>
      </w:r>
      <w:r w:rsidR="00D71B11" w:rsidRPr="00C6783F">
        <w:rPr>
          <w:rFonts w:cstheme="minorHAnsi"/>
        </w:rPr>
        <w:t xml:space="preserve"> (Ronald Pickup)</w:t>
      </w:r>
      <w:r w:rsidR="009010DC" w:rsidRPr="009010DC">
        <w:rPr>
          <w:noProof/>
          <w:lang w:eastAsia="en-GB"/>
        </w:rPr>
        <w:t xml:space="preserve"> </w:t>
      </w:r>
    </w:p>
    <w:p w:rsidR="00D71B11" w:rsidRPr="00C6783F" w:rsidRDefault="007D1DB8" w:rsidP="00B96CD1">
      <w:r>
        <w:rPr>
          <w:noProof/>
          <w:lang w:eastAsia="en-GB"/>
        </w:rPr>
        <w:drawing>
          <wp:inline distT="0" distB="0" distL="0" distR="0" wp14:anchorId="7F361EFC" wp14:editId="5A4FABB2">
            <wp:extent cx="1815798" cy="1545021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28591" t="15426" r="33511" b="32979"/>
                    <a:stretch/>
                  </pic:blipFill>
                  <pic:spPr bwMode="auto">
                    <a:xfrm>
                      <a:off x="0" y="0"/>
                      <a:ext cx="1812911" cy="1542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608A6" w:rsidRPr="00C6783F">
        <w:rPr>
          <w:rFonts w:cstheme="minorHAnsi"/>
        </w:rPr>
        <w:t xml:space="preserve">Cardinal </w:t>
      </w:r>
      <w:proofErr w:type="spellStart"/>
      <w:r w:rsidR="009608A6" w:rsidRPr="00C6783F">
        <w:rPr>
          <w:rFonts w:cstheme="minorHAnsi"/>
        </w:rPr>
        <w:t>Altamirano</w:t>
      </w:r>
      <w:proofErr w:type="spellEnd"/>
      <w:r w:rsidR="00C6783F" w:rsidRPr="00C6783F">
        <w:rPr>
          <w:rFonts w:cstheme="minorHAnsi"/>
        </w:rPr>
        <w:t xml:space="preserve"> (Ray </w:t>
      </w:r>
      <w:proofErr w:type="spellStart"/>
      <w:r w:rsidR="00C6783F" w:rsidRPr="00C6783F">
        <w:rPr>
          <w:rFonts w:cstheme="minorHAnsi"/>
        </w:rPr>
        <w:t>McAnally</w:t>
      </w:r>
      <w:proofErr w:type="spellEnd"/>
      <w:r w:rsidR="00C6783F" w:rsidRPr="00C6783F">
        <w:rPr>
          <w:rFonts w:cstheme="minorHAnsi"/>
        </w:rPr>
        <w:t>)</w:t>
      </w:r>
    </w:p>
    <w:p w:rsidR="00B96CD1" w:rsidRDefault="009010DC" w:rsidP="00B96CD1">
      <w:r>
        <w:rPr>
          <w:noProof/>
          <w:lang w:eastAsia="en-GB"/>
        </w:rPr>
        <w:drawing>
          <wp:inline distT="0" distB="0" distL="0" distR="0" wp14:anchorId="4B9619CD" wp14:editId="5868A477">
            <wp:extent cx="2175641" cy="1802674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9336" t="15510" r="21557" b="19388"/>
                    <a:stretch/>
                  </pic:blipFill>
                  <pic:spPr bwMode="auto">
                    <a:xfrm>
                      <a:off x="0" y="0"/>
                      <a:ext cx="2182091" cy="1808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7C83" w:rsidRPr="002C5A63" w:rsidRDefault="00D87C83" w:rsidP="005C1A42">
      <w:r>
        <w:t>San Carlos Mission</w:t>
      </w:r>
    </w:p>
    <w:sectPr w:rsidR="00D87C83" w:rsidRPr="002C5A63" w:rsidSect="009010D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5A63"/>
    <w:rsid w:val="00006826"/>
    <w:rsid w:val="00071338"/>
    <w:rsid w:val="000920FA"/>
    <w:rsid w:val="001A751B"/>
    <w:rsid w:val="001B6A43"/>
    <w:rsid w:val="002C5A63"/>
    <w:rsid w:val="00332C15"/>
    <w:rsid w:val="003331F5"/>
    <w:rsid w:val="00383387"/>
    <w:rsid w:val="003876E2"/>
    <w:rsid w:val="00427890"/>
    <w:rsid w:val="00506940"/>
    <w:rsid w:val="00514F38"/>
    <w:rsid w:val="0053387F"/>
    <w:rsid w:val="005C1A42"/>
    <w:rsid w:val="00621EF4"/>
    <w:rsid w:val="00657DDC"/>
    <w:rsid w:val="006F106D"/>
    <w:rsid w:val="007B193C"/>
    <w:rsid w:val="007D1DB8"/>
    <w:rsid w:val="00821C61"/>
    <w:rsid w:val="009010DC"/>
    <w:rsid w:val="00910E1B"/>
    <w:rsid w:val="00944CF2"/>
    <w:rsid w:val="009608A6"/>
    <w:rsid w:val="009A5A87"/>
    <w:rsid w:val="009C5B9A"/>
    <w:rsid w:val="00A912B9"/>
    <w:rsid w:val="00AE35AD"/>
    <w:rsid w:val="00B02E91"/>
    <w:rsid w:val="00B37889"/>
    <w:rsid w:val="00B96CD1"/>
    <w:rsid w:val="00C61F10"/>
    <w:rsid w:val="00C6783F"/>
    <w:rsid w:val="00C90D96"/>
    <w:rsid w:val="00D71B11"/>
    <w:rsid w:val="00D87C83"/>
    <w:rsid w:val="00DE50A9"/>
    <w:rsid w:val="00DF13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282255"/>
  <w15:docId w15:val="{3011D881-473C-40BB-A3AC-C9B5284641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2C5A63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2C5A6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B19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193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6.png"/><Relationship Id="rId18" Type="http://schemas.microsoft.com/office/2007/relationships/hdphoto" Target="media/hdphoto7.wdp"/><Relationship Id="rId26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0.png"/><Relationship Id="rId7" Type="http://schemas.openxmlformats.org/officeDocument/2006/relationships/image" Target="media/image3.png"/><Relationship Id="rId12" Type="http://schemas.microsoft.com/office/2007/relationships/hdphoto" Target="media/hdphoto4.wdp"/><Relationship Id="rId17" Type="http://schemas.openxmlformats.org/officeDocument/2006/relationships/image" Target="media/image8.png"/><Relationship Id="rId25" Type="http://schemas.microsoft.com/office/2007/relationships/hdphoto" Target="media/hdphoto10.wdp"/><Relationship Id="rId2" Type="http://schemas.openxmlformats.org/officeDocument/2006/relationships/settings" Target="settings.xml"/><Relationship Id="rId16" Type="http://schemas.microsoft.com/office/2007/relationships/hdphoto" Target="media/hdphoto6.wdp"/><Relationship Id="rId20" Type="http://schemas.microsoft.com/office/2007/relationships/hdphoto" Target="media/hdphoto8.wdp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5.png"/><Relationship Id="rId24" Type="http://schemas.openxmlformats.org/officeDocument/2006/relationships/image" Target="media/image12.png"/><Relationship Id="rId5" Type="http://schemas.openxmlformats.org/officeDocument/2006/relationships/image" Target="media/image2.png"/><Relationship Id="rId15" Type="http://schemas.openxmlformats.org/officeDocument/2006/relationships/image" Target="media/image7.png"/><Relationship Id="rId23" Type="http://schemas.microsoft.com/office/2007/relationships/hdphoto" Target="media/hdphoto9.wdp"/><Relationship Id="rId28" Type="http://schemas.openxmlformats.org/officeDocument/2006/relationships/theme" Target="theme/theme1.xml"/><Relationship Id="rId10" Type="http://schemas.microsoft.com/office/2007/relationships/hdphoto" Target="media/hdphoto3.wdp"/><Relationship Id="rId19" Type="http://schemas.openxmlformats.org/officeDocument/2006/relationships/image" Target="media/image9.png"/><Relationship Id="rId4" Type="http://schemas.openxmlformats.org/officeDocument/2006/relationships/image" Target="media/image1.jpeg"/><Relationship Id="rId9" Type="http://schemas.openxmlformats.org/officeDocument/2006/relationships/image" Target="media/image4.png"/><Relationship Id="rId14" Type="http://schemas.microsoft.com/office/2007/relationships/hdphoto" Target="media/hdphoto5.wdp"/><Relationship Id="rId22" Type="http://schemas.openxmlformats.org/officeDocument/2006/relationships/image" Target="media/image11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11C623D3</Template>
  <TotalTime>2</TotalTime>
  <Pages>4</Pages>
  <Words>232</Words>
  <Characters>1324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Beverley High School</Company>
  <LinksUpToDate>false</LinksUpToDate>
  <CharactersWithSpaces>1553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 Haughton</dc:creator>
  <cp:lastModifiedBy>M Haughton</cp:lastModifiedBy>
  <cp:revision>3</cp:revision>
  <cp:lastPrinted>2017-01-23T13:09:00Z</cp:lastPrinted>
  <dcterms:created xsi:type="dcterms:W3CDTF">2017-01-23T16:03:00Z</dcterms:created>
  <dcterms:modified xsi:type="dcterms:W3CDTF">2017-01-23T16:05:00Z</dcterms:modified>
</cp:coreProperties>
</file>