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BF9" w:rsidRDefault="00BF2D85" w:rsidP="00710BF9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A042DCA" wp14:editId="7D5D7AEA">
            <wp:simplePos x="0" y="0"/>
            <wp:positionH relativeFrom="margin">
              <wp:posOffset>-167640</wp:posOffset>
            </wp:positionH>
            <wp:positionV relativeFrom="paragraph">
              <wp:posOffset>-109221</wp:posOffset>
            </wp:positionV>
            <wp:extent cx="403925" cy="319050"/>
            <wp:effectExtent l="38100" t="76200" r="0" b="508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4598">
                      <a:off x="0" y="0"/>
                      <a:ext cx="403925" cy="3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6416FBA" wp14:editId="1767EAD8">
            <wp:simplePos x="0" y="0"/>
            <wp:positionH relativeFrom="margin">
              <wp:posOffset>-211699</wp:posOffset>
            </wp:positionH>
            <wp:positionV relativeFrom="paragraph">
              <wp:posOffset>-378459</wp:posOffset>
            </wp:positionV>
            <wp:extent cx="575554" cy="590550"/>
            <wp:effectExtent l="0" t="0" r="0" b="0"/>
            <wp:wrapNone/>
            <wp:docPr id="3" name="Picture 3" descr="Image result for bo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m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9" cy="5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A923C2" wp14:editId="5BCD814C">
                <wp:simplePos x="0" y="0"/>
                <wp:positionH relativeFrom="page">
                  <wp:posOffset>24130</wp:posOffset>
                </wp:positionH>
                <wp:positionV relativeFrom="paragraph">
                  <wp:posOffset>213995</wp:posOffset>
                </wp:positionV>
                <wp:extent cx="10658475" cy="45719"/>
                <wp:effectExtent l="0" t="0" r="28575" b="12065"/>
                <wp:wrapNone/>
                <wp:docPr id="11" name="Rectangle 11" descr="Wea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58475" cy="45719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40411" b="-144521"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C100F8" id="Rectangle 11" o:spid="_x0000_s1026" alt="Weave" style="position:absolute;margin-left:1.9pt;margin-top:16.85pt;width:839.2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AAAAAABSZ2h0bG9uZwAABA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QEBAQEBAQEBAQEBAQEBAgICAgICAgICAgIDAwMDAwMDAwMDAQEBAQEBAQEBAQECAgECAgMDAwMD&#10;AwMDAwMDAwMDAwMDAwMDAwMDAwMDAwMDAwMDAwMDAwMDAwMDAwMDAwMDAwP/wAARCAMABAADAREA&#10;AhEBAxEB/90ABACA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">
                <v:fill r:id="rId13" o:title="Weave" recolor="t" rotate="t" type="frame"/>
                <w10:wrap anchorx="page"/>
              </v:rect>
            </w:pict>
          </mc:Fallback>
        </mc:AlternateContent>
      </w:r>
      <w:r>
        <w:rPr>
          <w:rFonts w:ascii="Comic Sans MS" w:hAnsi="Comic Sans MS"/>
          <w:noProof/>
          <w:sz w:val="20"/>
          <w:lang w:eastAsia="en-GB"/>
        </w:rPr>
        <w:drawing>
          <wp:anchor distT="0" distB="0" distL="114300" distR="114300" simplePos="0" relativeHeight="251660288" behindDoc="0" locked="0" layoutInCell="1" allowOverlap="1" wp14:anchorId="75E626CF" wp14:editId="196BCA1D">
            <wp:simplePos x="0" y="0"/>
            <wp:positionH relativeFrom="column">
              <wp:posOffset>9227185</wp:posOffset>
            </wp:positionH>
            <wp:positionV relativeFrom="paragraph">
              <wp:posOffset>-159385</wp:posOffset>
            </wp:positionV>
            <wp:extent cx="668620" cy="323850"/>
            <wp:effectExtent l="0" t="0" r="0" b="0"/>
            <wp:wrapNone/>
            <wp:docPr id="8" name="Picture 8" descr="D:\mhp\Common\MSShared\Clipart\std4prem\std4dir3\SO0190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hp\Common\MSShared\Clipart\std4prem\std4dir3\SO01900_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2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lang w:eastAsia="en-GB"/>
        </w:rPr>
        <w:drawing>
          <wp:anchor distT="0" distB="0" distL="114300" distR="114300" simplePos="0" relativeHeight="251661312" behindDoc="0" locked="0" layoutInCell="1" allowOverlap="1" wp14:anchorId="57357833" wp14:editId="3951292D">
            <wp:simplePos x="0" y="0"/>
            <wp:positionH relativeFrom="column">
              <wp:posOffset>8794115</wp:posOffset>
            </wp:positionH>
            <wp:positionV relativeFrom="paragraph">
              <wp:posOffset>-216535</wp:posOffset>
            </wp:positionV>
            <wp:extent cx="419100" cy="419100"/>
            <wp:effectExtent l="0" t="0" r="0" b="0"/>
            <wp:wrapNone/>
            <wp:docPr id="7" name="Picture 7" descr="D:\mhp\Common\MSShared\Clipart\std2prem\std2dir2\BD1765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hp\Common\MSShared\Clipart\std2prem\std2dir2\BD17651_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A5655B" wp14:editId="592E553C">
                <wp:simplePos x="0" y="0"/>
                <wp:positionH relativeFrom="margin">
                  <wp:posOffset>2212340</wp:posOffset>
                </wp:positionH>
                <wp:positionV relativeFrom="paragraph">
                  <wp:posOffset>-296545</wp:posOffset>
                </wp:positionV>
                <wp:extent cx="5419725" cy="52387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19725" cy="523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10BF9" w:rsidRPr="00833719" w:rsidRDefault="00710BF9" w:rsidP="00710BF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abriola" w:hAnsi="Gabriola"/>
                                <w:b/>
                                <w:sz w:val="20"/>
                              </w:rPr>
                            </w:pPr>
                            <w:r w:rsidRPr="00833719">
                              <w:rPr>
                                <w:rFonts w:ascii="Gabriola" w:hAnsi="Gabriola"/>
                                <w:b/>
                                <w:outline/>
                                <w:color w:val="000000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Religion, Peace &amp; Conflict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9A5655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74.2pt;margin-top:-23.35pt;width:426.7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" filled="f" stroked="f">
                <o:lock v:ext="edit" shapetype="t"/>
                <v:textbox>
                  <w:txbxContent>
                    <w:p w:rsidR="00710BF9" w:rsidRPr="00833719" w:rsidRDefault="00710BF9" w:rsidP="00710BF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Gabriola" w:hAnsi="Gabriola"/>
                          <w:b/>
                          <w:sz w:val="20"/>
                        </w:rPr>
                      </w:pPr>
                      <w:r w:rsidRPr="00833719">
                        <w:rPr>
                          <w:rFonts w:ascii="Gabriola" w:hAnsi="Gabriola"/>
                          <w:b/>
                          <w:outline/>
                          <w:color w:val="000000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Religion, Peace &amp; Conflict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69A2" w:rsidRPr="00826C69" w:rsidRDefault="000D69A2" w:rsidP="00710BF9">
      <w:pPr>
        <w:rPr>
          <w:rFonts w:ascii="Candara" w:hAnsi="Candara"/>
          <w:sz w:val="18"/>
          <w:szCs w:val="27"/>
        </w:rPr>
      </w:pPr>
    </w:p>
    <w:tbl>
      <w:tblPr>
        <w:tblStyle w:val="TableGrid"/>
        <w:tblW w:w="15735" w:type="dxa"/>
        <w:tblInd w:w="-289" w:type="dxa"/>
        <w:tblLook w:val="04A0" w:firstRow="1" w:lastRow="0" w:firstColumn="1" w:lastColumn="0" w:noHBand="0" w:noVBand="1"/>
      </w:tblPr>
      <w:tblGrid>
        <w:gridCol w:w="2003"/>
        <w:gridCol w:w="4377"/>
        <w:gridCol w:w="4961"/>
        <w:gridCol w:w="4394"/>
      </w:tblGrid>
      <w:tr w:rsidR="00BF2D85" w:rsidTr="00AF2C29">
        <w:tc>
          <w:tcPr>
            <w:tcW w:w="2003" w:type="dxa"/>
          </w:tcPr>
          <w:p w:rsidR="00BF2D85" w:rsidRDefault="00BF2D85" w:rsidP="00710BF9">
            <w:pPr>
              <w:rPr>
                <w:rFonts w:ascii="Candara" w:hAnsi="Candara"/>
                <w:sz w:val="27"/>
                <w:szCs w:val="27"/>
              </w:rPr>
            </w:pPr>
            <w:r w:rsidRPr="00CE2DEF">
              <w:rPr>
                <w:rFonts w:ascii="Candara" w:hAnsi="Candara"/>
                <w:sz w:val="32"/>
                <w:szCs w:val="27"/>
              </w:rPr>
              <w:t>Key Term</w:t>
            </w:r>
          </w:p>
        </w:tc>
        <w:tc>
          <w:tcPr>
            <w:tcW w:w="4377" w:type="dxa"/>
          </w:tcPr>
          <w:p w:rsidR="00BF2D85" w:rsidRPr="00C7156D" w:rsidRDefault="00BF2D85" w:rsidP="00710BF9">
            <w:pPr>
              <w:rPr>
                <w:rFonts w:ascii="Candara" w:hAnsi="Candara"/>
                <w:sz w:val="32"/>
                <w:szCs w:val="27"/>
              </w:rPr>
            </w:pPr>
            <w:r w:rsidRPr="00C7156D">
              <w:rPr>
                <w:rFonts w:ascii="Candara" w:hAnsi="Candara"/>
                <w:sz w:val="32"/>
                <w:szCs w:val="27"/>
              </w:rPr>
              <w:t>Explanation</w:t>
            </w:r>
          </w:p>
        </w:tc>
        <w:tc>
          <w:tcPr>
            <w:tcW w:w="4961" w:type="dxa"/>
          </w:tcPr>
          <w:p w:rsidR="00BF2D85" w:rsidRPr="00C7156D" w:rsidRDefault="00BF2D85" w:rsidP="00710BF9">
            <w:pPr>
              <w:rPr>
                <w:rFonts w:ascii="Candara" w:hAnsi="Candara"/>
                <w:sz w:val="32"/>
                <w:szCs w:val="27"/>
              </w:rPr>
            </w:pPr>
            <w:r w:rsidRPr="00C7156D">
              <w:rPr>
                <w:rFonts w:ascii="Candara" w:hAnsi="Candara"/>
                <w:sz w:val="32"/>
                <w:szCs w:val="27"/>
              </w:rPr>
              <w:t>Example</w:t>
            </w:r>
            <w:r w:rsidR="00826C69">
              <w:rPr>
                <w:rFonts w:ascii="Candara" w:hAnsi="Candara"/>
                <w:sz w:val="32"/>
                <w:szCs w:val="27"/>
              </w:rPr>
              <w:t>(s)</w:t>
            </w:r>
          </w:p>
        </w:tc>
        <w:tc>
          <w:tcPr>
            <w:tcW w:w="4394" w:type="dxa"/>
          </w:tcPr>
          <w:p w:rsidR="00BF2D85" w:rsidRPr="00C7156D" w:rsidRDefault="00BF2D85" w:rsidP="00BF2D85">
            <w:pPr>
              <w:rPr>
                <w:rFonts w:ascii="Candara" w:hAnsi="Candara"/>
                <w:sz w:val="32"/>
                <w:szCs w:val="27"/>
              </w:rPr>
            </w:pPr>
            <w:r w:rsidRPr="00C7156D">
              <w:rPr>
                <w:rFonts w:ascii="Candara" w:hAnsi="Candara"/>
                <w:sz w:val="32"/>
                <w:szCs w:val="27"/>
              </w:rPr>
              <w:t>Person/Organisation</w:t>
            </w:r>
          </w:p>
        </w:tc>
      </w:tr>
      <w:tr w:rsidR="00BF2D85" w:rsidTr="00AF2C29">
        <w:tc>
          <w:tcPr>
            <w:tcW w:w="2003" w:type="dxa"/>
            <w:shd w:val="clear" w:color="auto" w:fill="FF6600"/>
          </w:tcPr>
          <w:p w:rsidR="00BF2D85" w:rsidRPr="00AF2C29" w:rsidRDefault="00BF2D85" w:rsidP="00710BF9">
            <w:pPr>
              <w:rPr>
                <w:rFonts w:ascii="Candara" w:hAnsi="Candara"/>
                <w:sz w:val="4"/>
                <w:szCs w:val="27"/>
              </w:rPr>
            </w:pPr>
          </w:p>
        </w:tc>
        <w:tc>
          <w:tcPr>
            <w:tcW w:w="4377" w:type="dxa"/>
            <w:shd w:val="clear" w:color="auto" w:fill="FF6600"/>
          </w:tcPr>
          <w:p w:rsidR="00BF2D85" w:rsidRPr="00C7156D" w:rsidRDefault="00BF2D85" w:rsidP="00710BF9">
            <w:pPr>
              <w:rPr>
                <w:rFonts w:ascii="Candara" w:hAnsi="Candara"/>
                <w:sz w:val="8"/>
                <w:szCs w:val="27"/>
              </w:rPr>
            </w:pPr>
          </w:p>
        </w:tc>
        <w:tc>
          <w:tcPr>
            <w:tcW w:w="4961" w:type="dxa"/>
            <w:shd w:val="clear" w:color="auto" w:fill="FF6600"/>
          </w:tcPr>
          <w:p w:rsidR="00BF2D85" w:rsidRPr="00C7156D" w:rsidRDefault="00BF2D85" w:rsidP="00710BF9">
            <w:pPr>
              <w:rPr>
                <w:rFonts w:ascii="Candara" w:hAnsi="Candara"/>
                <w:sz w:val="8"/>
                <w:szCs w:val="27"/>
              </w:rPr>
            </w:pPr>
          </w:p>
        </w:tc>
        <w:tc>
          <w:tcPr>
            <w:tcW w:w="4394" w:type="dxa"/>
            <w:shd w:val="clear" w:color="auto" w:fill="FF6600"/>
          </w:tcPr>
          <w:p w:rsidR="00BF2D85" w:rsidRPr="00C7156D" w:rsidRDefault="00BF2D85" w:rsidP="00710BF9">
            <w:pPr>
              <w:rPr>
                <w:rFonts w:ascii="Candara" w:hAnsi="Candara"/>
                <w:sz w:val="8"/>
                <w:szCs w:val="27"/>
              </w:rPr>
            </w:pPr>
          </w:p>
        </w:tc>
      </w:tr>
      <w:tr w:rsidR="00246BCE" w:rsidTr="00AF2C29">
        <w:tc>
          <w:tcPr>
            <w:tcW w:w="2003" w:type="dxa"/>
            <w:shd w:val="clear" w:color="auto" w:fill="FFFFFF" w:themeFill="background1"/>
          </w:tcPr>
          <w:p w:rsidR="00246BCE" w:rsidRDefault="00246BCE" w:rsidP="00710BF9">
            <w:pPr>
              <w:rPr>
                <w:rFonts w:ascii="Candara" w:hAnsi="Candara"/>
                <w:sz w:val="32"/>
                <w:szCs w:val="27"/>
              </w:rPr>
            </w:pPr>
            <w:r>
              <w:rPr>
                <w:rFonts w:ascii="Candara" w:hAnsi="Candara"/>
                <w:sz w:val="32"/>
                <w:szCs w:val="27"/>
              </w:rPr>
              <w:t xml:space="preserve">Conflict </w:t>
            </w:r>
          </w:p>
          <w:p w:rsidR="00246BCE" w:rsidRPr="00826C69" w:rsidRDefault="00AF2C29" w:rsidP="00710BF9">
            <w:pPr>
              <w:rPr>
                <w:rFonts w:ascii="Candara" w:hAnsi="Candara"/>
                <w:sz w:val="40"/>
                <w:szCs w:val="27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6729D070" wp14:editId="4A2E3AEB">
                  <wp:simplePos x="0" y="0"/>
                  <wp:positionH relativeFrom="margin">
                    <wp:posOffset>-38100</wp:posOffset>
                  </wp:positionH>
                  <wp:positionV relativeFrom="paragraph">
                    <wp:posOffset>45085</wp:posOffset>
                  </wp:positionV>
                  <wp:extent cx="1190625" cy="643890"/>
                  <wp:effectExtent l="0" t="0" r="9525" b="3810"/>
                  <wp:wrapNone/>
                  <wp:docPr id="13" name="Picture 13" descr="Image result for tank fir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tank firing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22"/>
                          <a:stretch/>
                        </pic:blipFill>
                        <pic:spPr bwMode="auto">
                          <a:xfrm>
                            <a:off x="0" y="0"/>
                            <a:ext cx="1191546" cy="64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6BCE" w:rsidRPr="00246BCE" w:rsidRDefault="00246BCE" w:rsidP="00710BF9">
            <w:pPr>
              <w:rPr>
                <w:rFonts w:ascii="Candara" w:hAnsi="Candara"/>
                <w:sz w:val="36"/>
                <w:szCs w:val="27"/>
              </w:rPr>
            </w:pPr>
          </w:p>
          <w:p w:rsidR="00246BCE" w:rsidRPr="00246BCE" w:rsidRDefault="00246BCE" w:rsidP="00710BF9">
            <w:pPr>
              <w:rPr>
                <w:rFonts w:ascii="Candara" w:hAnsi="Candara"/>
                <w:szCs w:val="27"/>
              </w:rPr>
            </w:pPr>
          </w:p>
        </w:tc>
        <w:tc>
          <w:tcPr>
            <w:tcW w:w="4377" w:type="dxa"/>
            <w:shd w:val="clear" w:color="auto" w:fill="FFFFFF" w:themeFill="background1"/>
          </w:tcPr>
          <w:p w:rsidR="00246BCE" w:rsidRDefault="00246BCE" w:rsidP="00710BF9">
            <w:pPr>
              <w:rPr>
                <w:rFonts w:ascii="Candara" w:hAnsi="Candara"/>
                <w:sz w:val="8"/>
                <w:szCs w:val="27"/>
              </w:rPr>
            </w:pPr>
          </w:p>
          <w:p w:rsidR="00246BCE" w:rsidRDefault="00246BCE" w:rsidP="00710BF9">
            <w:pPr>
              <w:rPr>
                <w:rFonts w:ascii="Candara" w:hAnsi="Candara"/>
                <w:sz w:val="8"/>
                <w:szCs w:val="27"/>
              </w:rPr>
            </w:pPr>
          </w:p>
          <w:p w:rsidR="00246BCE" w:rsidRDefault="00246BCE" w:rsidP="00710BF9">
            <w:pPr>
              <w:rPr>
                <w:rFonts w:ascii="Candara" w:hAnsi="Candara"/>
                <w:sz w:val="8"/>
                <w:szCs w:val="27"/>
              </w:rPr>
            </w:pPr>
          </w:p>
          <w:p w:rsidR="00246BCE" w:rsidRDefault="00246BCE" w:rsidP="00710BF9">
            <w:pPr>
              <w:rPr>
                <w:rFonts w:ascii="Candara" w:hAnsi="Candara"/>
                <w:sz w:val="8"/>
                <w:szCs w:val="27"/>
              </w:rPr>
            </w:pPr>
          </w:p>
          <w:p w:rsidR="00246BCE" w:rsidRDefault="00246BCE" w:rsidP="00710BF9">
            <w:pPr>
              <w:rPr>
                <w:rFonts w:ascii="Candara" w:hAnsi="Candara"/>
                <w:sz w:val="8"/>
                <w:szCs w:val="27"/>
              </w:rPr>
            </w:pPr>
          </w:p>
          <w:p w:rsidR="00246BCE" w:rsidRPr="00C7156D" w:rsidRDefault="00246BCE" w:rsidP="00710BF9">
            <w:pPr>
              <w:rPr>
                <w:rFonts w:ascii="Candara" w:hAnsi="Candara"/>
                <w:sz w:val="8"/>
                <w:szCs w:val="27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:rsidR="00246BCE" w:rsidRPr="00C7156D" w:rsidRDefault="00246BCE" w:rsidP="00710BF9">
            <w:pPr>
              <w:rPr>
                <w:rFonts w:ascii="Candara" w:hAnsi="Candara"/>
                <w:sz w:val="8"/>
                <w:szCs w:val="27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246BCE" w:rsidRPr="00C7156D" w:rsidRDefault="00246BCE" w:rsidP="00710BF9">
            <w:pPr>
              <w:rPr>
                <w:rFonts w:ascii="Candara" w:hAnsi="Candara"/>
                <w:sz w:val="8"/>
                <w:szCs w:val="27"/>
              </w:rPr>
            </w:pPr>
          </w:p>
        </w:tc>
      </w:tr>
      <w:tr w:rsidR="00BF2D85" w:rsidTr="00AF2C29">
        <w:tc>
          <w:tcPr>
            <w:tcW w:w="2003" w:type="dxa"/>
          </w:tcPr>
          <w:p w:rsidR="00BF2D85" w:rsidRDefault="009E77D4" w:rsidP="00710BF9">
            <w:pPr>
              <w:rPr>
                <w:rFonts w:ascii="Candara" w:hAnsi="Candara"/>
                <w:sz w:val="32"/>
                <w:szCs w:val="27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1F84BEC" wp14:editId="4D856BB6">
                  <wp:simplePos x="0" y="0"/>
                  <wp:positionH relativeFrom="margin">
                    <wp:posOffset>57149</wp:posOffset>
                  </wp:positionH>
                  <wp:positionV relativeFrom="paragraph">
                    <wp:posOffset>215900</wp:posOffset>
                  </wp:positionV>
                  <wp:extent cx="1009907" cy="904875"/>
                  <wp:effectExtent l="0" t="0" r="0" b="0"/>
                  <wp:wrapNone/>
                  <wp:docPr id="4" name="Picture 4" descr="Image result for peace sign and d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peace sign and d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48" cy="91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2D85" w:rsidRPr="00CE2DEF">
              <w:rPr>
                <w:rFonts w:ascii="Candara" w:hAnsi="Candara"/>
                <w:sz w:val="32"/>
                <w:szCs w:val="27"/>
              </w:rPr>
              <w:t>Peace</w:t>
            </w:r>
          </w:p>
          <w:p w:rsidR="00BF2D85" w:rsidRDefault="00BF2D85" w:rsidP="00710BF9">
            <w:pPr>
              <w:rPr>
                <w:rFonts w:ascii="Candara" w:hAnsi="Candara"/>
                <w:sz w:val="32"/>
                <w:szCs w:val="27"/>
              </w:rPr>
            </w:pPr>
          </w:p>
          <w:p w:rsidR="00BF2D85" w:rsidRDefault="00BF2D85" w:rsidP="00710BF9">
            <w:pPr>
              <w:rPr>
                <w:rFonts w:ascii="Candara" w:hAnsi="Candara"/>
                <w:sz w:val="32"/>
                <w:szCs w:val="27"/>
              </w:rPr>
            </w:pPr>
          </w:p>
          <w:p w:rsidR="00246BCE" w:rsidRDefault="00246BCE" w:rsidP="00710BF9">
            <w:pPr>
              <w:rPr>
                <w:rFonts w:ascii="Candara" w:hAnsi="Candara"/>
                <w:sz w:val="32"/>
                <w:szCs w:val="27"/>
              </w:rPr>
            </w:pPr>
          </w:p>
          <w:p w:rsidR="00BF2D85" w:rsidRPr="00BF2D85" w:rsidRDefault="00BF2D85" w:rsidP="00710BF9">
            <w:pPr>
              <w:rPr>
                <w:rFonts w:ascii="Candara" w:hAnsi="Candara"/>
                <w:szCs w:val="27"/>
              </w:rPr>
            </w:pPr>
          </w:p>
        </w:tc>
        <w:tc>
          <w:tcPr>
            <w:tcW w:w="4377" w:type="dxa"/>
          </w:tcPr>
          <w:p w:rsidR="00BF2D85" w:rsidRDefault="00BF2D85" w:rsidP="00710BF9">
            <w:pPr>
              <w:rPr>
                <w:rFonts w:ascii="Candara" w:hAnsi="Candara"/>
                <w:sz w:val="27"/>
                <w:szCs w:val="27"/>
              </w:rPr>
            </w:pPr>
          </w:p>
        </w:tc>
        <w:tc>
          <w:tcPr>
            <w:tcW w:w="4961" w:type="dxa"/>
          </w:tcPr>
          <w:p w:rsidR="00BF2D85" w:rsidRDefault="00BF2D85" w:rsidP="00710BF9">
            <w:pPr>
              <w:rPr>
                <w:rFonts w:ascii="Candara" w:hAnsi="Candara"/>
                <w:sz w:val="27"/>
                <w:szCs w:val="27"/>
              </w:rPr>
            </w:pPr>
          </w:p>
        </w:tc>
        <w:tc>
          <w:tcPr>
            <w:tcW w:w="4394" w:type="dxa"/>
          </w:tcPr>
          <w:p w:rsidR="00BF2D85" w:rsidRDefault="00BF2D85" w:rsidP="00710BF9">
            <w:pPr>
              <w:rPr>
                <w:rFonts w:ascii="Candara" w:hAnsi="Candara"/>
                <w:sz w:val="27"/>
                <w:szCs w:val="27"/>
              </w:rPr>
            </w:pPr>
          </w:p>
        </w:tc>
      </w:tr>
      <w:tr w:rsidR="00BF2D85" w:rsidTr="00AF2C29">
        <w:tc>
          <w:tcPr>
            <w:tcW w:w="2003" w:type="dxa"/>
          </w:tcPr>
          <w:p w:rsidR="00BF2D85" w:rsidRDefault="009E77D4" w:rsidP="00710BF9">
            <w:pPr>
              <w:rPr>
                <w:rFonts w:ascii="Candara" w:hAnsi="Candara"/>
                <w:sz w:val="32"/>
                <w:szCs w:val="27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358E7CE" wp14:editId="64C1AB04">
                  <wp:simplePos x="0" y="0"/>
                  <wp:positionH relativeFrom="margin">
                    <wp:posOffset>114301</wp:posOffset>
                  </wp:positionH>
                  <wp:positionV relativeFrom="paragraph">
                    <wp:posOffset>210820</wp:posOffset>
                  </wp:positionV>
                  <wp:extent cx="952500" cy="952500"/>
                  <wp:effectExtent l="0" t="0" r="0" b="0"/>
                  <wp:wrapNone/>
                  <wp:docPr id="5" name="Picture 5" descr="Image result for jus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just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2D85" w:rsidRPr="00CE2DEF">
              <w:rPr>
                <w:rFonts w:ascii="Candara" w:hAnsi="Candara"/>
                <w:sz w:val="32"/>
                <w:szCs w:val="27"/>
              </w:rPr>
              <w:t>Justice</w:t>
            </w:r>
          </w:p>
          <w:p w:rsidR="00BF2D85" w:rsidRPr="00BF2D85" w:rsidRDefault="00BF2D85" w:rsidP="00710BF9">
            <w:pPr>
              <w:rPr>
                <w:rFonts w:ascii="Candara" w:hAnsi="Candara"/>
                <w:szCs w:val="27"/>
              </w:rPr>
            </w:pPr>
          </w:p>
          <w:p w:rsidR="00BF2D85" w:rsidRDefault="00BF2D85" w:rsidP="00710BF9">
            <w:pPr>
              <w:rPr>
                <w:rFonts w:ascii="Candara" w:hAnsi="Candara"/>
                <w:sz w:val="32"/>
                <w:szCs w:val="27"/>
              </w:rPr>
            </w:pPr>
          </w:p>
          <w:p w:rsidR="00BF2D85" w:rsidRDefault="00BF2D85" w:rsidP="00710BF9">
            <w:pPr>
              <w:rPr>
                <w:rFonts w:ascii="Candara" w:hAnsi="Candara"/>
                <w:sz w:val="32"/>
                <w:szCs w:val="27"/>
              </w:rPr>
            </w:pPr>
          </w:p>
          <w:p w:rsidR="00BF2D85" w:rsidRPr="00CE2DEF" w:rsidRDefault="00BF2D85" w:rsidP="00710BF9">
            <w:pPr>
              <w:rPr>
                <w:rFonts w:ascii="Candara" w:hAnsi="Candara"/>
                <w:sz w:val="32"/>
                <w:szCs w:val="27"/>
              </w:rPr>
            </w:pPr>
          </w:p>
        </w:tc>
        <w:tc>
          <w:tcPr>
            <w:tcW w:w="4377" w:type="dxa"/>
          </w:tcPr>
          <w:p w:rsidR="00BF2D85" w:rsidRDefault="00BF2D85" w:rsidP="00710BF9">
            <w:pPr>
              <w:rPr>
                <w:rFonts w:ascii="Candara" w:hAnsi="Candara"/>
                <w:sz w:val="27"/>
                <w:szCs w:val="27"/>
              </w:rPr>
            </w:pPr>
          </w:p>
        </w:tc>
        <w:tc>
          <w:tcPr>
            <w:tcW w:w="4961" w:type="dxa"/>
          </w:tcPr>
          <w:p w:rsidR="00BF2D85" w:rsidRDefault="00BF2D85" w:rsidP="00710BF9">
            <w:pPr>
              <w:rPr>
                <w:rFonts w:ascii="Candara" w:hAnsi="Candara"/>
                <w:sz w:val="27"/>
                <w:szCs w:val="27"/>
              </w:rPr>
            </w:pPr>
          </w:p>
        </w:tc>
        <w:tc>
          <w:tcPr>
            <w:tcW w:w="4394" w:type="dxa"/>
          </w:tcPr>
          <w:p w:rsidR="00BF2D85" w:rsidRDefault="00BF2D85" w:rsidP="00710BF9">
            <w:pPr>
              <w:rPr>
                <w:rFonts w:ascii="Candara" w:hAnsi="Candara"/>
                <w:sz w:val="27"/>
                <w:szCs w:val="27"/>
              </w:rPr>
            </w:pPr>
          </w:p>
        </w:tc>
      </w:tr>
      <w:tr w:rsidR="00BF2D85" w:rsidTr="00AF2C29">
        <w:tc>
          <w:tcPr>
            <w:tcW w:w="2003" w:type="dxa"/>
          </w:tcPr>
          <w:p w:rsidR="00BF2D85" w:rsidRPr="00AF2C29" w:rsidRDefault="00246BCE" w:rsidP="00710BF9">
            <w:pPr>
              <w:rPr>
                <w:rFonts w:ascii="Candara" w:hAnsi="Candara"/>
                <w:sz w:val="30"/>
                <w:szCs w:val="30"/>
              </w:rPr>
            </w:pPr>
            <w:r w:rsidRPr="00AF2C29"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2BEC15A7" wp14:editId="1B076D94">
                  <wp:simplePos x="0" y="0"/>
                  <wp:positionH relativeFrom="margin">
                    <wp:posOffset>59055</wp:posOffset>
                  </wp:positionH>
                  <wp:positionV relativeFrom="paragraph">
                    <wp:posOffset>226060</wp:posOffset>
                  </wp:positionV>
                  <wp:extent cx="1059740" cy="933450"/>
                  <wp:effectExtent l="0" t="0" r="7620" b="0"/>
                  <wp:wrapNone/>
                  <wp:docPr id="12" name="Picture 12" descr="Image result for reconciliation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reconciliation han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32" b="6340"/>
                          <a:stretch/>
                        </pic:blipFill>
                        <pic:spPr bwMode="auto">
                          <a:xfrm>
                            <a:off x="0" y="0"/>
                            <a:ext cx="105974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2D85" w:rsidRPr="00AF2C29">
              <w:rPr>
                <w:rFonts w:ascii="Candara" w:hAnsi="Candara"/>
                <w:sz w:val="30"/>
                <w:szCs w:val="30"/>
              </w:rPr>
              <w:t>Reconciliation</w:t>
            </w:r>
          </w:p>
          <w:p w:rsidR="00BF2D85" w:rsidRPr="00BF2D85" w:rsidRDefault="00BF2D85" w:rsidP="00710BF9">
            <w:pPr>
              <w:rPr>
                <w:rFonts w:ascii="Candara" w:hAnsi="Candara"/>
                <w:szCs w:val="27"/>
              </w:rPr>
            </w:pPr>
          </w:p>
          <w:p w:rsidR="00BF2D85" w:rsidRDefault="00BF2D85" w:rsidP="00710BF9">
            <w:pPr>
              <w:rPr>
                <w:rFonts w:ascii="Candara" w:hAnsi="Candara"/>
                <w:sz w:val="32"/>
                <w:szCs w:val="27"/>
              </w:rPr>
            </w:pPr>
          </w:p>
          <w:p w:rsidR="00BF2D85" w:rsidRDefault="00BF2D85" w:rsidP="00710BF9">
            <w:pPr>
              <w:rPr>
                <w:rFonts w:ascii="Candara" w:hAnsi="Candara"/>
                <w:sz w:val="32"/>
                <w:szCs w:val="27"/>
              </w:rPr>
            </w:pPr>
          </w:p>
          <w:p w:rsidR="00BF2D85" w:rsidRPr="00CE2DEF" w:rsidRDefault="00BF2D85" w:rsidP="00710BF9">
            <w:pPr>
              <w:rPr>
                <w:rFonts w:ascii="Candara" w:hAnsi="Candara"/>
                <w:sz w:val="32"/>
                <w:szCs w:val="27"/>
              </w:rPr>
            </w:pPr>
          </w:p>
        </w:tc>
        <w:tc>
          <w:tcPr>
            <w:tcW w:w="4377" w:type="dxa"/>
          </w:tcPr>
          <w:p w:rsidR="00BF2D85" w:rsidRDefault="00BF2D85" w:rsidP="00710BF9">
            <w:pPr>
              <w:rPr>
                <w:rFonts w:ascii="Candara" w:hAnsi="Candara"/>
                <w:sz w:val="27"/>
                <w:szCs w:val="27"/>
              </w:rPr>
            </w:pPr>
          </w:p>
        </w:tc>
        <w:tc>
          <w:tcPr>
            <w:tcW w:w="4961" w:type="dxa"/>
          </w:tcPr>
          <w:p w:rsidR="00BF2D85" w:rsidRDefault="00BF2D85" w:rsidP="00710BF9">
            <w:pPr>
              <w:rPr>
                <w:rFonts w:ascii="Candara" w:hAnsi="Candara"/>
                <w:sz w:val="27"/>
                <w:szCs w:val="27"/>
              </w:rPr>
            </w:pPr>
          </w:p>
        </w:tc>
        <w:tc>
          <w:tcPr>
            <w:tcW w:w="4394" w:type="dxa"/>
          </w:tcPr>
          <w:p w:rsidR="00BF2D85" w:rsidRDefault="00BF2D85" w:rsidP="00710BF9">
            <w:pPr>
              <w:rPr>
                <w:rFonts w:ascii="Candara" w:hAnsi="Candara"/>
                <w:sz w:val="27"/>
                <w:szCs w:val="27"/>
              </w:rPr>
            </w:pPr>
          </w:p>
        </w:tc>
      </w:tr>
      <w:tr w:rsidR="00BF2D85" w:rsidTr="00AF2C29">
        <w:tc>
          <w:tcPr>
            <w:tcW w:w="2003" w:type="dxa"/>
          </w:tcPr>
          <w:p w:rsidR="00BF2D85" w:rsidRDefault="00826C69" w:rsidP="00710BF9">
            <w:pPr>
              <w:rPr>
                <w:rFonts w:ascii="Candara" w:hAnsi="Candara"/>
                <w:sz w:val="32"/>
                <w:szCs w:val="27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235AFD35" wp14:editId="74B08FAD">
                  <wp:simplePos x="0" y="0"/>
                  <wp:positionH relativeFrom="column">
                    <wp:posOffset>114301</wp:posOffset>
                  </wp:positionH>
                  <wp:positionV relativeFrom="paragraph">
                    <wp:posOffset>243840</wp:posOffset>
                  </wp:positionV>
                  <wp:extent cx="910186" cy="913130"/>
                  <wp:effectExtent l="0" t="0" r="4445" b="1270"/>
                  <wp:wrapNone/>
                  <wp:docPr id="14" name="Picture 14" descr="Image result for forgivenes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forgiveness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6" r="15143"/>
                          <a:stretch/>
                        </pic:blipFill>
                        <pic:spPr bwMode="auto">
                          <a:xfrm>
                            <a:off x="0" y="0"/>
                            <a:ext cx="941129" cy="94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2D85" w:rsidRPr="00CE2DEF">
              <w:rPr>
                <w:rFonts w:ascii="Candara" w:hAnsi="Candara"/>
                <w:sz w:val="32"/>
                <w:szCs w:val="27"/>
              </w:rPr>
              <w:t>Forgiveness</w:t>
            </w:r>
          </w:p>
          <w:p w:rsidR="00BF2D85" w:rsidRPr="00BF2D85" w:rsidRDefault="00BF2D85" w:rsidP="00710BF9">
            <w:pPr>
              <w:rPr>
                <w:rFonts w:ascii="Candara" w:hAnsi="Candara"/>
                <w:szCs w:val="27"/>
              </w:rPr>
            </w:pPr>
          </w:p>
          <w:p w:rsidR="00BF2D85" w:rsidRDefault="00BF2D85" w:rsidP="00710BF9">
            <w:pPr>
              <w:rPr>
                <w:rFonts w:ascii="Candara" w:hAnsi="Candara"/>
                <w:sz w:val="32"/>
                <w:szCs w:val="27"/>
              </w:rPr>
            </w:pPr>
          </w:p>
          <w:p w:rsidR="00BF2D85" w:rsidRDefault="00BF2D85" w:rsidP="00710BF9">
            <w:pPr>
              <w:rPr>
                <w:rFonts w:ascii="Candara" w:hAnsi="Candara"/>
                <w:sz w:val="32"/>
                <w:szCs w:val="27"/>
              </w:rPr>
            </w:pPr>
          </w:p>
          <w:p w:rsidR="00BF2D85" w:rsidRPr="00CE2DEF" w:rsidRDefault="00BF2D85" w:rsidP="00710BF9">
            <w:pPr>
              <w:rPr>
                <w:rFonts w:ascii="Candara" w:hAnsi="Candara"/>
                <w:sz w:val="32"/>
                <w:szCs w:val="27"/>
              </w:rPr>
            </w:pPr>
          </w:p>
        </w:tc>
        <w:tc>
          <w:tcPr>
            <w:tcW w:w="4377" w:type="dxa"/>
          </w:tcPr>
          <w:p w:rsidR="00BF2D85" w:rsidRDefault="00BF2D85" w:rsidP="00710BF9">
            <w:pPr>
              <w:rPr>
                <w:rFonts w:ascii="Candara" w:hAnsi="Candara"/>
                <w:sz w:val="27"/>
                <w:szCs w:val="27"/>
              </w:rPr>
            </w:pPr>
          </w:p>
        </w:tc>
        <w:tc>
          <w:tcPr>
            <w:tcW w:w="4961" w:type="dxa"/>
          </w:tcPr>
          <w:p w:rsidR="00BF2D85" w:rsidRDefault="00BF2D85" w:rsidP="00710BF9">
            <w:pPr>
              <w:rPr>
                <w:rFonts w:ascii="Candara" w:hAnsi="Candara"/>
                <w:sz w:val="27"/>
                <w:szCs w:val="27"/>
              </w:rPr>
            </w:pPr>
          </w:p>
        </w:tc>
        <w:tc>
          <w:tcPr>
            <w:tcW w:w="4394" w:type="dxa"/>
          </w:tcPr>
          <w:p w:rsidR="00BF2D85" w:rsidRDefault="00BF2D85" w:rsidP="00710BF9">
            <w:pPr>
              <w:rPr>
                <w:rFonts w:ascii="Candara" w:hAnsi="Candara"/>
                <w:sz w:val="27"/>
                <w:szCs w:val="27"/>
              </w:rPr>
            </w:pPr>
          </w:p>
        </w:tc>
      </w:tr>
    </w:tbl>
    <w:p w:rsidR="00B33760" w:rsidRDefault="00B33760" w:rsidP="00710BF9">
      <w:pPr>
        <w:rPr>
          <w:rFonts w:ascii="Candara" w:hAnsi="Candara"/>
          <w:sz w:val="27"/>
          <w:szCs w:val="27"/>
        </w:rPr>
        <w:sectPr w:rsidR="00B33760" w:rsidSect="00BF2D85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B33760" w:rsidRDefault="00D02380" w:rsidP="00B33760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7C0DED" wp14:editId="032EE6E9">
                <wp:simplePos x="0" y="0"/>
                <wp:positionH relativeFrom="page">
                  <wp:posOffset>24130</wp:posOffset>
                </wp:positionH>
                <wp:positionV relativeFrom="paragraph">
                  <wp:posOffset>233045</wp:posOffset>
                </wp:positionV>
                <wp:extent cx="10658475" cy="45719"/>
                <wp:effectExtent l="0" t="0" r="28575" b="12065"/>
                <wp:wrapNone/>
                <wp:docPr id="15" name="Rectangle 15" descr="Wea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58475" cy="45719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40411" b="-144521"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67BD3" id="Rectangle 15" o:spid="_x0000_s1026" alt="Weave" style="position:absolute;margin-left:1.9pt;margin-top:18.35pt;width:839.25pt;height:3.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H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wAAAAAAUmdodGxvbmcAAAQA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Ao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DAAQAAwER&#10;AAIRAQMRAf/dAAQAgP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">
                <v:fill r:id="rId21" o:title="Weave" recolor="t" rotate="t" type="frame"/>
                <w10:wrap anchorx="page"/>
              </v:rect>
            </w:pict>
          </mc:Fallback>
        </mc:AlternateContent>
      </w:r>
      <w:r w:rsidR="00801EC3"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DD1CB7E" wp14:editId="547879B6">
                <wp:simplePos x="0" y="0"/>
                <wp:positionH relativeFrom="margin">
                  <wp:posOffset>-264160</wp:posOffset>
                </wp:positionH>
                <wp:positionV relativeFrom="paragraph">
                  <wp:posOffset>7698740</wp:posOffset>
                </wp:positionV>
                <wp:extent cx="6991350" cy="206692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EC3" w:rsidRPr="00C72551" w:rsidRDefault="00801EC3" w:rsidP="00801EC3">
                            <w:pPr>
                              <w:rPr>
                                <w:rFonts w:ascii="Century Gothic" w:eastAsia="Arial Unicode MS" w:hAnsi="Century Gothic" w:cs="Arial Unicode MS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32"/>
                                <w:u w:val="single"/>
                              </w:rPr>
                              <w:t>Reconciliation</w:t>
                            </w:r>
                          </w:p>
                          <w:p w:rsidR="00801EC3" w:rsidRPr="00844ED9" w:rsidRDefault="00801EC3" w:rsidP="00801EC3">
                            <w:pPr>
                              <w:rPr>
                                <w:rFonts w:ascii="Century Gothic" w:eastAsia="Arial Unicode MS" w:hAnsi="Century Gothic" w:cs="Arial Unicode MS"/>
                                <w:sz w:val="6"/>
                              </w:rPr>
                            </w:pPr>
                          </w:p>
                          <w:p w:rsidR="00D04895" w:rsidRDefault="00D04895" w:rsidP="00801EC3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 </w:t>
                            </w:r>
                            <w:r w:rsidR="005D5C10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For there to be lasting peace after a conflict the different sides need 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D04895" w:rsidRDefault="00D04895" w:rsidP="00801EC3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 </w:t>
                            </w:r>
                            <w:proofErr w:type="gramStart"/>
                            <w:r w:rsidR="005D5C10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to</w:t>
                            </w:r>
                            <w:proofErr w:type="gramEnd"/>
                            <w:r w:rsidR="005D5C10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come together in a process of reconciliation. This process 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D04895" w:rsidRDefault="00D04895" w:rsidP="00801EC3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 </w:t>
                            </w:r>
                            <w:proofErr w:type="gramStart"/>
                            <w:r w:rsidR="005D5C10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attempts</w:t>
                            </w:r>
                            <w:proofErr w:type="gramEnd"/>
                            <w:r w:rsidR="005D5C10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to resolve issues that led to conflict and bring about a 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D04895" w:rsidRDefault="00D04895" w:rsidP="00801EC3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 </w:t>
                            </w:r>
                            <w:proofErr w:type="gramStart"/>
                            <w:r w:rsidR="005D5C10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peace</w:t>
                            </w:r>
                            <w:proofErr w:type="gramEnd"/>
                            <w:r w:rsidR="005D5C10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agreement. </w:t>
                            </w:r>
                          </w:p>
                          <w:p w:rsidR="00D04895" w:rsidRPr="00D04895" w:rsidRDefault="00D04895" w:rsidP="00801EC3">
                            <w:pPr>
                              <w:rPr>
                                <w:rFonts w:ascii="Century Gothic" w:eastAsia="Arial Unicode MS" w:hAnsi="Century Gothic" w:cs="Arial Unicode MS"/>
                                <w:sz w:val="4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4"/>
                                <w:szCs w:val="26"/>
                              </w:rPr>
                              <w:t xml:space="preserve">        </w:t>
                            </w:r>
                          </w:p>
                          <w:p w:rsidR="00D04895" w:rsidRDefault="00D04895" w:rsidP="00801EC3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 Christian </w:t>
                            </w:r>
                            <w:r w:rsidR="005D5C10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Arch-Bishop Desmon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d Tutu lead the </w:t>
                            </w:r>
                          </w:p>
                          <w:p w:rsidR="00801EC3" w:rsidRPr="00C665D9" w:rsidRDefault="00D04895" w:rsidP="00801EC3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 </w:t>
                            </w:r>
                            <w:proofErr w:type="gramStart"/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Truth and Reconciliation Commission </w:t>
                            </w:r>
                            <w:r w:rsidR="00C665D9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after the abolition of 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Apartheid </w:t>
                            </w:r>
                            <w:r w:rsidR="00C665D9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in 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South Africa.</w:t>
                            </w:r>
                            <w:proofErr w:type="gramEnd"/>
                            <w:r w:rsidR="00C665D9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This process brought blacks and whites together to reconcile their differences after a long period of injustice and violence.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5D5C10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801EC3" w:rsidRPr="00C72551" w:rsidRDefault="00801EC3" w:rsidP="00801EC3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D1CB7E" id="Text Box 2" o:spid="_x0000_s1027" type="#_x0000_t202" style="position:absolute;left:0;text-align:left;margin-left:-20.8pt;margin-top:606.2pt;width:550.5pt;height:162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">
                <v:textbox>
                  <w:txbxContent>
                    <w:p w:rsidR="00801EC3" w:rsidRPr="00C72551" w:rsidRDefault="00801EC3" w:rsidP="00801EC3">
                      <w:pPr>
                        <w:rPr>
                          <w:rFonts w:ascii="Century Gothic" w:eastAsia="Arial Unicode MS" w:hAnsi="Century Gothic" w:cs="Arial Unicode MS"/>
                          <w:sz w:val="32"/>
                          <w:u w:val="single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32"/>
                          <w:u w:val="single"/>
                        </w:rPr>
                        <w:t>Reconciliation</w:t>
                      </w:r>
                    </w:p>
                    <w:p w:rsidR="00801EC3" w:rsidRPr="00844ED9" w:rsidRDefault="00801EC3" w:rsidP="00801EC3">
                      <w:pPr>
                        <w:rPr>
                          <w:rFonts w:ascii="Century Gothic" w:eastAsia="Arial Unicode MS" w:hAnsi="Century Gothic" w:cs="Arial Unicode MS"/>
                          <w:sz w:val="6"/>
                        </w:rPr>
                      </w:pPr>
                    </w:p>
                    <w:p w:rsidR="00D04895" w:rsidRDefault="00D04895" w:rsidP="00801EC3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 </w:t>
                      </w:r>
                      <w:r w:rsidR="005D5C10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For there to be lasting peace after a conflict the different sides need 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</w:t>
                      </w:r>
                    </w:p>
                    <w:p w:rsidR="00D04895" w:rsidRDefault="00D04895" w:rsidP="00801EC3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 </w:t>
                      </w:r>
                      <w:r w:rsidR="005D5C10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to come together in a process of reconciliation. This process 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D04895" w:rsidRDefault="00D04895" w:rsidP="00801EC3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 </w:t>
                      </w:r>
                      <w:r w:rsidR="005D5C10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attempts to resolve issues that led to conflict and bring about a 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</w:t>
                      </w:r>
                    </w:p>
                    <w:p w:rsidR="00D04895" w:rsidRDefault="00D04895" w:rsidP="00801EC3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 </w:t>
                      </w:r>
                      <w:r w:rsidR="005D5C10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peace agreement. </w:t>
                      </w:r>
                    </w:p>
                    <w:p w:rsidR="00D04895" w:rsidRPr="00D04895" w:rsidRDefault="00D04895" w:rsidP="00801EC3">
                      <w:pPr>
                        <w:rPr>
                          <w:rFonts w:ascii="Century Gothic" w:eastAsia="Arial Unicode MS" w:hAnsi="Century Gothic" w:cs="Arial Unicode MS"/>
                          <w:sz w:val="4"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4"/>
                          <w:szCs w:val="26"/>
                        </w:rPr>
                        <w:t xml:space="preserve">        </w:t>
                      </w:r>
                    </w:p>
                    <w:p w:rsidR="00D04895" w:rsidRDefault="00D04895" w:rsidP="00801EC3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 Christian </w:t>
                      </w:r>
                      <w:r w:rsidR="005D5C10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Arch-Bishop Desmon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d Tutu lead the </w:t>
                      </w:r>
                    </w:p>
                    <w:p w:rsidR="00801EC3" w:rsidRPr="00C665D9" w:rsidRDefault="00D04895" w:rsidP="00801EC3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 Truth and Reconciliation Commission </w:t>
                      </w:r>
                      <w:r w:rsidR="00C665D9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after the abolition of 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Apartheid </w:t>
                      </w:r>
                      <w:r w:rsidR="00C665D9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in 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South Africa.</w:t>
                      </w:r>
                      <w:r w:rsidR="00C665D9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This process brought blacks and whites together to reconcile their differences after a long period of injustice and violence.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</w:t>
                      </w:r>
                      <w:r w:rsidR="005D5C10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</w:t>
                      </w:r>
                    </w:p>
                    <w:p w:rsidR="00801EC3" w:rsidRPr="00C72551" w:rsidRDefault="00801EC3" w:rsidP="00801EC3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EC3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2CE22C43" wp14:editId="7BC8C474">
            <wp:simplePos x="0" y="0"/>
            <wp:positionH relativeFrom="column">
              <wp:posOffset>-187960</wp:posOffset>
            </wp:positionH>
            <wp:positionV relativeFrom="paragraph">
              <wp:posOffset>4573905</wp:posOffset>
            </wp:positionV>
            <wp:extent cx="979621" cy="1228725"/>
            <wp:effectExtent l="0" t="0" r="0" b="0"/>
            <wp:wrapNone/>
            <wp:docPr id="25" name="Picture 25" descr="Image result for thich nhat ha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hich nhat hanh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2" r="53394"/>
                    <a:stretch/>
                  </pic:blipFill>
                  <pic:spPr bwMode="auto">
                    <a:xfrm>
                      <a:off x="0" y="0"/>
                      <a:ext cx="979621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EC3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025863B" wp14:editId="1A9B7B73">
            <wp:simplePos x="0" y="0"/>
            <wp:positionH relativeFrom="column">
              <wp:posOffset>5723255</wp:posOffset>
            </wp:positionH>
            <wp:positionV relativeFrom="paragraph">
              <wp:posOffset>6524625</wp:posOffset>
            </wp:positionV>
            <wp:extent cx="936622" cy="1066800"/>
            <wp:effectExtent l="0" t="0" r="0" b="0"/>
            <wp:wrapNone/>
            <wp:docPr id="27" name="Picture 2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" b="15512"/>
                    <a:stretch/>
                  </pic:blipFill>
                  <pic:spPr bwMode="auto">
                    <a:xfrm>
                      <a:off x="0" y="0"/>
                      <a:ext cx="936622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EC3"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9DBA179" wp14:editId="59CE8FB9">
                <wp:simplePos x="0" y="0"/>
                <wp:positionH relativeFrom="margin">
                  <wp:align>center</wp:align>
                </wp:positionH>
                <wp:positionV relativeFrom="paragraph">
                  <wp:posOffset>5932170</wp:posOffset>
                </wp:positionV>
                <wp:extent cx="6991350" cy="1704975"/>
                <wp:effectExtent l="0" t="0" r="19050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D87" w:rsidRPr="00C72551" w:rsidRDefault="00601D87" w:rsidP="00601D87">
                            <w:pPr>
                              <w:rPr>
                                <w:rFonts w:ascii="Century Gothic" w:eastAsia="Arial Unicode MS" w:hAnsi="Century Gothic" w:cs="Arial Unicode MS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32"/>
                                <w:u w:val="single"/>
                              </w:rPr>
                              <w:t>Justice</w:t>
                            </w:r>
                          </w:p>
                          <w:p w:rsidR="00601D87" w:rsidRPr="00C72551" w:rsidRDefault="00601D87" w:rsidP="00601D87">
                            <w:pPr>
                              <w:rPr>
                                <w:rFonts w:ascii="Century Gothic" w:eastAsia="Arial Unicode MS" w:hAnsi="Century Gothic" w:cs="Arial Unicode MS"/>
                                <w:sz w:val="8"/>
                              </w:rPr>
                            </w:pPr>
                          </w:p>
                          <w:p w:rsidR="00601D87" w:rsidRPr="00601D87" w:rsidRDefault="00601D87" w:rsidP="00601D87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Justice is bringing about what is right and fair in situations that have been unjust. Many wars are fought to bring justice and to fight injustice. </w:t>
                            </w:r>
                          </w:p>
                          <w:p w:rsidR="00601D87" w:rsidRPr="00601D87" w:rsidRDefault="00601D87" w:rsidP="00601D87">
                            <w:pPr>
                              <w:rPr>
                                <w:rFonts w:ascii="Century Gothic" w:eastAsia="Arial Unicode MS" w:hAnsi="Century Gothic" w:cs="Arial Unicode MS"/>
                                <w:sz w:val="4"/>
                                <w:szCs w:val="26"/>
                              </w:rPr>
                            </w:pPr>
                          </w:p>
                          <w:p w:rsidR="00601D87" w:rsidRPr="00601D87" w:rsidRDefault="00601D87" w:rsidP="00601D87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Justice is often linked to equality because if people are not given the 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         </w:t>
                            </w: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same opportunities this is seen as unfair. American Christian Pastor Martin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  </w:t>
                            </w: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Luther King fought injustice in the USA d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uring the 1950s</w:t>
                            </w: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and 1960s during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              </w:t>
                            </w: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a time of Segregation of Blacks and Whites.     </w:t>
                            </w:r>
                          </w:p>
                          <w:p w:rsidR="00601D87" w:rsidRPr="00C72551" w:rsidRDefault="00601D87" w:rsidP="00601D87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</w:rPr>
                            </w:pPr>
                          </w:p>
                          <w:p w:rsidR="00601D87" w:rsidRPr="00C72551" w:rsidRDefault="00601D87" w:rsidP="00601D87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DBA179" id="_x0000_s1028" type="#_x0000_t202" style="position:absolute;left:0;text-align:left;margin-left:0;margin-top:467.1pt;width:550.5pt;height:134.25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bEnJwIAAE0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">
                <v:textbox>
                  <w:txbxContent>
                    <w:p w:rsidR="00601D87" w:rsidRPr="00C72551" w:rsidRDefault="00601D87" w:rsidP="00601D87">
                      <w:pPr>
                        <w:rPr>
                          <w:rFonts w:ascii="Century Gothic" w:eastAsia="Arial Unicode MS" w:hAnsi="Century Gothic" w:cs="Arial Unicode MS"/>
                          <w:sz w:val="32"/>
                          <w:u w:val="single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32"/>
                          <w:u w:val="single"/>
                        </w:rPr>
                        <w:t>Justice</w:t>
                      </w:r>
                    </w:p>
                    <w:p w:rsidR="00601D87" w:rsidRPr="00C72551" w:rsidRDefault="00601D87" w:rsidP="00601D87">
                      <w:pPr>
                        <w:rPr>
                          <w:rFonts w:ascii="Century Gothic" w:eastAsia="Arial Unicode MS" w:hAnsi="Century Gothic" w:cs="Arial Unicode MS"/>
                          <w:sz w:val="8"/>
                        </w:rPr>
                      </w:pPr>
                    </w:p>
                    <w:p w:rsidR="00601D87" w:rsidRPr="00601D87" w:rsidRDefault="00601D87" w:rsidP="00601D87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Justice is bringing about what is right and fair in situations that have been unjust. Many wars are fought to bring justice and to fight injustice. </w:t>
                      </w:r>
                    </w:p>
                    <w:p w:rsidR="00601D87" w:rsidRPr="00601D87" w:rsidRDefault="00601D87" w:rsidP="00601D87">
                      <w:pPr>
                        <w:rPr>
                          <w:rFonts w:ascii="Century Gothic" w:eastAsia="Arial Unicode MS" w:hAnsi="Century Gothic" w:cs="Arial Unicode MS"/>
                          <w:sz w:val="4"/>
                          <w:szCs w:val="26"/>
                        </w:rPr>
                      </w:pPr>
                    </w:p>
                    <w:p w:rsidR="00601D87" w:rsidRPr="00601D87" w:rsidRDefault="00601D87" w:rsidP="00601D87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Justice is often linked to equality because if people are not given the 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         </w:t>
                      </w: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same opportunities this is seen as unfair. American Christian Pastor Martin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  </w:t>
                      </w: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Luther King fought injustice in the USA d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uring the 1950s</w:t>
                      </w: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and 1960s during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              </w:t>
                      </w: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a time of Segregation of Blacks and Whites.     </w:t>
                      </w:r>
                    </w:p>
                    <w:p w:rsidR="00601D87" w:rsidRPr="00C72551" w:rsidRDefault="00601D87" w:rsidP="00601D87">
                      <w:pPr>
                        <w:rPr>
                          <w:rFonts w:ascii="Century Gothic" w:eastAsia="Arial Unicode MS" w:hAnsi="Century Gothic" w:cs="Arial Unicode MS"/>
                          <w:sz w:val="28"/>
                        </w:rPr>
                      </w:pPr>
                    </w:p>
                    <w:p w:rsidR="00601D87" w:rsidRPr="00C72551" w:rsidRDefault="00601D87" w:rsidP="00601D87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1D87"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46C9435" wp14:editId="347E9397">
                <wp:simplePos x="0" y="0"/>
                <wp:positionH relativeFrom="column">
                  <wp:posOffset>-254635</wp:posOffset>
                </wp:positionH>
                <wp:positionV relativeFrom="paragraph">
                  <wp:posOffset>2707640</wp:posOffset>
                </wp:positionV>
                <wp:extent cx="6991350" cy="3162300"/>
                <wp:effectExtent l="0" t="0" r="1905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59B" w:rsidRPr="00C72551" w:rsidRDefault="0087759B" w:rsidP="0087759B">
                            <w:pPr>
                              <w:rPr>
                                <w:rFonts w:ascii="Century Gothic" w:eastAsia="Arial Unicode MS" w:hAnsi="Century Gothic" w:cs="Arial Unicode MS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32"/>
                                <w:u w:val="single"/>
                              </w:rPr>
                              <w:t>Peace</w:t>
                            </w:r>
                          </w:p>
                          <w:p w:rsidR="0087759B" w:rsidRPr="00C72551" w:rsidRDefault="0087759B" w:rsidP="0087759B">
                            <w:pPr>
                              <w:rPr>
                                <w:rFonts w:ascii="Century Gothic" w:eastAsia="Arial Unicode MS" w:hAnsi="Century Gothic" w:cs="Arial Unicode MS"/>
                                <w:sz w:val="8"/>
                              </w:rPr>
                            </w:pPr>
                          </w:p>
                          <w:p w:rsidR="0014584A" w:rsidRPr="00601D87" w:rsidRDefault="0087759B" w:rsidP="0087759B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Peace is the absence of conflict. If we have peace, we can live in harmony and </w:t>
                            </w:r>
                            <w:r w:rsidR="00210AF7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without fear. The Universal Declaration of Human Rights says everyone has a right to, ‘life, liberty and security of person’ (Article 3), without peace these are not possible. </w:t>
                            </w:r>
                          </w:p>
                          <w:p w:rsidR="0014584A" w:rsidRPr="00601D87" w:rsidRDefault="0014584A" w:rsidP="0087759B">
                            <w:pPr>
                              <w:rPr>
                                <w:rFonts w:ascii="Century Gothic" w:eastAsia="Arial Unicode MS" w:hAnsi="Century Gothic" w:cs="Arial Unicode MS"/>
                                <w:sz w:val="4"/>
                                <w:szCs w:val="26"/>
                              </w:rPr>
                            </w:pPr>
                          </w:p>
                          <w:p w:rsidR="0087759B" w:rsidRPr="00601D87" w:rsidRDefault="0014584A" w:rsidP="0087759B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Religious believers</w:t>
                            </w:r>
                            <w:r w:rsidR="005F69DE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see peace as far more preferable than war. Jesus said, ‘Blessed are the Peacemakers’ (Matthew 5:9). The Quakers are</w:t>
                            </w: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69DE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a Christian group who are pacifists (believe war and violence are wrong). </w:t>
                            </w:r>
                            <w:r w:rsidR="00601B5E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During war time the Quakers refused to take part in fighting, instead they worked as ambulance drivers and first-aiders.</w:t>
                            </w:r>
                            <w:r w:rsidR="0087759B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601B5E" w:rsidRPr="00601D87" w:rsidRDefault="00601B5E" w:rsidP="0087759B">
                            <w:pPr>
                              <w:rPr>
                                <w:rFonts w:ascii="Century Gothic" w:eastAsia="Arial Unicode MS" w:hAnsi="Century Gothic" w:cs="Arial Unicode MS"/>
                                <w:sz w:val="4"/>
                                <w:szCs w:val="26"/>
                              </w:rPr>
                            </w:pPr>
                          </w:p>
                          <w:p w:rsidR="00540F04" w:rsidRPr="00601D87" w:rsidRDefault="00540F04" w:rsidP="0087759B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proofErr w:type="spellStart"/>
                            <w:r w:rsidR="00601B5E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Thich</w:t>
                            </w:r>
                            <w:proofErr w:type="spellEnd"/>
                            <w:r w:rsidR="00601B5E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601B5E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Nhat</w:t>
                            </w:r>
                            <w:proofErr w:type="spellEnd"/>
                            <w:r w:rsidR="00601B5E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601B5E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Hanh</w:t>
                            </w:r>
                            <w:proofErr w:type="spellEnd"/>
                            <w:r w:rsidR="00601B5E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is a Vietnamese Buddhist Monk. He is a pioneer of </w:t>
                            </w: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601D87" w:rsidRDefault="00540F04" w:rsidP="0087759B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r w:rsidR="00601B5E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‘Engaged Buddhism’ which argues that, to </w:t>
                            </w:r>
                            <w:r w:rsidR="00365C5D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achieve true inner peace, </w:t>
                            </w:r>
                            <w:r w:rsid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</w:t>
                            </w:r>
                          </w:p>
                          <w:p w:rsidR="00601D87" w:rsidRDefault="00601D87" w:rsidP="0087759B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r w:rsidR="00365C5D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Buddhists must to change the injustices in society. He combines </w:t>
                            </w:r>
                          </w:p>
                          <w:p w:rsidR="00601D87" w:rsidRDefault="00601D87" w:rsidP="0087759B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proofErr w:type="gramStart"/>
                            <w:r w:rsidR="00365C5D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traditional</w:t>
                            </w:r>
                            <w:proofErr w:type="gramEnd"/>
                            <w:r w:rsidR="00365C5D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Buddhist practice with </w:t>
                            </w:r>
                            <w:r w:rsidR="00540F04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non-violent protest. He protested </w:t>
                            </w:r>
                          </w:p>
                          <w:p w:rsidR="00601D87" w:rsidRDefault="00601D87" w:rsidP="0087759B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proofErr w:type="gramStart"/>
                            <w:r w:rsidR="00540F04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against</w:t>
                            </w:r>
                            <w:proofErr w:type="gramEnd"/>
                            <w:r w:rsidR="00540F04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the Vietnam War and helped Vietnamese refugees escape the 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</w:t>
                            </w:r>
                          </w:p>
                          <w:p w:rsidR="00601B5E" w:rsidRPr="00601D87" w:rsidRDefault="00601D87" w:rsidP="0087759B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proofErr w:type="gramStart"/>
                            <w:r w:rsidR="00540F04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violence</w:t>
                            </w:r>
                            <w:proofErr w:type="gramEnd"/>
                            <w:r w:rsidR="00540F04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87759B" w:rsidRPr="00C72551" w:rsidRDefault="0087759B" w:rsidP="0087759B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</w:rPr>
                            </w:pPr>
                          </w:p>
                          <w:p w:rsidR="0087759B" w:rsidRPr="00C72551" w:rsidRDefault="0087759B" w:rsidP="0087759B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6C9435" id="_x0000_s1029" type="#_x0000_t202" style="position:absolute;left:0;text-align:left;margin-left:-20.05pt;margin-top:213.2pt;width:550.5pt;height:24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">
                <v:textbox>
                  <w:txbxContent>
                    <w:p w:rsidR="0087759B" w:rsidRPr="00C72551" w:rsidRDefault="0087759B" w:rsidP="0087759B">
                      <w:pPr>
                        <w:rPr>
                          <w:rFonts w:ascii="Century Gothic" w:eastAsia="Arial Unicode MS" w:hAnsi="Century Gothic" w:cs="Arial Unicode MS"/>
                          <w:sz w:val="32"/>
                          <w:u w:val="single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32"/>
                          <w:u w:val="single"/>
                        </w:rPr>
                        <w:t>Peace</w:t>
                      </w:r>
                    </w:p>
                    <w:p w:rsidR="0087759B" w:rsidRPr="00C72551" w:rsidRDefault="0087759B" w:rsidP="0087759B">
                      <w:pPr>
                        <w:rPr>
                          <w:rFonts w:ascii="Century Gothic" w:eastAsia="Arial Unicode MS" w:hAnsi="Century Gothic" w:cs="Arial Unicode MS"/>
                          <w:sz w:val="8"/>
                        </w:rPr>
                      </w:pPr>
                    </w:p>
                    <w:p w:rsidR="0014584A" w:rsidRPr="00601D87" w:rsidRDefault="0087759B" w:rsidP="0087759B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Peace is the absence of conflict. If we have peace, we can live in harmony and </w:t>
                      </w:r>
                      <w:r w:rsidR="00210AF7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without fear. The Universal Declaration of Human Rights says everyone has a right to, ‘life, liberty and security of person’ (Article 3), without peace these are not possible. </w:t>
                      </w:r>
                    </w:p>
                    <w:p w:rsidR="0014584A" w:rsidRPr="00601D87" w:rsidRDefault="0014584A" w:rsidP="0087759B">
                      <w:pPr>
                        <w:rPr>
                          <w:rFonts w:ascii="Century Gothic" w:eastAsia="Arial Unicode MS" w:hAnsi="Century Gothic" w:cs="Arial Unicode MS"/>
                          <w:sz w:val="4"/>
                          <w:szCs w:val="26"/>
                        </w:rPr>
                      </w:pPr>
                    </w:p>
                    <w:p w:rsidR="0087759B" w:rsidRPr="00601D87" w:rsidRDefault="0014584A" w:rsidP="0087759B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Religious believers</w:t>
                      </w:r>
                      <w:r w:rsidR="005F69DE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see peace as far more preferable than war. Jesus said, ‘Blessed are the Peacemakers’ (Matthew 5:9). The Quakers are</w:t>
                      </w: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</w:t>
                      </w:r>
                      <w:r w:rsidR="005F69DE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a Christian group who are pacifists (believe war and violence are wrong). </w:t>
                      </w:r>
                      <w:r w:rsidR="00601B5E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During war time the Quakers refused to take part in fighting, instead they worked as ambulance drivers and first-aiders.</w:t>
                      </w:r>
                      <w:r w:rsidR="0087759B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601B5E" w:rsidRPr="00601D87" w:rsidRDefault="00601B5E" w:rsidP="0087759B">
                      <w:pPr>
                        <w:rPr>
                          <w:rFonts w:ascii="Century Gothic" w:eastAsia="Arial Unicode MS" w:hAnsi="Century Gothic" w:cs="Arial Unicode MS"/>
                          <w:sz w:val="4"/>
                          <w:szCs w:val="26"/>
                        </w:rPr>
                      </w:pPr>
                    </w:p>
                    <w:p w:rsidR="00540F04" w:rsidRPr="00601D87" w:rsidRDefault="00540F04" w:rsidP="0087759B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</w:t>
                      </w:r>
                      <w:r w:rsidR="00601B5E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Thich Nhat Hanh is a Vietnamese Buddhist Monk. He is a pioneer of </w:t>
                      </w: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</w:t>
                      </w:r>
                    </w:p>
                    <w:p w:rsidR="00601D87" w:rsidRDefault="00540F04" w:rsidP="0087759B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</w:t>
                      </w:r>
                      <w:r w:rsidR="00601B5E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‘Engaged Buddhism’ which argues that, to </w:t>
                      </w:r>
                      <w:r w:rsidR="00365C5D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achieve true inner peace, </w:t>
                      </w:r>
                      <w:r w:rsid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</w:t>
                      </w:r>
                    </w:p>
                    <w:p w:rsidR="00601D87" w:rsidRDefault="00601D87" w:rsidP="0087759B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</w:t>
                      </w:r>
                      <w:r w:rsidR="00365C5D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Buddhists must to change the injustices in society. He combines </w:t>
                      </w:r>
                    </w:p>
                    <w:p w:rsidR="00601D87" w:rsidRDefault="00601D87" w:rsidP="0087759B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</w:t>
                      </w:r>
                      <w:r w:rsidR="00365C5D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traditional Buddhist practice with </w:t>
                      </w:r>
                      <w:r w:rsidR="00540F04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non-violent protest. He protested </w:t>
                      </w:r>
                    </w:p>
                    <w:p w:rsidR="00601D87" w:rsidRDefault="00601D87" w:rsidP="0087759B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</w:t>
                      </w:r>
                      <w:r w:rsidR="00540F04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against the Vietnam War and helped Vietnamese refugees escape the 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</w:t>
                      </w:r>
                    </w:p>
                    <w:p w:rsidR="00601B5E" w:rsidRPr="00601D87" w:rsidRDefault="00601D87" w:rsidP="0087759B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</w:t>
                      </w:r>
                      <w:r w:rsidR="00540F04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violence. </w:t>
                      </w:r>
                    </w:p>
                    <w:p w:rsidR="0087759B" w:rsidRPr="00C72551" w:rsidRDefault="0087759B" w:rsidP="0087759B">
                      <w:pPr>
                        <w:rPr>
                          <w:rFonts w:ascii="Century Gothic" w:eastAsia="Arial Unicode MS" w:hAnsi="Century Gothic" w:cs="Arial Unicode MS"/>
                          <w:sz w:val="28"/>
                        </w:rPr>
                      </w:pPr>
                    </w:p>
                    <w:p w:rsidR="0087759B" w:rsidRPr="00C72551" w:rsidRDefault="0087759B" w:rsidP="0087759B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1D87"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6F0D5A1" wp14:editId="10407029">
                <wp:simplePos x="0" y="0"/>
                <wp:positionH relativeFrom="column">
                  <wp:posOffset>-245110</wp:posOffset>
                </wp:positionH>
                <wp:positionV relativeFrom="paragraph">
                  <wp:posOffset>354965</wp:posOffset>
                </wp:positionV>
                <wp:extent cx="6991350" cy="22860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BD3" w:rsidRPr="00C72551" w:rsidRDefault="00164BD3">
                            <w:pPr>
                              <w:rPr>
                                <w:rFonts w:ascii="Century Gothic" w:eastAsia="Arial Unicode MS" w:hAnsi="Century Gothic" w:cs="Arial Unicode MS"/>
                                <w:sz w:val="32"/>
                                <w:u w:val="single"/>
                              </w:rPr>
                            </w:pPr>
                            <w:r w:rsidRPr="00C72551">
                              <w:rPr>
                                <w:rFonts w:ascii="Century Gothic" w:eastAsia="Arial Unicode MS" w:hAnsi="Century Gothic" w:cs="Arial Unicode MS"/>
                                <w:sz w:val="32"/>
                                <w:u w:val="single"/>
                              </w:rPr>
                              <w:t>Conflict</w:t>
                            </w:r>
                          </w:p>
                          <w:p w:rsidR="00164BD3" w:rsidRPr="00C72551" w:rsidRDefault="00164BD3">
                            <w:pPr>
                              <w:rPr>
                                <w:rFonts w:ascii="Century Gothic" w:eastAsia="Arial Unicode MS" w:hAnsi="Century Gothic" w:cs="Arial Unicode MS"/>
                                <w:sz w:val="8"/>
                              </w:rPr>
                            </w:pPr>
                          </w:p>
                          <w:p w:rsidR="008040D8" w:rsidRPr="00601D87" w:rsidRDefault="00164BD3" w:rsidP="00C72551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Conflict is disagreement. There is conflict before war </w:t>
                            </w:r>
                            <w:proofErr w:type="gramStart"/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starts,</w:t>
                            </w:r>
                            <w:proofErr w:type="gramEnd"/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armed conflict </w:t>
                            </w:r>
                            <w:r w:rsidR="00C72551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is the actual war. Groups such as the United Nations (UN) try to help countries and groups in conflict resolve issues before war breaks out</w:t>
                            </w:r>
                            <w:r w:rsidR="008C2EA9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and try to bring about peaceful solutions to end war. The civil war in Rwanda ended with a UN brokered peace agreement, however during the genocide that followed, the</w:t>
                            </w:r>
                            <w:r w:rsidR="008040D8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C2EA9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majority of </w:t>
                            </w:r>
                            <w:r w:rsid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</w:t>
                            </w:r>
                            <w:r w:rsidR="008C2EA9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UN forces left the country and did not help end the killing.</w:t>
                            </w:r>
                          </w:p>
                          <w:p w:rsidR="00164BD3" w:rsidRPr="00601D87" w:rsidRDefault="008C2EA9" w:rsidP="00C72551">
                            <w:pPr>
                              <w:rPr>
                                <w:rFonts w:ascii="Century Gothic" w:eastAsia="Arial Unicode MS" w:hAnsi="Century Gothic" w:cs="Arial Unicode MS"/>
                                <w:sz w:val="4"/>
                                <w:szCs w:val="26"/>
                              </w:rPr>
                            </w:pP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4"/>
                                <w:szCs w:val="26"/>
                              </w:rPr>
                              <w:t xml:space="preserve">  </w:t>
                            </w:r>
                          </w:p>
                          <w:p w:rsidR="008C2EA9" w:rsidRPr="00601D87" w:rsidRDefault="008C2EA9" w:rsidP="00C72551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Religious believers often get involved in trying to prevent conflict. </w:t>
                            </w:r>
                            <w:r w:rsidR="008040D8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 </w:t>
                            </w: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Dietrich Bonhoeffer was a Christian Pastor involved in a plot to kill Hitler. </w:t>
                            </w:r>
                            <w:r w:rsidR="008040D8"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</w:t>
                            </w:r>
                            <w:r w:rsidRPr="00601D87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He did this in an attempt to end further bloodshed.   </w:t>
                            </w:r>
                          </w:p>
                          <w:p w:rsidR="00164BD3" w:rsidRPr="00C72551" w:rsidRDefault="00164BD3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</w:rPr>
                            </w:pPr>
                          </w:p>
                          <w:p w:rsidR="00164BD3" w:rsidRPr="00C72551" w:rsidRDefault="00164BD3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F0D5A1" id="_x0000_s1030" type="#_x0000_t202" style="position:absolute;left:0;text-align:left;margin-left:-19.3pt;margin-top:27.95pt;width:550.5pt;height:180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">
                <v:textbox>
                  <w:txbxContent>
                    <w:p w:rsidR="00164BD3" w:rsidRPr="00C72551" w:rsidRDefault="00164BD3">
                      <w:pPr>
                        <w:rPr>
                          <w:rFonts w:ascii="Century Gothic" w:eastAsia="Arial Unicode MS" w:hAnsi="Century Gothic" w:cs="Arial Unicode MS"/>
                          <w:sz w:val="32"/>
                          <w:u w:val="single"/>
                        </w:rPr>
                      </w:pPr>
                      <w:r w:rsidRPr="00C72551">
                        <w:rPr>
                          <w:rFonts w:ascii="Century Gothic" w:eastAsia="Arial Unicode MS" w:hAnsi="Century Gothic" w:cs="Arial Unicode MS"/>
                          <w:sz w:val="32"/>
                          <w:u w:val="single"/>
                        </w:rPr>
                        <w:t>Conflict</w:t>
                      </w:r>
                    </w:p>
                    <w:p w:rsidR="00164BD3" w:rsidRPr="00C72551" w:rsidRDefault="00164BD3">
                      <w:pPr>
                        <w:rPr>
                          <w:rFonts w:ascii="Century Gothic" w:eastAsia="Arial Unicode MS" w:hAnsi="Century Gothic" w:cs="Arial Unicode MS"/>
                          <w:sz w:val="8"/>
                        </w:rPr>
                      </w:pPr>
                    </w:p>
                    <w:p w:rsidR="008040D8" w:rsidRPr="00601D87" w:rsidRDefault="00164BD3" w:rsidP="00C72551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Conflict is disagreement. There is conflict before war starts, armed conflict </w:t>
                      </w:r>
                      <w:r w:rsidR="00C72551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is the actual war. Groups such as the United Nations (UN) try to help countries and groups in conflict resolve issues before war breaks out</w:t>
                      </w:r>
                      <w:r w:rsidR="008C2EA9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and try to bring about peaceful solutions to end war. The civil war in Rwanda ended with a UN brokered peace agreement, however during the genocide that followed, the</w:t>
                      </w:r>
                      <w:r w:rsidR="008040D8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</w:t>
                      </w:r>
                      <w:r w:rsidR="008C2EA9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majority of </w:t>
                      </w:r>
                      <w:r w:rsid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</w:t>
                      </w:r>
                      <w:r w:rsidR="008C2EA9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UN forces left the country and did not help end the killing.</w:t>
                      </w:r>
                    </w:p>
                    <w:p w:rsidR="00164BD3" w:rsidRPr="00601D87" w:rsidRDefault="008C2EA9" w:rsidP="00C72551">
                      <w:pPr>
                        <w:rPr>
                          <w:rFonts w:ascii="Century Gothic" w:eastAsia="Arial Unicode MS" w:hAnsi="Century Gothic" w:cs="Arial Unicode MS"/>
                          <w:sz w:val="4"/>
                          <w:szCs w:val="26"/>
                        </w:rPr>
                      </w:pPr>
                      <w:r w:rsidRPr="00601D87">
                        <w:rPr>
                          <w:rFonts w:ascii="Century Gothic" w:eastAsia="Arial Unicode MS" w:hAnsi="Century Gothic" w:cs="Arial Unicode MS"/>
                          <w:sz w:val="4"/>
                          <w:szCs w:val="26"/>
                        </w:rPr>
                        <w:t xml:space="preserve">  </w:t>
                      </w:r>
                    </w:p>
                    <w:p w:rsidR="008C2EA9" w:rsidRPr="00601D87" w:rsidRDefault="008C2EA9" w:rsidP="00C72551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Religious believers often get involved in trying to prevent conflict. </w:t>
                      </w:r>
                      <w:r w:rsidR="008040D8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 </w:t>
                      </w: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Dietrich Bonhoeffer was a Christian Pastor involved in a plot to kill Hitler. </w:t>
                      </w:r>
                      <w:r w:rsidR="008040D8"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</w:t>
                      </w:r>
                      <w:r w:rsidRPr="00601D87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He did this in an attempt to end further bloodshed.   </w:t>
                      </w:r>
                    </w:p>
                    <w:p w:rsidR="00164BD3" w:rsidRPr="00C72551" w:rsidRDefault="00164BD3">
                      <w:pPr>
                        <w:rPr>
                          <w:rFonts w:ascii="Century Gothic" w:eastAsia="Arial Unicode MS" w:hAnsi="Century Gothic" w:cs="Arial Unicode MS"/>
                          <w:sz w:val="28"/>
                        </w:rPr>
                      </w:pPr>
                    </w:p>
                    <w:p w:rsidR="00164BD3" w:rsidRPr="00C72551" w:rsidRDefault="00164BD3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1D87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131B9350" wp14:editId="23EF234E">
            <wp:simplePos x="0" y="0"/>
            <wp:positionH relativeFrom="column">
              <wp:posOffset>5784215</wp:posOffset>
            </wp:positionH>
            <wp:positionV relativeFrom="paragraph">
              <wp:posOffset>1532255</wp:posOffset>
            </wp:positionV>
            <wp:extent cx="877570" cy="1079755"/>
            <wp:effectExtent l="0" t="0" r="0" b="6350"/>
            <wp:wrapNone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r="15334"/>
                    <a:stretch/>
                  </pic:blipFill>
                  <pic:spPr bwMode="auto">
                    <a:xfrm>
                      <a:off x="0" y="0"/>
                      <a:ext cx="877570" cy="10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760">
        <w:rPr>
          <w:rFonts w:ascii="Comic Sans MS" w:hAnsi="Comic Sans MS"/>
          <w:noProof/>
          <w:sz w:val="20"/>
          <w:lang w:eastAsia="en-GB"/>
        </w:rPr>
        <w:drawing>
          <wp:anchor distT="0" distB="0" distL="114300" distR="114300" simplePos="0" relativeHeight="251681792" behindDoc="0" locked="0" layoutInCell="1" allowOverlap="1" wp14:anchorId="282A2681" wp14:editId="7413DB0F">
            <wp:simplePos x="0" y="0"/>
            <wp:positionH relativeFrom="column">
              <wp:posOffset>6311900</wp:posOffset>
            </wp:positionH>
            <wp:positionV relativeFrom="paragraph">
              <wp:posOffset>-64135</wp:posOffset>
            </wp:positionV>
            <wp:extent cx="510540" cy="247015"/>
            <wp:effectExtent l="0" t="0" r="3810" b="635"/>
            <wp:wrapNone/>
            <wp:docPr id="22" name="Picture 22" descr="D:\mhp\Common\MSShared\Clipart\std4prem\std4dir3\SO0190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hp\Common\MSShared\Clipart\std4prem\std4dir3\SO01900_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760">
        <w:rPr>
          <w:rFonts w:ascii="Comic Sans MS" w:hAnsi="Comic Sans MS"/>
          <w:noProof/>
          <w:sz w:val="20"/>
          <w:lang w:eastAsia="en-GB"/>
        </w:rPr>
        <w:drawing>
          <wp:anchor distT="0" distB="0" distL="114300" distR="114300" simplePos="0" relativeHeight="251679744" behindDoc="0" locked="0" layoutInCell="1" allowOverlap="1" wp14:anchorId="38C7B121" wp14:editId="5FE3215E">
            <wp:simplePos x="0" y="0"/>
            <wp:positionH relativeFrom="column">
              <wp:posOffset>5955665</wp:posOffset>
            </wp:positionH>
            <wp:positionV relativeFrom="paragraph">
              <wp:posOffset>-140335</wp:posOffset>
            </wp:positionV>
            <wp:extent cx="342900" cy="342900"/>
            <wp:effectExtent l="0" t="0" r="0" b="0"/>
            <wp:wrapNone/>
            <wp:docPr id="21" name="Picture 21" descr="D:\mhp\Common\MSShared\Clipart\std2prem\std2dir2\BD1765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hp\Common\MSShared\Clipart\std2prem\std2dir2\BD17651_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7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83FFF2" wp14:editId="0DFEB6DE">
                <wp:simplePos x="0" y="0"/>
                <wp:positionH relativeFrom="margin">
                  <wp:posOffset>526415</wp:posOffset>
                </wp:positionH>
                <wp:positionV relativeFrom="paragraph">
                  <wp:posOffset>-283210</wp:posOffset>
                </wp:positionV>
                <wp:extent cx="5343525" cy="52387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43525" cy="523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3760" w:rsidRPr="00833719" w:rsidRDefault="00B33760" w:rsidP="00B3376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abriola" w:hAnsi="Gabriola"/>
                                <w:b/>
                                <w:sz w:val="20"/>
                              </w:rPr>
                            </w:pPr>
                            <w:r w:rsidRPr="00833719">
                              <w:rPr>
                                <w:rFonts w:ascii="Gabriola" w:hAnsi="Gabriola"/>
                                <w:b/>
                                <w:outline/>
                                <w:color w:val="000000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Religion, Peace &amp; Conflict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83FFF2" id="Text Box 16" o:spid="_x0000_s1031" type="#_x0000_t202" style="position:absolute;left:0;text-align:left;margin-left:41.45pt;margin-top:-22.3pt;width:420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" filled="f" stroked="f">
                <o:lock v:ext="edit" shapetype="t"/>
                <v:textbox>
                  <w:txbxContent>
                    <w:p w:rsidR="00B33760" w:rsidRPr="00833719" w:rsidRDefault="00B33760" w:rsidP="00B3376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Gabriola" w:hAnsi="Gabriola"/>
                          <w:b/>
                          <w:sz w:val="20"/>
                        </w:rPr>
                      </w:pPr>
                      <w:r w:rsidRPr="00833719">
                        <w:rPr>
                          <w:rFonts w:ascii="Gabriola" w:hAnsi="Gabriola"/>
                          <w:b/>
                          <w:outline/>
                          <w:color w:val="000000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Religion, Peace &amp; Conflict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760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FBA0EDA" wp14:editId="1FD8C7D8">
            <wp:simplePos x="0" y="0"/>
            <wp:positionH relativeFrom="margin">
              <wp:posOffset>-167640</wp:posOffset>
            </wp:positionH>
            <wp:positionV relativeFrom="paragraph">
              <wp:posOffset>-109221</wp:posOffset>
            </wp:positionV>
            <wp:extent cx="403925" cy="319050"/>
            <wp:effectExtent l="38100" t="76200" r="0" b="5080"/>
            <wp:wrapNone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4598">
                      <a:off x="0" y="0"/>
                      <a:ext cx="403925" cy="3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760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A776CAE" wp14:editId="3291266E">
            <wp:simplePos x="0" y="0"/>
            <wp:positionH relativeFrom="margin">
              <wp:posOffset>-211699</wp:posOffset>
            </wp:positionH>
            <wp:positionV relativeFrom="paragraph">
              <wp:posOffset>-378459</wp:posOffset>
            </wp:positionV>
            <wp:extent cx="575554" cy="590550"/>
            <wp:effectExtent l="0" t="0" r="0" b="0"/>
            <wp:wrapNone/>
            <wp:docPr id="18" name="Picture 18" descr="Image result for bo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m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9" cy="5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760">
        <w:rPr>
          <w:rFonts w:ascii="Comic Sans MS" w:hAnsi="Comic Sans MS"/>
          <w:noProof/>
          <w:sz w:val="20"/>
          <w:lang w:eastAsia="en-GB"/>
        </w:rPr>
        <w:drawing>
          <wp:anchor distT="0" distB="0" distL="114300" distR="114300" simplePos="0" relativeHeight="251673600" behindDoc="0" locked="0" layoutInCell="1" allowOverlap="1" wp14:anchorId="395D39C2" wp14:editId="487D9B66">
            <wp:simplePos x="0" y="0"/>
            <wp:positionH relativeFrom="column">
              <wp:posOffset>9227185</wp:posOffset>
            </wp:positionH>
            <wp:positionV relativeFrom="paragraph">
              <wp:posOffset>-159385</wp:posOffset>
            </wp:positionV>
            <wp:extent cx="668620" cy="323850"/>
            <wp:effectExtent l="0" t="0" r="0" b="0"/>
            <wp:wrapNone/>
            <wp:docPr id="19" name="Picture 19" descr="D:\mhp\Common\MSShared\Clipart\std4prem\std4dir3\SO0190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hp\Common\MSShared\Clipart\std4prem\std4dir3\SO01900_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2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760">
        <w:rPr>
          <w:rFonts w:ascii="Comic Sans MS" w:hAnsi="Comic Sans MS"/>
          <w:noProof/>
          <w:sz w:val="20"/>
          <w:lang w:eastAsia="en-GB"/>
        </w:rPr>
        <w:drawing>
          <wp:anchor distT="0" distB="0" distL="114300" distR="114300" simplePos="0" relativeHeight="251674624" behindDoc="0" locked="0" layoutInCell="1" allowOverlap="1" wp14:anchorId="15BF7352" wp14:editId="6CB7CD67">
            <wp:simplePos x="0" y="0"/>
            <wp:positionH relativeFrom="column">
              <wp:posOffset>8794115</wp:posOffset>
            </wp:positionH>
            <wp:positionV relativeFrom="paragraph">
              <wp:posOffset>-216535</wp:posOffset>
            </wp:positionV>
            <wp:extent cx="419100" cy="419100"/>
            <wp:effectExtent l="0" t="0" r="0" b="0"/>
            <wp:wrapNone/>
            <wp:docPr id="20" name="Picture 20" descr="D:\mhp\Common\MSShared\Clipart\std2prem\std2dir2\BD1765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hp\Common\MSShared\Clipart\std2prem\std2dir2\BD17651_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760" w:rsidRPr="00826C69" w:rsidRDefault="00B33760" w:rsidP="00B33760">
      <w:pPr>
        <w:rPr>
          <w:rFonts w:ascii="Candara" w:hAnsi="Candara"/>
          <w:sz w:val="18"/>
          <w:szCs w:val="27"/>
        </w:rPr>
      </w:pPr>
    </w:p>
    <w:p w:rsidR="00CE2DEF" w:rsidRDefault="00D04895" w:rsidP="00710BF9">
      <w:pPr>
        <w:rPr>
          <w:rFonts w:ascii="Candara" w:hAnsi="Candara"/>
          <w:sz w:val="27"/>
          <w:szCs w:val="27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614E2BF4" wp14:editId="0EF910E7">
            <wp:simplePos x="0" y="0"/>
            <wp:positionH relativeFrom="column">
              <wp:posOffset>-197485</wp:posOffset>
            </wp:positionH>
            <wp:positionV relativeFrom="paragraph">
              <wp:posOffset>219074</wp:posOffset>
            </wp:positionV>
            <wp:extent cx="1029491" cy="1228725"/>
            <wp:effectExtent l="0" t="0" r="0" b="0"/>
            <wp:wrapNone/>
            <wp:docPr id="30" name="Picture 30" descr="Image result for desmond t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desmond tutu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5" b="13199"/>
                    <a:stretch/>
                  </pic:blipFill>
                  <pic:spPr bwMode="auto">
                    <a:xfrm>
                      <a:off x="0" y="0"/>
                      <a:ext cx="1031084" cy="123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DEF" w:rsidRDefault="00CE2DEF" w:rsidP="00710BF9">
      <w:pPr>
        <w:rPr>
          <w:rFonts w:ascii="Candara" w:hAnsi="Candara"/>
          <w:sz w:val="27"/>
          <w:szCs w:val="27"/>
        </w:rPr>
      </w:pPr>
    </w:p>
    <w:p w:rsidR="00CE2DEF" w:rsidRDefault="00CE2DEF" w:rsidP="00710BF9">
      <w:pPr>
        <w:rPr>
          <w:rFonts w:ascii="Candara" w:hAnsi="Candara"/>
          <w:sz w:val="27"/>
          <w:szCs w:val="27"/>
        </w:rPr>
      </w:pPr>
    </w:p>
    <w:p w:rsidR="00D04895" w:rsidRDefault="00710BF9" w:rsidP="00710BF9">
      <w:r>
        <w:rPr>
          <w:noProof/>
          <w:lang w:eastAsia="en-GB"/>
        </w:rPr>
        <w:t xml:space="preserve"> </w:t>
      </w:r>
    </w:p>
    <w:p w:rsidR="00D04895" w:rsidRPr="00D04895" w:rsidRDefault="00D04895" w:rsidP="00D04895"/>
    <w:p w:rsidR="00D04895" w:rsidRPr="00D04895" w:rsidRDefault="00D04895" w:rsidP="00D04895"/>
    <w:p w:rsidR="00D04895" w:rsidRPr="00D04895" w:rsidRDefault="00D04895" w:rsidP="00D04895"/>
    <w:p w:rsidR="00D04895" w:rsidRDefault="00D04895" w:rsidP="00D04895"/>
    <w:p w:rsidR="008A2CDB" w:rsidRDefault="008A2CDB" w:rsidP="00D04895">
      <w:pPr>
        <w:jc w:val="center"/>
      </w:pPr>
    </w:p>
    <w:p w:rsidR="007256F6" w:rsidRDefault="00844ED9" w:rsidP="00D04895">
      <w:pPr>
        <w:jc w:val="center"/>
      </w:pPr>
      <w:r w:rsidRPr="00164BD3">
        <w:rPr>
          <w:rFonts w:ascii="Candara" w:hAnsi="Candara"/>
          <w:noProof/>
          <w:sz w:val="27"/>
          <w:szCs w:val="27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A767EC5" wp14:editId="2EEA4002">
                <wp:simplePos x="0" y="0"/>
                <wp:positionH relativeFrom="margin">
                  <wp:align>center</wp:align>
                </wp:positionH>
                <wp:positionV relativeFrom="paragraph">
                  <wp:posOffset>-135255</wp:posOffset>
                </wp:positionV>
                <wp:extent cx="6991350" cy="2524125"/>
                <wp:effectExtent l="0" t="0" r="1905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ED9" w:rsidRPr="00C72551" w:rsidRDefault="00844ED9" w:rsidP="00844ED9">
                            <w:pPr>
                              <w:rPr>
                                <w:rFonts w:ascii="Century Gothic" w:eastAsia="Arial Unicode MS" w:hAnsi="Century Gothic" w:cs="Arial Unicode MS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32"/>
                                <w:u w:val="single"/>
                              </w:rPr>
                              <w:t>Forgiveness</w:t>
                            </w:r>
                          </w:p>
                          <w:p w:rsidR="00844ED9" w:rsidRPr="00844ED9" w:rsidRDefault="00844ED9" w:rsidP="00844ED9">
                            <w:pPr>
                              <w:rPr>
                                <w:rFonts w:ascii="Century Gothic" w:eastAsia="Arial Unicode MS" w:hAnsi="Century Gothic" w:cs="Arial Unicode MS"/>
                                <w:sz w:val="6"/>
                              </w:rPr>
                            </w:pPr>
                          </w:p>
                          <w:p w:rsidR="00844ED9" w:rsidRDefault="0011665D" w:rsidP="00844ED9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To move forward after conflict forgiveness is important. </w:t>
                            </w:r>
                            <w:r w:rsidR="00816988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Forgiveness is accepting an apology and putting the wrong-doing behind us. </w:t>
                            </w:r>
                          </w:p>
                          <w:p w:rsidR="00816988" w:rsidRPr="008A3973" w:rsidRDefault="00816988" w:rsidP="00844ED9">
                            <w:pPr>
                              <w:rPr>
                                <w:rFonts w:ascii="Century Gothic" w:eastAsia="Arial Unicode MS" w:hAnsi="Century Gothic" w:cs="Arial Unicode MS"/>
                                <w:sz w:val="4"/>
                                <w:szCs w:val="26"/>
                              </w:rPr>
                            </w:pPr>
                          </w:p>
                          <w:p w:rsidR="00816988" w:rsidRDefault="00816988" w:rsidP="00844ED9">
                            <w:pPr>
                              <w:rPr>
                                <w:rFonts w:ascii="Century Gothic" w:eastAsia="Arial Unicode MS" w:hAnsi="Century Gothic" w:cs="Arial Unicode MS"/>
                                <w:i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Forgiveness is a central teaching is Christianity, Jesus </w:t>
                            </w:r>
                            <w:r w:rsidR="008A3973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answered Peter’s question; </w:t>
                            </w:r>
                            <w:r w:rsidR="008A3973" w:rsidRPr="008A3973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"Lord, how many times shall I forgive my brother when he sins </w:t>
                            </w:r>
                            <w:r w:rsidR="00357732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                </w:t>
                            </w:r>
                            <w:r w:rsidR="008A3973" w:rsidRPr="008A3973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a</w:t>
                            </w:r>
                            <w:r w:rsidR="008A3973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gainst me? Up to seven times?" by saying;</w:t>
                            </w:r>
                            <w:r w:rsidR="008A3973" w:rsidRPr="008A3973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"I tell you, not seven</w:t>
                            </w:r>
                            <w:r w:rsidR="00357732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                                    </w:t>
                            </w:r>
                            <w:r w:rsidR="008A3973" w:rsidRPr="008A3973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times, but seventy-seven times.</w:t>
                            </w:r>
                            <w:r w:rsidR="008A3973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="008A3973" w:rsidRPr="008A3973">
                              <w:rPr>
                                <w:rFonts w:ascii="Century Gothic" w:eastAsia="Arial Unicode MS" w:hAnsi="Century Gothic" w:cs="Arial Unicode MS"/>
                                <w:i/>
                                <w:szCs w:val="26"/>
                              </w:rPr>
                              <w:t>Matthew 18:21-22</w:t>
                            </w:r>
                            <w:r w:rsidR="008A3973">
                              <w:rPr>
                                <w:rFonts w:ascii="Century Gothic" w:eastAsia="Arial Unicode MS" w:hAnsi="Century Gothic" w:cs="Arial Unicode MS"/>
                                <w:i/>
                                <w:szCs w:val="26"/>
                              </w:rPr>
                              <w:t>)</w:t>
                            </w:r>
                          </w:p>
                          <w:p w:rsidR="008A3973" w:rsidRPr="007256F6" w:rsidRDefault="008A3973" w:rsidP="00844ED9">
                            <w:pPr>
                              <w:rPr>
                                <w:rFonts w:ascii="Century Gothic" w:eastAsia="Arial Unicode MS" w:hAnsi="Century Gothic" w:cs="Arial Unicode MS"/>
                                <w:sz w:val="4"/>
                                <w:szCs w:val="26"/>
                              </w:rPr>
                            </w:pPr>
                          </w:p>
                          <w:p w:rsidR="008A3973" w:rsidRPr="00C665D9" w:rsidRDefault="007256F6" w:rsidP="00844ED9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A lot of work continues to be done in Rwanda by various                                            organisations such as ‘Never Again Rwanda’, to bring                                                       perpetrators and victims together in the spirit of forgiveness and                          reconciliation. </w:t>
                            </w:r>
                          </w:p>
                          <w:p w:rsidR="00844ED9" w:rsidRPr="00C72551" w:rsidRDefault="00844ED9" w:rsidP="00844ED9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767EC5" id="_x0000_s1032" type="#_x0000_t202" style="position:absolute;left:0;text-align:left;margin-left:0;margin-top:-10.65pt;width:550.5pt;height:198.75pt;z-index:251700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">
                <v:textbox>
                  <w:txbxContent>
                    <w:p w:rsidR="00844ED9" w:rsidRPr="00C72551" w:rsidRDefault="00844ED9" w:rsidP="00844ED9">
                      <w:pPr>
                        <w:rPr>
                          <w:rFonts w:ascii="Century Gothic" w:eastAsia="Arial Unicode MS" w:hAnsi="Century Gothic" w:cs="Arial Unicode MS"/>
                          <w:sz w:val="32"/>
                          <w:u w:val="single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32"/>
                          <w:u w:val="single"/>
                        </w:rPr>
                        <w:t>Forgiveness</w:t>
                      </w:r>
                    </w:p>
                    <w:p w:rsidR="00844ED9" w:rsidRPr="00844ED9" w:rsidRDefault="00844ED9" w:rsidP="00844ED9">
                      <w:pPr>
                        <w:rPr>
                          <w:rFonts w:ascii="Century Gothic" w:eastAsia="Arial Unicode MS" w:hAnsi="Century Gothic" w:cs="Arial Unicode MS"/>
                          <w:sz w:val="6"/>
                        </w:rPr>
                      </w:pPr>
                    </w:p>
                    <w:p w:rsidR="00844ED9" w:rsidRDefault="0011665D" w:rsidP="00844ED9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To move forward after conflict forgiveness is important. </w:t>
                      </w:r>
                      <w:r w:rsidR="00816988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Forgiveness is accepting an apology and putting the wrong-doing behind us. </w:t>
                      </w:r>
                    </w:p>
                    <w:p w:rsidR="00816988" w:rsidRPr="008A3973" w:rsidRDefault="00816988" w:rsidP="00844ED9">
                      <w:pPr>
                        <w:rPr>
                          <w:rFonts w:ascii="Century Gothic" w:eastAsia="Arial Unicode MS" w:hAnsi="Century Gothic" w:cs="Arial Unicode MS"/>
                          <w:sz w:val="4"/>
                          <w:szCs w:val="26"/>
                        </w:rPr>
                      </w:pPr>
                    </w:p>
                    <w:p w:rsidR="00816988" w:rsidRDefault="00816988" w:rsidP="00844ED9">
                      <w:pPr>
                        <w:rPr>
                          <w:rFonts w:ascii="Century Gothic" w:eastAsia="Arial Unicode MS" w:hAnsi="Century Gothic" w:cs="Arial Unicode MS"/>
                          <w:i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Forgiveness is a central teaching is Christianity, Jesus </w:t>
                      </w:r>
                      <w:r w:rsidR="008A3973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answered Peter’s question; </w:t>
                      </w:r>
                      <w:r w:rsidR="008A3973" w:rsidRPr="008A3973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"Lord, how many times shall I forgive my brother when he sins </w:t>
                      </w:r>
                      <w:r w:rsidR="00357732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                </w:t>
                      </w:r>
                      <w:r w:rsidR="008A3973" w:rsidRPr="008A3973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a</w:t>
                      </w:r>
                      <w:r w:rsidR="008A3973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gainst me? Up to seven times?" by saying;</w:t>
                      </w:r>
                      <w:r w:rsidR="008A3973" w:rsidRPr="008A3973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"I tell you, not seven</w:t>
                      </w:r>
                      <w:r w:rsidR="00357732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                                    </w:t>
                      </w:r>
                      <w:r w:rsidR="008A3973" w:rsidRPr="008A3973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times, but seventy-seven times.</w:t>
                      </w:r>
                      <w:r w:rsidR="008A3973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(</w:t>
                      </w:r>
                      <w:r w:rsidR="008A3973" w:rsidRPr="008A3973">
                        <w:rPr>
                          <w:rFonts w:ascii="Century Gothic" w:eastAsia="Arial Unicode MS" w:hAnsi="Century Gothic" w:cs="Arial Unicode MS"/>
                          <w:i/>
                          <w:szCs w:val="26"/>
                        </w:rPr>
                        <w:t>Matthew 18:21-22</w:t>
                      </w:r>
                      <w:r w:rsidR="008A3973">
                        <w:rPr>
                          <w:rFonts w:ascii="Century Gothic" w:eastAsia="Arial Unicode MS" w:hAnsi="Century Gothic" w:cs="Arial Unicode MS"/>
                          <w:i/>
                          <w:szCs w:val="26"/>
                        </w:rPr>
                        <w:t>)</w:t>
                      </w:r>
                    </w:p>
                    <w:p w:rsidR="008A3973" w:rsidRPr="007256F6" w:rsidRDefault="008A3973" w:rsidP="00844ED9">
                      <w:pPr>
                        <w:rPr>
                          <w:rFonts w:ascii="Century Gothic" w:eastAsia="Arial Unicode MS" w:hAnsi="Century Gothic" w:cs="Arial Unicode MS"/>
                          <w:sz w:val="4"/>
                          <w:szCs w:val="26"/>
                        </w:rPr>
                      </w:pPr>
                    </w:p>
                    <w:p w:rsidR="008A3973" w:rsidRPr="00C665D9" w:rsidRDefault="007256F6" w:rsidP="00844ED9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A lot of work continues to be done in Rwanda by various                                            organisations such as ‘Never Again Rwanda’, to bring                                                       perpetrators and victims together in the spirit of forgiveness and                          reconciliation. </w:t>
                      </w:r>
                    </w:p>
                    <w:p w:rsidR="00844ED9" w:rsidRPr="00C72551" w:rsidRDefault="00844ED9" w:rsidP="00844ED9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56F6" w:rsidRPr="007256F6" w:rsidRDefault="007256F6" w:rsidP="007256F6"/>
    <w:p w:rsidR="007256F6" w:rsidRPr="007256F6" w:rsidRDefault="007256F6" w:rsidP="007256F6"/>
    <w:p w:rsidR="007256F6" w:rsidRPr="007256F6" w:rsidRDefault="007256F6" w:rsidP="007256F6"/>
    <w:p w:rsidR="007256F6" w:rsidRPr="007256F6" w:rsidRDefault="007256F6" w:rsidP="007256F6"/>
    <w:p w:rsidR="007256F6" w:rsidRPr="007256F6" w:rsidRDefault="00357732" w:rsidP="007256F6"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5022215</wp:posOffset>
            </wp:positionH>
            <wp:positionV relativeFrom="paragraph">
              <wp:posOffset>40640</wp:posOffset>
            </wp:positionV>
            <wp:extent cx="1647190" cy="1428750"/>
            <wp:effectExtent l="0" t="0" r="0" b="0"/>
            <wp:wrapNone/>
            <wp:docPr id="1" name="Picture 1" descr="https://static01.nyt.com/images/2014/04/06/magazine/06rwanda_ss-slide-FDS1/06rwanda_ss-slide-FDS1-superJu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01.nyt.com/images/2014/04/06/magazine/06rwanda_ss-slide-FDS1/06rwanda_ss-slide-FDS1-superJumb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7" t="8581" r="11079" b="3482"/>
                    <a:stretch/>
                  </pic:blipFill>
                  <pic:spPr bwMode="auto">
                    <a:xfrm>
                      <a:off x="0" y="0"/>
                      <a:ext cx="16471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6F6" w:rsidRPr="007256F6" w:rsidRDefault="007256F6" w:rsidP="007256F6"/>
    <w:p w:rsidR="007256F6" w:rsidRPr="007256F6" w:rsidRDefault="007256F6" w:rsidP="007256F6"/>
    <w:p w:rsidR="007256F6" w:rsidRPr="007256F6" w:rsidRDefault="007256F6" w:rsidP="007256F6"/>
    <w:p w:rsidR="007256F6" w:rsidRPr="007256F6" w:rsidRDefault="007256F6" w:rsidP="007256F6"/>
    <w:p w:rsidR="007256F6" w:rsidRPr="007256F6" w:rsidRDefault="007256F6" w:rsidP="007256F6"/>
    <w:p w:rsidR="007256F6" w:rsidRPr="007256F6" w:rsidRDefault="007256F6" w:rsidP="007256F6"/>
    <w:p w:rsidR="007256F6" w:rsidRPr="007256F6" w:rsidRDefault="007256F6" w:rsidP="007256F6"/>
    <w:p w:rsidR="00385684" w:rsidRDefault="00385684" w:rsidP="007256F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267335</wp:posOffset>
                </wp:positionV>
                <wp:extent cx="6991350" cy="96202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732" w:rsidRPr="00385684" w:rsidRDefault="00357732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  <w:u w:val="single"/>
                              </w:rPr>
                            </w:pPr>
                            <w:r w:rsidRPr="00385684"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  <w:u w:val="single"/>
                              </w:rPr>
                              <w:t>Things to do…</w:t>
                            </w:r>
                          </w:p>
                          <w:p w:rsidR="00357732" w:rsidRPr="00385684" w:rsidRDefault="00357732">
                            <w:pPr>
                              <w:rPr>
                                <w:rFonts w:ascii="Bradley Hand ITC" w:hAnsi="Bradley Hand ITC"/>
                                <w:b/>
                                <w:sz w:val="6"/>
                                <w:szCs w:val="30"/>
                              </w:rPr>
                            </w:pPr>
                          </w:p>
                          <w:p w:rsidR="00357732" w:rsidRPr="00385684" w:rsidRDefault="00357732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</w:rPr>
                            </w:pPr>
                            <w:r w:rsidRPr="00385684"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</w:rPr>
                              <w:t>Complete a table giving an explanation of the key terms, examples and people and/or organisations involved in each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3" type="#_x0000_t202" style="position:absolute;margin-left:-20.05pt;margin-top:21.05pt;width:550.5pt;height:75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" strokeweight="2pt">
                <v:stroke dashstyle="1 1"/>
                <v:textbox>
                  <w:txbxContent>
                    <w:p w:rsidR="00357732" w:rsidRPr="00385684" w:rsidRDefault="00357732">
                      <w:pPr>
                        <w:rPr>
                          <w:rFonts w:ascii="Bradley Hand ITC" w:hAnsi="Bradley Hand ITC"/>
                          <w:b/>
                          <w:sz w:val="32"/>
                          <w:szCs w:val="30"/>
                          <w:u w:val="single"/>
                        </w:rPr>
                      </w:pPr>
                      <w:r w:rsidRPr="00385684">
                        <w:rPr>
                          <w:rFonts w:ascii="Bradley Hand ITC" w:hAnsi="Bradley Hand ITC"/>
                          <w:b/>
                          <w:sz w:val="32"/>
                          <w:szCs w:val="30"/>
                          <w:u w:val="single"/>
                        </w:rPr>
                        <w:t>Things to do…</w:t>
                      </w:r>
                    </w:p>
                    <w:p w:rsidR="00357732" w:rsidRPr="00385684" w:rsidRDefault="00357732">
                      <w:pPr>
                        <w:rPr>
                          <w:rFonts w:ascii="Bradley Hand ITC" w:hAnsi="Bradley Hand ITC"/>
                          <w:b/>
                          <w:sz w:val="6"/>
                          <w:szCs w:val="30"/>
                        </w:rPr>
                      </w:pPr>
                    </w:p>
                    <w:p w:rsidR="00357732" w:rsidRPr="00385684" w:rsidRDefault="00357732">
                      <w:pPr>
                        <w:rPr>
                          <w:rFonts w:ascii="Bradley Hand ITC" w:hAnsi="Bradley Hand ITC"/>
                          <w:b/>
                          <w:sz w:val="32"/>
                          <w:szCs w:val="30"/>
                        </w:rPr>
                      </w:pPr>
                      <w:r w:rsidRPr="00385684">
                        <w:rPr>
                          <w:rFonts w:ascii="Bradley Hand ITC" w:hAnsi="Bradley Hand ITC"/>
                          <w:b/>
                          <w:sz w:val="32"/>
                          <w:szCs w:val="30"/>
                        </w:rPr>
                        <w:t>Complete a table giving an explanation of the key terms, examples and people and/or organisations involved in each area.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256F6" w:rsidRPr="007256F6" w:rsidRDefault="002C4CF9" w:rsidP="007256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A7CF98" wp14:editId="2CD3DC14">
                <wp:simplePos x="0" y="0"/>
                <wp:positionH relativeFrom="column">
                  <wp:posOffset>-283210</wp:posOffset>
                </wp:positionH>
                <wp:positionV relativeFrom="paragraph">
                  <wp:posOffset>962660</wp:posOffset>
                </wp:positionV>
                <wp:extent cx="2743200" cy="88582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4CF9" w:rsidRPr="002C4CF9" w:rsidRDefault="002C4CF9" w:rsidP="002C4CF9">
                            <w:pPr>
                              <w:rPr>
                                <w:rFonts w:ascii="Gabriola" w:hAnsi="Gabriola"/>
                                <w:b/>
                                <w:outline/>
                                <w:color w:val="4472C4" w:themeColor="accent5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C4CF9">
                              <w:rPr>
                                <w:rFonts w:ascii="Gabriola" w:hAnsi="Gabriola"/>
                                <w:b/>
                                <w:outline/>
                                <w:color w:val="4472C4" w:themeColor="accent5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 Religious bit…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A7CF98" id="Text Box 26" o:spid="_x0000_s1034" type="#_x0000_t202" style="position:absolute;margin-left:-22.3pt;margin-top:75.8pt;width:3in;height:6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" filled="f" stroked="f">
                <v:fill o:detectmouseclick="t"/>
                <v:textbox>
                  <w:txbxContent>
                    <w:p w:rsidR="002C4CF9" w:rsidRPr="002C4CF9" w:rsidRDefault="002C4CF9" w:rsidP="002C4CF9">
                      <w:pPr>
                        <w:rPr>
                          <w:rFonts w:ascii="Gabriola" w:hAnsi="Gabriola"/>
                          <w:b/>
                          <w:outline/>
                          <w:color w:val="4472C4" w:themeColor="accent5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C4CF9">
                        <w:rPr>
                          <w:rFonts w:ascii="Gabriola" w:hAnsi="Gabriola"/>
                          <w:b/>
                          <w:outline/>
                          <w:color w:val="4472C4" w:themeColor="accent5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 Religious bit…</w:t>
                      </w:r>
                    </w:p>
                  </w:txbxContent>
                </v:textbox>
              </v:shape>
            </w:pict>
          </mc:Fallback>
        </mc:AlternateContent>
      </w:r>
    </w:p>
    <w:p w:rsidR="007256F6" w:rsidRPr="007256F6" w:rsidRDefault="007256F6" w:rsidP="007256F6"/>
    <w:p w:rsidR="007256F6" w:rsidRPr="007256F6" w:rsidRDefault="00385684" w:rsidP="00385684">
      <w:pPr>
        <w:tabs>
          <w:tab w:val="left" w:pos="6810"/>
        </w:tabs>
      </w:pPr>
      <w:r>
        <w:tab/>
      </w:r>
    </w:p>
    <w:p w:rsidR="007256F6" w:rsidRPr="007256F6" w:rsidRDefault="00385684" w:rsidP="007256F6">
      <w:r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5752C58" wp14:editId="7B32D7B9">
                <wp:simplePos x="0" y="0"/>
                <wp:positionH relativeFrom="margin">
                  <wp:posOffset>-216535</wp:posOffset>
                </wp:positionH>
                <wp:positionV relativeFrom="paragraph">
                  <wp:posOffset>123825</wp:posOffset>
                </wp:positionV>
                <wp:extent cx="3419475" cy="3038475"/>
                <wp:effectExtent l="0" t="0" r="285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CF9" w:rsidRPr="00C72551" w:rsidRDefault="002C4CF9" w:rsidP="002C4CF9">
                            <w:pPr>
                              <w:rPr>
                                <w:rFonts w:ascii="Century Gothic" w:eastAsia="Arial Unicode MS" w:hAnsi="Century Gothic" w:cs="Arial Unicode MS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32"/>
                                <w:u w:val="single"/>
                              </w:rPr>
                              <w:t>Buddhism</w:t>
                            </w:r>
                          </w:p>
                          <w:p w:rsidR="002C4CF9" w:rsidRPr="00E36D62" w:rsidRDefault="002C4CF9" w:rsidP="002C4CF9">
                            <w:pPr>
                              <w:rPr>
                                <w:rFonts w:ascii="Century Gothic" w:eastAsia="Arial Unicode MS" w:hAnsi="Century Gothic" w:cs="Arial Unicode MS"/>
                                <w:sz w:val="10"/>
                              </w:rPr>
                            </w:pPr>
                          </w:p>
                          <w:p w:rsidR="002C4CF9" w:rsidRDefault="004E014E" w:rsidP="002C4CF9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 w:rsidRPr="004E014E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“These two are wise. Which two? The one who sees </w:t>
                            </w:r>
                            <w:proofErr w:type="gramStart"/>
                            <w:r w:rsidRPr="004E014E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his/her transgression as a transgression, and the one who rightfully pardons another who has confessed his/her</w:t>
                            </w:r>
                            <w:proofErr w:type="gramEnd"/>
                            <w:r w:rsidRPr="004E014E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transgression. These two are wise.”</w:t>
                            </w:r>
                            <w:r w:rsidR="00E36D62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36D62" w:rsidRPr="00E36D62">
                              <w:rPr>
                                <w:rFonts w:ascii="Century Gothic" w:eastAsia="Arial Unicode MS" w:hAnsi="Century Gothic" w:cs="Arial Unicode MS"/>
                                <w:i/>
                                <w:sz w:val="26"/>
                                <w:szCs w:val="26"/>
                              </w:rPr>
                              <w:t>Buddha</w:t>
                            </w:r>
                          </w:p>
                          <w:p w:rsidR="003F5211" w:rsidRPr="00E36D62" w:rsidRDefault="003F5211" w:rsidP="002C4CF9">
                            <w:pPr>
                              <w:rPr>
                                <w:rFonts w:ascii="Century Gothic" w:eastAsia="Arial Unicode MS" w:hAnsi="Century Gothic" w:cs="Arial Unicode MS"/>
                                <w:sz w:val="20"/>
                                <w:szCs w:val="26"/>
                              </w:rPr>
                            </w:pPr>
                          </w:p>
                          <w:p w:rsidR="003F5211" w:rsidRPr="00C665D9" w:rsidRDefault="00E36D62" w:rsidP="002C4CF9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 w:rsidRPr="00E36D62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To understand everything is to </w:t>
                            </w:r>
                            <w:r w:rsidR="00385684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Pr="00E36D62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forgive everything.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6D62">
                              <w:rPr>
                                <w:rFonts w:ascii="Century Gothic" w:eastAsia="Arial Unicode MS" w:hAnsi="Century Gothic" w:cs="Arial Unicode MS"/>
                                <w:i/>
                                <w:sz w:val="26"/>
                                <w:szCs w:val="26"/>
                              </w:rPr>
                              <w:t>Buddha</w:t>
                            </w:r>
                          </w:p>
                          <w:p w:rsidR="002C4CF9" w:rsidRPr="00C72551" w:rsidRDefault="002C4CF9" w:rsidP="002C4CF9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752C58" id="_x0000_s1035" type="#_x0000_t202" style="position:absolute;margin-left:-17.05pt;margin-top:9.75pt;width:269.25pt;height:239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">
                <v:textbox>
                  <w:txbxContent>
                    <w:p w:rsidR="002C4CF9" w:rsidRPr="00C72551" w:rsidRDefault="002C4CF9" w:rsidP="002C4CF9">
                      <w:pPr>
                        <w:rPr>
                          <w:rFonts w:ascii="Century Gothic" w:eastAsia="Arial Unicode MS" w:hAnsi="Century Gothic" w:cs="Arial Unicode MS"/>
                          <w:sz w:val="32"/>
                          <w:u w:val="single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32"/>
                          <w:u w:val="single"/>
                        </w:rPr>
                        <w:t>Buddhism</w:t>
                      </w:r>
                    </w:p>
                    <w:p w:rsidR="002C4CF9" w:rsidRPr="00E36D62" w:rsidRDefault="002C4CF9" w:rsidP="002C4CF9">
                      <w:pPr>
                        <w:rPr>
                          <w:rFonts w:ascii="Century Gothic" w:eastAsia="Arial Unicode MS" w:hAnsi="Century Gothic" w:cs="Arial Unicode MS"/>
                          <w:sz w:val="10"/>
                        </w:rPr>
                      </w:pPr>
                    </w:p>
                    <w:p w:rsidR="002C4CF9" w:rsidRDefault="004E014E" w:rsidP="002C4CF9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 w:rsidRPr="004E014E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“These two are wise. Which two? The one who sees his/her transgression as a transgression, and the one who rightfully pardons another who has confessed his/her transgression. These two are wise.”</w:t>
                      </w:r>
                      <w:r w:rsidR="00E36D62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</w:t>
                      </w:r>
                      <w:r w:rsidR="00E36D62" w:rsidRPr="00E36D62">
                        <w:rPr>
                          <w:rFonts w:ascii="Century Gothic" w:eastAsia="Arial Unicode MS" w:hAnsi="Century Gothic" w:cs="Arial Unicode MS"/>
                          <w:i/>
                          <w:sz w:val="26"/>
                          <w:szCs w:val="26"/>
                        </w:rPr>
                        <w:t>Buddha</w:t>
                      </w:r>
                    </w:p>
                    <w:p w:rsidR="003F5211" w:rsidRPr="00E36D62" w:rsidRDefault="003F5211" w:rsidP="002C4CF9">
                      <w:pPr>
                        <w:rPr>
                          <w:rFonts w:ascii="Century Gothic" w:eastAsia="Arial Unicode MS" w:hAnsi="Century Gothic" w:cs="Arial Unicode MS"/>
                          <w:sz w:val="20"/>
                          <w:szCs w:val="26"/>
                        </w:rPr>
                      </w:pPr>
                    </w:p>
                    <w:p w:rsidR="003F5211" w:rsidRPr="00C665D9" w:rsidRDefault="00E36D62" w:rsidP="002C4CF9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 w:rsidRPr="00E36D62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To understand everything is to </w:t>
                      </w:r>
                      <w:r w:rsidR="00385684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          </w:t>
                      </w:r>
                      <w:r w:rsidRPr="00E36D62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forgive everything.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</w:t>
                      </w:r>
                      <w:r w:rsidRPr="00E36D62">
                        <w:rPr>
                          <w:rFonts w:ascii="Century Gothic" w:eastAsia="Arial Unicode MS" w:hAnsi="Century Gothic" w:cs="Arial Unicode MS"/>
                          <w:i/>
                          <w:sz w:val="26"/>
                          <w:szCs w:val="26"/>
                        </w:rPr>
                        <w:t>Buddha</w:t>
                      </w:r>
                    </w:p>
                    <w:p w:rsidR="002C4CF9" w:rsidRPr="00C72551" w:rsidRDefault="002C4CF9" w:rsidP="002C4CF9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D14B574" wp14:editId="2E81F2DE">
                <wp:simplePos x="0" y="0"/>
                <wp:positionH relativeFrom="margin">
                  <wp:posOffset>3298190</wp:posOffset>
                </wp:positionH>
                <wp:positionV relativeFrom="paragraph">
                  <wp:posOffset>123825</wp:posOffset>
                </wp:positionV>
                <wp:extent cx="3419475" cy="3038475"/>
                <wp:effectExtent l="0" t="0" r="28575" b="2857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CF9" w:rsidRPr="00C72551" w:rsidRDefault="002C4CF9" w:rsidP="002C4CF9">
                            <w:pPr>
                              <w:rPr>
                                <w:rFonts w:ascii="Century Gothic" w:eastAsia="Arial Unicode MS" w:hAnsi="Century Gothic" w:cs="Arial Unicode MS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32"/>
                                <w:u w:val="single"/>
                              </w:rPr>
                              <w:t>Christianity</w:t>
                            </w:r>
                          </w:p>
                          <w:p w:rsidR="002C4CF9" w:rsidRPr="00385684" w:rsidRDefault="002C4CF9" w:rsidP="002C4CF9">
                            <w:pPr>
                              <w:rPr>
                                <w:rFonts w:ascii="Century Gothic" w:eastAsia="Arial Unicode MS" w:hAnsi="Century Gothic" w:cs="Arial Unicode MS"/>
                                <w:sz w:val="4"/>
                              </w:rPr>
                            </w:pPr>
                          </w:p>
                          <w:p w:rsidR="00E83C5B" w:rsidRPr="00E16061" w:rsidRDefault="00E83C5B" w:rsidP="00E83C5B">
                            <w:pPr>
                              <w:rPr>
                                <w:rFonts w:ascii="Century Gothic" w:eastAsia="Arial Unicode MS" w:hAnsi="Century Gothic" w:cs="Arial Unicode MS"/>
                                <w:sz w:val="4"/>
                                <w:szCs w:val="26"/>
                              </w:rPr>
                            </w:pPr>
                          </w:p>
                          <w:p w:rsidR="00E16061" w:rsidRDefault="00E16061" w:rsidP="00E16061">
                            <w:pPr>
                              <w:rPr>
                                <w:rFonts w:ascii="Century Gothic" w:eastAsia="Arial Unicode MS" w:hAnsi="Century Gothic" w:cs="Arial Unicode MS"/>
                                <w:i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‘</w:t>
                            </w:r>
                            <w:r w:rsidR="00E83C5B" w:rsidRPr="00E83C5B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Let everyone be subject to the governing authorities, for there is no authority except that which God has established. The authorities that exist have been established by God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’</w:t>
                            </w:r>
                            <w:r w:rsidR="00E83C5B" w:rsidRPr="00E83C5B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16061">
                              <w:rPr>
                                <w:rFonts w:ascii="Century Gothic" w:eastAsia="Arial Unicode MS" w:hAnsi="Century Gothic" w:cs="Arial Unicode MS"/>
                                <w:i/>
                                <w:szCs w:val="26"/>
                              </w:rPr>
                              <w:t>Romans 13:1</w:t>
                            </w:r>
                          </w:p>
                          <w:p w:rsidR="00E16061" w:rsidRPr="00385684" w:rsidRDefault="00E16061" w:rsidP="00E16061">
                            <w:pPr>
                              <w:rPr>
                                <w:rFonts w:ascii="Century Gothic" w:eastAsia="Arial Unicode MS" w:hAnsi="Century Gothic" w:cs="Arial Unicode MS"/>
                                <w:i/>
                                <w:sz w:val="16"/>
                                <w:szCs w:val="26"/>
                              </w:rPr>
                            </w:pPr>
                          </w:p>
                          <w:p w:rsidR="00E16061" w:rsidRDefault="00AB6204" w:rsidP="00E16061">
                            <w:pPr>
                              <w:rPr>
                                <w:rFonts w:ascii="Century Gothic" w:eastAsia="Arial Unicode MS" w:hAnsi="Century Gothic" w:cs="Arial Unicode MS"/>
                                <w:i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‘</w:t>
                            </w:r>
                            <w:r w:rsidRPr="00AB6204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And they will hammer their swords into </w:t>
                            </w:r>
                            <w:proofErr w:type="spellStart"/>
                            <w:r w:rsidRPr="00AB6204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plowshares</w:t>
                            </w:r>
                            <w:proofErr w:type="spellEnd"/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..</w:t>
                            </w:r>
                            <w:r w:rsidRPr="00AB6204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. Nation will n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ot lift up sword against nation...’ </w:t>
                            </w:r>
                            <w:r w:rsidRPr="00AB6204">
                              <w:rPr>
                                <w:rFonts w:ascii="Century Gothic" w:eastAsia="Arial Unicode MS" w:hAnsi="Century Gothic" w:cs="Arial Unicode MS"/>
                                <w:i/>
                                <w:szCs w:val="26"/>
                              </w:rPr>
                              <w:t>Is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i/>
                                <w:szCs w:val="26"/>
                              </w:rPr>
                              <w:t>a</w:t>
                            </w:r>
                            <w:r w:rsidRPr="00AB6204">
                              <w:rPr>
                                <w:rFonts w:ascii="Century Gothic" w:eastAsia="Arial Unicode MS" w:hAnsi="Century Gothic" w:cs="Arial Unicode MS"/>
                                <w:i/>
                                <w:szCs w:val="26"/>
                              </w:rPr>
                              <w:t>iah 2:4</w:t>
                            </w:r>
                          </w:p>
                          <w:p w:rsidR="0000523F" w:rsidRPr="00385684" w:rsidRDefault="0000523F" w:rsidP="0000523F">
                            <w:pPr>
                              <w:rPr>
                                <w:rFonts w:ascii="Century Gothic" w:eastAsia="Arial Unicode MS" w:hAnsi="Century Gothic" w:cs="Arial Unicode MS"/>
                                <w:sz w:val="16"/>
                                <w:szCs w:val="26"/>
                              </w:rPr>
                            </w:pPr>
                          </w:p>
                          <w:p w:rsidR="003F5211" w:rsidRPr="0000523F" w:rsidRDefault="003F5211" w:rsidP="003F5211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‘</w:t>
                            </w:r>
                            <w:r w:rsidR="0000523F" w:rsidRPr="0000523F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When justice is done, it is a joy to the righteous but terror to evildoers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’</w:t>
                            </w:r>
                            <w:r w:rsidR="0000523F" w:rsidRPr="0000523F"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F5211">
                              <w:rPr>
                                <w:rFonts w:ascii="Century Gothic" w:eastAsia="Arial Unicode MS" w:hAnsi="Century Gothic" w:cs="Arial Unicode MS"/>
                                <w:i/>
                                <w:szCs w:val="26"/>
                              </w:rPr>
                              <w:t>Proverbs 21:15</w:t>
                            </w:r>
                          </w:p>
                          <w:p w:rsidR="0000523F" w:rsidRPr="0000523F" w:rsidRDefault="0000523F" w:rsidP="0000523F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2C4CF9" w:rsidRDefault="002C4CF9" w:rsidP="00E83C5B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AB6204" w:rsidRPr="00C665D9" w:rsidRDefault="00AB6204" w:rsidP="00E83C5B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2C4CF9" w:rsidRPr="00C72551" w:rsidRDefault="002C4CF9" w:rsidP="002C4CF9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14B574" id="_x0000_s1036" type="#_x0000_t202" style="position:absolute;margin-left:259.7pt;margin-top:9.75pt;width:269.25pt;height:239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">
                <v:textbox>
                  <w:txbxContent>
                    <w:p w:rsidR="002C4CF9" w:rsidRPr="00C72551" w:rsidRDefault="002C4CF9" w:rsidP="002C4CF9">
                      <w:pPr>
                        <w:rPr>
                          <w:rFonts w:ascii="Century Gothic" w:eastAsia="Arial Unicode MS" w:hAnsi="Century Gothic" w:cs="Arial Unicode MS"/>
                          <w:sz w:val="32"/>
                          <w:u w:val="single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32"/>
                          <w:u w:val="single"/>
                        </w:rPr>
                        <w:t>Christianity</w:t>
                      </w:r>
                    </w:p>
                    <w:p w:rsidR="002C4CF9" w:rsidRPr="00385684" w:rsidRDefault="002C4CF9" w:rsidP="002C4CF9">
                      <w:pPr>
                        <w:rPr>
                          <w:rFonts w:ascii="Century Gothic" w:eastAsia="Arial Unicode MS" w:hAnsi="Century Gothic" w:cs="Arial Unicode MS"/>
                          <w:sz w:val="4"/>
                        </w:rPr>
                      </w:pPr>
                    </w:p>
                    <w:p w:rsidR="00E83C5B" w:rsidRPr="00E16061" w:rsidRDefault="00E83C5B" w:rsidP="00E83C5B">
                      <w:pPr>
                        <w:rPr>
                          <w:rFonts w:ascii="Century Gothic" w:eastAsia="Arial Unicode MS" w:hAnsi="Century Gothic" w:cs="Arial Unicode MS"/>
                          <w:sz w:val="4"/>
                          <w:szCs w:val="26"/>
                        </w:rPr>
                      </w:pPr>
                    </w:p>
                    <w:p w:rsidR="00E16061" w:rsidRDefault="00E16061" w:rsidP="00E16061">
                      <w:pPr>
                        <w:rPr>
                          <w:rFonts w:ascii="Century Gothic" w:eastAsia="Arial Unicode MS" w:hAnsi="Century Gothic" w:cs="Arial Unicode MS"/>
                          <w:i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‘</w:t>
                      </w:r>
                      <w:r w:rsidR="00E83C5B" w:rsidRPr="00E83C5B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Let everyone be subject to the governing authorities, for there is no authority except that which God has established. The authorities that exist have been established by God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’</w:t>
                      </w:r>
                      <w:r w:rsidR="00E83C5B" w:rsidRPr="00E83C5B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</w:t>
                      </w:r>
                      <w:r w:rsidRPr="00E16061">
                        <w:rPr>
                          <w:rFonts w:ascii="Century Gothic" w:eastAsia="Arial Unicode MS" w:hAnsi="Century Gothic" w:cs="Arial Unicode MS"/>
                          <w:i/>
                          <w:szCs w:val="26"/>
                        </w:rPr>
                        <w:t>Romans 13:1</w:t>
                      </w:r>
                    </w:p>
                    <w:p w:rsidR="00E16061" w:rsidRPr="00385684" w:rsidRDefault="00E16061" w:rsidP="00E16061">
                      <w:pPr>
                        <w:rPr>
                          <w:rFonts w:ascii="Century Gothic" w:eastAsia="Arial Unicode MS" w:hAnsi="Century Gothic" w:cs="Arial Unicode MS"/>
                          <w:i/>
                          <w:sz w:val="16"/>
                          <w:szCs w:val="26"/>
                        </w:rPr>
                      </w:pPr>
                    </w:p>
                    <w:p w:rsidR="00E16061" w:rsidRDefault="00AB6204" w:rsidP="00E16061">
                      <w:pPr>
                        <w:rPr>
                          <w:rFonts w:ascii="Century Gothic" w:eastAsia="Arial Unicode MS" w:hAnsi="Century Gothic" w:cs="Arial Unicode MS"/>
                          <w:i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‘</w:t>
                      </w:r>
                      <w:r w:rsidRPr="00AB6204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And they will hammer their swords into plowshares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..</w:t>
                      </w:r>
                      <w:r w:rsidRPr="00AB6204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. Nation will n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ot lift up sword against nation...’ </w:t>
                      </w:r>
                      <w:r w:rsidRPr="00AB6204">
                        <w:rPr>
                          <w:rFonts w:ascii="Century Gothic" w:eastAsia="Arial Unicode MS" w:hAnsi="Century Gothic" w:cs="Arial Unicode MS"/>
                          <w:i/>
                          <w:szCs w:val="26"/>
                        </w:rPr>
                        <w:t>Is</w:t>
                      </w:r>
                      <w:r>
                        <w:rPr>
                          <w:rFonts w:ascii="Century Gothic" w:eastAsia="Arial Unicode MS" w:hAnsi="Century Gothic" w:cs="Arial Unicode MS"/>
                          <w:i/>
                          <w:szCs w:val="26"/>
                        </w:rPr>
                        <w:t>a</w:t>
                      </w:r>
                      <w:r w:rsidRPr="00AB6204">
                        <w:rPr>
                          <w:rFonts w:ascii="Century Gothic" w:eastAsia="Arial Unicode MS" w:hAnsi="Century Gothic" w:cs="Arial Unicode MS"/>
                          <w:i/>
                          <w:szCs w:val="26"/>
                        </w:rPr>
                        <w:t>iah 2:4</w:t>
                      </w:r>
                    </w:p>
                    <w:p w:rsidR="0000523F" w:rsidRPr="00385684" w:rsidRDefault="0000523F" w:rsidP="0000523F">
                      <w:pPr>
                        <w:rPr>
                          <w:rFonts w:ascii="Century Gothic" w:eastAsia="Arial Unicode MS" w:hAnsi="Century Gothic" w:cs="Arial Unicode MS"/>
                          <w:sz w:val="16"/>
                          <w:szCs w:val="26"/>
                        </w:rPr>
                      </w:pPr>
                    </w:p>
                    <w:p w:rsidR="003F5211" w:rsidRPr="0000523F" w:rsidRDefault="003F5211" w:rsidP="003F5211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‘</w:t>
                      </w:r>
                      <w:r w:rsidR="0000523F" w:rsidRPr="0000523F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When justice is done, it is a joy to the righteous but terror to evildoers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’</w:t>
                      </w:r>
                      <w:r w:rsidR="0000523F" w:rsidRPr="0000523F"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  <w:t xml:space="preserve"> </w:t>
                      </w:r>
                      <w:r w:rsidRPr="003F5211">
                        <w:rPr>
                          <w:rFonts w:ascii="Century Gothic" w:eastAsia="Arial Unicode MS" w:hAnsi="Century Gothic" w:cs="Arial Unicode MS"/>
                          <w:i/>
                          <w:szCs w:val="26"/>
                        </w:rPr>
                        <w:t>Proverbs 21:15</w:t>
                      </w:r>
                    </w:p>
                    <w:p w:rsidR="0000523F" w:rsidRPr="0000523F" w:rsidRDefault="0000523F" w:rsidP="0000523F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2C4CF9" w:rsidRDefault="002C4CF9" w:rsidP="00E83C5B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AB6204" w:rsidRPr="00C665D9" w:rsidRDefault="00AB6204" w:rsidP="00E83C5B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2C4CF9" w:rsidRPr="00C72551" w:rsidRDefault="002C4CF9" w:rsidP="002C4CF9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14E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142875</wp:posOffset>
            </wp:positionV>
            <wp:extent cx="382905" cy="399104"/>
            <wp:effectExtent l="0" t="0" r="0" b="1270"/>
            <wp:wrapNone/>
            <wp:docPr id="193" name="Picture 193" descr="Image result for buddhist symbols wheel of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uddhist symbols wheel of lif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" cy="41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6F6" w:rsidRDefault="002C4CF9" w:rsidP="007256F6"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5841862</wp:posOffset>
            </wp:positionH>
            <wp:positionV relativeFrom="paragraph">
              <wp:posOffset>5715</wp:posOffset>
            </wp:positionV>
            <wp:extent cx="828675" cy="291228"/>
            <wp:effectExtent l="0" t="0" r="0" b="0"/>
            <wp:wrapNone/>
            <wp:docPr id="195" name="Picture 195" descr="Image result for christian symbols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ristian symbols 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12" r="53989" b="39097"/>
                    <a:stretch/>
                  </pic:blipFill>
                  <pic:spPr bwMode="auto">
                    <a:xfrm>
                      <a:off x="0" y="0"/>
                      <a:ext cx="828675" cy="2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6F6" w:rsidRDefault="007256F6" w:rsidP="007256F6"/>
    <w:p w:rsidR="002C4CF9" w:rsidRDefault="002C4CF9" w:rsidP="007256F6">
      <w:pPr>
        <w:jc w:val="center"/>
      </w:pPr>
    </w:p>
    <w:p w:rsidR="002C4CF9" w:rsidRDefault="002C4CF9" w:rsidP="002C4CF9"/>
    <w:p w:rsidR="002C4CF9" w:rsidRDefault="002C4CF9" w:rsidP="002C4CF9">
      <w:pPr>
        <w:tabs>
          <w:tab w:val="left" w:pos="7320"/>
        </w:tabs>
      </w:pPr>
      <w:r>
        <w:tab/>
      </w:r>
    </w:p>
    <w:p w:rsidR="002C4CF9" w:rsidRPr="002C4CF9" w:rsidRDefault="002C4CF9" w:rsidP="002C4CF9"/>
    <w:p w:rsidR="002C4CF9" w:rsidRPr="002C4CF9" w:rsidRDefault="002C4CF9" w:rsidP="002C4CF9"/>
    <w:p w:rsidR="002C4CF9" w:rsidRPr="002C4CF9" w:rsidRDefault="002C4CF9" w:rsidP="002C4CF9"/>
    <w:p w:rsidR="002C4CF9" w:rsidRPr="002C4CF9" w:rsidRDefault="00385684" w:rsidP="002C4CF9"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2066925</wp:posOffset>
            </wp:positionH>
            <wp:positionV relativeFrom="paragraph">
              <wp:posOffset>156210</wp:posOffset>
            </wp:positionV>
            <wp:extent cx="1193769" cy="1462411"/>
            <wp:effectExtent l="0" t="0" r="0" b="4445"/>
            <wp:wrapNone/>
            <wp:docPr id="198" name="Picture 198" descr="Image result for buddha stat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uddha statu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769" cy="146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CF9" w:rsidRPr="002C4CF9" w:rsidRDefault="002C4CF9" w:rsidP="002C4CF9"/>
    <w:p w:rsidR="002C4CF9" w:rsidRPr="002C4CF9" w:rsidRDefault="002C4CF9" w:rsidP="002C4CF9"/>
    <w:p w:rsidR="002C4CF9" w:rsidRPr="002C4CF9" w:rsidRDefault="002C4CF9" w:rsidP="002C4CF9"/>
    <w:p w:rsidR="002C4CF9" w:rsidRPr="002C4CF9" w:rsidRDefault="00385684" w:rsidP="002C4CF9"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73660</wp:posOffset>
            </wp:positionV>
            <wp:extent cx="712505" cy="829310"/>
            <wp:effectExtent l="0" t="0" r="0" b="8890"/>
            <wp:wrapNone/>
            <wp:docPr id="197" name="Picture 197" descr="Image result for tipit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ipitak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250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CF9" w:rsidRDefault="002C4CF9" w:rsidP="002C4CF9"/>
    <w:p w:rsidR="002C4CF9" w:rsidRDefault="00E117EF" w:rsidP="002C4CF9">
      <w:r>
        <w:rPr>
          <w:noProof/>
          <w:lang w:eastAsia="en-GB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5993765</wp:posOffset>
            </wp:positionH>
            <wp:positionV relativeFrom="paragraph">
              <wp:posOffset>29210</wp:posOffset>
            </wp:positionV>
            <wp:extent cx="698978" cy="570549"/>
            <wp:effectExtent l="0" t="0" r="6350" b="1270"/>
            <wp:wrapNone/>
            <wp:docPr id="287" name="Picture 287" descr="Image result for bib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bible clip 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57" cy="57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684" w:rsidRDefault="002C4CF9" w:rsidP="002C4CF9">
      <w:pPr>
        <w:tabs>
          <w:tab w:val="left" w:pos="4095"/>
        </w:tabs>
      </w:pPr>
      <w:r>
        <w:tab/>
      </w:r>
    </w:p>
    <w:p w:rsidR="00385684" w:rsidRPr="00385684" w:rsidRDefault="00E117EF" w:rsidP="00385684">
      <w:r>
        <w:rPr>
          <w:noProof/>
          <w:lang w:eastAsia="en-GB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5941695</wp:posOffset>
            </wp:positionH>
            <wp:positionV relativeFrom="paragraph">
              <wp:posOffset>1459865</wp:posOffset>
            </wp:positionV>
            <wp:extent cx="731196" cy="942975"/>
            <wp:effectExtent l="0" t="0" r="0" b="0"/>
            <wp:wrapNone/>
            <wp:docPr id="286" name="Picture 286" descr="Image result for pen writ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pen writing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0" t="1556" r="8222" b="4445"/>
                    <a:stretch/>
                  </pic:blipFill>
                  <pic:spPr bwMode="auto">
                    <a:xfrm>
                      <a:off x="0" y="0"/>
                      <a:ext cx="731196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68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EDCBFDF" wp14:editId="55B9A90C">
                <wp:simplePos x="0" y="0"/>
                <wp:positionH relativeFrom="column">
                  <wp:posOffset>-226060</wp:posOffset>
                </wp:positionH>
                <wp:positionV relativeFrom="paragraph">
                  <wp:posOffset>326390</wp:posOffset>
                </wp:positionV>
                <wp:extent cx="6962775" cy="2152650"/>
                <wp:effectExtent l="0" t="0" r="28575" b="190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23F" w:rsidRPr="00385684" w:rsidRDefault="00385684" w:rsidP="0000523F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  <w:u w:val="single"/>
                              </w:rPr>
                            </w:pPr>
                            <w:r w:rsidRPr="00385684"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  <w:u w:val="single"/>
                              </w:rPr>
                              <w:t>Match the quotations</w:t>
                            </w:r>
                            <w:r w:rsidR="0000523F" w:rsidRPr="00385684"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  <w:u w:val="single"/>
                              </w:rPr>
                              <w:t>…</w:t>
                            </w:r>
                          </w:p>
                          <w:p w:rsidR="0000523F" w:rsidRPr="00441D89" w:rsidRDefault="0000523F" w:rsidP="0000523F">
                            <w:pPr>
                              <w:rPr>
                                <w:rFonts w:ascii="Bradley Hand ITC" w:hAnsi="Bradley Hand ITC"/>
                                <w:b/>
                                <w:sz w:val="4"/>
                                <w:szCs w:val="30"/>
                              </w:rPr>
                            </w:pPr>
                          </w:p>
                          <w:p w:rsidR="0000523F" w:rsidRDefault="00385684" w:rsidP="0000523F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</w:rPr>
                            </w:pPr>
                            <w:r w:rsidRPr="00385684"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</w:rPr>
                              <w:t>In your exercise book note down each of the quotations and match them up to the key terms. Make sure you note down which religion each quotation comes from.</w:t>
                            </w:r>
                          </w:p>
                          <w:p w:rsidR="00385684" w:rsidRPr="00385684" w:rsidRDefault="00385684" w:rsidP="0000523F">
                            <w:pPr>
                              <w:rPr>
                                <w:rFonts w:ascii="Bradley Hand ITC" w:hAnsi="Bradley Hand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85684" w:rsidRPr="00385684" w:rsidRDefault="00385684" w:rsidP="0000523F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  <w:u w:val="single"/>
                              </w:rPr>
                            </w:pPr>
                            <w:proofErr w:type="gramStart"/>
                            <w:r w:rsidRPr="00385684"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  <w:u w:val="single"/>
                              </w:rPr>
                              <w:t>Also…</w:t>
                            </w:r>
                            <w:proofErr w:type="gramEnd"/>
                          </w:p>
                          <w:p w:rsidR="00385684" w:rsidRPr="00441D89" w:rsidRDefault="00385684" w:rsidP="0000523F">
                            <w:pPr>
                              <w:rPr>
                                <w:rFonts w:ascii="Bradley Hand ITC" w:hAnsi="Bradley Hand ITC"/>
                                <w:b/>
                                <w:sz w:val="4"/>
                                <w:szCs w:val="16"/>
                              </w:rPr>
                            </w:pPr>
                          </w:p>
                          <w:p w:rsidR="00385684" w:rsidRPr="00385684" w:rsidRDefault="00385684" w:rsidP="0000523F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</w:rPr>
                              <w:t xml:space="preserve">Make sure you have noted </w:t>
                            </w:r>
                            <w:r w:rsidR="00441D89"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</w:rPr>
                              <w:t>down the definitions for the key terms from</w:t>
                            </w:r>
                            <w:r w:rsidR="00E117EF"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</w:rPr>
                              <w:t xml:space="preserve">             </w:t>
                            </w:r>
                            <w:r w:rsidR="00441D89"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</w:rPr>
                              <w:t xml:space="preserve"> this lesson on your key terms sheet.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DCBFDF" id="_x0000_s1037" type="#_x0000_t202" style="position:absolute;margin-left:-17.8pt;margin-top:25.7pt;width:548.25pt;height:169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" strokeweight="2pt">
                <v:stroke dashstyle="1 1"/>
                <v:textbox>
                  <w:txbxContent>
                    <w:p w:rsidR="0000523F" w:rsidRPr="00385684" w:rsidRDefault="00385684" w:rsidP="0000523F">
                      <w:pPr>
                        <w:rPr>
                          <w:rFonts w:ascii="Bradley Hand ITC" w:hAnsi="Bradley Hand ITC"/>
                          <w:b/>
                          <w:sz w:val="32"/>
                          <w:szCs w:val="30"/>
                          <w:u w:val="single"/>
                        </w:rPr>
                      </w:pPr>
                      <w:r w:rsidRPr="00385684">
                        <w:rPr>
                          <w:rFonts w:ascii="Bradley Hand ITC" w:hAnsi="Bradley Hand ITC"/>
                          <w:b/>
                          <w:sz w:val="32"/>
                          <w:szCs w:val="30"/>
                          <w:u w:val="single"/>
                        </w:rPr>
                        <w:t>Match the quotations</w:t>
                      </w:r>
                      <w:r w:rsidR="0000523F" w:rsidRPr="00385684">
                        <w:rPr>
                          <w:rFonts w:ascii="Bradley Hand ITC" w:hAnsi="Bradley Hand ITC"/>
                          <w:b/>
                          <w:sz w:val="32"/>
                          <w:szCs w:val="30"/>
                          <w:u w:val="single"/>
                        </w:rPr>
                        <w:t>…</w:t>
                      </w:r>
                    </w:p>
                    <w:p w:rsidR="0000523F" w:rsidRPr="00441D89" w:rsidRDefault="0000523F" w:rsidP="0000523F">
                      <w:pPr>
                        <w:rPr>
                          <w:rFonts w:ascii="Bradley Hand ITC" w:hAnsi="Bradley Hand ITC"/>
                          <w:b/>
                          <w:sz w:val="4"/>
                          <w:szCs w:val="30"/>
                        </w:rPr>
                      </w:pPr>
                    </w:p>
                    <w:p w:rsidR="0000523F" w:rsidRDefault="00385684" w:rsidP="0000523F">
                      <w:pPr>
                        <w:rPr>
                          <w:rFonts w:ascii="Bradley Hand ITC" w:hAnsi="Bradley Hand ITC"/>
                          <w:b/>
                          <w:sz w:val="32"/>
                          <w:szCs w:val="30"/>
                        </w:rPr>
                      </w:pPr>
                      <w:r w:rsidRPr="00385684">
                        <w:rPr>
                          <w:rFonts w:ascii="Bradley Hand ITC" w:hAnsi="Bradley Hand ITC"/>
                          <w:b/>
                          <w:sz w:val="32"/>
                          <w:szCs w:val="30"/>
                        </w:rPr>
                        <w:t>In your exercise book note down each of the quotations and match them up to the key terms. Make sure you note down which religion each quotation comes from.</w:t>
                      </w:r>
                    </w:p>
                    <w:p w:rsidR="00385684" w:rsidRPr="00385684" w:rsidRDefault="00385684" w:rsidP="0000523F">
                      <w:pPr>
                        <w:rPr>
                          <w:rFonts w:ascii="Bradley Hand ITC" w:hAnsi="Bradley Hand ITC"/>
                          <w:b/>
                          <w:sz w:val="16"/>
                          <w:szCs w:val="16"/>
                        </w:rPr>
                      </w:pPr>
                    </w:p>
                    <w:p w:rsidR="00385684" w:rsidRPr="00385684" w:rsidRDefault="00385684" w:rsidP="0000523F">
                      <w:pPr>
                        <w:rPr>
                          <w:rFonts w:ascii="Bradley Hand ITC" w:hAnsi="Bradley Hand ITC"/>
                          <w:b/>
                          <w:sz w:val="32"/>
                          <w:szCs w:val="30"/>
                          <w:u w:val="single"/>
                        </w:rPr>
                      </w:pPr>
                      <w:r w:rsidRPr="00385684">
                        <w:rPr>
                          <w:rFonts w:ascii="Bradley Hand ITC" w:hAnsi="Bradley Hand ITC"/>
                          <w:b/>
                          <w:sz w:val="32"/>
                          <w:szCs w:val="30"/>
                          <w:u w:val="single"/>
                        </w:rPr>
                        <w:t>Also…</w:t>
                      </w:r>
                    </w:p>
                    <w:p w:rsidR="00385684" w:rsidRPr="00441D89" w:rsidRDefault="00385684" w:rsidP="0000523F">
                      <w:pPr>
                        <w:rPr>
                          <w:rFonts w:ascii="Bradley Hand ITC" w:hAnsi="Bradley Hand ITC"/>
                          <w:b/>
                          <w:sz w:val="4"/>
                          <w:szCs w:val="16"/>
                        </w:rPr>
                      </w:pPr>
                    </w:p>
                    <w:p w:rsidR="00385684" w:rsidRPr="00385684" w:rsidRDefault="00385684" w:rsidP="0000523F">
                      <w:pPr>
                        <w:rPr>
                          <w:rFonts w:ascii="Bradley Hand ITC" w:hAnsi="Bradley Hand ITC"/>
                          <w:b/>
                          <w:sz w:val="32"/>
                          <w:szCs w:val="3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32"/>
                          <w:szCs w:val="30"/>
                        </w:rPr>
                        <w:t xml:space="preserve">Make sure you have noted </w:t>
                      </w:r>
                      <w:r w:rsidR="00441D89">
                        <w:rPr>
                          <w:rFonts w:ascii="Bradley Hand ITC" w:hAnsi="Bradley Hand ITC"/>
                          <w:b/>
                          <w:sz w:val="32"/>
                          <w:szCs w:val="30"/>
                        </w:rPr>
                        <w:t>down the definitions for the key terms from</w:t>
                      </w:r>
                      <w:r w:rsidR="00E117EF">
                        <w:rPr>
                          <w:rFonts w:ascii="Bradley Hand ITC" w:hAnsi="Bradley Hand ITC"/>
                          <w:b/>
                          <w:sz w:val="32"/>
                          <w:szCs w:val="30"/>
                        </w:rPr>
                        <w:t xml:space="preserve">             </w:t>
                      </w:r>
                      <w:r w:rsidR="00441D89">
                        <w:rPr>
                          <w:rFonts w:ascii="Bradley Hand ITC" w:hAnsi="Bradley Hand ITC"/>
                          <w:b/>
                          <w:sz w:val="32"/>
                          <w:szCs w:val="30"/>
                        </w:rPr>
                        <w:t xml:space="preserve"> this lesson on your key terms sheet.</w:t>
                      </w:r>
                      <w:r>
                        <w:rPr>
                          <w:rFonts w:ascii="Bradley Hand ITC" w:hAnsi="Bradley Hand ITC"/>
                          <w:b/>
                          <w:sz w:val="32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5684" w:rsidRPr="00385684" w:rsidRDefault="005147B6" w:rsidP="00385684">
      <w:r w:rsidRPr="00164BD3">
        <w:rPr>
          <w:rFonts w:ascii="Candara" w:hAnsi="Candara"/>
          <w:noProof/>
          <w:sz w:val="27"/>
          <w:szCs w:val="27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38424B8" wp14:editId="2F81A45A">
                <wp:simplePos x="0" y="0"/>
                <wp:positionH relativeFrom="margin">
                  <wp:align>center</wp:align>
                </wp:positionH>
                <wp:positionV relativeFrom="paragraph">
                  <wp:posOffset>-216535</wp:posOffset>
                </wp:positionV>
                <wp:extent cx="6810375" cy="103822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356" w:rsidRPr="005147B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</w:pPr>
                            <w:r w:rsidRPr="005147B6"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  <w:t>Buddhism</w:t>
                            </w:r>
                          </w:p>
                          <w:p w:rsidR="00BC2356" w:rsidRPr="00BC235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8"/>
                              </w:rPr>
                            </w:pPr>
                          </w:p>
                          <w:p w:rsidR="00BC2356" w:rsidRPr="00BC235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</w:pPr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 xml:space="preserve">“These two are wise. Which two? The one who sees </w:t>
                            </w:r>
                            <w:proofErr w:type="gramStart"/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>his/her transgression as a transgression, and the one who rightfully pardons another who has confessed his/her</w:t>
                            </w:r>
                            <w:proofErr w:type="gramEnd"/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 xml:space="preserve"> transgression. These two are wise.” </w:t>
                            </w:r>
                            <w:r w:rsidRPr="00BC2356">
                              <w:rPr>
                                <w:rFonts w:ascii="Century Gothic" w:eastAsia="Arial Unicode MS" w:hAnsi="Century Gothic" w:cs="Arial Unicode MS"/>
                                <w:i/>
                                <w:sz w:val="28"/>
                                <w:szCs w:val="26"/>
                              </w:rPr>
                              <w:t>Buddha</w:t>
                            </w:r>
                          </w:p>
                          <w:p w:rsidR="00BC2356" w:rsidRPr="00C72551" w:rsidRDefault="00BC2356" w:rsidP="00BC2356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8424B8" id="_x0000_s1038" type="#_x0000_t202" style="position:absolute;margin-left:0;margin-top:-17.05pt;width:536.25pt;height:81.75pt;z-index:251717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">
                <v:textbox>
                  <w:txbxContent>
                    <w:p w:rsidR="00BC2356" w:rsidRPr="005147B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</w:pPr>
                      <w:r w:rsidRPr="005147B6"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  <w:t>Buddhism</w:t>
                      </w:r>
                    </w:p>
                    <w:p w:rsidR="00BC2356" w:rsidRPr="00BC235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8"/>
                        </w:rPr>
                      </w:pPr>
                    </w:p>
                    <w:p w:rsidR="00BC2356" w:rsidRPr="00BC235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8"/>
                          <w:szCs w:val="26"/>
                        </w:rPr>
                      </w:pPr>
                      <w:r w:rsidRPr="00BC2356">
                        <w:rPr>
                          <w:rFonts w:ascii="Century Gothic" w:eastAsia="Arial Unicode MS" w:hAnsi="Century Gothic" w:cs="Arial Unicode MS"/>
                          <w:sz w:val="28"/>
                          <w:szCs w:val="26"/>
                        </w:rPr>
                        <w:t xml:space="preserve">“These two are wise. Which two? The one who sees his/her transgression as a transgression, and the one who rightfully pardons another who has confessed his/her transgression. These two are wise.” </w:t>
                      </w:r>
                      <w:r w:rsidRPr="00BC2356">
                        <w:rPr>
                          <w:rFonts w:ascii="Century Gothic" w:eastAsia="Arial Unicode MS" w:hAnsi="Century Gothic" w:cs="Arial Unicode MS"/>
                          <w:i/>
                          <w:sz w:val="28"/>
                          <w:szCs w:val="26"/>
                        </w:rPr>
                        <w:t>Buddha</w:t>
                      </w:r>
                    </w:p>
                    <w:p w:rsidR="00BC2356" w:rsidRPr="00C72551" w:rsidRDefault="00BC2356" w:rsidP="00BC2356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5684" w:rsidRPr="00385684" w:rsidRDefault="008E43BE" w:rsidP="00385684">
      <w:r>
        <w:rPr>
          <w:noProof/>
          <w:lang w:eastAsia="en-GB"/>
        </w:rPr>
        <w:drawing>
          <wp:anchor distT="0" distB="0" distL="114300" distR="114300" simplePos="0" relativeHeight="251848704" behindDoc="0" locked="0" layoutInCell="1" allowOverlap="1" wp14:anchorId="5217EF62" wp14:editId="7B475FBC">
            <wp:simplePos x="0" y="0"/>
            <wp:positionH relativeFrom="margin">
              <wp:posOffset>6136640</wp:posOffset>
            </wp:positionH>
            <wp:positionV relativeFrom="paragraph">
              <wp:posOffset>149518</wp:posOffset>
            </wp:positionV>
            <wp:extent cx="448945" cy="467938"/>
            <wp:effectExtent l="0" t="0" r="8255" b="8890"/>
            <wp:wrapNone/>
            <wp:docPr id="296" name="Picture 296" descr="Image result for buddhist symbols wheel of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uddhist symbols wheel of lif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6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684" w:rsidRPr="00385684" w:rsidRDefault="00385684" w:rsidP="00385684">
      <w:pPr>
        <w:tabs>
          <w:tab w:val="left" w:pos="4560"/>
        </w:tabs>
      </w:pPr>
      <w:r>
        <w:tab/>
      </w:r>
    </w:p>
    <w:p w:rsidR="00385684" w:rsidRPr="00385684" w:rsidRDefault="00385684" w:rsidP="00385684"/>
    <w:p w:rsidR="00385684" w:rsidRPr="00385684" w:rsidRDefault="005147B6" w:rsidP="00385684">
      <w:r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ABE508F" wp14:editId="5225614E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6791325" cy="628650"/>
                <wp:effectExtent l="0" t="0" r="28575" b="1905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356" w:rsidRPr="005147B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</w:pPr>
                            <w:r w:rsidRPr="005147B6"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  <w:t>Buddhism</w:t>
                            </w:r>
                          </w:p>
                          <w:p w:rsidR="00BC2356" w:rsidRPr="00BC235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8"/>
                                <w:u w:val="single"/>
                              </w:rPr>
                            </w:pPr>
                          </w:p>
                          <w:p w:rsidR="00BC2356" w:rsidRPr="00C665D9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 xml:space="preserve">To understand everything is to forgive everything. </w:t>
                            </w:r>
                            <w:r w:rsidRPr="00BC2356">
                              <w:rPr>
                                <w:rFonts w:ascii="Century Gothic" w:eastAsia="Arial Unicode MS" w:hAnsi="Century Gothic" w:cs="Arial Unicode MS"/>
                                <w:i/>
                                <w:sz w:val="28"/>
                                <w:szCs w:val="26"/>
                              </w:rPr>
                              <w:t>Buddha</w:t>
                            </w:r>
                          </w:p>
                          <w:p w:rsidR="00BC2356" w:rsidRPr="00C72551" w:rsidRDefault="00BC2356" w:rsidP="00BC2356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BE508F" id="_x0000_s1039" type="#_x0000_t202" style="position:absolute;margin-left:0;margin-top:16.25pt;width:534.75pt;height:49.5pt;z-index:251721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">
                <v:textbox>
                  <w:txbxContent>
                    <w:p w:rsidR="00BC2356" w:rsidRPr="005147B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</w:pPr>
                      <w:r w:rsidRPr="005147B6"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  <w:t>Buddhism</w:t>
                      </w:r>
                    </w:p>
                    <w:p w:rsidR="00BC2356" w:rsidRPr="00BC235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8"/>
                          <w:u w:val="single"/>
                        </w:rPr>
                      </w:pPr>
                    </w:p>
                    <w:p w:rsidR="00BC2356" w:rsidRPr="00C665D9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 w:rsidRPr="00BC2356">
                        <w:rPr>
                          <w:rFonts w:ascii="Century Gothic" w:eastAsia="Arial Unicode MS" w:hAnsi="Century Gothic" w:cs="Arial Unicode MS"/>
                          <w:sz w:val="28"/>
                          <w:szCs w:val="26"/>
                        </w:rPr>
                        <w:t xml:space="preserve">To understand everything is to forgive everything. </w:t>
                      </w:r>
                      <w:r w:rsidRPr="00BC2356">
                        <w:rPr>
                          <w:rFonts w:ascii="Century Gothic" w:eastAsia="Arial Unicode MS" w:hAnsi="Century Gothic" w:cs="Arial Unicode MS"/>
                          <w:i/>
                          <w:sz w:val="28"/>
                          <w:szCs w:val="26"/>
                        </w:rPr>
                        <w:t>Buddha</w:t>
                      </w:r>
                    </w:p>
                    <w:p w:rsidR="00BC2356" w:rsidRPr="00C72551" w:rsidRDefault="00BC2356" w:rsidP="00BC2356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5684" w:rsidRPr="00385684" w:rsidRDefault="008E43BE" w:rsidP="00385684">
      <w:r>
        <w:rPr>
          <w:noProof/>
          <w:lang w:eastAsia="en-GB"/>
        </w:rPr>
        <w:drawing>
          <wp:anchor distT="0" distB="0" distL="114300" distR="114300" simplePos="0" relativeHeight="251850752" behindDoc="0" locked="0" layoutInCell="1" allowOverlap="1" wp14:anchorId="5217EF62" wp14:editId="7B475FBC">
            <wp:simplePos x="0" y="0"/>
            <wp:positionH relativeFrom="margin">
              <wp:posOffset>6069966</wp:posOffset>
            </wp:positionH>
            <wp:positionV relativeFrom="paragraph">
              <wp:posOffset>77531</wp:posOffset>
            </wp:positionV>
            <wp:extent cx="523266" cy="545404"/>
            <wp:effectExtent l="0" t="0" r="0" b="7620"/>
            <wp:wrapNone/>
            <wp:docPr id="297" name="Picture 297" descr="Image result for buddhist symbols wheel of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uddhist symbols wheel of lif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7" cy="55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684" w:rsidRPr="00385684" w:rsidRDefault="00385684" w:rsidP="00385684"/>
    <w:p w:rsidR="00385684" w:rsidRPr="00385684" w:rsidRDefault="00385684" w:rsidP="00385684"/>
    <w:p w:rsidR="00385684" w:rsidRPr="00385684" w:rsidRDefault="005147B6" w:rsidP="00385684">
      <w:r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91E049B" wp14:editId="0FA3B781">
                <wp:simplePos x="0" y="0"/>
                <wp:positionH relativeFrom="margin">
                  <wp:posOffset>-168910</wp:posOffset>
                </wp:positionH>
                <wp:positionV relativeFrom="paragraph">
                  <wp:posOffset>210185</wp:posOffset>
                </wp:positionV>
                <wp:extent cx="6781800" cy="1019175"/>
                <wp:effectExtent l="0" t="0" r="19050" b="2857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356" w:rsidRPr="005147B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</w:pPr>
                            <w:r w:rsidRPr="005147B6"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  <w:t>Christianity</w:t>
                            </w:r>
                          </w:p>
                          <w:p w:rsidR="00BC2356" w:rsidRPr="00385684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4"/>
                              </w:rPr>
                            </w:pPr>
                          </w:p>
                          <w:p w:rsidR="00BC2356" w:rsidRPr="00BC235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4"/>
                                <w:szCs w:val="26"/>
                              </w:rPr>
                            </w:pPr>
                          </w:p>
                          <w:p w:rsidR="00BC2356" w:rsidRPr="00BC235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i/>
                                <w:sz w:val="28"/>
                                <w:szCs w:val="26"/>
                              </w:rPr>
                            </w:pPr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 xml:space="preserve">‘Let everyone be subject to the governing authorities, for there is no authority except that which God has established. The authorities that exist have been established by God’. </w:t>
                            </w:r>
                            <w:r w:rsidRPr="00BC2356">
                              <w:rPr>
                                <w:rFonts w:ascii="Century Gothic" w:eastAsia="Arial Unicode MS" w:hAnsi="Century Gothic" w:cs="Arial Unicode MS"/>
                                <w:i/>
                                <w:sz w:val="28"/>
                                <w:szCs w:val="26"/>
                              </w:rPr>
                              <w:t>Romans 13:1</w:t>
                            </w:r>
                          </w:p>
                          <w:p w:rsidR="00BC2356" w:rsidRPr="00385684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i/>
                                <w:sz w:val="16"/>
                                <w:szCs w:val="26"/>
                              </w:rPr>
                            </w:pPr>
                          </w:p>
                          <w:p w:rsidR="00BC2356" w:rsidRPr="0000523F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BC235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BC2356" w:rsidRPr="00C665D9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BC2356" w:rsidRPr="00C72551" w:rsidRDefault="00BC2356" w:rsidP="00BC2356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1E049B" id="_x0000_s1040" type="#_x0000_t202" style="position:absolute;margin-left:-13.3pt;margin-top:16.55pt;width:534pt;height:80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">
                <v:textbox>
                  <w:txbxContent>
                    <w:p w:rsidR="00BC2356" w:rsidRPr="005147B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</w:pPr>
                      <w:r w:rsidRPr="005147B6"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  <w:t>Christianity</w:t>
                      </w:r>
                    </w:p>
                    <w:p w:rsidR="00BC2356" w:rsidRPr="00385684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4"/>
                        </w:rPr>
                      </w:pPr>
                    </w:p>
                    <w:p w:rsidR="00BC2356" w:rsidRPr="00BC235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4"/>
                          <w:szCs w:val="26"/>
                        </w:rPr>
                      </w:pPr>
                    </w:p>
                    <w:p w:rsidR="00BC2356" w:rsidRPr="00BC235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i/>
                          <w:sz w:val="28"/>
                          <w:szCs w:val="26"/>
                        </w:rPr>
                      </w:pPr>
                      <w:r w:rsidRPr="00BC2356">
                        <w:rPr>
                          <w:rFonts w:ascii="Century Gothic" w:eastAsia="Arial Unicode MS" w:hAnsi="Century Gothic" w:cs="Arial Unicode MS"/>
                          <w:sz w:val="28"/>
                          <w:szCs w:val="26"/>
                        </w:rPr>
                        <w:t xml:space="preserve">‘Let everyone be subject to the governing authorities, for there is no authority except that which God has established. The authorities that exist have been established by God’. </w:t>
                      </w:r>
                      <w:r w:rsidRPr="00BC2356">
                        <w:rPr>
                          <w:rFonts w:ascii="Century Gothic" w:eastAsia="Arial Unicode MS" w:hAnsi="Century Gothic" w:cs="Arial Unicode MS"/>
                          <w:i/>
                          <w:sz w:val="28"/>
                          <w:szCs w:val="26"/>
                        </w:rPr>
                        <w:t>Romans 13:1</w:t>
                      </w:r>
                    </w:p>
                    <w:p w:rsidR="00BC2356" w:rsidRPr="00385684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i/>
                          <w:sz w:val="16"/>
                          <w:szCs w:val="26"/>
                        </w:rPr>
                      </w:pPr>
                    </w:p>
                    <w:p w:rsidR="00BC2356" w:rsidRPr="0000523F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BC235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BC2356" w:rsidRPr="00C665D9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BC2356" w:rsidRPr="00C72551" w:rsidRDefault="00BC2356" w:rsidP="00BC2356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2356" w:rsidRPr="00BC2356" w:rsidRDefault="008E43BE" w:rsidP="00BC2356">
      <w:r>
        <w:rPr>
          <w:noProof/>
          <w:lang w:eastAsia="en-GB"/>
        </w:rPr>
        <w:drawing>
          <wp:anchor distT="0" distB="0" distL="114300" distR="114300" simplePos="0" relativeHeight="251838464" behindDoc="0" locked="0" layoutInCell="1" allowOverlap="1" wp14:anchorId="547DE85E" wp14:editId="7D483C08">
            <wp:simplePos x="0" y="0"/>
            <wp:positionH relativeFrom="margin">
              <wp:posOffset>5746115</wp:posOffset>
            </wp:positionH>
            <wp:positionV relativeFrom="paragraph">
              <wp:posOffset>82550</wp:posOffset>
            </wp:positionV>
            <wp:extent cx="834390" cy="285576"/>
            <wp:effectExtent l="0" t="0" r="3810" b="635"/>
            <wp:wrapNone/>
            <wp:docPr id="291" name="Picture 291" descr="Image result for christian symbols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ristian symbols 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12" r="53989" b="39097"/>
                    <a:stretch/>
                  </pic:blipFill>
                  <pic:spPr bwMode="auto">
                    <a:xfrm>
                      <a:off x="0" y="0"/>
                      <a:ext cx="892323" cy="3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356" w:rsidRPr="00BC2356" w:rsidRDefault="00BC2356" w:rsidP="00BC2356"/>
    <w:p w:rsidR="00BC2356" w:rsidRPr="00BC2356" w:rsidRDefault="00BC2356" w:rsidP="00BC2356"/>
    <w:p w:rsidR="00BC2356" w:rsidRPr="00BC2356" w:rsidRDefault="00BC2356" w:rsidP="00BC2356"/>
    <w:p w:rsidR="00BC2356" w:rsidRPr="00BC2356" w:rsidRDefault="00BC2356" w:rsidP="00BC2356"/>
    <w:p w:rsidR="00BC2356" w:rsidRPr="00BC2356" w:rsidRDefault="00BC2356" w:rsidP="00BC2356"/>
    <w:p w:rsidR="00BC2356" w:rsidRPr="00BC2356" w:rsidRDefault="008E43BE" w:rsidP="00BC2356">
      <w:r>
        <w:rPr>
          <w:noProof/>
          <w:lang w:eastAsia="en-GB"/>
        </w:rPr>
        <w:drawing>
          <wp:anchor distT="0" distB="0" distL="114300" distR="114300" simplePos="0" relativeHeight="251840512" behindDoc="0" locked="0" layoutInCell="1" allowOverlap="1" wp14:anchorId="547DE85E" wp14:editId="7D483C08">
            <wp:simplePos x="0" y="0"/>
            <wp:positionH relativeFrom="column">
              <wp:posOffset>5755640</wp:posOffset>
            </wp:positionH>
            <wp:positionV relativeFrom="paragraph">
              <wp:posOffset>126365</wp:posOffset>
            </wp:positionV>
            <wp:extent cx="825500" cy="285115"/>
            <wp:effectExtent l="0" t="0" r="0" b="635"/>
            <wp:wrapNone/>
            <wp:docPr id="292" name="Picture 292" descr="Image result for christian symbols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ristian symbols 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12" r="53989" b="39097"/>
                    <a:stretch/>
                  </pic:blipFill>
                  <pic:spPr bwMode="auto">
                    <a:xfrm>
                      <a:off x="0" y="0"/>
                      <a:ext cx="849514" cy="29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7B6"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2E9ECB6" wp14:editId="632AAD0D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6781800" cy="828675"/>
                <wp:effectExtent l="0" t="0" r="19050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356" w:rsidRPr="005147B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</w:pPr>
                            <w:r w:rsidRPr="005147B6"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  <w:t>Christianity</w:t>
                            </w:r>
                          </w:p>
                          <w:p w:rsidR="00BC2356" w:rsidRPr="00BC235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8"/>
                                <w:u w:val="single"/>
                              </w:rPr>
                            </w:pPr>
                          </w:p>
                          <w:p w:rsidR="00BC2356" w:rsidRPr="00BC235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i/>
                                <w:sz w:val="28"/>
                                <w:szCs w:val="26"/>
                              </w:rPr>
                            </w:pPr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 xml:space="preserve">‘And they will hammer their swords into </w:t>
                            </w:r>
                            <w:proofErr w:type="spellStart"/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>plowshares</w:t>
                            </w:r>
                            <w:proofErr w:type="spellEnd"/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 xml:space="preserve">... Nation will not lift up sword against nation...’ </w:t>
                            </w:r>
                            <w:r w:rsidRPr="00BC2356">
                              <w:rPr>
                                <w:rFonts w:ascii="Century Gothic" w:eastAsia="Arial Unicode MS" w:hAnsi="Century Gothic" w:cs="Arial Unicode MS"/>
                                <w:i/>
                                <w:sz w:val="28"/>
                                <w:szCs w:val="26"/>
                              </w:rPr>
                              <w:t>Isaiah 2:4</w:t>
                            </w:r>
                          </w:p>
                          <w:p w:rsidR="00BC2356" w:rsidRPr="00385684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16"/>
                                <w:szCs w:val="26"/>
                              </w:rPr>
                            </w:pPr>
                          </w:p>
                          <w:p w:rsidR="00BC2356" w:rsidRPr="0000523F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BC235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BC2356" w:rsidRPr="00C665D9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BC2356" w:rsidRPr="00C72551" w:rsidRDefault="00BC2356" w:rsidP="00BC2356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E9ECB6" id="_x0000_s1041" type="#_x0000_t202" style="position:absolute;margin-left:0;margin-top:6.8pt;width:534pt;height:65.25pt;z-index:2517258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CyKAIAAE4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">
                <v:textbox>
                  <w:txbxContent>
                    <w:p w:rsidR="00BC2356" w:rsidRPr="005147B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</w:pPr>
                      <w:r w:rsidRPr="005147B6"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  <w:t>Christianity</w:t>
                      </w:r>
                    </w:p>
                    <w:p w:rsidR="00BC2356" w:rsidRPr="00BC235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8"/>
                          <w:u w:val="single"/>
                        </w:rPr>
                      </w:pPr>
                    </w:p>
                    <w:p w:rsidR="00BC2356" w:rsidRPr="00BC235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i/>
                          <w:sz w:val="28"/>
                          <w:szCs w:val="26"/>
                        </w:rPr>
                      </w:pPr>
                      <w:r w:rsidRPr="00BC2356">
                        <w:rPr>
                          <w:rFonts w:ascii="Century Gothic" w:eastAsia="Arial Unicode MS" w:hAnsi="Century Gothic" w:cs="Arial Unicode MS"/>
                          <w:sz w:val="28"/>
                          <w:szCs w:val="26"/>
                        </w:rPr>
                        <w:t xml:space="preserve">‘And they will hammer their swords into plowshares... Nation will not lift up sword against nation...’ </w:t>
                      </w:r>
                      <w:r w:rsidRPr="00BC2356">
                        <w:rPr>
                          <w:rFonts w:ascii="Century Gothic" w:eastAsia="Arial Unicode MS" w:hAnsi="Century Gothic" w:cs="Arial Unicode MS"/>
                          <w:i/>
                          <w:sz w:val="28"/>
                          <w:szCs w:val="26"/>
                        </w:rPr>
                        <w:t>Isaiah 2:4</w:t>
                      </w:r>
                    </w:p>
                    <w:p w:rsidR="00BC2356" w:rsidRPr="00385684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16"/>
                          <w:szCs w:val="26"/>
                        </w:rPr>
                      </w:pPr>
                    </w:p>
                    <w:p w:rsidR="00BC2356" w:rsidRPr="0000523F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BC235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BC2356" w:rsidRPr="00C665D9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BC2356" w:rsidRPr="00C72551" w:rsidRDefault="00BC2356" w:rsidP="00BC2356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2356" w:rsidRDefault="00BC2356" w:rsidP="00BC2356"/>
    <w:p w:rsidR="00BC2356" w:rsidRDefault="00BC2356" w:rsidP="00BC2356"/>
    <w:p w:rsidR="00BC2356" w:rsidRDefault="00BC2356" w:rsidP="00BC2356">
      <w:pPr>
        <w:tabs>
          <w:tab w:val="left" w:pos="2085"/>
        </w:tabs>
      </w:pPr>
      <w:r>
        <w:tab/>
      </w:r>
    </w:p>
    <w:p w:rsidR="00BC2356" w:rsidRPr="00BC2356" w:rsidRDefault="00BC2356" w:rsidP="00BC2356"/>
    <w:p w:rsidR="00BC2356" w:rsidRPr="00BC2356" w:rsidRDefault="005147B6" w:rsidP="00BC2356">
      <w:r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2E9ECB6" wp14:editId="632AAD0D">
                <wp:simplePos x="0" y="0"/>
                <wp:positionH relativeFrom="margin">
                  <wp:posOffset>-149860</wp:posOffset>
                </wp:positionH>
                <wp:positionV relativeFrom="paragraph">
                  <wp:posOffset>116840</wp:posOffset>
                </wp:positionV>
                <wp:extent cx="6772275" cy="800100"/>
                <wp:effectExtent l="0" t="0" r="28575" b="1905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356" w:rsidRPr="005147B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</w:pPr>
                            <w:r w:rsidRPr="005147B6"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  <w:t>Christianity</w:t>
                            </w:r>
                          </w:p>
                          <w:p w:rsidR="00BC2356" w:rsidRPr="00BC235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8"/>
                                <w:szCs w:val="26"/>
                              </w:rPr>
                            </w:pPr>
                          </w:p>
                          <w:p w:rsidR="00BC2356" w:rsidRPr="00BC235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</w:pPr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 xml:space="preserve">‘When justice is done, it is a joy to the righteous but terror to evildoers’. </w:t>
                            </w:r>
                            <w:r w:rsidRPr="00BC2356">
                              <w:rPr>
                                <w:rFonts w:ascii="Century Gothic" w:eastAsia="Arial Unicode MS" w:hAnsi="Century Gothic" w:cs="Arial Unicode MS"/>
                                <w:i/>
                                <w:sz w:val="28"/>
                                <w:szCs w:val="26"/>
                              </w:rPr>
                              <w:t>Proverbs 21:15</w:t>
                            </w:r>
                          </w:p>
                          <w:p w:rsidR="00BC2356" w:rsidRPr="0000523F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BC2356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BC2356" w:rsidRPr="00C665D9" w:rsidRDefault="00BC2356" w:rsidP="00BC235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BC2356" w:rsidRPr="00C72551" w:rsidRDefault="00BC2356" w:rsidP="00BC2356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E9ECB6" id="_x0000_s1042" type="#_x0000_t202" style="position:absolute;margin-left:-11.8pt;margin-top:9.2pt;width:533.25pt;height:63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">
                <v:textbox>
                  <w:txbxContent>
                    <w:p w:rsidR="00BC2356" w:rsidRPr="005147B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</w:pPr>
                      <w:r w:rsidRPr="005147B6"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  <w:t>Christianity</w:t>
                      </w:r>
                    </w:p>
                    <w:p w:rsidR="00BC2356" w:rsidRPr="00BC235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8"/>
                          <w:szCs w:val="26"/>
                        </w:rPr>
                      </w:pPr>
                    </w:p>
                    <w:p w:rsidR="00BC2356" w:rsidRPr="00BC235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8"/>
                          <w:szCs w:val="26"/>
                        </w:rPr>
                      </w:pPr>
                      <w:r w:rsidRPr="00BC2356">
                        <w:rPr>
                          <w:rFonts w:ascii="Century Gothic" w:eastAsia="Arial Unicode MS" w:hAnsi="Century Gothic" w:cs="Arial Unicode MS"/>
                          <w:sz w:val="28"/>
                          <w:szCs w:val="26"/>
                        </w:rPr>
                        <w:t xml:space="preserve">‘When justice is done, it is a joy to the righteous but terror to evildoers’. </w:t>
                      </w:r>
                      <w:r w:rsidRPr="00BC2356">
                        <w:rPr>
                          <w:rFonts w:ascii="Century Gothic" w:eastAsia="Arial Unicode MS" w:hAnsi="Century Gothic" w:cs="Arial Unicode MS"/>
                          <w:i/>
                          <w:sz w:val="28"/>
                          <w:szCs w:val="26"/>
                        </w:rPr>
                        <w:t>Proverbs 21:15</w:t>
                      </w:r>
                    </w:p>
                    <w:p w:rsidR="00BC2356" w:rsidRPr="0000523F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BC2356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BC2356" w:rsidRPr="00C665D9" w:rsidRDefault="00BC2356" w:rsidP="00BC235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BC2356" w:rsidRPr="00C72551" w:rsidRDefault="00BC2356" w:rsidP="00BC2356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2356" w:rsidRDefault="008E43BE" w:rsidP="00BC2356">
      <w:r>
        <w:rPr>
          <w:noProof/>
          <w:lang w:eastAsia="en-GB"/>
        </w:rPr>
        <w:drawing>
          <wp:anchor distT="0" distB="0" distL="114300" distR="114300" simplePos="0" relativeHeight="251842560" behindDoc="0" locked="0" layoutInCell="1" allowOverlap="1" wp14:anchorId="547DE85E" wp14:editId="7D483C08">
            <wp:simplePos x="0" y="0"/>
            <wp:positionH relativeFrom="column">
              <wp:posOffset>5755640</wp:posOffset>
            </wp:positionH>
            <wp:positionV relativeFrom="paragraph">
              <wp:posOffset>8255</wp:posOffset>
            </wp:positionV>
            <wp:extent cx="828675" cy="291228"/>
            <wp:effectExtent l="0" t="0" r="0" b="0"/>
            <wp:wrapNone/>
            <wp:docPr id="293" name="Picture 293" descr="Image result for christian symbols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ristian symbols 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12" r="53989" b="39097"/>
                    <a:stretch/>
                  </pic:blipFill>
                  <pic:spPr bwMode="auto">
                    <a:xfrm>
                      <a:off x="0" y="0"/>
                      <a:ext cx="828675" cy="2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7B6" w:rsidRDefault="00BC2356" w:rsidP="00BC2356">
      <w:pPr>
        <w:tabs>
          <w:tab w:val="left" w:pos="1050"/>
        </w:tabs>
      </w:pPr>
      <w:r>
        <w:tab/>
      </w:r>
    </w:p>
    <w:p w:rsidR="005147B6" w:rsidRPr="005147B6" w:rsidRDefault="005147B6" w:rsidP="005147B6"/>
    <w:p w:rsidR="005147B6" w:rsidRPr="005147B6" w:rsidRDefault="005147B6" w:rsidP="005147B6"/>
    <w:p w:rsidR="005147B6" w:rsidRDefault="005147B6" w:rsidP="005147B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184150</wp:posOffset>
                </wp:positionV>
                <wp:extent cx="7543800" cy="0"/>
                <wp:effectExtent l="0" t="0" r="0" b="1905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3F314E9" id="Straight Connector 209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55pt,14.5pt" to="551.4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" strokecolor="#5b9bd5 [3204]" strokeweight="1.5pt">
                <v:stroke dashstyle="dashDot" joinstyle="miter"/>
              </v:line>
            </w:pict>
          </mc:Fallback>
        </mc:AlternateContent>
      </w:r>
    </w:p>
    <w:p w:rsidR="005147B6" w:rsidRDefault="005147B6" w:rsidP="005147B6"/>
    <w:p w:rsidR="005147B6" w:rsidRPr="00385684" w:rsidRDefault="005147B6" w:rsidP="005147B6"/>
    <w:p w:rsidR="005147B6" w:rsidRPr="00385684" w:rsidRDefault="005147B6" w:rsidP="005147B6">
      <w:r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027FD02" wp14:editId="0921F33F">
                <wp:simplePos x="0" y="0"/>
                <wp:positionH relativeFrom="margin">
                  <wp:align>center</wp:align>
                </wp:positionH>
                <wp:positionV relativeFrom="paragraph">
                  <wp:posOffset>-216535</wp:posOffset>
                </wp:positionV>
                <wp:extent cx="6810375" cy="103822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7B6" w:rsidRPr="005147B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</w:pPr>
                            <w:r w:rsidRPr="005147B6"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  <w:t>Buddhism</w:t>
                            </w:r>
                          </w:p>
                          <w:p w:rsidR="005147B6" w:rsidRPr="00BC235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8"/>
                              </w:rPr>
                            </w:pPr>
                          </w:p>
                          <w:p w:rsidR="005147B6" w:rsidRPr="00BC235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</w:pPr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 xml:space="preserve">“These two are wise. Which two? The one who sees </w:t>
                            </w:r>
                            <w:proofErr w:type="gramStart"/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>his/her transgression as a transgression, and the one who rightfully pardons another who has confessed his/her</w:t>
                            </w:r>
                            <w:proofErr w:type="gramEnd"/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 xml:space="preserve"> transgression. These two are wise.” </w:t>
                            </w:r>
                            <w:r w:rsidRPr="00BC2356">
                              <w:rPr>
                                <w:rFonts w:ascii="Century Gothic" w:eastAsia="Arial Unicode MS" w:hAnsi="Century Gothic" w:cs="Arial Unicode MS"/>
                                <w:i/>
                                <w:sz w:val="28"/>
                                <w:szCs w:val="26"/>
                              </w:rPr>
                              <w:t>Buddha</w:t>
                            </w:r>
                          </w:p>
                          <w:p w:rsidR="005147B6" w:rsidRPr="00C72551" w:rsidRDefault="005147B6" w:rsidP="005147B6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27FD02" id="_x0000_s1043" type="#_x0000_t202" style="position:absolute;margin-left:0;margin-top:-17.05pt;width:536.25pt;height:81.75pt;z-index:251727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">
                <v:textbox>
                  <w:txbxContent>
                    <w:p w:rsidR="005147B6" w:rsidRPr="005147B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</w:pPr>
                      <w:r w:rsidRPr="005147B6"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  <w:t>Buddhism</w:t>
                      </w:r>
                    </w:p>
                    <w:p w:rsidR="005147B6" w:rsidRPr="00BC235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8"/>
                        </w:rPr>
                      </w:pPr>
                    </w:p>
                    <w:p w:rsidR="005147B6" w:rsidRPr="00BC235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8"/>
                          <w:szCs w:val="26"/>
                        </w:rPr>
                      </w:pPr>
                      <w:r w:rsidRPr="00BC2356">
                        <w:rPr>
                          <w:rFonts w:ascii="Century Gothic" w:eastAsia="Arial Unicode MS" w:hAnsi="Century Gothic" w:cs="Arial Unicode MS"/>
                          <w:sz w:val="28"/>
                          <w:szCs w:val="26"/>
                        </w:rPr>
                        <w:t xml:space="preserve">“These two are wise. Which two? The one who sees his/her transgression as a transgression, and the one who rightfully pardons another who has confessed his/her transgression. These two are wise.” </w:t>
                      </w:r>
                      <w:r w:rsidRPr="00BC2356">
                        <w:rPr>
                          <w:rFonts w:ascii="Century Gothic" w:eastAsia="Arial Unicode MS" w:hAnsi="Century Gothic" w:cs="Arial Unicode MS"/>
                          <w:i/>
                          <w:sz w:val="28"/>
                          <w:szCs w:val="26"/>
                        </w:rPr>
                        <w:t>Buddha</w:t>
                      </w:r>
                    </w:p>
                    <w:p w:rsidR="005147B6" w:rsidRPr="00C72551" w:rsidRDefault="005147B6" w:rsidP="005147B6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47B6" w:rsidRPr="00385684" w:rsidRDefault="008E43BE" w:rsidP="005147B6">
      <w:r>
        <w:rPr>
          <w:noProof/>
          <w:lang w:eastAsia="en-GB"/>
        </w:rPr>
        <w:drawing>
          <wp:anchor distT="0" distB="0" distL="114300" distR="114300" simplePos="0" relativeHeight="251846656" behindDoc="0" locked="0" layoutInCell="1" allowOverlap="1" wp14:anchorId="5217EF62" wp14:editId="7B475FBC">
            <wp:simplePos x="0" y="0"/>
            <wp:positionH relativeFrom="margin">
              <wp:posOffset>6161627</wp:posOffset>
            </wp:positionH>
            <wp:positionV relativeFrom="paragraph">
              <wp:posOffset>159385</wp:posOffset>
            </wp:positionV>
            <wp:extent cx="419100" cy="436476"/>
            <wp:effectExtent l="0" t="0" r="0" b="1905"/>
            <wp:wrapNone/>
            <wp:docPr id="295" name="Picture 295" descr="Image result for buddhist symbols wheel of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uddhist symbols wheel of lif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7B6" w:rsidRPr="00385684" w:rsidRDefault="005147B6" w:rsidP="005147B6">
      <w:pPr>
        <w:tabs>
          <w:tab w:val="left" w:pos="4560"/>
        </w:tabs>
      </w:pPr>
      <w:r>
        <w:tab/>
      </w:r>
    </w:p>
    <w:p w:rsidR="005147B6" w:rsidRPr="00385684" w:rsidRDefault="005147B6" w:rsidP="005147B6"/>
    <w:p w:rsidR="005147B6" w:rsidRPr="00385684" w:rsidRDefault="005147B6" w:rsidP="005147B6">
      <w:r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67D703B" wp14:editId="4547780D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6791325" cy="628650"/>
                <wp:effectExtent l="0" t="0" r="28575" b="1905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7B6" w:rsidRPr="005147B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</w:pPr>
                            <w:r w:rsidRPr="005147B6"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  <w:t>Buddhism</w:t>
                            </w:r>
                          </w:p>
                          <w:p w:rsidR="005147B6" w:rsidRPr="00BC235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8"/>
                                <w:u w:val="single"/>
                              </w:rPr>
                            </w:pPr>
                          </w:p>
                          <w:p w:rsidR="005147B6" w:rsidRPr="00C665D9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 xml:space="preserve">To understand everything is to forgive everything. </w:t>
                            </w:r>
                            <w:r w:rsidRPr="00BC2356">
                              <w:rPr>
                                <w:rFonts w:ascii="Century Gothic" w:eastAsia="Arial Unicode MS" w:hAnsi="Century Gothic" w:cs="Arial Unicode MS"/>
                                <w:i/>
                                <w:sz w:val="28"/>
                                <w:szCs w:val="26"/>
                              </w:rPr>
                              <w:t>Buddha</w:t>
                            </w:r>
                          </w:p>
                          <w:p w:rsidR="005147B6" w:rsidRPr="00C72551" w:rsidRDefault="005147B6" w:rsidP="005147B6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7D703B" id="_x0000_s1044" type="#_x0000_t202" style="position:absolute;margin-left:0;margin-top:16.25pt;width:534.75pt;height:49.5pt;z-index:2517299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">
                <v:textbox>
                  <w:txbxContent>
                    <w:p w:rsidR="005147B6" w:rsidRPr="005147B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</w:pPr>
                      <w:r w:rsidRPr="005147B6"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  <w:t>Buddhism</w:t>
                      </w:r>
                    </w:p>
                    <w:p w:rsidR="005147B6" w:rsidRPr="00BC235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8"/>
                          <w:u w:val="single"/>
                        </w:rPr>
                      </w:pPr>
                    </w:p>
                    <w:p w:rsidR="005147B6" w:rsidRPr="00C665D9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  <w:r w:rsidRPr="00BC2356">
                        <w:rPr>
                          <w:rFonts w:ascii="Century Gothic" w:eastAsia="Arial Unicode MS" w:hAnsi="Century Gothic" w:cs="Arial Unicode MS"/>
                          <w:sz w:val="28"/>
                          <w:szCs w:val="26"/>
                        </w:rPr>
                        <w:t xml:space="preserve">To understand everything is to forgive everything. </w:t>
                      </w:r>
                      <w:r w:rsidRPr="00BC2356">
                        <w:rPr>
                          <w:rFonts w:ascii="Century Gothic" w:eastAsia="Arial Unicode MS" w:hAnsi="Century Gothic" w:cs="Arial Unicode MS"/>
                          <w:i/>
                          <w:sz w:val="28"/>
                          <w:szCs w:val="26"/>
                        </w:rPr>
                        <w:t>Buddha</w:t>
                      </w:r>
                    </w:p>
                    <w:p w:rsidR="005147B6" w:rsidRPr="00C72551" w:rsidRDefault="005147B6" w:rsidP="005147B6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47B6" w:rsidRPr="00385684" w:rsidRDefault="008E43BE" w:rsidP="005147B6">
      <w:r>
        <w:rPr>
          <w:noProof/>
          <w:lang w:eastAsia="en-GB"/>
        </w:rPr>
        <w:drawing>
          <wp:anchor distT="0" distB="0" distL="114300" distR="114300" simplePos="0" relativeHeight="251844608" behindDoc="0" locked="0" layoutInCell="1" allowOverlap="1" wp14:anchorId="5217EF62" wp14:editId="7B475FBC">
            <wp:simplePos x="0" y="0"/>
            <wp:positionH relativeFrom="column">
              <wp:posOffset>6069965</wp:posOffset>
            </wp:positionH>
            <wp:positionV relativeFrom="paragraph">
              <wp:posOffset>81354</wp:posOffset>
            </wp:positionV>
            <wp:extent cx="515944" cy="537771"/>
            <wp:effectExtent l="0" t="0" r="0" b="0"/>
            <wp:wrapNone/>
            <wp:docPr id="294" name="Picture 294" descr="Image result for buddhist symbols wheel of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uddhist symbols wheel of lif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02" cy="54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7B6" w:rsidRPr="00385684" w:rsidRDefault="005147B6" w:rsidP="005147B6"/>
    <w:p w:rsidR="005147B6" w:rsidRPr="00385684" w:rsidRDefault="005147B6" w:rsidP="005147B6"/>
    <w:p w:rsidR="005147B6" w:rsidRPr="00385684" w:rsidRDefault="005147B6" w:rsidP="005147B6">
      <w:r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1D564DC" wp14:editId="528B3977">
                <wp:simplePos x="0" y="0"/>
                <wp:positionH relativeFrom="margin">
                  <wp:posOffset>-168910</wp:posOffset>
                </wp:positionH>
                <wp:positionV relativeFrom="paragraph">
                  <wp:posOffset>210185</wp:posOffset>
                </wp:positionV>
                <wp:extent cx="6781800" cy="1019175"/>
                <wp:effectExtent l="0" t="0" r="19050" b="28575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7B6" w:rsidRPr="005147B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</w:pPr>
                            <w:r w:rsidRPr="005147B6"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  <w:t>Christianity</w:t>
                            </w:r>
                          </w:p>
                          <w:p w:rsidR="005147B6" w:rsidRPr="00385684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4"/>
                              </w:rPr>
                            </w:pPr>
                          </w:p>
                          <w:p w:rsidR="005147B6" w:rsidRPr="00BC235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4"/>
                                <w:szCs w:val="26"/>
                              </w:rPr>
                            </w:pPr>
                          </w:p>
                          <w:p w:rsidR="005147B6" w:rsidRPr="00BC235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i/>
                                <w:sz w:val="28"/>
                                <w:szCs w:val="26"/>
                              </w:rPr>
                            </w:pPr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 xml:space="preserve">‘Let everyone be subject to the governing authorities, for there is no authority except that which God has established. The authorities that exist have been established by God’. </w:t>
                            </w:r>
                            <w:r w:rsidRPr="00BC2356">
                              <w:rPr>
                                <w:rFonts w:ascii="Century Gothic" w:eastAsia="Arial Unicode MS" w:hAnsi="Century Gothic" w:cs="Arial Unicode MS"/>
                                <w:i/>
                                <w:sz w:val="28"/>
                                <w:szCs w:val="26"/>
                              </w:rPr>
                              <w:t>Romans 13:1</w:t>
                            </w:r>
                          </w:p>
                          <w:p w:rsidR="005147B6" w:rsidRPr="00385684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i/>
                                <w:sz w:val="16"/>
                                <w:szCs w:val="26"/>
                              </w:rPr>
                            </w:pPr>
                          </w:p>
                          <w:p w:rsidR="005147B6" w:rsidRPr="0000523F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5147B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5147B6" w:rsidRPr="00C665D9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5147B6" w:rsidRPr="00C72551" w:rsidRDefault="005147B6" w:rsidP="005147B6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D564DC" id="_x0000_s1045" type="#_x0000_t202" style="position:absolute;margin-left:-13.3pt;margin-top:16.55pt;width:534pt;height:80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">
                <v:textbox>
                  <w:txbxContent>
                    <w:p w:rsidR="005147B6" w:rsidRPr="005147B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</w:pPr>
                      <w:r w:rsidRPr="005147B6"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  <w:t>Christianity</w:t>
                      </w:r>
                    </w:p>
                    <w:p w:rsidR="005147B6" w:rsidRPr="00385684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4"/>
                        </w:rPr>
                      </w:pPr>
                    </w:p>
                    <w:p w:rsidR="005147B6" w:rsidRPr="00BC235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4"/>
                          <w:szCs w:val="26"/>
                        </w:rPr>
                      </w:pPr>
                    </w:p>
                    <w:p w:rsidR="005147B6" w:rsidRPr="00BC235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i/>
                          <w:sz w:val="28"/>
                          <w:szCs w:val="26"/>
                        </w:rPr>
                      </w:pPr>
                      <w:r w:rsidRPr="00BC2356">
                        <w:rPr>
                          <w:rFonts w:ascii="Century Gothic" w:eastAsia="Arial Unicode MS" w:hAnsi="Century Gothic" w:cs="Arial Unicode MS"/>
                          <w:sz w:val="28"/>
                          <w:szCs w:val="26"/>
                        </w:rPr>
                        <w:t xml:space="preserve">‘Let everyone be subject to the governing authorities, for there is no authority except that which God has established. The authorities that exist have been established by God’. </w:t>
                      </w:r>
                      <w:r w:rsidRPr="00BC2356">
                        <w:rPr>
                          <w:rFonts w:ascii="Century Gothic" w:eastAsia="Arial Unicode MS" w:hAnsi="Century Gothic" w:cs="Arial Unicode MS"/>
                          <w:i/>
                          <w:sz w:val="28"/>
                          <w:szCs w:val="26"/>
                        </w:rPr>
                        <w:t>Romans 13:1</w:t>
                      </w:r>
                    </w:p>
                    <w:p w:rsidR="005147B6" w:rsidRPr="00385684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i/>
                          <w:sz w:val="16"/>
                          <w:szCs w:val="26"/>
                        </w:rPr>
                      </w:pPr>
                    </w:p>
                    <w:p w:rsidR="005147B6" w:rsidRPr="0000523F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5147B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5147B6" w:rsidRPr="00C665D9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5147B6" w:rsidRPr="00C72551" w:rsidRDefault="005147B6" w:rsidP="005147B6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47B6" w:rsidRPr="00BC2356" w:rsidRDefault="008E43BE" w:rsidP="005147B6">
      <w:r>
        <w:rPr>
          <w:noProof/>
          <w:lang w:eastAsia="en-GB"/>
        </w:rPr>
        <w:drawing>
          <wp:anchor distT="0" distB="0" distL="114300" distR="114300" simplePos="0" relativeHeight="251836416" behindDoc="0" locked="0" layoutInCell="1" allowOverlap="1" wp14:anchorId="547DE85E" wp14:editId="7D483C08">
            <wp:simplePos x="0" y="0"/>
            <wp:positionH relativeFrom="margin">
              <wp:posOffset>5736590</wp:posOffset>
            </wp:positionH>
            <wp:positionV relativeFrom="paragraph">
              <wp:posOffset>100330</wp:posOffset>
            </wp:positionV>
            <wp:extent cx="857250" cy="290830"/>
            <wp:effectExtent l="0" t="0" r="0" b="0"/>
            <wp:wrapNone/>
            <wp:docPr id="290" name="Picture 290" descr="Image result for christian symbols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ristian symbols 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12" r="53989" b="39097"/>
                    <a:stretch/>
                  </pic:blipFill>
                  <pic:spPr bwMode="auto">
                    <a:xfrm>
                      <a:off x="0" y="0"/>
                      <a:ext cx="8572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7B6" w:rsidRPr="00BC2356" w:rsidRDefault="005147B6" w:rsidP="005147B6"/>
    <w:p w:rsidR="005147B6" w:rsidRPr="00BC2356" w:rsidRDefault="005147B6" w:rsidP="005147B6"/>
    <w:p w:rsidR="005147B6" w:rsidRPr="00BC2356" w:rsidRDefault="005147B6" w:rsidP="005147B6"/>
    <w:p w:rsidR="005147B6" w:rsidRPr="00BC2356" w:rsidRDefault="005147B6" w:rsidP="005147B6"/>
    <w:p w:rsidR="005147B6" w:rsidRPr="00BC2356" w:rsidRDefault="005147B6" w:rsidP="005147B6"/>
    <w:p w:rsidR="005147B6" w:rsidRPr="00BC2356" w:rsidRDefault="008E43BE" w:rsidP="005147B6">
      <w:r>
        <w:rPr>
          <w:noProof/>
          <w:lang w:eastAsia="en-GB"/>
        </w:rPr>
        <w:drawing>
          <wp:anchor distT="0" distB="0" distL="114300" distR="114300" simplePos="0" relativeHeight="251834368" behindDoc="0" locked="0" layoutInCell="1" allowOverlap="1" wp14:anchorId="547DE85E" wp14:editId="7D483C08">
            <wp:simplePos x="0" y="0"/>
            <wp:positionH relativeFrom="margin">
              <wp:posOffset>5736590</wp:posOffset>
            </wp:positionH>
            <wp:positionV relativeFrom="paragraph">
              <wp:posOffset>125096</wp:posOffset>
            </wp:positionV>
            <wp:extent cx="857250" cy="285750"/>
            <wp:effectExtent l="0" t="0" r="0" b="0"/>
            <wp:wrapNone/>
            <wp:docPr id="289" name="Picture 289" descr="Image result for christian symbols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ristian symbols 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12" r="53989" b="39097"/>
                    <a:stretch/>
                  </pic:blipFill>
                  <pic:spPr bwMode="auto">
                    <a:xfrm>
                      <a:off x="0" y="0"/>
                      <a:ext cx="857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7B6"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2287980" wp14:editId="25C9F33A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6781800" cy="828675"/>
                <wp:effectExtent l="0" t="0" r="19050" b="2857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7B6" w:rsidRPr="005147B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</w:pPr>
                            <w:r w:rsidRPr="005147B6"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  <w:t>Christianity</w:t>
                            </w:r>
                          </w:p>
                          <w:p w:rsidR="005147B6" w:rsidRPr="00BC235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8"/>
                                <w:u w:val="single"/>
                              </w:rPr>
                            </w:pPr>
                          </w:p>
                          <w:p w:rsidR="005147B6" w:rsidRPr="00BC235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i/>
                                <w:sz w:val="28"/>
                                <w:szCs w:val="26"/>
                              </w:rPr>
                            </w:pPr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 xml:space="preserve">‘And they will hammer their swords into </w:t>
                            </w:r>
                            <w:proofErr w:type="spellStart"/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>plowshares</w:t>
                            </w:r>
                            <w:proofErr w:type="spellEnd"/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 xml:space="preserve">... Nation will not lift up sword against nation...’ </w:t>
                            </w:r>
                            <w:r w:rsidRPr="00BC2356">
                              <w:rPr>
                                <w:rFonts w:ascii="Century Gothic" w:eastAsia="Arial Unicode MS" w:hAnsi="Century Gothic" w:cs="Arial Unicode MS"/>
                                <w:i/>
                                <w:sz w:val="28"/>
                                <w:szCs w:val="26"/>
                              </w:rPr>
                              <w:t>Isaiah 2:4</w:t>
                            </w:r>
                          </w:p>
                          <w:p w:rsidR="005147B6" w:rsidRPr="00385684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16"/>
                                <w:szCs w:val="26"/>
                              </w:rPr>
                            </w:pPr>
                          </w:p>
                          <w:p w:rsidR="005147B6" w:rsidRPr="0000523F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5147B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5147B6" w:rsidRPr="00C665D9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5147B6" w:rsidRPr="00C72551" w:rsidRDefault="005147B6" w:rsidP="005147B6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287980" id="_x0000_s1046" type="#_x0000_t202" style="position:absolute;margin-left:0;margin-top:6.8pt;width:534pt;height:65.25pt;z-index:251731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">
                <v:textbox>
                  <w:txbxContent>
                    <w:p w:rsidR="005147B6" w:rsidRPr="005147B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</w:pPr>
                      <w:r w:rsidRPr="005147B6"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  <w:t>Christianity</w:t>
                      </w:r>
                    </w:p>
                    <w:p w:rsidR="005147B6" w:rsidRPr="00BC235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8"/>
                          <w:u w:val="single"/>
                        </w:rPr>
                      </w:pPr>
                    </w:p>
                    <w:p w:rsidR="005147B6" w:rsidRPr="00BC235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i/>
                          <w:sz w:val="28"/>
                          <w:szCs w:val="26"/>
                        </w:rPr>
                      </w:pPr>
                      <w:r w:rsidRPr="00BC2356">
                        <w:rPr>
                          <w:rFonts w:ascii="Century Gothic" w:eastAsia="Arial Unicode MS" w:hAnsi="Century Gothic" w:cs="Arial Unicode MS"/>
                          <w:sz w:val="28"/>
                          <w:szCs w:val="26"/>
                        </w:rPr>
                        <w:t xml:space="preserve">‘And they will hammer their swords into plowshares... Nation will not lift up sword against nation...’ </w:t>
                      </w:r>
                      <w:r w:rsidRPr="00BC2356">
                        <w:rPr>
                          <w:rFonts w:ascii="Century Gothic" w:eastAsia="Arial Unicode MS" w:hAnsi="Century Gothic" w:cs="Arial Unicode MS"/>
                          <w:i/>
                          <w:sz w:val="28"/>
                          <w:szCs w:val="26"/>
                        </w:rPr>
                        <w:t>Isaiah 2:4</w:t>
                      </w:r>
                    </w:p>
                    <w:p w:rsidR="005147B6" w:rsidRPr="00385684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16"/>
                          <w:szCs w:val="26"/>
                        </w:rPr>
                      </w:pPr>
                    </w:p>
                    <w:p w:rsidR="005147B6" w:rsidRPr="0000523F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5147B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5147B6" w:rsidRPr="00C665D9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5147B6" w:rsidRPr="00C72551" w:rsidRDefault="005147B6" w:rsidP="005147B6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47B6" w:rsidRDefault="005147B6" w:rsidP="005147B6"/>
    <w:p w:rsidR="005147B6" w:rsidRDefault="005147B6" w:rsidP="005147B6"/>
    <w:p w:rsidR="005147B6" w:rsidRDefault="005147B6" w:rsidP="005147B6">
      <w:pPr>
        <w:tabs>
          <w:tab w:val="left" w:pos="2085"/>
        </w:tabs>
      </w:pPr>
      <w:r>
        <w:tab/>
      </w:r>
    </w:p>
    <w:p w:rsidR="005147B6" w:rsidRPr="00BC2356" w:rsidRDefault="005147B6" w:rsidP="005147B6"/>
    <w:p w:rsidR="005147B6" w:rsidRPr="00BC2356" w:rsidRDefault="008E43BE" w:rsidP="005147B6">
      <w:r>
        <w:rPr>
          <w:noProof/>
          <w:lang w:eastAsia="en-GB"/>
        </w:rPr>
        <w:drawing>
          <wp:anchor distT="0" distB="0" distL="114300" distR="114300" simplePos="0" relativeHeight="251832320" behindDoc="0" locked="0" layoutInCell="1" allowOverlap="1" wp14:anchorId="547DE85E" wp14:editId="7D483C08">
            <wp:simplePos x="0" y="0"/>
            <wp:positionH relativeFrom="margin">
              <wp:posOffset>5755640</wp:posOffset>
            </wp:positionH>
            <wp:positionV relativeFrom="paragraph">
              <wp:posOffset>163195</wp:posOffset>
            </wp:positionV>
            <wp:extent cx="836295" cy="285750"/>
            <wp:effectExtent l="0" t="0" r="1905" b="0"/>
            <wp:wrapNone/>
            <wp:docPr id="288" name="Picture 288" descr="Image result for christian symbols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ristian symbols 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12" r="53989" b="39097"/>
                    <a:stretch/>
                  </pic:blipFill>
                  <pic:spPr bwMode="auto">
                    <a:xfrm>
                      <a:off x="0" y="0"/>
                      <a:ext cx="859004" cy="29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7B6" w:rsidRPr="00164BD3">
        <w:rPr>
          <w:rFonts w:ascii="Candara" w:hAnsi="Candara"/>
          <w:noProof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F84B5BC" wp14:editId="313CD9F2">
                <wp:simplePos x="0" y="0"/>
                <wp:positionH relativeFrom="margin">
                  <wp:posOffset>-149860</wp:posOffset>
                </wp:positionH>
                <wp:positionV relativeFrom="paragraph">
                  <wp:posOffset>116840</wp:posOffset>
                </wp:positionV>
                <wp:extent cx="6772275" cy="800100"/>
                <wp:effectExtent l="0" t="0" r="28575" b="1905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7B6" w:rsidRPr="005147B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</w:pPr>
                            <w:r w:rsidRPr="005147B6">
                              <w:rPr>
                                <w:rFonts w:ascii="Century Gothic" w:eastAsia="Arial Unicode MS" w:hAnsi="Century Gothic" w:cs="Arial Unicode MS"/>
                                <w:sz w:val="28"/>
                                <w:u w:val="single"/>
                              </w:rPr>
                              <w:t>Christianity</w:t>
                            </w:r>
                          </w:p>
                          <w:p w:rsidR="005147B6" w:rsidRPr="00BC235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8"/>
                                <w:szCs w:val="26"/>
                              </w:rPr>
                            </w:pPr>
                          </w:p>
                          <w:p w:rsidR="005147B6" w:rsidRPr="00BC235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</w:pPr>
                            <w:r w:rsidRPr="00BC2356">
                              <w:rPr>
                                <w:rFonts w:ascii="Century Gothic" w:eastAsia="Arial Unicode MS" w:hAnsi="Century Gothic" w:cs="Arial Unicode MS"/>
                                <w:sz w:val="28"/>
                                <w:szCs w:val="26"/>
                              </w:rPr>
                              <w:t xml:space="preserve">‘When justice is done, it is a joy to the righteous but terror to evildoers’. </w:t>
                            </w:r>
                            <w:r w:rsidRPr="00BC2356">
                              <w:rPr>
                                <w:rFonts w:ascii="Century Gothic" w:eastAsia="Arial Unicode MS" w:hAnsi="Century Gothic" w:cs="Arial Unicode MS"/>
                                <w:i/>
                                <w:sz w:val="28"/>
                                <w:szCs w:val="26"/>
                              </w:rPr>
                              <w:t>Proverbs 21:15</w:t>
                            </w:r>
                          </w:p>
                          <w:p w:rsidR="005147B6" w:rsidRPr="0000523F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5147B6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5147B6" w:rsidRPr="00C665D9" w:rsidRDefault="005147B6" w:rsidP="005147B6">
                            <w:pPr>
                              <w:rPr>
                                <w:rFonts w:ascii="Century Gothic" w:eastAsia="Arial Unicode MS" w:hAnsi="Century Gothic" w:cs="Arial Unicode MS"/>
                                <w:sz w:val="26"/>
                                <w:szCs w:val="26"/>
                              </w:rPr>
                            </w:pPr>
                          </w:p>
                          <w:p w:rsidR="005147B6" w:rsidRPr="00C72551" w:rsidRDefault="005147B6" w:rsidP="005147B6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84B5BC" id="_x0000_s1047" type="#_x0000_t202" style="position:absolute;margin-left:-11.8pt;margin-top:9.2pt;width:533.25pt;height:6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">
                <v:textbox>
                  <w:txbxContent>
                    <w:p w:rsidR="005147B6" w:rsidRPr="005147B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</w:pPr>
                      <w:r w:rsidRPr="005147B6">
                        <w:rPr>
                          <w:rFonts w:ascii="Century Gothic" w:eastAsia="Arial Unicode MS" w:hAnsi="Century Gothic" w:cs="Arial Unicode MS"/>
                          <w:sz w:val="28"/>
                          <w:u w:val="single"/>
                        </w:rPr>
                        <w:t>Christianity</w:t>
                      </w:r>
                    </w:p>
                    <w:p w:rsidR="005147B6" w:rsidRPr="00BC235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8"/>
                          <w:szCs w:val="26"/>
                        </w:rPr>
                      </w:pPr>
                    </w:p>
                    <w:p w:rsidR="005147B6" w:rsidRPr="00BC235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8"/>
                          <w:szCs w:val="26"/>
                        </w:rPr>
                      </w:pPr>
                      <w:r w:rsidRPr="00BC2356">
                        <w:rPr>
                          <w:rFonts w:ascii="Century Gothic" w:eastAsia="Arial Unicode MS" w:hAnsi="Century Gothic" w:cs="Arial Unicode MS"/>
                          <w:sz w:val="28"/>
                          <w:szCs w:val="26"/>
                        </w:rPr>
                        <w:t xml:space="preserve">‘When justice is done, it is a joy to the righteous but terror to evildoers’. </w:t>
                      </w:r>
                      <w:r w:rsidRPr="00BC2356">
                        <w:rPr>
                          <w:rFonts w:ascii="Century Gothic" w:eastAsia="Arial Unicode MS" w:hAnsi="Century Gothic" w:cs="Arial Unicode MS"/>
                          <w:i/>
                          <w:sz w:val="28"/>
                          <w:szCs w:val="26"/>
                        </w:rPr>
                        <w:t>Proverbs 21:15</w:t>
                      </w:r>
                    </w:p>
                    <w:p w:rsidR="005147B6" w:rsidRPr="0000523F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5147B6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5147B6" w:rsidRPr="00C665D9" w:rsidRDefault="005147B6" w:rsidP="005147B6">
                      <w:pPr>
                        <w:rPr>
                          <w:rFonts w:ascii="Century Gothic" w:eastAsia="Arial Unicode MS" w:hAnsi="Century Gothic" w:cs="Arial Unicode MS"/>
                          <w:sz w:val="26"/>
                          <w:szCs w:val="26"/>
                        </w:rPr>
                      </w:pPr>
                    </w:p>
                    <w:p w:rsidR="005147B6" w:rsidRPr="00C72551" w:rsidRDefault="005147B6" w:rsidP="005147B6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47B6" w:rsidRDefault="005147B6" w:rsidP="005147B6"/>
    <w:p w:rsidR="005147B6" w:rsidRPr="00BC2356" w:rsidRDefault="005147B6" w:rsidP="005147B6">
      <w:pPr>
        <w:tabs>
          <w:tab w:val="left" w:pos="1050"/>
        </w:tabs>
      </w:pPr>
      <w:r>
        <w:tab/>
      </w:r>
    </w:p>
    <w:p w:rsidR="00844ED9" w:rsidRDefault="00844ED9" w:rsidP="005147B6"/>
    <w:p w:rsidR="005147B6" w:rsidRDefault="005147B6" w:rsidP="005147B6"/>
    <w:p w:rsidR="005147B6" w:rsidRDefault="005147B6" w:rsidP="005147B6"/>
    <w:p w:rsidR="002E78B2" w:rsidRDefault="008B38F8" w:rsidP="005147B6">
      <w:r>
        <w:rPr>
          <w:noProof/>
          <w:lang w:eastAsia="en-GB"/>
        </w:rPr>
        <w:lastRenderedPageBreak/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5546090</wp:posOffset>
            </wp:positionH>
            <wp:positionV relativeFrom="paragraph">
              <wp:posOffset>-45085</wp:posOffset>
            </wp:positionV>
            <wp:extent cx="1023127" cy="1466850"/>
            <wp:effectExtent l="0" t="0" r="5715" b="0"/>
            <wp:wrapNone/>
            <wp:docPr id="258" name="Picture 258" descr="Image result for swords into plowshare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words into plowshares clip ar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27" cy="147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8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C3046A" wp14:editId="248D08F0">
                <wp:simplePos x="0" y="0"/>
                <wp:positionH relativeFrom="column">
                  <wp:posOffset>2869564</wp:posOffset>
                </wp:positionH>
                <wp:positionV relativeFrom="paragraph">
                  <wp:posOffset>783590</wp:posOffset>
                </wp:positionV>
                <wp:extent cx="2428875" cy="619125"/>
                <wp:effectExtent l="76200" t="76200" r="104775" b="10477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19125"/>
                        </a:xfrm>
                        <a:prstGeom prst="rect">
                          <a:avLst/>
                        </a:prstGeom>
                        <a:noFill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2790F4" id="Rectangle 216" o:spid="_x0000_s1026" style="position:absolute;margin-left:225.95pt;margin-top:61.7pt;width:191.25pt;height:4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" filled="f" strokecolor="#1f4d78 [1604]" strokeweight="1pt"/>
            </w:pict>
          </mc:Fallback>
        </mc:AlternateContent>
      </w:r>
      <w:r w:rsidR="002E78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4BB0328" wp14:editId="3574C975">
                <wp:simplePos x="0" y="0"/>
                <wp:positionH relativeFrom="margin">
                  <wp:posOffset>2891155</wp:posOffset>
                </wp:positionH>
                <wp:positionV relativeFrom="paragraph">
                  <wp:posOffset>802640</wp:posOffset>
                </wp:positionV>
                <wp:extent cx="1828800" cy="600075"/>
                <wp:effectExtent l="0" t="0" r="0" b="952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47B6" w:rsidRPr="005147B6" w:rsidRDefault="005147B6" w:rsidP="005147B6">
                            <w:pP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Forgiveness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BB0328" id="Text Box 212" o:spid="_x0000_s1048" type="#_x0000_t202" style="position:absolute;margin-left:227.65pt;margin-top:63.2pt;width:2in;height:47.25pt;z-index:2517391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" filled="f" stroked="f">
                <v:fill o:detectmouseclick="t"/>
                <v:textbox>
                  <w:txbxContent>
                    <w:p w:rsidR="005147B6" w:rsidRPr="005147B6" w:rsidRDefault="005147B6" w:rsidP="005147B6">
                      <w:pP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Forgiveness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8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0C3046A" wp14:editId="248D08F0">
                <wp:simplePos x="0" y="0"/>
                <wp:positionH relativeFrom="column">
                  <wp:posOffset>-149860</wp:posOffset>
                </wp:positionH>
                <wp:positionV relativeFrom="paragraph">
                  <wp:posOffset>783590</wp:posOffset>
                </wp:positionV>
                <wp:extent cx="2838450" cy="619125"/>
                <wp:effectExtent l="76200" t="76200" r="95250" b="10477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619125"/>
                        </a:xfrm>
                        <a:prstGeom prst="rect">
                          <a:avLst/>
                        </a:prstGeom>
                        <a:noFill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8E3EFA" id="Rectangle 220" o:spid="_x0000_s1026" style="position:absolute;margin-left:-11.8pt;margin-top:61.7pt;width:223.5pt;height:4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" filled="f" strokecolor="#1f4d78 [1604]" strokeweight="1pt"/>
            </w:pict>
          </mc:Fallback>
        </mc:AlternateContent>
      </w:r>
      <w:r w:rsidR="002E78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BB0328" wp14:editId="3574C975">
                <wp:simplePos x="0" y="0"/>
                <wp:positionH relativeFrom="margin">
                  <wp:posOffset>3688715</wp:posOffset>
                </wp:positionH>
                <wp:positionV relativeFrom="paragraph">
                  <wp:posOffset>2539</wp:posOffset>
                </wp:positionV>
                <wp:extent cx="1828800" cy="561975"/>
                <wp:effectExtent l="0" t="0" r="0" b="9525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47B6" w:rsidRPr="005147B6" w:rsidRDefault="005147B6" w:rsidP="005147B6">
                            <w:pP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Conflict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BB0328" id="Text Box 213" o:spid="_x0000_s1049" type="#_x0000_t202" style="position:absolute;margin-left:290.45pt;margin-top:.2pt;width:2in;height:44.25pt;z-index:2517411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" filled="f" stroked="f">
                <v:fill o:detectmouseclick="t"/>
                <v:textbox>
                  <w:txbxContent>
                    <w:p w:rsidR="005147B6" w:rsidRPr="005147B6" w:rsidRDefault="005147B6" w:rsidP="005147B6">
                      <w:pP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Conflict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8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C3046A" wp14:editId="248D08F0">
                <wp:simplePos x="0" y="0"/>
                <wp:positionH relativeFrom="column">
                  <wp:posOffset>3650615</wp:posOffset>
                </wp:positionH>
                <wp:positionV relativeFrom="paragraph">
                  <wp:posOffset>-35560</wp:posOffset>
                </wp:positionV>
                <wp:extent cx="1657350" cy="619125"/>
                <wp:effectExtent l="76200" t="76200" r="95250" b="10477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19125"/>
                        </a:xfrm>
                        <a:prstGeom prst="rect">
                          <a:avLst/>
                        </a:prstGeom>
                        <a:noFill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1AFB26" id="Rectangle 218" o:spid="_x0000_s1026" style="position:absolute;margin-left:287.45pt;margin-top:-2.8pt;width:130.5pt;height:48.7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" filled="f" strokecolor="#1f4d78 [1604]" strokeweight="1pt"/>
            </w:pict>
          </mc:Fallback>
        </mc:AlternateContent>
      </w:r>
      <w:r w:rsidR="002E78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BB0328" wp14:editId="3574C975">
                <wp:simplePos x="0" y="0"/>
                <wp:positionH relativeFrom="margin">
                  <wp:posOffset>1878965</wp:posOffset>
                </wp:positionH>
                <wp:positionV relativeFrom="paragraph">
                  <wp:posOffset>21590</wp:posOffset>
                </wp:positionV>
                <wp:extent cx="1828800" cy="53340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47B6" w:rsidRPr="005147B6" w:rsidRDefault="005147B6" w:rsidP="005147B6">
                            <w:pP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Justice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BB0328" id="Text Box 211" o:spid="_x0000_s1050" type="#_x0000_t202" style="position:absolute;margin-left:147.95pt;margin-top:1.7pt;width:2in;height:42pt;z-index:2517370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" filled="f" stroked="f">
                <v:fill o:detectmouseclick="t"/>
                <v:textbox>
                  <w:txbxContent>
                    <w:p w:rsidR="005147B6" w:rsidRPr="005147B6" w:rsidRDefault="005147B6" w:rsidP="005147B6">
                      <w:pP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Justice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8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C3046A" wp14:editId="248D08F0">
                <wp:simplePos x="0" y="0"/>
                <wp:positionH relativeFrom="column">
                  <wp:posOffset>1774190</wp:posOffset>
                </wp:positionH>
                <wp:positionV relativeFrom="paragraph">
                  <wp:posOffset>-26035</wp:posOffset>
                </wp:positionV>
                <wp:extent cx="1657350" cy="619125"/>
                <wp:effectExtent l="76200" t="76200" r="95250" b="104775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19125"/>
                        </a:xfrm>
                        <a:prstGeom prst="rect">
                          <a:avLst/>
                        </a:prstGeom>
                        <a:noFill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8201FB" id="Rectangle 219" o:spid="_x0000_s1026" style="position:absolute;margin-left:139.7pt;margin-top:-2.05pt;width:130.5pt;height:48.7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" filled="f" strokecolor="#1f4d78 [1604]" strokeweight="1pt"/>
            </w:pict>
          </mc:Fallback>
        </mc:AlternateContent>
      </w:r>
      <w:r w:rsidR="002E78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-26035</wp:posOffset>
                </wp:positionV>
                <wp:extent cx="1657350" cy="619125"/>
                <wp:effectExtent l="76200" t="76200" r="95250" b="10477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19125"/>
                        </a:xfrm>
                        <a:prstGeom prst="rect">
                          <a:avLst/>
                        </a:prstGeom>
                        <a:noFill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0F5C6E" id="Rectangle 215" o:spid="_x0000_s1026" style="position:absolute;margin-left:-11.05pt;margin-top:-2.05pt;width:130.5pt;height:48.7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" filled="f" strokecolor="#1f4d78 [1604]" strokeweight="1pt"/>
            </w:pict>
          </mc:Fallback>
        </mc:AlternateContent>
      </w:r>
      <w:r w:rsidR="002E78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BB0328" wp14:editId="3574C975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1828800" cy="504825"/>
                <wp:effectExtent l="0" t="0" r="0" b="952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47B6" w:rsidRPr="005147B6" w:rsidRDefault="005147B6" w:rsidP="005147B6">
                            <w:pP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Peace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BB0328" id="Text Box 214" o:spid="_x0000_s1051" type="#_x0000_t202" style="position:absolute;margin-left:0;margin-top:-.75pt;width:2in;height:39.75pt;z-index:25174323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" filled="f" stroked="f">
                <v:fill o:detectmouseclick="t"/>
                <v:textbox>
                  <w:txbxContent>
                    <w:p w:rsidR="005147B6" w:rsidRPr="005147B6" w:rsidRDefault="005147B6" w:rsidP="005147B6">
                      <w:pP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Peace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47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B64BAE" wp14:editId="76821AE3">
                <wp:simplePos x="0" y="0"/>
                <wp:positionH relativeFrom="margin">
                  <wp:posOffset>-83185</wp:posOffset>
                </wp:positionH>
                <wp:positionV relativeFrom="paragraph">
                  <wp:posOffset>802640</wp:posOffset>
                </wp:positionV>
                <wp:extent cx="1828800" cy="504825"/>
                <wp:effectExtent l="0" t="0" r="0" b="9525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47B6" w:rsidRPr="005147B6" w:rsidRDefault="005147B6" w:rsidP="005147B6">
                            <w:pP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147B6"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Reconciliation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B64BAE" id="Text Box 210" o:spid="_x0000_s1052" type="#_x0000_t202" style="position:absolute;margin-left:-6.55pt;margin-top:63.2pt;width:2in;height:39.75pt;z-index:2517350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" filled="f" stroked="f">
                <v:fill o:detectmouseclick="t"/>
                <v:textbox>
                  <w:txbxContent>
                    <w:p w:rsidR="005147B6" w:rsidRPr="005147B6" w:rsidRDefault="005147B6" w:rsidP="005147B6">
                      <w:pP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147B6"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Reconciliation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78B2" w:rsidRPr="002E78B2" w:rsidRDefault="002E78B2" w:rsidP="002E78B2"/>
    <w:p w:rsidR="002E78B2" w:rsidRPr="002E78B2" w:rsidRDefault="002E78B2" w:rsidP="002E78B2"/>
    <w:p w:rsidR="002E78B2" w:rsidRPr="002E78B2" w:rsidRDefault="002E78B2" w:rsidP="002E78B2"/>
    <w:p w:rsidR="002E78B2" w:rsidRPr="002E78B2" w:rsidRDefault="002E78B2" w:rsidP="002E78B2"/>
    <w:p w:rsidR="002E78B2" w:rsidRPr="002E78B2" w:rsidRDefault="002E78B2" w:rsidP="002E78B2"/>
    <w:p w:rsidR="002E78B2" w:rsidRPr="002E78B2" w:rsidRDefault="002E78B2" w:rsidP="002E78B2"/>
    <w:p w:rsidR="002E78B2" w:rsidRPr="002E78B2" w:rsidRDefault="002E78B2" w:rsidP="002E78B2"/>
    <w:p w:rsidR="002E78B2" w:rsidRPr="002E78B2" w:rsidRDefault="0054287A" w:rsidP="002E78B2"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3B124873" wp14:editId="477245EF">
            <wp:simplePos x="0" y="0"/>
            <wp:positionH relativeFrom="margin">
              <wp:posOffset>3117215</wp:posOffset>
            </wp:positionH>
            <wp:positionV relativeFrom="paragraph">
              <wp:posOffset>133985</wp:posOffset>
            </wp:positionV>
            <wp:extent cx="1148104" cy="1028700"/>
            <wp:effectExtent l="0" t="0" r="0" b="0"/>
            <wp:wrapNone/>
            <wp:docPr id="222" name="Picture 222" descr="Image result for peace sign and d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eace sign and dov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04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C64"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7E803B19" wp14:editId="18683388">
            <wp:simplePos x="0" y="0"/>
            <wp:positionH relativeFrom="margin">
              <wp:posOffset>4575175</wp:posOffset>
            </wp:positionH>
            <wp:positionV relativeFrom="paragraph">
              <wp:posOffset>134109</wp:posOffset>
            </wp:positionV>
            <wp:extent cx="855383" cy="1112918"/>
            <wp:effectExtent l="38100" t="38100" r="40005" b="30480"/>
            <wp:wrapNone/>
            <wp:docPr id="257" name="Picture 257" descr="Image result for wise ow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ise owl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22" r="79333" b="30889"/>
                    <a:stretch/>
                  </pic:blipFill>
                  <pic:spPr bwMode="auto">
                    <a:xfrm rot="180872">
                      <a:off x="0" y="0"/>
                      <a:ext cx="855383" cy="111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8F8">
        <w:rPr>
          <w:noProof/>
          <w:lang w:eastAsia="en-GB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5438775</wp:posOffset>
            </wp:positionH>
            <wp:positionV relativeFrom="paragraph">
              <wp:posOffset>77156</wp:posOffset>
            </wp:positionV>
            <wp:extent cx="1139163" cy="1292860"/>
            <wp:effectExtent l="38100" t="38100" r="42545" b="40640"/>
            <wp:wrapNone/>
            <wp:docPr id="256" name="Picture 256" descr="Image result for wise ow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ise owl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1" t="67333" r="8889" b="889"/>
                    <a:stretch/>
                  </pic:blipFill>
                  <pic:spPr bwMode="auto">
                    <a:xfrm rot="21407495">
                      <a:off x="0" y="0"/>
                      <a:ext cx="1139163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8F8"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55A324B2" wp14:editId="6EC3B64D">
            <wp:simplePos x="0" y="0"/>
            <wp:positionH relativeFrom="margin">
              <wp:posOffset>-168910</wp:posOffset>
            </wp:positionH>
            <wp:positionV relativeFrom="paragraph">
              <wp:posOffset>181610</wp:posOffset>
            </wp:positionV>
            <wp:extent cx="1533525" cy="902264"/>
            <wp:effectExtent l="0" t="0" r="0" b="0"/>
            <wp:wrapNone/>
            <wp:docPr id="221" name="Picture 221" descr="Image result for tank fir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ank firing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22"/>
                    <a:stretch/>
                  </pic:blipFill>
                  <pic:spPr bwMode="auto">
                    <a:xfrm>
                      <a:off x="0" y="0"/>
                      <a:ext cx="1533525" cy="9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8B2" w:rsidRDefault="002E78B2" w:rsidP="002E78B2">
      <w:r w:rsidRPr="00AF2C29">
        <w:rPr>
          <w:noProof/>
          <w:sz w:val="30"/>
          <w:szCs w:val="30"/>
          <w:lang w:eastAsia="en-GB"/>
        </w:rPr>
        <w:drawing>
          <wp:anchor distT="0" distB="0" distL="114300" distR="114300" simplePos="0" relativeHeight="251760640" behindDoc="0" locked="0" layoutInCell="1" allowOverlap="1" wp14:anchorId="43C315D8" wp14:editId="2E29E2FA">
            <wp:simplePos x="0" y="0"/>
            <wp:positionH relativeFrom="margin">
              <wp:posOffset>1526540</wp:posOffset>
            </wp:positionH>
            <wp:positionV relativeFrom="paragraph">
              <wp:posOffset>6350</wp:posOffset>
            </wp:positionV>
            <wp:extent cx="1181100" cy="1040348"/>
            <wp:effectExtent l="0" t="0" r="0" b="7620"/>
            <wp:wrapNone/>
            <wp:docPr id="224" name="Picture 224" descr="Image result for reconciliatio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econciliation hand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2" b="6340"/>
                    <a:stretch/>
                  </pic:blipFill>
                  <pic:spPr bwMode="auto">
                    <a:xfrm>
                      <a:off x="0" y="0"/>
                      <a:ext cx="1181100" cy="10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8B2" w:rsidRDefault="002E78B2" w:rsidP="002E78B2"/>
    <w:p w:rsidR="002E78B2" w:rsidRDefault="002E78B2" w:rsidP="002E78B2"/>
    <w:p w:rsidR="002E78B2" w:rsidRPr="002E78B2" w:rsidRDefault="002E78B2" w:rsidP="002E78B2"/>
    <w:p w:rsidR="002E78B2" w:rsidRPr="002E78B2" w:rsidRDefault="002E78B2" w:rsidP="002E78B2"/>
    <w:p w:rsidR="002E78B2" w:rsidRPr="002E78B2" w:rsidRDefault="0054287A" w:rsidP="002E78B2">
      <w:r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2459989</wp:posOffset>
            </wp:positionH>
            <wp:positionV relativeFrom="paragraph">
              <wp:posOffset>6350</wp:posOffset>
            </wp:positionV>
            <wp:extent cx="1057275" cy="1605861"/>
            <wp:effectExtent l="0" t="0" r="0" b="0"/>
            <wp:wrapNone/>
            <wp:docPr id="263" name="Picture 263" descr="Image result for buddha forg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buddha forgives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9" t="10887" r="7234" b="6772"/>
                    <a:stretch/>
                  </pic:blipFill>
                  <pic:spPr bwMode="auto">
                    <a:xfrm>
                      <a:off x="0" y="0"/>
                      <a:ext cx="1059811" cy="16097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1BB2CF78" wp14:editId="35CDE824">
            <wp:simplePos x="0" y="0"/>
            <wp:positionH relativeFrom="margin">
              <wp:posOffset>-149860</wp:posOffset>
            </wp:positionH>
            <wp:positionV relativeFrom="paragraph">
              <wp:posOffset>198120</wp:posOffset>
            </wp:positionV>
            <wp:extent cx="1056928" cy="1060616"/>
            <wp:effectExtent l="0" t="0" r="0" b="6350"/>
            <wp:wrapNone/>
            <wp:docPr id="225" name="Picture 225" descr="Image result for forgivenes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orgivenes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6" r="15143"/>
                    <a:stretch/>
                  </pic:blipFill>
                  <pic:spPr bwMode="auto">
                    <a:xfrm>
                      <a:off x="0" y="0"/>
                      <a:ext cx="1056928" cy="106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764">
        <w:rPr>
          <w:noProof/>
          <w:lang w:eastAsia="en-GB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3869690</wp:posOffset>
            </wp:positionH>
            <wp:positionV relativeFrom="paragraph">
              <wp:posOffset>170815</wp:posOffset>
            </wp:positionV>
            <wp:extent cx="818408" cy="1332230"/>
            <wp:effectExtent l="0" t="0" r="1270" b="1270"/>
            <wp:wrapNone/>
            <wp:docPr id="260" name="Picture 260" descr="Image result for scared fa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cared face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2"/>
                    <a:stretch/>
                  </pic:blipFill>
                  <pic:spPr bwMode="auto">
                    <a:xfrm>
                      <a:off x="0" y="0"/>
                      <a:ext cx="818408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8F8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6836EECD" wp14:editId="1E742875">
            <wp:simplePos x="0" y="0"/>
            <wp:positionH relativeFrom="margin">
              <wp:posOffset>1221740</wp:posOffset>
            </wp:positionH>
            <wp:positionV relativeFrom="paragraph">
              <wp:posOffset>167005</wp:posOffset>
            </wp:positionV>
            <wp:extent cx="1085850" cy="1085850"/>
            <wp:effectExtent l="0" t="0" r="0" b="0"/>
            <wp:wrapNone/>
            <wp:docPr id="223" name="Picture 223" descr="Image result for ju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justi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8B2" w:rsidRPr="002E78B2" w:rsidRDefault="002E78B2" w:rsidP="002E78B2"/>
    <w:p w:rsidR="002E78B2" w:rsidRDefault="007F1FD0" w:rsidP="002E78B2">
      <w:r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180465" cy="1130725"/>
            <wp:effectExtent l="0" t="0" r="635" b="0"/>
            <wp:wrapNone/>
            <wp:docPr id="262" name="Picture 262" descr="Image result for romans 1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romans 13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r="5500" b="14750"/>
                    <a:stretch/>
                  </pic:blipFill>
                  <pic:spPr bwMode="auto">
                    <a:xfrm>
                      <a:off x="0" y="0"/>
                      <a:ext cx="1180465" cy="11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C92" w:rsidRDefault="007F2C92" w:rsidP="008B38F8">
      <w:pPr>
        <w:jc w:val="center"/>
      </w:pPr>
    </w:p>
    <w:p w:rsidR="007F2C92" w:rsidRDefault="009E0764" w:rsidP="009E0764">
      <w:pPr>
        <w:tabs>
          <w:tab w:val="left" w:pos="5685"/>
        </w:tabs>
      </w:pPr>
      <w:r>
        <w:tab/>
      </w:r>
    </w:p>
    <w:p w:rsidR="007F2C92" w:rsidRDefault="007F2C92" w:rsidP="002E78B2"/>
    <w:p w:rsidR="007F2C92" w:rsidRDefault="007F2C92" w:rsidP="002E78B2"/>
    <w:p w:rsidR="007F2C92" w:rsidRDefault="007F2C92" w:rsidP="002E78B2"/>
    <w:p w:rsidR="007F2C92" w:rsidRDefault="007F2C92" w:rsidP="002E78B2"/>
    <w:p w:rsidR="00E237B0" w:rsidRPr="002E78B2" w:rsidRDefault="0054287A" w:rsidP="002E78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59E3592" wp14:editId="617A0B63">
                <wp:simplePos x="0" y="0"/>
                <wp:positionH relativeFrom="page">
                  <wp:align>right</wp:align>
                </wp:positionH>
                <wp:positionV relativeFrom="paragraph">
                  <wp:posOffset>200025</wp:posOffset>
                </wp:positionV>
                <wp:extent cx="7543800" cy="0"/>
                <wp:effectExtent l="0" t="0" r="0" b="1905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D889DCE" id="Straight Connector 259" o:spid="_x0000_s1026" style="position:absolute;z-index:2518016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2.8pt,15.75pt" to="1136.8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" strokecolor="#5b9bd5 [3204]" strokeweight="1.5pt">
                <v:stroke dashstyle="dashDot" joinstyle="miter"/>
                <w10:wrap anchorx="page"/>
              </v:line>
            </w:pict>
          </mc:Fallback>
        </mc:AlternateContent>
      </w:r>
    </w:p>
    <w:p w:rsidR="002E78B2" w:rsidRDefault="002E78B2" w:rsidP="002E78B2"/>
    <w:p w:rsidR="002E78B2" w:rsidRDefault="002E78B2" w:rsidP="002E78B2"/>
    <w:p w:rsidR="0054287A" w:rsidRDefault="0054287A" w:rsidP="0054287A"/>
    <w:p w:rsidR="0054287A" w:rsidRDefault="0054287A" w:rsidP="0054287A">
      <w:r>
        <w:rPr>
          <w:noProof/>
          <w:lang w:eastAsia="en-GB"/>
        </w:rPr>
        <w:drawing>
          <wp:anchor distT="0" distB="0" distL="114300" distR="114300" simplePos="0" relativeHeight="251824128" behindDoc="0" locked="0" layoutInCell="1" allowOverlap="1" wp14:anchorId="2CB67ABD" wp14:editId="6F8F652C">
            <wp:simplePos x="0" y="0"/>
            <wp:positionH relativeFrom="column">
              <wp:posOffset>5546090</wp:posOffset>
            </wp:positionH>
            <wp:positionV relativeFrom="paragraph">
              <wp:posOffset>-45085</wp:posOffset>
            </wp:positionV>
            <wp:extent cx="1023127" cy="1466850"/>
            <wp:effectExtent l="0" t="0" r="5715" b="0"/>
            <wp:wrapNone/>
            <wp:docPr id="275" name="Picture 275" descr="Image result for swords into plowshare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words into plowshares clip ar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27" cy="147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B2931E2" wp14:editId="266B9055">
                <wp:simplePos x="0" y="0"/>
                <wp:positionH relativeFrom="column">
                  <wp:posOffset>2869564</wp:posOffset>
                </wp:positionH>
                <wp:positionV relativeFrom="paragraph">
                  <wp:posOffset>783590</wp:posOffset>
                </wp:positionV>
                <wp:extent cx="2428875" cy="619125"/>
                <wp:effectExtent l="76200" t="76200" r="104775" b="104775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19125"/>
                        </a:xfrm>
                        <a:prstGeom prst="rect">
                          <a:avLst/>
                        </a:prstGeom>
                        <a:noFill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9031A9" id="Rectangle 264" o:spid="_x0000_s1026" style="position:absolute;margin-left:225.95pt;margin-top:61.7pt;width:191.25pt;height:48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" filled="f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78CCFA5" wp14:editId="40069A59">
                <wp:simplePos x="0" y="0"/>
                <wp:positionH relativeFrom="margin">
                  <wp:posOffset>2891155</wp:posOffset>
                </wp:positionH>
                <wp:positionV relativeFrom="paragraph">
                  <wp:posOffset>802640</wp:posOffset>
                </wp:positionV>
                <wp:extent cx="1828800" cy="600075"/>
                <wp:effectExtent l="0" t="0" r="0" b="9525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287A" w:rsidRPr="005147B6" w:rsidRDefault="0054287A" w:rsidP="0054287A">
                            <w:pP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Forgiveness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8CCFA5" id="Text Box 265" o:spid="_x0000_s1053" type="#_x0000_t202" style="position:absolute;margin-left:227.65pt;margin-top:63.2pt;width:2in;height:47.25pt;z-index:2518087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" filled="f" stroked="f">
                <v:fill o:detectmouseclick="t"/>
                <v:textbox>
                  <w:txbxContent>
                    <w:p w:rsidR="0054287A" w:rsidRPr="005147B6" w:rsidRDefault="0054287A" w:rsidP="0054287A">
                      <w:pP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Forgiveness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85C2504" wp14:editId="6204FEBD">
                <wp:simplePos x="0" y="0"/>
                <wp:positionH relativeFrom="column">
                  <wp:posOffset>-149860</wp:posOffset>
                </wp:positionH>
                <wp:positionV relativeFrom="paragraph">
                  <wp:posOffset>783590</wp:posOffset>
                </wp:positionV>
                <wp:extent cx="2838450" cy="619125"/>
                <wp:effectExtent l="76200" t="76200" r="95250" b="104775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619125"/>
                        </a:xfrm>
                        <a:prstGeom prst="rect">
                          <a:avLst/>
                        </a:prstGeom>
                        <a:noFill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54D131" id="Rectangle 266" o:spid="_x0000_s1026" style="position:absolute;margin-left:-11.8pt;margin-top:61.7pt;width:223.5pt;height:48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" filled="f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4AD9543" wp14:editId="42442E2A">
                <wp:simplePos x="0" y="0"/>
                <wp:positionH relativeFrom="margin">
                  <wp:posOffset>3688715</wp:posOffset>
                </wp:positionH>
                <wp:positionV relativeFrom="paragraph">
                  <wp:posOffset>2539</wp:posOffset>
                </wp:positionV>
                <wp:extent cx="1828800" cy="561975"/>
                <wp:effectExtent l="0" t="0" r="0" b="9525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287A" w:rsidRPr="005147B6" w:rsidRDefault="0054287A" w:rsidP="0054287A">
                            <w:pP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Conflict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AD9543" id="Text Box 267" o:spid="_x0000_s1054" type="#_x0000_t202" style="position:absolute;margin-left:290.45pt;margin-top:.2pt;width:2in;height:44.25pt;z-index:2518097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" filled="f" stroked="f">
                <v:fill o:detectmouseclick="t"/>
                <v:textbox>
                  <w:txbxContent>
                    <w:p w:rsidR="0054287A" w:rsidRPr="005147B6" w:rsidRDefault="0054287A" w:rsidP="0054287A">
                      <w:pP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Conflict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CABE0CA" wp14:editId="78DB95EC">
                <wp:simplePos x="0" y="0"/>
                <wp:positionH relativeFrom="column">
                  <wp:posOffset>3650615</wp:posOffset>
                </wp:positionH>
                <wp:positionV relativeFrom="paragraph">
                  <wp:posOffset>-35560</wp:posOffset>
                </wp:positionV>
                <wp:extent cx="1657350" cy="619125"/>
                <wp:effectExtent l="76200" t="76200" r="95250" b="104775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19125"/>
                        </a:xfrm>
                        <a:prstGeom prst="rect">
                          <a:avLst/>
                        </a:prstGeom>
                        <a:noFill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58FE19" id="Rectangle 268" o:spid="_x0000_s1026" style="position:absolute;margin-left:287.45pt;margin-top:-2.8pt;width:130.5pt;height:48.75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" filled="f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B137832" wp14:editId="54F6DA93">
                <wp:simplePos x="0" y="0"/>
                <wp:positionH relativeFrom="margin">
                  <wp:posOffset>1878965</wp:posOffset>
                </wp:positionH>
                <wp:positionV relativeFrom="paragraph">
                  <wp:posOffset>21590</wp:posOffset>
                </wp:positionV>
                <wp:extent cx="1828800" cy="53340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287A" w:rsidRPr="005147B6" w:rsidRDefault="0054287A" w:rsidP="0054287A">
                            <w:pP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Justice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137832" id="Text Box 269" o:spid="_x0000_s1055" type="#_x0000_t202" style="position:absolute;margin-left:147.95pt;margin-top:1.7pt;width:2in;height:42pt;z-index:2518077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" filled="f" stroked="f">
                <v:fill o:detectmouseclick="t"/>
                <v:textbox>
                  <w:txbxContent>
                    <w:p w:rsidR="0054287A" w:rsidRPr="005147B6" w:rsidRDefault="0054287A" w:rsidP="0054287A">
                      <w:pP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Justice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D2C0D06" wp14:editId="3DFC6DEE">
                <wp:simplePos x="0" y="0"/>
                <wp:positionH relativeFrom="column">
                  <wp:posOffset>1774190</wp:posOffset>
                </wp:positionH>
                <wp:positionV relativeFrom="paragraph">
                  <wp:posOffset>-26035</wp:posOffset>
                </wp:positionV>
                <wp:extent cx="1657350" cy="619125"/>
                <wp:effectExtent l="76200" t="76200" r="95250" b="104775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19125"/>
                        </a:xfrm>
                        <a:prstGeom prst="rect">
                          <a:avLst/>
                        </a:prstGeom>
                        <a:noFill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9DF662" id="Rectangle 270" o:spid="_x0000_s1026" style="position:absolute;margin-left:139.7pt;margin-top:-2.05pt;width:130.5pt;height:48.7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" filled="f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1219A2" wp14:editId="096E0AFC">
                <wp:simplePos x="0" y="0"/>
                <wp:positionH relativeFrom="column">
                  <wp:posOffset>-140335</wp:posOffset>
                </wp:positionH>
                <wp:positionV relativeFrom="paragraph">
                  <wp:posOffset>-26035</wp:posOffset>
                </wp:positionV>
                <wp:extent cx="1657350" cy="619125"/>
                <wp:effectExtent l="76200" t="76200" r="95250" b="104775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19125"/>
                        </a:xfrm>
                        <a:prstGeom prst="rect">
                          <a:avLst/>
                        </a:prstGeom>
                        <a:noFill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43B19A" id="Rectangle 271" o:spid="_x0000_s1026" style="position:absolute;margin-left:-11.05pt;margin-top:-2.05pt;width:130.5pt;height:48.7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" filled="f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A822B0" wp14:editId="16479C2C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1828800" cy="504825"/>
                <wp:effectExtent l="0" t="0" r="0" b="9525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287A" w:rsidRPr="005147B6" w:rsidRDefault="0054287A" w:rsidP="0054287A">
                            <w:pP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Peace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A822B0" id="Text Box 272" o:spid="_x0000_s1056" type="#_x0000_t202" style="position:absolute;margin-left:0;margin-top:-.75pt;width:2in;height:39.75pt;z-index:25181081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" filled="f" stroked="f">
                <v:fill o:detectmouseclick="t"/>
                <v:textbox>
                  <w:txbxContent>
                    <w:p w:rsidR="0054287A" w:rsidRPr="005147B6" w:rsidRDefault="0054287A" w:rsidP="0054287A">
                      <w:pP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Peace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3EFC7B" wp14:editId="0F68D2E1">
                <wp:simplePos x="0" y="0"/>
                <wp:positionH relativeFrom="margin">
                  <wp:posOffset>-83185</wp:posOffset>
                </wp:positionH>
                <wp:positionV relativeFrom="paragraph">
                  <wp:posOffset>802640</wp:posOffset>
                </wp:positionV>
                <wp:extent cx="1828800" cy="504825"/>
                <wp:effectExtent l="0" t="0" r="0" b="9525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287A" w:rsidRPr="005147B6" w:rsidRDefault="0054287A" w:rsidP="0054287A">
                            <w:pPr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147B6">
                              <w:rPr>
                                <w:rFonts w:ascii="Arial Rounded MT Bold" w:hAnsi="Arial Rounded MT Bold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Reconciliation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3EFC7B" id="Text Box 273" o:spid="_x0000_s1057" type="#_x0000_t202" style="position:absolute;margin-left:-6.55pt;margin-top:63.2pt;width:2in;height:39.75pt;z-index:2518067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" filled="f" stroked="f">
                <v:fill o:detectmouseclick="t"/>
                <v:textbox>
                  <w:txbxContent>
                    <w:p w:rsidR="0054287A" w:rsidRPr="005147B6" w:rsidRDefault="0054287A" w:rsidP="0054287A">
                      <w:pPr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147B6">
                        <w:rPr>
                          <w:rFonts w:ascii="Arial Rounded MT Bold" w:hAnsi="Arial Rounded MT Bold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Reconciliation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287A" w:rsidRPr="002E78B2" w:rsidRDefault="0054287A" w:rsidP="0054287A"/>
    <w:p w:rsidR="0054287A" w:rsidRPr="002E78B2" w:rsidRDefault="0054287A" w:rsidP="0054287A"/>
    <w:p w:rsidR="0054287A" w:rsidRPr="002E78B2" w:rsidRDefault="0054287A" w:rsidP="0054287A"/>
    <w:p w:rsidR="0054287A" w:rsidRPr="002E78B2" w:rsidRDefault="0054287A" w:rsidP="0054287A"/>
    <w:p w:rsidR="0054287A" w:rsidRPr="002E78B2" w:rsidRDefault="0054287A" w:rsidP="0054287A"/>
    <w:p w:rsidR="0054287A" w:rsidRPr="002E78B2" w:rsidRDefault="0054287A" w:rsidP="0054287A"/>
    <w:p w:rsidR="0054287A" w:rsidRPr="002E78B2" w:rsidRDefault="0054287A" w:rsidP="0054287A"/>
    <w:p w:rsidR="0054287A" w:rsidRPr="002E78B2" w:rsidRDefault="0054287A" w:rsidP="0054287A">
      <w:r>
        <w:rPr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436EAD32" wp14:editId="07F73E7E">
            <wp:simplePos x="0" y="0"/>
            <wp:positionH relativeFrom="margin">
              <wp:posOffset>3117215</wp:posOffset>
            </wp:positionH>
            <wp:positionV relativeFrom="paragraph">
              <wp:posOffset>133985</wp:posOffset>
            </wp:positionV>
            <wp:extent cx="1148104" cy="1028700"/>
            <wp:effectExtent l="0" t="0" r="0" b="0"/>
            <wp:wrapNone/>
            <wp:docPr id="276" name="Picture 276" descr="Image result for peace sign and d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eace sign and dov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04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3104" behindDoc="0" locked="0" layoutInCell="1" allowOverlap="1" wp14:anchorId="33252DC2" wp14:editId="345937FB">
            <wp:simplePos x="0" y="0"/>
            <wp:positionH relativeFrom="margin">
              <wp:posOffset>4575175</wp:posOffset>
            </wp:positionH>
            <wp:positionV relativeFrom="paragraph">
              <wp:posOffset>134109</wp:posOffset>
            </wp:positionV>
            <wp:extent cx="855383" cy="1112918"/>
            <wp:effectExtent l="38100" t="38100" r="40005" b="30480"/>
            <wp:wrapNone/>
            <wp:docPr id="277" name="Picture 277" descr="Image result for wise ow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ise owl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22" r="79333" b="30889"/>
                    <a:stretch/>
                  </pic:blipFill>
                  <pic:spPr bwMode="auto">
                    <a:xfrm rot="180872">
                      <a:off x="0" y="0"/>
                      <a:ext cx="855383" cy="111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2080" behindDoc="0" locked="0" layoutInCell="1" allowOverlap="1" wp14:anchorId="5DC55D1E" wp14:editId="779225EE">
            <wp:simplePos x="0" y="0"/>
            <wp:positionH relativeFrom="column">
              <wp:posOffset>5438775</wp:posOffset>
            </wp:positionH>
            <wp:positionV relativeFrom="paragraph">
              <wp:posOffset>77156</wp:posOffset>
            </wp:positionV>
            <wp:extent cx="1139163" cy="1292860"/>
            <wp:effectExtent l="38100" t="38100" r="42545" b="40640"/>
            <wp:wrapNone/>
            <wp:docPr id="278" name="Picture 278" descr="Image result for wise ow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ise owl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1" t="67333" r="8889" b="889"/>
                    <a:stretch/>
                  </pic:blipFill>
                  <pic:spPr bwMode="auto">
                    <a:xfrm rot="21407495">
                      <a:off x="0" y="0"/>
                      <a:ext cx="1139163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 wp14:anchorId="3CC61A17" wp14:editId="16E3BD4C">
            <wp:simplePos x="0" y="0"/>
            <wp:positionH relativeFrom="margin">
              <wp:posOffset>-168910</wp:posOffset>
            </wp:positionH>
            <wp:positionV relativeFrom="paragraph">
              <wp:posOffset>181610</wp:posOffset>
            </wp:positionV>
            <wp:extent cx="1533525" cy="902264"/>
            <wp:effectExtent l="0" t="0" r="0" b="0"/>
            <wp:wrapNone/>
            <wp:docPr id="279" name="Picture 279" descr="Image result for tank fir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ank firing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22"/>
                    <a:stretch/>
                  </pic:blipFill>
                  <pic:spPr bwMode="auto">
                    <a:xfrm>
                      <a:off x="0" y="0"/>
                      <a:ext cx="1533525" cy="9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87A" w:rsidRDefault="0054287A" w:rsidP="0054287A">
      <w:r w:rsidRPr="00AF2C29">
        <w:rPr>
          <w:noProof/>
          <w:sz w:val="30"/>
          <w:szCs w:val="30"/>
          <w:lang w:eastAsia="en-GB"/>
        </w:rPr>
        <w:drawing>
          <wp:anchor distT="0" distB="0" distL="114300" distR="114300" simplePos="0" relativeHeight="251820032" behindDoc="0" locked="0" layoutInCell="1" allowOverlap="1" wp14:anchorId="39E1D763" wp14:editId="2810D572">
            <wp:simplePos x="0" y="0"/>
            <wp:positionH relativeFrom="margin">
              <wp:posOffset>1526540</wp:posOffset>
            </wp:positionH>
            <wp:positionV relativeFrom="paragraph">
              <wp:posOffset>6350</wp:posOffset>
            </wp:positionV>
            <wp:extent cx="1181100" cy="1040348"/>
            <wp:effectExtent l="0" t="0" r="0" b="7620"/>
            <wp:wrapNone/>
            <wp:docPr id="280" name="Picture 280" descr="Image result for reconciliatio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econciliation hand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2" b="6340"/>
                    <a:stretch/>
                  </pic:blipFill>
                  <pic:spPr bwMode="auto">
                    <a:xfrm>
                      <a:off x="0" y="0"/>
                      <a:ext cx="1181100" cy="10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87A" w:rsidRDefault="0054287A" w:rsidP="0054287A"/>
    <w:p w:rsidR="0054287A" w:rsidRDefault="0054287A" w:rsidP="0054287A"/>
    <w:p w:rsidR="0054287A" w:rsidRPr="002E78B2" w:rsidRDefault="0054287A" w:rsidP="0054287A"/>
    <w:p w:rsidR="0054287A" w:rsidRPr="002E78B2" w:rsidRDefault="0054287A" w:rsidP="0054287A"/>
    <w:p w:rsidR="0054287A" w:rsidRPr="002E78B2" w:rsidRDefault="0054287A" w:rsidP="0054287A">
      <w:r>
        <w:rPr>
          <w:noProof/>
          <w:lang w:eastAsia="en-GB"/>
        </w:rPr>
        <w:drawing>
          <wp:anchor distT="0" distB="0" distL="114300" distR="114300" simplePos="0" relativeHeight="251828224" behindDoc="0" locked="0" layoutInCell="1" allowOverlap="1" wp14:anchorId="28D94025" wp14:editId="317E9B17">
            <wp:simplePos x="0" y="0"/>
            <wp:positionH relativeFrom="margin">
              <wp:posOffset>2459989</wp:posOffset>
            </wp:positionH>
            <wp:positionV relativeFrom="paragraph">
              <wp:posOffset>6350</wp:posOffset>
            </wp:positionV>
            <wp:extent cx="1057275" cy="1605861"/>
            <wp:effectExtent l="0" t="0" r="0" b="0"/>
            <wp:wrapNone/>
            <wp:docPr id="281" name="Picture 281" descr="Image result for buddha forg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buddha forgives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9" t="10887" r="7234" b="6772"/>
                    <a:stretch/>
                  </pic:blipFill>
                  <pic:spPr bwMode="auto">
                    <a:xfrm>
                      <a:off x="0" y="0"/>
                      <a:ext cx="1059811" cy="16097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1056" behindDoc="0" locked="0" layoutInCell="1" allowOverlap="1" wp14:anchorId="61109E6A" wp14:editId="559A3946">
            <wp:simplePos x="0" y="0"/>
            <wp:positionH relativeFrom="margin">
              <wp:posOffset>-149860</wp:posOffset>
            </wp:positionH>
            <wp:positionV relativeFrom="paragraph">
              <wp:posOffset>198120</wp:posOffset>
            </wp:positionV>
            <wp:extent cx="1056928" cy="1060616"/>
            <wp:effectExtent l="0" t="0" r="0" b="6350"/>
            <wp:wrapNone/>
            <wp:docPr id="282" name="Picture 282" descr="Image result for forgivenes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orgivenes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6" r="15143"/>
                    <a:stretch/>
                  </pic:blipFill>
                  <pic:spPr bwMode="auto">
                    <a:xfrm>
                      <a:off x="0" y="0"/>
                      <a:ext cx="1056928" cy="106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6176" behindDoc="0" locked="0" layoutInCell="1" allowOverlap="1" wp14:anchorId="18941A6F" wp14:editId="04C6CC4D">
            <wp:simplePos x="0" y="0"/>
            <wp:positionH relativeFrom="margin">
              <wp:posOffset>3869690</wp:posOffset>
            </wp:positionH>
            <wp:positionV relativeFrom="paragraph">
              <wp:posOffset>170815</wp:posOffset>
            </wp:positionV>
            <wp:extent cx="818408" cy="1332230"/>
            <wp:effectExtent l="0" t="0" r="1270" b="1270"/>
            <wp:wrapNone/>
            <wp:docPr id="283" name="Picture 283" descr="Image result for scared fa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cared face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2"/>
                    <a:stretch/>
                  </pic:blipFill>
                  <pic:spPr bwMode="auto">
                    <a:xfrm>
                      <a:off x="0" y="0"/>
                      <a:ext cx="818408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9008" behindDoc="0" locked="0" layoutInCell="1" allowOverlap="1" wp14:anchorId="59984D62" wp14:editId="42DD9745">
            <wp:simplePos x="0" y="0"/>
            <wp:positionH relativeFrom="margin">
              <wp:posOffset>1221740</wp:posOffset>
            </wp:positionH>
            <wp:positionV relativeFrom="paragraph">
              <wp:posOffset>167005</wp:posOffset>
            </wp:positionV>
            <wp:extent cx="1085850" cy="1085850"/>
            <wp:effectExtent l="0" t="0" r="0" b="0"/>
            <wp:wrapNone/>
            <wp:docPr id="284" name="Picture 284" descr="Image result for ju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justi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87A" w:rsidRPr="002E78B2" w:rsidRDefault="0054287A" w:rsidP="0054287A"/>
    <w:p w:rsidR="0054287A" w:rsidRDefault="0054287A" w:rsidP="0054287A">
      <w:r>
        <w:rPr>
          <w:noProof/>
          <w:lang w:eastAsia="en-GB"/>
        </w:rPr>
        <w:drawing>
          <wp:anchor distT="0" distB="0" distL="114300" distR="114300" simplePos="0" relativeHeight="251827200" behindDoc="0" locked="0" layoutInCell="1" allowOverlap="1" wp14:anchorId="4A0116C5" wp14:editId="26D3623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180465" cy="1130725"/>
            <wp:effectExtent l="0" t="0" r="635" b="0"/>
            <wp:wrapNone/>
            <wp:docPr id="285" name="Picture 285" descr="Image result for romans 1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romans 13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r="5500" b="14750"/>
                    <a:stretch/>
                  </pic:blipFill>
                  <pic:spPr bwMode="auto">
                    <a:xfrm>
                      <a:off x="0" y="0"/>
                      <a:ext cx="1180465" cy="11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87A" w:rsidRDefault="0054287A" w:rsidP="0054287A">
      <w:pPr>
        <w:jc w:val="center"/>
      </w:pPr>
    </w:p>
    <w:p w:rsidR="0054287A" w:rsidRDefault="0054287A" w:rsidP="0054287A">
      <w:pPr>
        <w:tabs>
          <w:tab w:val="left" w:pos="5685"/>
        </w:tabs>
      </w:pPr>
      <w:r>
        <w:tab/>
      </w:r>
    </w:p>
    <w:p w:rsidR="0054287A" w:rsidRDefault="0054287A" w:rsidP="0054287A"/>
    <w:p w:rsidR="0054287A" w:rsidRDefault="0054287A" w:rsidP="0054287A"/>
    <w:p w:rsidR="0054287A" w:rsidRDefault="0054287A" w:rsidP="0054287A"/>
    <w:p w:rsidR="0054287A" w:rsidRDefault="0054287A" w:rsidP="0054287A">
      <w:pPr>
        <w:rPr>
          <w:noProof/>
          <w:lang w:eastAsia="en-GB"/>
        </w:rPr>
      </w:pPr>
    </w:p>
    <w:p w:rsidR="0054287A" w:rsidRDefault="0054287A" w:rsidP="0054287A"/>
    <w:p w:rsidR="0054287A" w:rsidRPr="002E78B2" w:rsidRDefault="0054287A" w:rsidP="0054287A"/>
    <w:p w:rsidR="0054287A" w:rsidRDefault="0054287A" w:rsidP="0054287A"/>
    <w:p w:rsidR="0054287A" w:rsidRDefault="0054287A" w:rsidP="0054287A"/>
    <w:p w:rsidR="00DA221F" w:rsidRPr="00DA221F" w:rsidRDefault="009626B5" w:rsidP="0054287A">
      <w:pPr>
        <w:tabs>
          <w:tab w:val="left" w:pos="3210"/>
        </w:tabs>
        <w:rPr>
          <w:rFonts w:asciiTheme="majorHAnsi" w:hAnsiTheme="majorHAnsi" w:cstheme="majorHAnsi"/>
          <w:sz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54848" behindDoc="1" locked="0" layoutInCell="1" allowOverlap="1" wp14:anchorId="3EC7F2B9" wp14:editId="17B77C86">
            <wp:simplePos x="0" y="0"/>
            <wp:positionH relativeFrom="margin">
              <wp:posOffset>5870893</wp:posOffset>
            </wp:positionH>
            <wp:positionV relativeFrom="paragraph">
              <wp:posOffset>148907</wp:posOffset>
            </wp:positionV>
            <wp:extent cx="791767" cy="812397"/>
            <wp:effectExtent l="8572" t="67628" r="17463" b="74612"/>
            <wp:wrapNone/>
            <wp:docPr id="299" name="Picture 299" descr="Image result for bo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mb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45795">
                      <a:off x="0" y="0"/>
                      <a:ext cx="791767" cy="81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36"/>
          <w:u w:val="single"/>
        </w:rPr>
        <w:t>Use k</w:t>
      </w:r>
      <w:r w:rsidR="00DA221F" w:rsidRPr="00DA221F">
        <w:rPr>
          <w:rFonts w:asciiTheme="majorHAnsi" w:hAnsiTheme="majorHAnsi" w:cstheme="majorHAnsi"/>
          <w:sz w:val="36"/>
          <w:u w:val="single"/>
        </w:rPr>
        <w:t>ey words</w:t>
      </w:r>
      <w:r>
        <w:rPr>
          <w:rFonts w:asciiTheme="majorHAnsi" w:hAnsiTheme="majorHAnsi" w:cstheme="majorHAnsi"/>
          <w:sz w:val="36"/>
          <w:u w:val="single"/>
        </w:rPr>
        <w:t xml:space="preserve"> below</w:t>
      </w:r>
      <w:r w:rsidR="00DA221F" w:rsidRPr="00DA221F">
        <w:rPr>
          <w:rFonts w:asciiTheme="majorHAnsi" w:hAnsiTheme="majorHAnsi" w:cstheme="majorHAnsi"/>
          <w:sz w:val="36"/>
          <w:u w:val="single"/>
        </w:rPr>
        <w:t xml:space="preserve"> to answer the following;</w:t>
      </w:r>
    </w:p>
    <w:p w:rsidR="0054287A" w:rsidRPr="00DA221F" w:rsidRDefault="0054287A" w:rsidP="0054287A">
      <w:pPr>
        <w:tabs>
          <w:tab w:val="left" w:pos="3210"/>
        </w:tabs>
        <w:rPr>
          <w:rFonts w:asciiTheme="majorHAnsi" w:hAnsiTheme="majorHAnsi" w:cstheme="majorHAnsi"/>
          <w:sz w:val="20"/>
        </w:rPr>
      </w:pPr>
      <w:r w:rsidRPr="00DA221F">
        <w:rPr>
          <w:rFonts w:asciiTheme="majorHAnsi" w:hAnsiTheme="majorHAnsi" w:cstheme="majorHAnsi"/>
          <w:sz w:val="28"/>
        </w:rPr>
        <w:tab/>
      </w:r>
    </w:p>
    <w:p w:rsidR="00207B99" w:rsidRPr="009626B5" w:rsidRDefault="009626B5" w:rsidP="003B59D0">
      <w:pPr>
        <w:numPr>
          <w:ilvl w:val="0"/>
          <w:numId w:val="1"/>
        </w:numPr>
        <w:tabs>
          <w:tab w:val="left" w:pos="3210"/>
        </w:tabs>
        <w:rPr>
          <w:rFonts w:asciiTheme="majorHAnsi" w:hAnsiTheme="majorHAnsi" w:cstheme="majorHAnsi"/>
          <w:sz w:val="31"/>
          <w:szCs w:val="31"/>
        </w:rPr>
      </w:pPr>
      <w:r>
        <w:rPr>
          <w:noProof/>
          <w:lang w:eastAsia="en-GB"/>
        </w:rPr>
        <w:drawing>
          <wp:anchor distT="0" distB="0" distL="114300" distR="114300" simplePos="0" relativeHeight="251856896" behindDoc="0" locked="0" layoutInCell="1" allowOverlap="1" wp14:anchorId="53951268" wp14:editId="18EFF700">
            <wp:simplePos x="0" y="0"/>
            <wp:positionH relativeFrom="margin">
              <wp:posOffset>5952340</wp:posOffset>
            </wp:positionH>
            <wp:positionV relativeFrom="paragraph">
              <wp:posOffset>59054</wp:posOffset>
            </wp:positionV>
            <wp:extent cx="644816" cy="509323"/>
            <wp:effectExtent l="0" t="57150" r="3175" b="0"/>
            <wp:wrapNone/>
            <wp:docPr id="300" name="Picture 30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5816" flipH="1">
                      <a:off x="0" y="0"/>
                      <a:ext cx="644816" cy="50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6B5">
        <w:rPr>
          <w:rFonts w:asciiTheme="majorHAnsi" w:hAnsiTheme="majorHAnsi" w:cstheme="majorHAnsi"/>
          <w:bCs/>
          <w:sz w:val="31"/>
          <w:szCs w:val="31"/>
        </w:rPr>
        <w:t xml:space="preserve">The government in </w:t>
      </w:r>
      <w:proofErr w:type="spellStart"/>
      <w:r w:rsidRPr="009626B5">
        <w:rPr>
          <w:rFonts w:asciiTheme="majorHAnsi" w:hAnsiTheme="majorHAnsi" w:cstheme="majorHAnsi"/>
          <w:bCs/>
          <w:sz w:val="31"/>
          <w:szCs w:val="31"/>
        </w:rPr>
        <w:t>Neverneverland</w:t>
      </w:r>
      <w:proofErr w:type="spellEnd"/>
      <w:r w:rsidRPr="009626B5">
        <w:rPr>
          <w:rFonts w:asciiTheme="majorHAnsi" w:hAnsiTheme="majorHAnsi" w:cstheme="majorHAnsi"/>
          <w:bCs/>
          <w:sz w:val="31"/>
          <w:szCs w:val="31"/>
        </w:rPr>
        <w:t xml:space="preserve"> is victimising the Always people. </w:t>
      </w:r>
      <w:r>
        <w:rPr>
          <w:rFonts w:asciiTheme="majorHAnsi" w:hAnsiTheme="majorHAnsi" w:cstheme="majorHAnsi"/>
          <w:bCs/>
          <w:sz w:val="31"/>
          <w:szCs w:val="31"/>
        </w:rPr>
        <w:t xml:space="preserve">       </w:t>
      </w:r>
      <w:r w:rsidR="003B59D0" w:rsidRPr="009626B5">
        <w:rPr>
          <w:rFonts w:asciiTheme="majorHAnsi" w:hAnsiTheme="majorHAnsi" w:cstheme="majorHAnsi"/>
          <w:bCs/>
          <w:sz w:val="31"/>
          <w:szCs w:val="31"/>
        </w:rPr>
        <w:t>The Always people are angry. What do the two groups try to do?</w:t>
      </w:r>
      <w:r w:rsidRPr="009626B5">
        <w:rPr>
          <w:noProof/>
          <w:lang w:eastAsia="en-GB"/>
        </w:rPr>
        <w:t xml:space="preserve"> </w:t>
      </w:r>
    </w:p>
    <w:p w:rsidR="003B59D0" w:rsidRPr="009626B5" w:rsidRDefault="003B59D0" w:rsidP="003B59D0">
      <w:pPr>
        <w:tabs>
          <w:tab w:val="left" w:pos="3210"/>
        </w:tabs>
        <w:rPr>
          <w:rFonts w:asciiTheme="majorHAnsi" w:hAnsiTheme="majorHAnsi" w:cstheme="majorHAnsi"/>
          <w:bCs/>
          <w:sz w:val="20"/>
        </w:rPr>
      </w:pPr>
    </w:p>
    <w:p w:rsidR="003B59D0" w:rsidRPr="009626B5" w:rsidRDefault="003B59D0" w:rsidP="003B59D0">
      <w:pPr>
        <w:pStyle w:val="ListParagraph"/>
        <w:numPr>
          <w:ilvl w:val="0"/>
          <w:numId w:val="1"/>
        </w:numPr>
        <w:tabs>
          <w:tab w:val="left" w:pos="3210"/>
        </w:tabs>
        <w:rPr>
          <w:rFonts w:asciiTheme="majorHAnsi" w:hAnsiTheme="majorHAnsi" w:cstheme="majorHAnsi"/>
          <w:sz w:val="31"/>
          <w:szCs w:val="31"/>
        </w:rPr>
      </w:pPr>
      <w:r w:rsidRPr="009626B5">
        <w:rPr>
          <w:rFonts w:asciiTheme="majorHAnsi" w:hAnsiTheme="majorHAnsi" w:cstheme="majorHAnsi"/>
          <w:sz w:val="31"/>
          <w:szCs w:val="31"/>
        </w:rPr>
        <w:t>Peace talks have failed. What happens next?</w:t>
      </w:r>
    </w:p>
    <w:p w:rsidR="003B59D0" w:rsidRPr="009626B5" w:rsidRDefault="003B59D0" w:rsidP="003B59D0">
      <w:pPr>
        <w:tabs>
          <w:tab w:val="left" w:pos="3210"/>
        </w:tabs>
        <w:rPr>
          <w:rFonts w:asciiTheme="majorHAnsi" w:hAnsiTheme="majorHAnsi" w:cstheme="majorHAnsi"/>
          <w:sz w:val="20"/>
        </w:rPr>
      </w:pPr>
    </w:p>
    <w:p w:rsidR="003B59D0" w:rsidRPr="009626B5" w:rsidRDefault="003B59D0" w:rsidP="003B59D0">
      <w:pPr>
        <w:pStyle w:val="ListParagraph"/>
        <w:numPr>
          <w:ilvl w:val="0"/>
          <w:numId w:val="1"/>
        </w:numPr>
        <w:tabs>
          <w:tab w:val="left" w:pos="3210"/>
        </w:tabs>
        <w:rPr>
          <w:rFonts w:asciiTheme="majorHAnsi" w:hAnsiTheme="majorHAnsi" w:cstheme="majorHAnsi"/>
          <w:sz w:val="31"/>
          <w:szCs w:val="31"/>
        </w:rPr>
      </w:pPr>
      <w:r w:rsidRPr="009626B5">
        <w:rPr>
          <w:rFonts w:asciiTheme="majorHAnsi" w:hAnsiTheme="majorHAnsi" w:cstheme="majorHAnsi"/>
          <w:sz w:val="31"/>
          <w:szCs w:val="31"/>
        </w:rPr>
        <w:t>War has led to a lot of people being killed</w:t>
      </w:r>
      <w:r w:rsidR="000870E4" w:rsidRPr="009626B5">
        <w:rPr>
          <w:rFonts w:asciiTheme="majorHAnsi" w:hAnsiTheme="majorHAnsi" w:cstheme="majorHAnsi"/>
          <w:sz w:val="31"/>
          <w:szCs w:val="31"/>
        </w:rPr>
        <w:t xml:space="preserve">, war crimes have been committed </w:t>
      </w:r>
      <w:r w:rsidRPr="009626B5">
        <w:rPr>
          <w:rFonts w:asciiTheme="majorHAnsi" w:hAnsiTheme="majorHAnsi" w:cstheme="majorHAnsi"/>
          <w:sz w:val="31"/>
          <w:szCs w:val="31"/>
        </w:rPr>
        <w:t xml:space="preserve">and </w:t>
      </w:r>
      <w:r w:rsidR="000870E4" w:rsidRPr="009626B5">
        <w:rPr>
          <w:rFonts w:asciiTheme="majorHAnsi" w:hAnsiTheme="majorHAnsi" w:cstheme="majorHAnsi"/>
          <w:sz w:val="31"/>
          <w:szCs w:val="31"/>
        </w:rPr>
        <w:t xml:space="preserve">there has been </w:t>
      </w:r>
      <w:r w:rsidRPr="009626B5">
        <w:rPr>
          <w:rFonts w:asciiTheme="majorHAnsi" w:hAnsiTheme="majorHAnsi" w:cstheme="majorHAnsi"/>
          <w:sz w:val="31"/>
          <w:szCs w:val="31"/>
        </w:rPr>
        <w:t xml:space="preserve">a lot of destruction to the country. </w:t>
      </w:r>
      <w:r w:rsidR="000870E4" w:rsidRPr="009626B5">
        <w:rPr>
          <w:rFonts w:asciiTheme="majorHAnsi" w:hAnsiTheme="majorHAnsi" w:cstheme="majorHAnsi"/>
          <w:sz w:val="31"/>
          <w:szCs w:val="31"/>
        </w:rPr>
        <w:t>After a year of fighting the Always people defeat the government. What happens next?</w:t>
      </w:r>
    </w:p>
    <w:p w:rsidR="000870E4" w:rsidRPr="009626B5" w:rsidRDefault="000870E4" w:rsidP="000870E4">
      <w:pPr>
        <w:tabs>
          <w:tab w:val="left" w:pos="3210"/>
        </w:tabs>
        <w:rPr>
          <w:rFonts w:asciiTheme="majorHAnsi" w:hAnsiTheme="majorHAnsi" w:cstheme="majorHAnsi"/>
          <w:sz w:val="20"/>
        </w:rPr>
      </w:pPr>
    </w:p>
    <w:p w:rsidR="009626B5" w:rsidRDefault="00DA221F" w:rsidP="0039706E">
      <w:pPr>
        <w:pStyle w:val="ListParagraph"/>
        <w:numPr>
          <w:ilvl w:val="0"/>
          <w:numId w:val="1"/>
        </w:numPr>
        <w:tabs>
          <w:tab w:val="left" w:pos="3210"/>
        </w:tabs>
        <w:rPr>
          <w:rFonts w:asciiTheme="majorHAnsi" w:hAnsiTheme="majorHAnsi" w:cstheme="majorHAnsi"/>
          <w:sz w:val="31"/>
          <w:szCs w:val="31"/>
        </w:rPr>
      </w:pPr>
      <w:r w:rsidRPr="009626B5">
        <w:rPr>
          <w:rFonts w:asciiTheme="majorHAnsi" w:hAnsiTheme="majorHAnsi" w:cstheme="majorHAnsi"/>
          <w:bCs/>
          <w:noProof/>
          <w:sz w:val="31"/>
          <w:szCs w:val="31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681990</wp:posOffset>
                </wp:positionV>
                <wp:extent cx="6515100" cy="1404620"/>
                <wp:effectExtent l="0" t="0" r="19050" b="26670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21F" w:rsidRPr="009626B5" w:rsidRDefault="009626B5">
                            <w:pPr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Agreement     Conflict     Justice     Forgiveness     R</w:t>
                            </w:r>
                            <w:r w:rsidRPr="009626B5">
                              <w:rPr>
                                <w:rFonts w:ascii="Arial Rounded MT Bold" w:hAnsi="Arial Rounded MT Bold"/>
                                <w:sz w:val="32"/>
                              </w:rPr>
                              <w:t>econciliation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_x0000_s1058" type="#_x0000_t202" style="position:absolute;left:0;text-align:left;margin-left:0;margin-top:53.7pt;width:513pt;height:110.6pt;z-index:2518528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">
                <v:textbox style="mso-fit-shape-to-text:t">
                  <w:txbxContent>
                    <w:p w:rsidR="00DA221F" w:rsidRPr="009626B5" w:rsidRDefault="009626B5">
                      <w:pPr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Agreement     Conflict     Justice     Forgiveness     R</w:t>
                      </w:r>
                      <w:r w:rsidRPr="009626B5">
                        <w:rPr>
                          <w:rFonts w:ascii="Arial Rounded MT Bold" w:hAnsi="Arial Rounded MT Bold"/>
                          <w:sz w:val="32"/>
                        </w:rPr>
                        <w:t>econciliation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9626B5" w:rsidRPr="009626B5">
        <w:rPr>
          <w:rFonts w:asciiTheme="majorHAnsi" w:hAnsiTheme="majorHAnsi" w:cstheme="majorHAnsi"/>
          <w:sz w:val="31"/>
          <w:szCs w:val="31"/>
        </w:rPr>
        <w:t>Neverneverland</w:t>
      </w:r>
      <w:proofErr w:type="spellEnd"/>
      <w:r w:rsidR="009626B5" w:rsidRPr="009626B5">
        <w:rPr>
          <w:rFonts w:asciiTheme="majorHAnsi" w:hAnsiTheme="majorHAnsi" w:cstheme="majorHAnsi"/>
          <w:sz w:val="31"/>
          <w:szCs w:val="31"/>
        </w:rPr>
        <w:t xml:space="preserve"> is now at p</w:t>
      </w:r>
      <w:r w:rsidR="000870E4" w:rsidRPr="009626B5">
        <w:rPr>
          <w:rFonts w:asciiTheme="majorHAnsi" w:hAnsiTheme="majorHAnsi" w:cstheme="majorHAnsi"/>
          <w:sz w:val="31"/>
          <w:szCs w:val="31"/>
        </w:rPr>
        <w:t>eace and the country is</w:t>
      </w:r>
      <w:r w:rsidR="00AD668A" w:rsidRPr="009626B5">
        <w:rPr>
          <w:rFonts w:asciiTheme="majorHAnsi" w:hAnsiTheme="majorHAnsi" w:cstheme="majorHAnsi"/>
          <w:sz w:val="31"/>
          <w:szCs w:val="31"/>
        </w:rPr>
        <w:t xml:space="preserve"> to be renamed </w:t>
      </w:r>
      <w:proofErr w:type="spellStart"/>
      <w:r w:rsidR="00AD668A" w:rsidRPr="009626B5">
        <w:rPr>
          <w:rFonts w:asciiTheme="majorHAnsi" w:hAnsiTheme="majorHAnsi" w:cstheme="majorHAnsi"/>
          <w:sz w:val="31"/>
          <w:szCs w:val="31"/>
        </w:rPr>
        <w:t>Neveralwaysland</w:t>
      </w:r>
      <w:proofErr w:type="spellEnd"/>
      <w:r w:rsidR="00AD668A" w:rsidRPr="009626B5">
        <w:rPr>
          <w:rFonts w:asciiTheme="majorHAnsi" w:hAnsiTheme="majorHAnsi" w:cstheme="majorHAnsi"/>
          <w:sz w:val="31"/>
          <w:szCs w:val="31"/>
        </w:rPr>
        <w:t xml:space="preserve">. How did this happen? </w:t>
      </w:r>
    </w:p>
    <w:p w:rsidR="009626B5" w:rsidRPr="009626B5" w:rsidRDefault="009626B5" w:rsidP="009626B5">
      <w:pPr>
        <w:rPr>
          <w:lang w:eastAsia="en-GB"/>
        </w:rPr>
      </w:pPr>
    </w:p>
    <w:p w:rsidR="009626B5" w:rsidRDefault="009626B5" w:rsidP="009626B5">
      <w:pPr>
        <w:rPr>
          <w:lang w:eastAsia="en-GB"/>
        </w:rPr>
      </w:pPr>
    </w:p>
    <w:p w:rsidR="009626B5" w:rsidRPr="009626B5" w:rsidRDefault="009626B5" w:rsidP="009626B5">
      <w:pPr>
        <w:rPr>
          <w:lang w:eastAsia="en-GB"/>
        </w:rPr>
      </w:pPr>
    </w:p>
    <w:p w:rsidR="009626B5" w:rsidRDefault="009626B5" w:rsidP="009626B5">
      <w:pPr>
        <w:rPr>
          <w:lang w:eastAsia="en-GB"/>
        </w:rPr>
      </w:pPr>
    </w:p>
    <w:p w:rsidR="009626B5" w:rsidRPr="00DA221F" w:rsidRDefault="009626B5" w:rsidP="009626B5">
      <w:pPr>
        <w:tabs>
          <w:tab w:val="left" w:pos="3210"/>
        </w:tabs>
        <w:rPr>
          <w:rFonts w:asciiTheme="majorHAnsi" w:hAnsiTheme="majorHAnsi" w:cstheme="majorHAnsi"/>
          <w:sz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59968" behindDoc="1" locked="0" layoutInCell="1" allowOverlap="1" wp14:anchorId="19F578C9" wp14:editId="79277D13">
            <wp:simplePos x="0" y="0"/>
            <wp:positionH relativeFrom="margin">
              <wp:posOffset>5870893</wp:posOffset>
            </wp:positionH>
            <wp:positionV relativeFrom="paragraph">
              <wp:posOffset>148907</wp:posOffset>
            </wp:positionV>
            <wp:extent cx="791767" cy="812397"/>
            <wp:effectExtent l="8572" t="67628" r="17463" b="74612"/>
            <wp:wrapNone/>
            <wp:docPr id="302" name="Picture 302" descr="Image result for bo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mb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45795">
                      <a:off x="0" y="0"/>
                      <a:ext cx="791767" cy="81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36"/>
          <w:u w:val="single"/>
        </w:rPr>
        <w:t>Use k</w:t>
      </w:r>
      <w:r w:rsidRPr="00DA221F">
        <w:rPr>
          <w:rFonts w:asciiTheme="majorHAnsi" w:hAnsiTheme="majorHAnsi" w:cstheme="majorHAnsi"/>
          <w:sz w:val="36"/>
          <w:u w:val="single"/>
        </w:rPr>
        <w:t>ey words</w:t>
      </w:r>
      <w:r>
        <w:rPr>
          <w:rFonts w:asciiTheme="majorHAnsi" w:hAnsiTheme="majorHAnsi" w:cstheme="majorHAnsi"/>
          <w:sz w:val="36"/>
          <w:u w:val="single"/>
        </w:rPr>
        <w:t xml:space="preserve"> below</w:t>
      </w:r>
      <w:r w:rsidRPr="00DA221F">
        <w:rPr>
          <w:rFonts w:asciiTheme="majorHAnsi" w:hAnsiTheme="majorHAnsi" w:cstheme="majorHAnsi"/>
          <w:sz w:val="36"/>
          <w:u w:val="single"/>
        </w:rPr>
        <w:t xml:space="preserve"> to answer the following;</w:t>
      </w:r>
    </w:p>
    <w:p w:rsidR="009626B5" w:rsidRPr="00DA221F" w:rsidRDefault="009626B5" w:rsidP="009626B5">
      <w:pPr>
        <w:tabs>
          <w:tab w:val="left" w:pos="3210"/>
        </w:tabs>
        <w:rPr>
          <w:rFonts w:asciiTheme="majorHAnsi" w:hAnsiTheme="majorHAnsi" w:cstheme="majorHAnsi"/>
          <w:sz w:val="20"/>
        </w:rPr>
      </w:pPr>
      <w:r w:rsidRPr="00DA221F">
        <w:rPr>
          <w:rFonts w:asciiTheme="majorHAnsi" w:hAnsiTheme="majorHAnsi" w:cstheme="majorHAnsi"/>
          <w:sz w:val="28"/>
        </w:rPr>
        <w:tab/>
      </w:r>
    </w:p>
    <w:p w:rsidR="009626B5" w:rsidRPr="009626B5" w:rsidRDefault="009626B5" w:rsidP="009626B5">
      <w:pPr>
        <w:numPr>
          <w:ilvl w:val="0"/>
          <w:numId w:val="2"/>
        </w:numPr>
        <w:tabs>
          <w:tab w:val="left" w:pos="3210"/>
        </w:tabs>
        <w:rPr>
          <w:rFonts w:asciiTheme="majorHAnsi" w:hAnsiTheme="majorHAnsi" w:cstheme="majorHAnsi"/>
          <w:sz w:val="31"/>
          <w:szCs w:val="31"/>
        </w:rPr>
      </w:pPr>
      <w:r>
        <w:rPr>
          <w:noProof/>
          <w:lang w:eastAsia="en-GB"/>
        </w:rPr>
        <w:drawing>
          <wp:anchor distT="0" distB="0" distL="114300" distR="114300" simplePos="0" relativeHeight="251860992" behindDoc="0" locked="0" layoutInCell="1" allowOverlap="1" wp14:anchorId="7AF63BBC" wp14:editId="535E829F">
            <wp:simplePos x="0" y="0"/>
            <wp:positionH relativeFrom="margin">
              <wp:posOffset>5952340</wp:posOffset>
            </wp:positionH>
            <wp:positionV relativeFrom="paragraph">
              <wp:posOffset>59054</wp:posOffset>
            </wp:positionV>
            <wp:extent cx="644816" cy="509323"/>
            <wp:effectExtent l="0" t="57150" r="3175" b="0"/>
            <wp:wrapNone/>
            <wp:docPr id="303" name="Picture 30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5816" flipH="1">
                      <a:off x="0" y="0"/>
                      <a:ext cx="644816" cy="50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6B5">
        <w:rPr>
          <w:rFonts w:asciiTheme="majorHAnsi" w:hAnsiTheme="majorHAnsi" w:cstheme="majorHAnsi"/>
          <w:bCs/>
          <w:sz w:val="31"/>
          <w:szCs w:val="31"/>
        </w:rPr>
        <w:t xml:space="preserve">The government in </w:t>
      </w:r>
      <w:proofErr w:type="spellStart"/>
      <w:r w:rsidRPr="009626B5">
        <w:rPr>
          <w:rFonts w:asciiTheme="majorHAnsi" w:hAnsiTheme="majorHAnsi" w:cstheme="majorHAnsi"/>
          <w:bCs/>
          <w:sz w:val="31"/>
          <w:szCs w:val="31"/>
        </w:rPr>
        <w:t>Neverneverland</w:t>
      </w:r>
      <w:proofErr w:type="spellEnd"/>
      <w:r w:rsidRPr="009626B5">
        <w:rPr>
          <w:rFonts w:asciiTheme="majorHAnsi" w:hAnsiTheme="majorHAnsi" w:cstheme="majorHAnsi"/>
          <w:bCs/>
          <w:sz w:val="31"/>
          <w:szCs w:val="31"/>
        </w:rPr>
        <w:t xml:space="preserve"> is victimising the Always people. </w:t>
      </w:r>
      <w:r>
        <w:rPr>
          <w:rFonts w:asciiTheme="majorHAnsi" w:hAnsiTheme="majorHAnsi" w:cstheme="majorHAnsi"/>
          <w:bCs/>
          <w:sz w:val="31"/>
          <w:szCs w:val="31"/>
        </w:rPr>
        <w:t xml:space="preserve">       </w:t>
      </w:r>
      <w:r w:rsidRPr="009626B5">
        <w:rPr>
          <w:rFonts w:asciiTheme="majorHAnsi" w:hAnsiTheme="majorHAnsi" w:cstheme="majorHAnsi"/>
          <w:bCs/>
          <w:sz w:val="31"/>
          <w:szCs w:val="31"/>
        </w:rPr>
        <w:t>The Always people are angry. What do the two groups try to do?</w:t>
      </w:r>
      <w:r w:rsidRPr="009626B5">
        <w:rPr>
          <w:noProof/>
          <w:lang w:eastAsia="en-GB"/>
        </w:rPr>
        <w:t xml:space="preserve"> </w:t>
      </w:r>
    </w:p>
    <w:p w:rsidR="009626B5" w:rsidRPr="009626B5" w:rsidRDefault="009626B5" w:rsidP="009626B5">
      <w:pPr>
        <w:tabs>
          <w:tab w:val="left" w:pos="3210"/>
        </w:tabs>
        <w:rPr>
          <w:rFonts w:asciiTheme="majorHAnsi" w:hAnsiTheme="majorHAnsi" w:cstheme="majorHAnsi"/>
          <w:bCs/>
          <w:sz w:val="20"/>
        </w:rPr>
      </w:pPr>
    </w:p>
    <w:p w:rsidR="009626B5" w:rsidRPr="009626B5" w:rsidRDefault="009626B5" w:rsidP="009626B5">
      <w:pPr>
        <w:pStyle w:val="ListParagraph"/>
        <w:numPr>
          <w:ilvl w:val="0"/>
          <w:numId w:val="2"/>
        </w:numPr>
        <w:tabs>
          <w:tab w:val="left" w:pos="3210"/>
        </w:tabs>
        <w:rPr>
          <w:rFonts w:asciiTheme="majorHAnsi" w:hAnsiTheme="majorHAnsi" w:cstheme="majorHAnsi"/>
          <w:sz w:val="31"/>
          <w:szCs w:val="31"/>
        </w:rPr>
      </w:pPr>
      <w:r w:rsidRPr="009626B5">
        <w:rPr>
          <w:rFonts w:asciiTheme="majorHAnsi" w:hAnsiTheme="majorHAnsi" w:cstheme="majorHAnsi"/>
          <w:sz w:val="31"/>
          <w:szCs w:val="31"/>
        </w:rPr>
        <w:t>Peace talks have failed. What happens next?</w:t>
      </w:r>
    </w:p>
    <w:p w:rsidR="009626B5" w:rsidRPr="009626B5" w:rsidRDefault="009626B5" w:rsidP="009626B5">
      <w:pPr>
        <w:tabs>
          <w:tab w:val="left" w:pos="3210"/>
        </w:tabs>
        <w:rPr>
          <w:rFonts w:asciiTheme="majorHAnsi" w:hAnsiTheme="majorHAnsi" w:cstheme="majorHAnsi"/>
          <w:sz w:val="20"/>
        </w:rPr>
      </w:pPr>
    </w:p>
    <w:p w:rsidR="009626B5" w:rsidRPr="009626B5" w:rsidRDefault="009626B5" w:rsidP="009626B5">
      <w:pPr>
        <w:pStyle w:val="ListParagraph"/>
        <w:numPr>
          <w:ilvl w:val="0"/>
          <w:numId w:val="2"/>
        </w:numPr>
        <w:tabs>
          <w:tab w:val="left" w:pos="3210"/>
        </w:tabs>
        <w:rPr>
          <w:rFonts w:asciiTheme="majorHAnsi" w:hAnsiTheme="majorHAnsi" w:cstheme="majorHAnsi"/>
          <w:sz w:val="31"/>
          <w:szCs w:val="31"/>
        </w:rPr>
      </w:pPr>
      <w:r w:rsidRPr="009626B5">
        <w:rPr>
          <w:rFonts w:asciiTheme="majorHAnsi" w:hAnsiTheme="majorHAnsi" w:cstheme="majorHAnsi"/>
          <w:sz w:val="31"/>
          <w:szCs w:val="31"/>
        </w:rPr>
        <w:t>War has led to a lot of people being killed, war crimes have been committed and there has been a lot of destruction to the country. After a year of fighting the Always people defeat the government. What happens next?</w:t>
      </w:r>
    </w:p>
    <w:p w:rsidR="009626B5" w:rsidRPr="009626B5" w:rsidRDefault="009626B5" w:rsidP="009626B5">
      <w:pPr>
        <w:tabs>
          <w:tab w:val="left" w:pos="3210"/>
        </w:tabs>
        <w:rPr>
          <w:rFonts w:asciiTheme="majorHAnsi" w:hAnsiTheme="majorHAnsi" w:cstheme="majorHAnsi"/>
          <w:sz w:val="20"/>
        </w:rPr>
      </w:pPr>
    </w:p>
    <w:p w:rsidR="009626B5" w:rsidRPr="009626B5" w:rsidRDefault="009626B5" w:rsidP="009626B5">
      <w:pPr>
        <w:pStyle w:val="ListParagraph"/>
        <w:numPr>
          <w:ilvl w:val="0"/>
          <w:numId w:val="2"/>
        </w:numPr>
      </w:pPr>
      <w:r w:rsidRPr="009626B5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6BC5FA2E" wp14:editId="251BB08C">
                <wp:simplePos x="0" y="0"/>
                <wp:positionH relativeFrom="margin">
                  <wp:align>left</wp:align>
                </wp:positionH>
                <wp:positionV relativeFrom="paragraph">
                  <wp:posOffset>681990</wp:posOffset>
                </wp:positionV>
                <wp:extent cx="6515100" cy="1404620"/>
                <wp:effectExtent l="0" t="0" r="19050" b="2667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6B5" w:rsidRPr="009626B5" w:rsidRDefault="009626B5" w:rsidP="009626B5">
                            <w:pPr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Agreement     Conflict     Justice     Forgiveness     R</w:t>
                            </w:r>
                            <w:r w:rsidRPr="009626B5">
                              <w:rPr>
                                <w:rFonts w:ascii="Arial Rounded MT Bold" w:hAnsi="Arial Rounded MT Bold"/>
                                <w:sz w:val="32"/>
                              </w:rPr>
                              <w:t>econciliation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BC5FA2E" id="_x0000_s1059" type="#_x0000_t202" style="position:absolute;left:0;text-align:left;margin-left:0;margin-top:53.7pt;width:513pt;height:110.6pt;z-index:2518589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">
                <v:textbox style="mso-fit-shape-to-text:t">
                  <w:txbxContent>
                    <w:p w:rsidR="009626B5" w:rsidRPr="009626B5" w:rsidRDefault="009626B5" w:rsidP="009626B5">
                      <w:pPr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Agreement     Conflict     Justice     Forgiveness     R</w:t>
                      </w:r>
                      <w:r w:rsidRPr="009626B5">
                        <w:rPr>
                          <w:rFonts w:ascii="Arial Rounded MT Bold" w:hAnsi="Arial Rounded MT Bold"/>
                          <w:sz w:val="32"/>
                        </w:rPr>
                        <w:t>econciliation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9626B5">
        <w:rPr>
          <w:rFonts w:asciiTheme="majorHAnsi" w:hAnsiTheme="majorHAnsi" w:cstheme="majorHAnsi"/>
          <w:sz w:val="31"/>
          <w:szCs w:val="31"/>
        </w:rPr>
        <w:t>Neverneverland</w:t>
      </w:r>
      <w:proofErr w:type="spellEnd"/>
      <w:r w:rsidRPr="009626B5">
        <w:rPr>
          <w:rFonts w:asciiTheme="majorHAnsi" w:hAnsiTheme="majorHAnsi" w:cstheme="majorHAnsi"/>
          <w:sz w:val="31"/>
          <w:szCs w:val="31"/>
        </w:rPr>
        <w:t xml:space="preserve"> is now at peace and the country is to be renamed </w:t>
      </w:r>
      <w:proofErr w:type="spellStart"/>
      <w:r w:rsidRPr="009626B5">
        <w:rPr>
          <w:rFonts w:asciiTheme="majorHAnsi" w:hAnsiTheme="majorHAnsi" w:cstheme="majorHAnsi"/>
          <w:sz w:val="31"/>
          <w:szCs w:val="31"/>
        </w:rPr>
        <w:t>Neveralwaysland</w:t>
      </w:r>
      <w:proofErr w:type="spellEnd"/>
      <w:r w:rsidRPr="009626B5">
        <w:rPr>
          <w:rFonts w:asciiTheme="majorHAnsi" w:hAnsiTheme="majorHAnsi" w:cstheme="majorHAnsi"/>
          <w:sz w:val="31"/>
          <w:szCs w:val="31"/>
        </w:rPr>
        <w:t>. How did this</w:t>
      </w:r>
    </w:p>
    <w:p w:rsidR="009626B5" w:rsidRPr="009626B5" w:rsidRDefault="009626B5" w:rsidP="009626B5">
      <w:pPr>
        <w:rPr>
          <w:lang w:eastAsia="en-GB"/>
        </w:rPr>
      </w:pPr>
    </w:p>
    <w:p w:rsidR="005147B6" w:rsidRPr="009626B5" w:rsidRDefault="005147B6" w:rsidP="009626B5">
      <w:pPr>
        <w:rPr>
          <w:lang w:eastAsia="en-GB"/>
        </w:rPr>
      </w:pPr>
    </w:p>
    <w:sectPr w:rsidR="005147B6" w:rsidRPr="009626B5" w:rsidSect="00B3376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ED9" w:rsidRDefault="00844ED9" w:rsidP="00844ED9">
      <w:r>
        <w:separator/>
      </w:r>
    </w:p>
  </w:endnote>
  <w:endnote w:type="continuationSeparator" w:id="0">
    <w:p w:rsidR="00844ED9" w:rsidRDefault="00844ED9" w:rsidP="00844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ED9" w:rsidRDefault="00844ED9" w:rsidP="00844ED9">
      <w:r>
        <w:separator/>
      </w:r>
    </w:p>
  </w:footnote>
  <w:footnote w:type="continuationSeparator" w:id="0">
    <w:p w:rsidR="00844ED9" w:rsidRDefault="00844ED9" w:rsidP="00844E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80100"/>
    <w:multiLevelType w:val="hybridMultilevel"/>
    <w:tmpl w:val="3D66C3E0"/>
    <w:lvl w:ilvl="0" w:tplc="10E8E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B6C0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D64E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E42E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4C32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C8B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944B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3AC8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369F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FD52B0"/>
    <w:multiLevelType w:val="hybridMultilevel"/>
    <w:tmpl w:val="3D66C3E0"/>
    <w:lvl w:ilvl="0" w:tplc="10E8E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B6C0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D64E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E42E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4C32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C8B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944B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3AC8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369F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80A"/>
    <w:rsid w:val="0000523F"/>
    <w:rsid w:val="000870E4"/>
    <w:rsid w:val="000D69A2"/>
    <w:rsid w:val="0011665D"/>
    <w:rsid w:val="0014584A"/>
    <w:rsid w:val="00164BD3"/>
    <w:rsid w:val="00207B99"/>
    <w:rsid w:val="00210AF7"/>
    <w:rsid w:val="00240A37"/>
    <w:rsid w:val="00246BCE"/>
    <w:rsid w:val="002C4CF9"/>
    <w:rsid w:val="002E78B2"/>
    <w:rsid w:val="00357732"/>
    <w:rsid w:val="00365C5D"/>
    <w:rsid w:val="00385684"/>
    <w:rsid w:val="003B59D0"/>
    <w:rsid w:val="003F5211"/>
    <w:rsid w:val="00441D89"/>
    <w:rsid w:val="004E014E"/>
    <w:rsid w:val="005147B6"/>
    <w:rsid w:val="00540F04"/>
    <w:rsid w:val="0054287A"/>
    <w:rsid w:val="005A00D0"/>
    <w:rsid w:val="005A794B"/>
    <w:rsid w:val="005D5C10"/>
    <w:rsid w:val="005F69DE"/>
    <w:rsid w:val="00601B5E"/>
    <w:rsid w:val="00601D87"/>
    <w:rsid w:val="006F580A"/>
    <w:rsid w:val="00710BF9"/>
    <w:rsid w:val="007256F6"/>
    <w:rsid w:val="007F1FD0"/>
    <w:rsid w:val="007F2C92"/>
    <w:rsid w:val="00801EC3"/>
    <w:rsid w:val="008040D8"/>
    <w:rsid w:val="0081689D"/>
    <w:rsid w:val="00816988"/>
    <w:rsid w:val="00826C69"/>
    <w:rsid w:val="00833719"/>
    <w:rsid w:val="00844ED9"/>
    <w:rsid w:val="0087759B"/>
    <w:rsid w:val="008A2CDB"/>
    <w:rsid w:val="008A3973"/>
    <w:rsid w:val="008B38F8"/>
    <w:rsid w:val="008C2EA9"/>
    <w:rsid w:val="008E43BE"/>
    <w:rsid w:val="009626B5"/>
    <w:rsid w:val="009E0764"/>
    <w:rsid w:val="009E77D4"/>
    <w:rsid w:val="00AB6204"/>
    <w:rsid w:val="00AD668A"/>
    <w:rsid w:val="00AF2C29"/>
    <w:rsid w:val="00B33760"/>
    <w:rsid w:val="00B65C64"/>
    <w:rsid w:val="00BA209A"/>
    <w:rsid w:val="00BC2356"/>
    <w:rsid w:val="00BF2D85"/>
    <w:rsid w:val="00C665D9"/>
    <w:rsid w:val="00C7156D"/>
    <w:rsid w:val="00C72551"/>
    <w:rsid w:val="00CE2DEF"/>
    <w:rsid w:val="00D02380"/>
    <w:rsid w:val="00D04895"/>
    <w:rsid w:val="00D507FC"/>
    <w:rsid w:val="00DA221F"/>
    <w:rsid w:val="00E117EF"/>
    <w:rsid w:val="00E16061"/>
    <w:rsid w:val="00E237B0"/>
    <w:rsid w:val="00E34B2A"/>
    <w:rsid w:val="00E36D62"/>
    <w:rsid w:val="00E83C5B"/>
    <w:rsid w:val="00F0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BF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10BF9"/>
    <w:pPr>
      <w:spacing w:before="100" w:beforeAutospacing="1" w:after="100" w:afterAutospacing="1"/>
    </w:pPr>
    <w:rPr>
      <w:rFonts w:eastAsiaTheme="minorEastAsia"/>
      <w:lang w:eastAsia="en-GB"/>
    </w:rPr>
  </w:style>
  <w:style w:type="table" w:styleId="TableGrid">
    <w:name w:val="Table Grid"/>
    <w:basedOn w:val="TableNormal"/>
    <w:uiPriority w:val="39"/>
    <w:rsid w:val="00CE2DE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44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ED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44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ED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B59D0"/>
    <w:pPr>
      <w:ind w:left="720"/>
      <w:contextualSpacing/>
    </w:pPr>
    <w:rPr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BF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10BF9"/>
    <w:pPr>
      <w:spacing w:before="100" w:beforeAutospacing="1" w:after="100" w:afterAutospacing="1"/>
    </w:pPr>
    <w:rPr>
      <w:rFonts w:eastAsiaTheme="minorEastAsia"/>
      <w:lang w:eastAsia="en-GB"/>
    </w:rPr>
  </w:style>
  <w:style w:type="table" w:styleId="TableGrid">
    <w:name w:val="Table Grid"/>
    <w:basedOn w:val="TableNormal"/>
    <w:uiPriority w:val="39"/>
    <w:rsid w:val="00CE2DE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44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ED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44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ED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B59D0"/>
    <w:pPr>
      <w:ind w:left="720"/>
      <w:contextualSpacing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2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86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microsoft.com/office/2007/relationships/hdphoto" Target="media/hdphoto2.wdp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2D5BD-3974-4894-BECA-E95380560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D39586DF</Template>
  <TotalTime>1</TotalTime>
  <Pages>6</Pages>
  <Words>228</Words>
  <Characters>1305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Beverley High School</Company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Butler</dc:creator>
  <cp:lastModifiedBy>M Haughton</cp:lastModifiedBy>
  <cp:revision>2</cp:revision>
  <dcterms:created xsi:type="dcterms:W3CDTF">2017-01-04T18:01:00Z</dcterms:created>
  <dcterms:modified xsi:type="dcterms:W3CDTF">2017-01-04T18:01:00Z</dcterms:modified>
</cp:coreProperties>
</file>