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24" w:rsidRPr="00A311A8" w:rsidRDefault="00081124">
      <w:pPr>
        <w:rPr>
          <w:sz w:val="32"/>
        </w:rPr>
      </w:pPr>
    </w:p>
    <w:tbl>
      <w:tblPr>
        <w:tblStyle w:val="TableGrid"/>
        <w:tblpPr w:leftFromText="180" w:rightFromText="180" w:vertAnchor="text" w:horzAnchor="margin" w:tblpX="-289" w:tblpY="-43"/>
        <w:tblW w:w="15735" w:type="dxa"/>
        <w:tblLook w:val="04A0" w:firstRow="1" w:lastRow="0" w:firstColumn="1" w:lastColumn="0" w:noHBand="0" w:noVBand="1"/>
      </w:tblPr>
      <w:tblGrid>
        <w:gridCol w:w="2547"/>
        <w:gridCol w:w="13188"/>
      </w:tblGrid>
      <w:tr w:rsidR="00BB0151" w:rsidTr="0018122F">
        <w:tc>
          <w:tcPr>
            <w:tcW w:w="2547" w:type="dxa"/>
          </w:tcPr>
          <w:p w:rsidR="00BB0151" w:rsidRPr="0018122F" w:rsidRDefault="00BB0151" w:rsidP="00BB0151">
            <w:pPr>
              <w:rPr>
                <w:sz w:val="4"/>
              </w:rPr>
            </w:pPr>
          </w:p>
          <w:p w:rsidR="0018122F" w:rsidRDefault="0018122F" w:rsidP="00BB0151">
            <w:pPr>
              <w:rPr>
                <w:sz w:val="32"/>
              </w:rPr>
            </w:pPr>
            <w:r>
              <w:rPr>
                <w:sz w:val="32"/>
              </w:rPr>
              <w:t>Helping the poor</w:t>
            </w:r>
          </w:p>
        </w:tc>
        <w:tc>
          <w:tcPr>
            <w:tcW w:w="13188" w:type="dxa"/>
          </w:tcPr>
          <w:p w:rsidR="00BB0151" w:rsidRPr="0018122F" w:rsidRDefault="0018122F" w:rsidP="00BB0151">
            <w:pPr>
              <w:rPr>
                <w:sz w:val="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DC4FBDA" wp14:editId="38FEDE85">
                      <wp:simplePos x="0" y="0"/>
                      <wp:positionH relativeFrom="column">
                        <wp:posOffset>-1724866</wp:posOffset>
                      </wp:positionH>
                      <wp:positionV relativeFrom="paragraph">
                        <wp:posOffset>-625359</wp:posOffset>
                      </wp:positionV>
                      <wp:extent cx="1828800" cy="1828800"/>
                      <wp:effectExtent l="0" t="0" r="0" b="635"/>
                      <wp:wrapNone/>
                      <wp:docPr id="2058" name="Text Box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122F" w:rsidRPr="0018122F" w:rsidRDefault="0018122F" w:rsidP="0018122F">
                                  <w:pPr>
                                    <w:jc w:val="center"/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18122F"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Helping the poor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6DC4FB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58" o:spid="_x0000_s1026" type="#_x0000_t202" style="position:absolute;margin-left:-135.8pt;margin-top:-49.2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WhKQIAAGIEAAAOAAAAZHJzL2Uyb0RvYy54bWysVE2P2jAQvVfqf7B8LwmIbdmIsKK7oqqE&#10;dleCas/GcSBS4rFsQ0J/fZ8dvrrtqerFmS+PZ96byfSha2p2UNZVpHM+HKScKS2pqPQ25z/Wi08T&#10;zpwXuhA1aZXzo3L8Yfbxw7Q1mRrRjupCWYYk2mWtyfnOe5MliZM71Qg3IKM0nCXZRniodpsUVrTI&#10;3tTJKE0/Jy3ZwliSyjlYn3onn8X8ZamkfylLpzyrc47afDxtPDfhTGZTkW2tMLtKnsoQ/1BFIyqN&#10;Ry+pnoQXbG+rP1I1lbTkqPQDSU1CZVlJFXtAN8P0XTernTAq9gJwnLnA5P5fWvl8eLWsKnI+Su/A&#10;lRYNWFqrzrOv1LFoBEatcRlCVwbBvoMHXAfsgt3BGFrvStuEL5pi8APt4wXhkE+GS5PRZJLCJeE7&#10;K8iTXK8b6/w3RQ0LQs4tKIzIisPS+T70HBJe07So6hp2kdX6NwNy9hYV5+B0+1pxkHy36WL3l242&#10;VBzRpKV+VJyRiwqFLIXzr8JiNlA85t2/4ChranNOJ4mzHdmff7OHeFAGL2ctZi3nGsvAWf1dg8r7&#10;4XgcRjMq47svIyj21rO59eh980gY5iH2ysgohnhfn8XSUvOGpZiHN+ESWuLlnPuz+Oj7+cdSSTWf&#10;xyAMoxF+qVdGhtQBxwDyunsT1pyY8CDxmc4zKbJ3hPSx4aYz870HLZGtgHKPKVgOCgY58n1aurAp&#10;t3qMuv4aZr8AAAD//wMAUEsDBBQABgAIAAAAIQCxKZQM3gAAAAsBAAAPAAAAZHJzL2Rvd25yZXYu&#10;eG1sTI/BTsMwDIbvSLxDZCRuW9pqLW1pOqEBZ2DwAFlj2tLGqZpsKzw93glOtuVPvz9X28WO4oSz&#10;7x0piNcRCKTGmZ5aBR/vz6schA+ajB4doYJv9LCtr68qXRp3pjc87UMrOIR8qRV0IUyllL7p0Gq/&#10;dhMS7z7dbHXgcW6lmfWZw+0okyjKpNU98YVOT7jrsBn2R6sgj+zLMBTJq7ebnzjtdo/uafpS6vZm&#10;ebgHEXAJfzBc9FkdanY6uCMZL0YFq+QuzpjlrshTEBck24A4cM2LFGRdyf8/1L8AAAD//wMAUEsB&#10;Ai0AFAAGAAgAAAAhALaDOJL+AAAA4QEAABMAAAAAAAAAAAAAAAAAAAAAAFtDb250ZW50X1R5cGVz&#10;XS54bWxQSwECLQAUAAYACAAAACEAOP0h/9YAAACUAQAACwAAAAAAAAAAAAAAAAAvAQAAX3JlbHMv&#10;LnJlbHNQSwECLQAUAAYACAAAACEASCmFoSkCAABiBAAADgAAAAAAAAAAAAAAAAAuAgAAZHJzL2Uy&#10;b0RvYy54bWxQSwECLQAUAAYACAAAACEAsSmUDN4AAAALAQAADwAAAAAAAAAAAAAAAACD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18122F" w:rsidRPr="0018122F" w:rsidRDefault="0018122F" w:rsidP="0018122F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8122F"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Helping the poor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122F" w:rsidRDefault="0018122F" w:rsidP="00BB0151">
            <w:pPr>
              <w:rPr>
                <w:sz w:val="32"/>
              </w:rPr>
            </w:pPr>
            <w:r>
              <w:rPr>
                <w:sz w:val="32"/>
              </w:rPr>
              <w:t xml:space="preserve">Explanation </w:t>
            </w:r>
          </w:p>
        </w:tc>
      </w:tr>
      <w:tr w:rsidR="0018122F" w:rsidTr="0018122F">
        <w:tc>
          <w:tcPr>
            <w:tcW w:w="2547" w:type="dxa"/>
          </w:tcPr>
          <w:p w:rsidR="0018122F" w:rsidRDefault="0018122F" w:rsidP="00BB015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24AB65C4" wp14:editId="5E6BD4B0">
                  <wp:simplePos x="0" y="0"/>
                  <wp:positionH relativeFrom="margin">
                    <wp:posOffset>332031</wp:posOffset>
                  </wp:positionH>
                  <wp:positionV relativeFrom="paragraph">
                    <wp:posOffset>39700</wp:posOffset>
                  </wp:positionV>
                  <wp:extent cx="791739" cy="1045028"/>
                  <wp:effectExtent l="0" t="0" r="8890" b="3175"/>
                  <wp:wrapNone/>
                  <wp:docPr id="2053" name="Picture 2053" descr="http://www.xmarksthespot.co.uk/various/charity-collection-t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xmarksthespot.co.uk/various/charity-collection-tin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" t="6832" r="1395" b="2485"/>
                          <a:stretch/>
                        </pic:blipFill>
                        <pic:spPr bwMode="auto">
                          <a:xfrm>
                            <a:off x="0" y="0"/>
                            <a:ext cx="794927" cy="104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22F" w:rsidRDefault="0018122F" w:rsidP="00BB0151">
            <w:pPr>
              <w:rPr>
                <w:noProof/>
                <w:lang w:eastAsia="en-GB"/>
              </w:rPr>
            </w:pPr>
          </w:p>
          <w:p w:rsidR="0018122F" w:rsidRDefault="0018122F" w:rsidP="00BB0151">
            <w:pPr>
              <w:rPr>
                <w:noProof/>
                <w:lang w:eastAsia="en-GB"/>
              </w:rPr>
            </w:pPr>
          </w:p>
          <w:p w:rsidR="0018122F" w:rsidRDefault="0018122F" w:rsidP="00BB0151">
            <w:pPr>
              <w:rPr>
                <w:noProof/>
                <w:lang w:eastAsia="en-GB"/>
              </w:rPr>
            </w:pPr>
          </w:p>
          <w:p w:rsidR="0018122F" w:rsidRPr="0018122F" w:rsidRDefault="0018122F" w:rsidP="00BB0151">
            <w:pPr>
              <w:rPr>
                <w:noProof/>
                <w:sz w:val="20"/>
                <w:lang w:eastAsia="en-GB"/>
              </w:rPr>
            </w:pPr>
          </w:p>
          <w:p w:rsidR="0018122F" w:rsidRDefault="0018122F" w:rsidP="00BB0151">
            <w:pPr>
              <w:rPr>
                <w:noProof/>
                <w:lang w:eastAsia="en-GB"/>
              </w:rPr>
            </w:pPr>
          </w:p>
        </w:tc>
        <w:tc>
          <w:tcPr>
            <w:tcW w:w="13188" w:type="dxa"/>
          </w:tcPr>
          <w:p w:rsidR="0018122F" w:rsidRDefault="0018122F" w:rsidP="00F37BCE">
            <w:pPr>
              <w:rPr>
                <w:sz w:val="28"/>
              </w:rPr>
            </w:pPr>
            <w:r w:rsidRPr="00F37BCE">
              <w:rPr>
                <w:sz w:val="28"/>
              </w:rPr>
              <w:t>Give examples of Christian charities</w:t>
            </w:r>
            <w:r w:rsidR="00F37BCE" w:rsidRPr="00F37BCE">
              <w:rPr>
                <w:sz w:val="28"/>
              </w:rPr>
              <w:t xml:space="preserve"> and how charity can help the poor… include examples of long term and emergency aid… </w:t>
            </w:r>
          </w:p>
          <w:p w:rsidR="00D02309" w:rsidRPr="00D02309" w:rsidRDefault="00D02309" w:rsidP="00F37BCE">
            <w:pPr>
              <w:rPr>
                <w:sz w:val="36"/>
              </w:rPr>
            </w:pPr>
          </w:p>
          <w:p w:rsidR="00D02309" w:rsidRPr="00D02309" w:rsidRDefault="00D02309" w:rsidP="00F37BCE">
            <w:pPr>
              <w:rPr>
                <w:sz w:val="34"/>
                <w:szCs w:val="34"/>
              </w:rPr>
            </w:pPr>
          </w:p>
          <w:p w:rsidR="00D02309" w:rsidRPr="00D02309" w:rsidRDefault="00D02309" w:rsidP="00F37BCE">
            <w:pPr>
              <w:rPr>
                <w:sz w:val="18"/>
              </w:rPr>
            </w:pPr>
          </w:p>
        </w:tc>
      </w:tr>
      <w:tr w:rsidR="00BB0151" w:rsidTr="00D02309">
        <w:trPr>
          <w:trHeight w:val="1782"/>
        </w:trPr>
        <w:tc>
          <w:tcPr>
            <w:tcW w:w="2547" w:type="dxa"/>
          </w:tcPr>
          <w:p w:rsidR="00BB0151" w:rsidRDefault="00BB0151" w:rsidP="00BB0151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9CB3E86" wp14:editId="352A8BAC">
                  <wp:simplePos x="0" y="0"/>
                  <wp:positionH relativeFrom="column">
                    <wp:posOffset>-34635</wp:posOffset>
                  </wp:positionH>
                  <wp:positionV relativeFrom="paragraph">
                    <wp:posOffset>189048</wp:posOffset>
                  </wp:positionV>
                  <wp:extent cx="1518343" cy="878774"/>
                  <wp:effectExtent l="0" t="0" r="5715" b="0"/>
                  <wp:wrapNone/>
                  <wp:docPr id="2057" name="Picture 2057" descr="http://www.nhs.uk/Conditions/social-care-and-support-guide/PublishingImages/MONEY%20RIGHTS%20LEGAL/BENEFITS%20AND%20TAX%20CREDITS/employment-allowance_364x200_E729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hs.uk/Conditions/social-care-and-support-guide/PublishingImages/MONEY%20RIGHTS%20LEGAL/BENEFITS%20AND%20TAX%20CREDITS/employment-allowance_364x200_E729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" t="5000" r="6146" b="19984"/>
                          <a:stretch/>
                        </pic:blipFill>
                        <pic:spPr bwMode="auto">
                          <a:xfrm>
                            <a:off x="0" y="0"/>
                            <a:ext cx="1518343" cy="87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0151" w:rsidRDefault="00BB0151" w:rsidP="00BB0151">
            <w:pPr>
              <w:rPr>
                <w:sz w:val="32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  <w:p w:rsidR="00BB0151" w:rsidRPr="0018122F" w:rsidRDefault="00BB0151" w:rsidP="00BB0151">
            <w:pPr>
              <w:rPr>
                <w:sz w:val="36"/>
              </w:rPr>
            </w:pPr>
          </w:p>
          <w:p w:rsidR="00BB0151" w:rsidRPr="00D02309" w:rsidRDefault="00BB0151" w:rsidP="00BB0151"/>
        </w:tc>
        <w:tc>
          <w:tcPr>
            <w:tcW w:w="13188" w:type="dxa"/>
          </w:tcPr>
          <w:p w:rsidR="00BB0151" w:rsidRDefault="0018122F" w:rsidP="00BB0151">
            <w:pPr>
              <w:rPr>
                <w:sz w:val="28"/>
              </w:rPr>
            </w:pPr>
            <w:r w:rsidRPr="00F37BC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019E72E" wp14:editId="2CC6CEA4">
                  <wp:simplePos x="0" y="0"/>
                  <wp:positionH relativeFrom="margin">
                    <wp:posOffset>7615300</wp:posOffset>
                  </wp:positionH>
                  <wp:positionV relativeFrom="paragraph">
                    <wp:posOffset>-1777522</wp:posOffset>
                  </wp:positionV>
                  <wp:extent cx="696687" cy="522514"/>
                  <wp:effectExtent l="0" t="0" r="8255" b="0"/>
                  <wp:wrapNone/>
                  <wp:docPr id="2059" name="Picture 2059" descr="bd0666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d0666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87" cy="5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BCE" w:rsidRPr="00F37BCE">
              <w:rPr>
                <w:sz w:val="28"/>
              </w:rPr>
              <w:t>Give examples of benefits people in the UK can claim. Explain how one of these benefits helps…</w:t>
            </w:r>
          </w:p>
          <w:p w:rsidR="00D02309" w:rsidRPr="00D02309" w:rsidRDefault="00D02309" w:rsidP="00BB0151">
            <w:pPr>
              <w:rPr>
                <w:sz w:val="10"/>
              </w:rPr>
            </w:pPr>
          </w:p>
        </w:tc>
      </w:tr>
      <w:tr w:rsidR="00BB0151" w:rsidTr="0018122F">
        <w:tc>
          <w:tcPr>
            <w:tcW w:w="2547" w:type="dxa"/>
          </w:tcPr>
          <w:p w:rsidR="00BB0151" w:rsidRDefault="00BB0151" w:rsidP="00BB0151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12ED15D5" wp14:editId="2C6B5A88">
                  <wp:simplePos x="0" y="0"/>
                  <wp:positionH relativeFrom="margin">
                    <wp:posOffset>35148</wp:posOffset>
                  </wp:positionH>
                  <wp:positionV relativeFrom="paragraph">
                    <wp:posOffset>55163</wp:posOffset>
                  </wp:positionV>
                  <wp:extent cx="1365250" cy="1140031"/>
                  <wp:effectExtent l="0" t="0" r="6350" b="3175"/>
                  <wp:wrapNone/>
                  <wp:docPr id="2055" name="Picture 2055" descr="https://thoughtsofaleicestersocialist.files.wordpress.com/2015/08/rmt-min-wage-pla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oughtsofaleicestersocialist.files.wordpress.com/2015/08/rmt-min-wage-placa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" r="32200"/>
                          <a:stretch/>
                        </pic:blipFill>
                        <pic:spPr bwMode="auto">
                          <a:xfrm>
                            <a:off x="0" y="0"/>
                            <a:ext cx="1366469" cy="11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0151" w:rsidRPr="0018122F" w:rsidRDefault="00BB0151" w:rsidP="00BB0151">
            <w:pPr>
              <w:rPr>
                <w:sz w:val="36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  <w:p w:rsidR="00BB0151" w:rsidRPr="00D02309" w:rsidRDefault="00BB0151" w:rsidP="00BB0151">
            <w:pPr>
              <w:rPr>
                <w:sz w:val="28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</w:tc>
        <w:tc>
          <w:tcPr>
            <w:tcW w:w="13188" w:type="dxa"/>
          </w:tcPr>
          <w:p w:rsidR="00BB0151" w:rsidRDefault="00F37BCE" w:rsidP="00F37BCE">
            <w:pPr>
              <w:rPr>
                <w:sz w:val="32"/>
              </w:rPr>
            </w:pPr>
            <w:r w:rsidRPr="00F37BCE">
              <w:rPr>
                <w:sz w:val="28"/>
              </w:rPr>
              <w:t>Explain the difference between the ‘minimum’ and ‘living wage’</w:t>
            </w:r>
            <w:r>
              <w:rPr>
                <w:sz w:val="28"/>
              </w:rPr>
              <w:t xml:space="preserve"> and how such wages may help people…</w:t>
            </w:r>
            <w:r w:rsidRPr="00F37BCE">
              <w:rPr>
                <w:sz w:val="28"/>
              </w:rPr>
              <w:t xml:space="preserve"> </w:t>
            </w:r>
          </w:p>
        </w:tc>
      </w:tr>
      <w:tr w:rsidR="00BB0151" w:rsidTr="0018122F">
        <w:tc>
          <w:tcPr>
            <w:tcW w:w="2547" w:type="dxa"/>
          </w:tcPr>
          <w:p w:rsidR="00BB0151" w:rsidRDefault="00BB0151" w:rsidP="00BB0151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3EC8D588" wp14:editId="39B4A889">
                  <wp:simplePos x="0" y="0"/>
                  <wp:positionH relativeFrom="column">
                    <wp:posOffset>82649</wp:posOffset>
                  </wp:positionH>
                  <wp:positionV relativeFrom="paragraph">
                    <wp:posOffset>32962</wp:posOffset>
                  </wp:positionV>
                  <wp:extent cx="1341912" cy="1223010"/>
                  <wp:effectExtent l="0" t="0" r="0" b="0"/>
                  <wp:wrapNone/>
                  <wp:docPr id="2054" name="Picture 2054" descr="https://www.evanandsus.com/wp-content/uploads/2016/02/Oxfam-Logo-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vanandsus.com/wp-content/uploads/2016/02/Oxfam-Logo-2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9"/>
                          <a:stretch/>
                        </pic:blipFill>
                        <pic:spPr bwMode="auto">
                          <a:xfrm>
                            <a:off x="0" y="0"/>
                            <a:ext cx="1343129" cy="122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0151" w:rsidRDefault="00BB0151" w:rsidP="00BB0151">
            <w:pPr>
              <w:rPr>
                <w:sz w:val="32"/>
              </w:rPr>
            </w:pPr>
          </w:p>
          <w:p w:rsidR="00BB0151" w:rsidRPr="0018122F" w:rsidRDefault="00BB0151" w:rsidP="00BB0151">
            <w:pPr>
              <w:rPr>
                <w:sz w:val="36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</w:tc>
        <w:tc>
          <w:tcPr>
            <w:tcW w:w="13188" w:type="dxa"/>
          </w:tcPr>
          <w:p w:rsidR="00BB0151" w:rsidRDefault="00F37BCE" w:rsidP="00BB0151">
            <w:pPr>
              <w:rPr>
                <w:sz w:val="32"/>
              </w:rPr>
            </w:pPr>
            <w:r w:rsidRPr="009C7528">
              <w:rPr>
                <w:sz w:val="28"/>
              </w:rPr>
              <w:t xml:space="preserve">What kind of aid is the Oxfam unwrapped campaign? </w:t>
            </w:r>
            <w:r w:rsidR="009C7528" w:rsidRPr="009C7528">
              <w:rPr>
                <w:sz w:val="28"/>
              </w:rPr>
              <w:t>Explain how it works…</w:t>
            </w:r>
          </w:p>
        </w:tc>
      </w:tr>
      <w:tr w:rsidR="00BB0151" w:rsidTr="0018122F">
        <w:trPr>
          <w:trHeight w:val="1909"/>
        </w:trPr>
        <w:tc>
          <w:tcPr>
            <w:tcW w:w="2547" w:type="dxa"/>
          </w:tcPr>
          <w:p w:rsidR="00BB0151" w:rsidRDefault="00BB0151" w:rsidP="00BB0151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52DEFD36" wp14:editId="4FA4EA0A">
                  <wp:simplePos x="0" y="0"/>
                  <wp:positionH relativeFrom="margin">
                    <wp:posOffset>213278</wp:posOffset>
                  </wp:positionH>
                  <wp:positionV relativeFrom="paragraph">
                    <wp:posOffset>37877</wp:posOffset>
                  </wp:positionV>
                  <wp:extent cx="1032444" cy="1109901"/>
                  <wp:effectExtent l="0" t="0" r="0" b="0"/>
                  <wp:wrapNone/>
                  <wp:docPr id="2056" name="Picture 2056" descr="https://upload.wikimedia.org/wikipedia/en/1/1b/Fairtr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en/1/1b/Fairtra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5305" r="17623" b="4542"/>
                          <a:stretch/>
                        </pic:blipFill>
                        <pic:spPr bwMode="auto">
                          <a:xfrm>
                            <a:off x="0" y="0"/>
                            <a:ext cx="1040044" cy="111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151" w:rsidRDefault="00BB0151" w:rsidP="00BB0151">
            <w:pPr>
              <w:rPr>
                <w:sz w:val="32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  <w:p w:rsidR="00BB0151" w:rsidRDefault="00BB0151" w:rsidP="00BB0151">
            <w:pPr>
              <w:rPr>
                <w:sz w:val="32"/>
              </w:rPr>
            </w:pPr>
          </w:p>
        </w:tc>
        <w:tc>
          <w:tcPr>
            <w:tcW w:w="13188" w:type="dxa"/>
          </w:tcPr>
          <w:p w:rsidR="00BB0151" w:rsidRDefault="009C7528" w:rsidP="00BB0151">
            <w:pPr>
              <w:rPr>
                <w:sz w:val="32"/>
              </w:rPr>
            </w:pPr>
            <w:r w:rsidRPr="009C7528">
              <w:rPr>
                <w:sz w:val="28"/>
              </w:rPr>
              <w:t>Explain how fair trade works and helps people…</w:t>
            </w:r>
          </w:p>
        </w:tc>
      </w:tr>
    </w:tbl>
    <w:p w:rsidR="000D52FA" w:rsidRPr="00777267" w:rsidRDefault="000D52FA" w:rsidP="000D52FA"/>
    <w:p w:rsidR="000D52FA" w:rsidRPr="00777267" w:rsidRDefault="000D52FA" w:rsidP="000D52FA"/>
    <w:p w:rsidR="000D52FA" w:rsidRPr="00777267" w:rsidRDefault="000D52FA" w:rsidP="000D52FA"/>
    <w:p w:rsidR="000D52FA" w:rsidRPr="00777267" w:rsidRDefault="000D52FA" w:rsidP="000D52FA"/>
    <w:p w:rsidR="000D52FA" w:rsidRDefault="000D52FA" w:rsidP="000D52FA"/>
    <w:p w:rsidR="000D52FA" w:rsidRDefault="000D52FA" w:rsidP="000D52FA">
      <w:pPr>
        <w:tabs>
          <w:tab w:val="left" w:pos="13428"/>
        </w:tabs>
      </w:pPr>
      <w:r>
        <w:tab/>
      </w:r>
    </w:p>
    <w:p w:rsidR="000D52FA" w:rsidRDefault="000D52FA" w:rsidP="000D52FA"/>
    <w:p w:rsidR="000D52FA" w:rsidRDefault="000D52FA" w:rsidP="000D52FA"/>
    <w:p w:rsidR="000D52FA" w:rsidRDefault="000D52FA" w:rsidP="000D52FA"/>
    <w:p w:rsidR="000D52FA" w:rsidRDefault="000D52FA" w:rsidP="000D52FA"/>
    <w:p w:rsidR="000D52FA" w:rsidRDefault="000D52FA" w:rsidP="000D52FA"/>
    <w:p w:rsidR="00081124" w:rsidRPr="00BB0151" w:rsidRDefault="000D52FA" w:rsidP="00BB0151">
      <w:pPr>
        <w:tabs>
          <w:tab w:val="left" w:pos="9949"/>
        </w:tabs>
      </w:pPr>
      <w:r>
        <w:tab/>
      </w:r>
    </w:p>
    <w:tbl>
      <w:tblPr>
        <w:tblStyle w:val="TableGrid"/>
        <w:tblpPr w:leftFromText="180" w:rightFromText="180" w:horzAnchor="margin" w:tblpX="-441" w:tblpY="412"/>
        <w:tblW w:w="16018" w:type="dxa"/>
        <w:tblLook w:val="04A0" w:firstRow="1" w:lastRow="0" w:firstColumn="1" w:lastColumn="0" w:noHBand="0" w:noVBand="1"/>
      </w:tblPr>
      <w:tblGrid>
        <w:gridCol w:w="3539"/>
        <w:gridCol w:w="3969"/>
        <w:gridCol w:w="4111"/>
        <w:gridCol w:w="4399"/>
      </w:tblGrid>
      <w:tr w:rsidR="000D52FA" w:rsidRPr="00A311A8" w:rsidTr="00BB0151">
        <w:tc>
          <w:tcPr>
            <w:tcW w:w="3539" w:type="dxa"/>
          </w:tcPr>
          <w:p w:rsidR="000D52FA" w:rsidRPr="00A311A8" w:rsidRDefault="000D52FA" w:rsidP="00BB0151">
            <w:pPr>
              <w:rPr>
                <w:sz w:val="8"/>
              </w:rPr>
            </w:pPr>
          </w:p>
          <w:p w:rsidR="000D52FA" w:rsidRPr="00A311A8" w:rsidRDefault="000D52FA" w:rsidP="00BB0151">
            <w:pPr>
              <w:rPr>
                <w:sz w:val="32"/>
              </w:rPr>
            </w:pPr>
            <w:r w:rsidRPr="00A311A8">
              <w:rPr>
                <w:sz w:val="32"/>
              </w:rPr>
              <w:t>Issue</w:t>
            </w:r>
          </w:p>
        </w:tc>
        <w:tc>
          <w:tcPr>
            <w:tcW w:w="3969" w:type="dxa"/>
          </w:tcPr>
          <w:p w:rsidR="000D52FA" w:rsidRPr="00A311A8" w:rsidRDefault="000D52FA" w:rsidP="00BB0151">
            <w:pPr>
              <w:rPr>
                <w:sz w:val="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270BBFD" wp14:editId="79E8A8B5">
                      <wp:simplePos x="0" y="0"/>
                      <wp:positionH relativeFrom="column">
                        <wp:posOffset>-2339571</wp:posOffset>
                      </wp:positionH>
                      <wp:positionV relativeFrom="paragraph">
                        <wp:posOffset>-558338</wp:posOffset>
                      </wp:positionV>
                      <wp:extent cx="7018078" cy="1828800"/>
                      <wp:effectExtent l="0" t="0" r="0" b="571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1807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D52FA" w:rsidRPr="003F0986" w:rsidRDefault="000D52FA" w:rsidP="003F0986">
                                  <w:pPr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60"/>
                                      <w:szCs w:val="6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3F0986"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60"/>
                                      <w:szCs w:val="6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Exploiting and Helping the Poor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4270BBFD" id="Text Box 1" o:spid="_x0000_s1027" type="#_x0000_t202" style="position:absolute;margin-left:-184.2pt;margin-top:-43.95pt;width:552.6pt;height:2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8rKwIAAFcEAAAOAAAAZHJzL2Uyb0RvYy54bWysVE2P2jAQvVfqf7B8L0kQLTQirOiuqCqh&#10;3ZWg2rNxHIgUf9Q2JPTX99kJLN32VPXijGfG45n3njO/62RDTsK6WquCZqOUEqG4Lmu1L+j37erD&#10;jBLnmSpZo5Uo6Fk4erd4/27emlyM9UE3pbAERZTLW1PQg/cmTxLHD0IyN9JGKAQrbSXz2Np9UlrW&#10;orpsknGafkpabUtjNRfOwfvQB+ki1q8qwf1TVTnhSVNQ9ObjauO6C2uymLN8b5k51Hxog/1DF5LV&#10;CpdeSz0wz8jR1n+UkjW32unKj7iWia6qmos4A6bJ0jfTbA7MiDgLwHHmCpP7f2X54+nZkroEd5Qo&#10;JkHRVnSefNEdyQI6rXE5kjYGab6DO2QOfgdnGLqrrAxfjEMQB87nK7ahGIdzmmazdAo1cMSy2Xg2&#10;SyP6yetxY53/KrQkwSioBXkRU3ZaO48rkXpJCbcpvaqbJhLYqN8cSOw9IipgOB0m6TsOlu923TDG&#10;TpdnTGd1rw5n+KpGB2vm/DOzkAMGgsT9E5aq0W1B9WBRctD259/8IR8sIUpJC3kV1P04Misoab4p&#10;8Pc5m0yCHuNm8nE6xsbeRna3EXWU9xoKBkfoLpoh3zcXs7JavuAlLMOtCDHFcXdB/cW8973o8ZK4&#10;WC5jEhRomF+rjeGhdIAw4LvtXpg1Awke/D3qixBZ/oaLPjecdGZ59GAkEhUA7lEFa2ED9Ub+hpcW&#10;nsftPma9/g8WvwAAAP//AwBQSwMEFAAGAAgAAAAhAO6isj/fAAAADAEAAA8AAABkcnMvZG93bnJl&#10;di54bWxMj0tPw0AMhO9I/IeVkbi1m/BoQ8imqnhIHHqhhLubNUlE1htlt0367zEnuNme0cznYjO7&#10;Xp1oDJ1nA+kyAUVce9txY6D6eF1koEJEtth7JgNnCrApLy8KzK2f+J1O+9goCeGQo4E2xiHXOtQt&#10;OQxLPxCL9uVHh1HWsdF2xEnCXa9vkmSlHXYsDS0O9NRS/b0/OgMx2m16rl5cePucd89Tm9T3WBlz&#10;fTVvH0FFmuOfGX7xBR1KYTr4I9ugegOL21V2J16ZsvUDKLGs5QTqYECaU9Blof8/Uf4AAAD//wMA&#10;UEsBAi0AFAAGAAgAAAAhALaDOJL+AAAA4QEAABMAAAAAAAAAAAAAAAAAAAAAAFtDb250ZW50X1R5&#10;cGVzXS54bWxQSwECLQAUAAYACAAAACEAOP0h/9YAAACUAQAACwAAAAAAAAAAAAAAAAAvAQAAX3Jl&#10;bHMvLnJlbHNQSwECLQAUAAYACAAAACEADpHfKysCAABXBAAADgAAAAAAAAAAAAAAAAAuAgAAZHJz&#10;L2Uyb0RvYy54bWxQSwECLQAUAAYACAAAACEA7qKyP98AAAAMAQAADwAAAAAAAAAAAAAAAACF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D52FA" w:rsidRPr="003F0986" w:rsidRDefault="000D52FA" w:rsidP="003F0986">
                            <w:pPr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F0986"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Exploiting and Helping the Poor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52FA" w:rsidRPr="00A311A8" w:rsidRDefault="000D52FA" w:rsidP="00BB0151">
            <w:pPr>
              <w:rPr>
                <w:sz w:val="32"/>
              </w:rPr>
            </w:pPr>
            <w:r w:rsidRPr="00A311A8">
              <w:rPr>
                <w:sz w:val="32"/>
              </w:rPr>
              <w:t>Explanation</w:t>
            </w:r>
          </w:p>
          <w:p w:rsidR="000D52FA" w:rsidRPr="00A311A8" w:rsidRDefault="000D52FA" w:rsidP="00BB0151">
            <w:pPr>
              <w:rPr>
                <w:sz w:val="6"/>
              </w:rPr>
            </w:pPr>
          </w:p>
        </w:tc>
        <w:tc>
          <w:tcPr>
            <w:tcW w:w="4111" w:type="dxa"/>
          </w:tcPr>
          <w:p w:rsidR="000D52FA" w:rsidRPr="000D52FA" w:rsidRDefault="000D52FA" w:rsidP="00BB0151">
            <w:pPr>
              <w:rPr>
                <w:sz w:val="8"/>
              </w:rPr>
            </w:pPr>
          </w:p>
          <w:p w:rsidR="000D52FA" w:rsidRPr="00A311A8" w:rsidRDefault="000D52FA" w:rsidP="00BB0151">
            <w:pPr>
              <w:rPr>
                <w:sz w:val="8"/>
              </w:rPr>
            </w:pPr>
            <w:r w:rsidRPr="00A311A8">
              <w:rPr>
                <w:sz w:val="32"/>
              </w:rPr>
              <w:t>Examples</w:t>
            </w:r>
          </w:p>
        </w:tc>
        <w:tc>
          <w:tcPr>
            <w:tcW w:w="4399" w:type="dxa"/>
          </w:tcPr>
          <w:p w:rsidR="000D52FA" w:rsidRPr="00A311A8" w:rsidRDefault="000D52FA" w:rsidP="00BB0151">
            <w:pPr>
              <w:rPr>
                <w:sz w:val="8"/>
              </w:rPr>
            </w:pPr>
          </w:p>
          <w:p w:rsidR="000D52FA" w:rsidRPr="00A311A8" w:rsidRDefault="000D52FA" w:rsidP="00BB0151">
            <w:pPr>
              <w:rPr>
                <w:sz w:val="32"/>
              </w:rPr>
            </w:pPr>
            <w:r>
              <w:rPr>
                <w:sz w:val="32"/>
              </w:rPr>
              <w:t>Problems this issue</w:t>
            </w:r>
          </w:p>
        </w:tc>
      </w:tr>
      <w:tr w:rsidR="000D52FA" w:rsidTr="00BB0151">
        <w:tc>
          <w:tcPr>
            <w:tcW w:w="3539" w:type="dxa"/>
          </w:tcPr>
          <w:p w:rsidR="000D52FA" w:rsidRDefault="000D52FA" w:rsidP="00BB0151">
            <w:r w:rsidRPr="006D5A6F">
              <w:rPr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135F907D" wp14:editId="5436BAD7">
                  <wp:simplePos x="0" y="0"/>
                  <wp:positionH relativeFrom="column">
                    <wp:posOffset>-44805</wp:posOffset>
                  </wp:positionH>
                  <wp:positionV relativeFrom="paragraph">
                    <wp:posOffset>20592</wp:posOffset>
                  </wp:positionV>
                  <wp:extent cx="1253178" cy="1104265"/>
                  <wp:effectExtent l="0" t="0" r="4445" b="635"/>
                  <wp:wrapNone/>
                  <wp:docPr id="2050" name="Picture 2" descr="https://sparaszczukster.files.wordpress.com/2013/07/shocking_copy_fuck_me_wo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paraszczukster.files.wordpress.com/2013/07/shocking_copy_fuck_me_won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6" t="36438" r="25907" b="32198"/>
                          <a:stretch/>
                        </pic:blipFill>
                        <pic:spPr bwMode="auto">
                          <a:xfrm>
                            <a:off x="0" y="0"/>
                            <a:ext cx="1258324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1971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52AAA31F" wp14:editId="7740AE01">
                  <wp:simplePos x="0" y="0"/>
                  <wp:positionH relativeFrom="margin">
                    <wp:posOffset>1189355</wp:posOffset>
                  </wp:positionH>
                  <wp:positionV relativeFrom="paragraph">
                    <wp:posOffset>158371</wp:posOffset>
                  </wp:positionV>
                  <wp:extent cx="929715" cy="623493"/>
                  <wp:effectExtent l="57150" t="76200" r="41910" b="81915"/>
                  <wp:wrapNone/>
                  <wp:docPr id="6" name="Picture 2" descr="https://sparaszczukster.files.wordpress.com/2013/07/shocking_copy_fuck_me_wo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paraszczukster.files.wordpress.com/2013/07/shocking_copy_fuck_me_won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4" t="84674" r="36996" b="3456"/>
                          <a:stretch/>
                        </pic:blipFill>
                        <pic:spPr bwMode="auto">
                          <a:xfrm rot="517512">
                            <a:off x="0" y="0"/>
                            <a:ext cx="929715" cy="62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1971"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07606317" wp14:editId="17C60D40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27305</wp:posOffset>
                  </wp:positionV>
                  <wp:extent cx="1358900" cy="1139825"/>
                  <wp:effectExtent l="0" t="0" r="0" b="3175"/>
                  <wp:wrapNone/>
                  <wp:docPr id="4" name="Picture 2" descr="https://sparaszczukster.files.wordpress.com/2013/07/shocking_copy_fuck_me_wo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paraszczukster.files.wordpress.com/2013/07/shocking_copy_fuck_me_won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36140" r="15440" b="22570"/>
                          <a:stretch/>
                        </pic:blipFill>
                        <pic:spPr bwMode="auto">
                          <a:xfrm>
                            <a:off x="0" y="0"/>
                            <a:ext cx="135890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>
            <w:r w:rsidRPr="000B1971"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3F703F4" wp14:editId="565F67DA">
                  <wp:simplePos x="0" y="0"/>
                  <wp:positionH relativeFrom="margin">
                    <wp:posOffset>1142939</wp:posOffset>
                  </wp:positionH>
                  <wp:positionV relativeFrom="paragraph">
                    <wp:posOffset>43852</wp:posOffset>
                  </wp:positionV>
                  <wp:extent cx="1002268" cy="333375"/>
                  <wp:effectExtent l="38100" t="76200" r="26670" b="85725"/>
                  <wp:wrapNone/>
                  <wp:docPr id="3" name="Picture 2" descr="https://sparaszczukster.files.wordpress.com/2013/07/shocking_copy_fuck_me_wo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paraszczukster.files.wordpress.com/2013/07/shocking_copy_fuck_me_won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6" t="5802" r="23714" b="78970"/>
                          <a:stretch/>
                        </pic:blipFill>
                        <pic:spPr bwMode="auto">
                          <a:xfrm rot="531175">
                            <a:off x="0" y="0"/>
                            <a:ext cx="1004265" cy="3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Default="000D52FA" w:rsidP="00BB0151"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25200996" wp14:editId="591C8ED7">
                  <wp:simplePos x="0" y="0"/>
                  <wp:positionH relativeFrom="column">
                    <wp:posOffset>-56681</wp:posOffset>
                  </wp:positionH>
                  <wp:positionV relativeFrom="paragraph">
                    <wp:posOffset>113889</wp:posOffset>
                  </wp:positionV>
                  <wp:extent cx="1354311" cy="201740"/>
                  <wp:effectExtent l="0" t="0" r="0" b="825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56" cy="24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Pr="006D5A6F" w:rsidRDefault="000D52FA" w:rsidP="00BB0151">
            <w:pPr>
              <w:rPr>
                <w:sz w:val="24"/>
              </w:rPr>
            </w:pPr>
          </w:p>
        </w:tc>
        <w:tc>
          <w:tcPr>
            <w:tcW w:w="3969" w:type="dxa"/>
          </w:tcPr>
          <w:p w:rsidR="000D52FA" w:rsidRDefault="000D52FA" w:rsidP="00BB0151"/>
        </w:tc>
        <w:tc>
          <w:tcPr>
            <w:tcW w:w="4111" w:type="dxa"/>
          </w:tcPr>
          <w:p w:rsidR="000D52FA" w:rsidRDefault="000D52FA" w:rsidP="00BB0151"/>
        </w:tc>
        <w:tc>
          <w:tcPr>
            <w:tcW w:w="4399" w:type="dxa"/>
          </w:tcPr>
          <w:p w:rsidR="000D52FA" w:rsidRDefault="000D52FA" w:rsidP="00BB0151"/>
        </w:tc>
      </w:tr>
      <w:tr w:rsidR="000D52FA" w:rsidTr="00BB0151">
        <w:tc>
          <w:tcPr>
            <w:tcW w:w="3539" w:type="dxa"/>
          </w:tcPr>
          <w:p w:rsidR="000D52FA" w:rsidRDefault="000D52FA" w:rsidP="00BB0151"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042F69B3" wp14:editId="29F6BC83">
                  <wp:simplePos x="0" y="0"/>
                  <wp:positionH relativeFrom="margin">
                    <wp:posOffset>-9180</wp:posOffset>
                  </wp:positionH>
                  <wp:positionV relativeFrom="paragraph">
                    <wp:posOffset>59426</wp:posOffset>
                  </wp:positionV>
                  <wp:extent cx="2125683" cy="1329690"/>
                  <wp:effectExtent l="0" t="0" r="8255" b="3810"/>
                  <wp:wrapNone/>
                  <wp:docPr id="8" name="Picture 8" descr="http://i.huffpost.com/gen/1706634/images/o-HUMAN-TRAFFICKING-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huffpost.com/gen/1706634/images/o-HUMAN-TRAFFICKING-faceb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8" r="10117"/>
                          <a:stretch/>
                        </pic:blipFill>
                        <pic:spPr bwMode="auto">
                          <a:xfrm>
                            <a:off x="0" y="0"/>
                            <a:ext cx="2140779" cy="133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>
            <w:pPr>
              <w:rPr>
                <w:sz w:val="32"/>
              </w:rPr>
            </w:pPr>
          </w:p>
          <w:p w:rsidR="000D52FA" w:rsidRPr="006D5A6F" w:rsidRDefault="000D52FA" w:rsidP="00BB0151">
            <w:pPr>
              <w:rPr>
                <w:sz w:val="24"/>
              </w:rPr>
            </w:pPr>
          </w:p>
        </w:tc>
        <w:tc>
          <w:tcPr>
            <w:tcW w:w="3969" w:type="dxa"/>
          </w:tcPr>
          <w:p w:rsidR="000D52FA" w:rsidRDefault="000D52FA" w:rsidP="00BB0151"/>
          <w:p w:rsidR="000D52FA" w:rsidRDefault="000D52FA" w:rsidP="00BB0151"/>
        </w:tc>
        <w:tc>
          <w:tcPr>
            <w:tcW w:w="4111" w:type="dxa"/>
          </w:tcPr>
          <w:p w:rsidR="000D52FA" w:rsidRDefault="000D52FA" w:rsidP="00BB0151"/>
        </w:tc>
        <w:tc>
          <w:tcPr>
            <w:tcW w:w="4399" w:type="dxa"/>
          </w:tcPr>
          <w:p w:rsidR="000D52FA" w:rsidRDefault="000D52FA" w:rsidP="00BB0151"/>
        </w:tc>
      </w:tr>
      <w:tr w:rsidR="000D52FA" w:rsidTr="00BB0151">
        <w:tc>
          <w:tcPr>
            <w:tcW w:w="3539" w:type="dxa"/>
          </w:tcPr>
          <w:p w:rsidR="000D52FA" w:rsidRDefault="000D52FA" w:rsidP="00BB0151">
            <w:r w:rsidRPr="00081124"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7E8D3C83" wp14:editId="0B576AA6">
                  <wp:simplePos x="0" y="0"/>
                  <wp:positionH relativeFrom="column">
                    <wp:posOffset>-21054</wp:posOffset>
                  </wp:positionH>
                  <wp:positionV relativeFrom="paragraph">
                    <wp:posOffset>-50462</wp:posOffset>
                  </wp:positionV>
                  <wp:extent cx="2158365" cy="1567543"/>
                  <wp:effectExtent l="0" t="0" r="0" b="0"/>
                  <wp:wrapNone/>
                  <wp:docPr id="2052" name="Picture 4" descr="https://www.thestage.co.uk/wp-content/uploads/2015/03/shutterstock_generic-low-pay-no-pay-peanuts-money-700x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www.thestage.co.uk/wp-content/uploads/2015/03/shutterstock_generic-low-pay-no-pay-peanuts-money-700x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03" cy="15889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>
            <w:pPr>
              <w:rPr>
                <w:sz w:val="36"/>
                <w:szCs w:val="26"/>
              </w:rPr>
            </w:pPr>
          </w:p>
          <w:p w:rsidR="000D52FA" w:rsidRPr="006D5A6F" w:rsidRDefault="000D52FA" w:rsidP="00BB0151">
            <w:pPr>
              <w:rPr>
                <w:sz w:val="28"/>
                <w:szCs w:val="26"/>
              </w:rPr>
            </w:pPr>
          </w:p>
        </w:tc>
        <w:tc>
          <w:tcPr>
            <w:tcW w:w="3969" w:type="dxa"/>
          </w:tcPr>
          <w:p w:rsidR="000D52FA" w:rsidRDefault="000D52FA" w:rsidP="00BB0151"/>
        </w:tc>
        <w:tc>
          <w:tcPr>
            <w:tcW w:w="4111" w:type="dxa"/>
          </w:tcPr>
          <w:p w:rsidR="000D52FA" w:rsidRDefault="000D52FA" w:rsidP="00BB0151"/>
        </w:tc>
        <w:tc>
          <w:tcPr>
            <w:tcW w:w="4399" w:type="dxa"/>
          </w:tcPr>
          <w:p w:rsidR="000D52FA" w:rsidRDefault="000D52FA" w:rsidP="00BB0151"/>
        </w:tc>
      </w:tr>
      <w:tr w:rsidR="000D52FA" w:rsidTr="00BB0151">
        <w:trPr>
          <w:trHeight w:val="1664"/>
        </w:trPr>
        <w:tc>
          <w:tcPr>
            <w:tcW w:w="3539" w:type="dxa"/>
          </w:tcPr>
          <w:p w:rsidR="000D52FA" w:rsidRDefault="000D52FA" w:rsidP="00BB0151"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F2C2B5B" wp14:editId="7C87FBD3">
                  <wp:simplePos x="0" y="0"/>
                  <wp:positionH relativeFrom="column">
                    <wp:posOffset>109286</wp:posOffset>
                  </wp:positionH>
                  <wp:positionV relativeFrom="paragraph">
                    <wp:posOffset>26414</wp:posOffset>
                  </wp:positionV>
                  <wp:extent cx="1834979" cy="1436915"/>
                  <wp:effectExtent l="0" t="0" r="0" b="0"/>
                  <wp:wrapNone/>
                  <wp:docPr id="9" name="Picture 9" descr="http://i2.istockimg.com/file_thumbview_approve/809061/5/stock-illustration-809061-couch-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2.istockimg.com/file_thumbview_approve/809061/5/stock-illustration-809061-couch-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4979" cy="143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Default="000D52FA" w:rsidP="00BB0151"/>
          <w:p w:rsidR="000D52FA" w:rsidRPr="00097F9E" w:rsidRDefault="000D52FA" w:rsidP="00BB0151">
            <w:pPr>
              <w:rPr>
                <w:sz w:val="4"/>
              </w:rPr>
            </w:pPr>
          </w:p>
          <w:p w:rsidR="000D52FA" w:rsidRDefault="000D52FA" w:rsidP="00BB0151">
            <w:pPr>
              <w:rPr>
                <w:sz w:val="32"/>
              </w:rPr>
            </w:pPr>
          </w:p>
          <w:p w:rsidR="000D52FA" w:rsidRPr="006D5A6F" w:rsidRDefault="000D52FA" w:rsidP="00BB0151">
            <w:pPr>
              <w:rPr>
                <w:sz w:val="28"/>
              </w:rPr>
            </w:pPr>
          </w:p>
        </w:tc>
        <w:tc>
          <w:tcPr>
            <w:tcW w:w="3969" w:type="dxa"/>
          </w:tcPr>
          <w:p w:rsidR="000D52FA" w:rsidRDefault="000D52FA" w:rsidP="00BB0151"/>
        </w:tc>
        <w:tc>
          <w:tcPr>
            <w:tcW w:w="4111" w:type="dxa"/>
          </w:tcPr>
          <w:p w:rsidR="000D52FA" w:rsidRDefault="000D52FA" w:rsidP="00BB0151"/>
        </w:tc>
        <w:tc>
          <w:tcPr>
            <w:tcW w:w="4399" w:type="dxa"/>
          </w:tcPr>
          <w:p w:rsidR="000D52FA" w:rsidRDefault="000D52FA" w:rsidP="00BB0151"/>
        </w:tc>
      </w:tr>
    </w:tbl>
    <w:p w:rsidR="00081124" w:rsidRDefault="00842BD2" w:rsidP="00842BD2">
      <w:pPr>
        <w:tabs>
          <w:tab w:val="left" w:pos="13428"/>
        </w:tabs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30A9BCF" wp14:editId="09082CEB">
            <wp:simplePos x="0" y="0"/>
            <wp:positionH relativeFrom="margin">
              <wp:posOffset>9088630</wp:posOffset>
            </wp:positionH>
            <wp:positionV relativeFrom="paragraph">
              <wp:posOffset>-255376</wp:posOffset>
            </wp:positionV>
            <wp:extent cx="696687" cy="522514"/>
            <wp:effectExtent l="0" t="0" r="8255" b="0"/>
            <wp:wrapNone/>
            <wp:docPr id="11" name="Picture 11" descr="bd066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06662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6" cy="5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81124" w:rsidRDefault="00081124"/>
    <w:p w:rsidR="00081124" w:rsidRDefault="008F2B31"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2C28E5B1" wp14:editId="38006F20">
            <wp:simplePos x="0" y="0"/>
            <wp:positionH relativeFrom="column">
              <wp:posOffset>5737671</wp:posOffset>
            </wp:positionH>
            <wp:positionV relativeFrom="paragraph">
              <wp:posOffset>56515</wp:posOffset>
            </wp:positionV>
            <wp:extent cx="2695575" cy="1560195"/>
            <wp:effectExtent l="0" t="0" r="9525" b="1905"/>
            <wp:wrapNone/>
            <wp:docPr id="31" name="Picture 31" descr="http://www.nhs.uk/Conditions/social-care-and-support-guide/PublishingImages/MONEY%20RIGHTS%20LEGAL/BENEFITS%20AND%20TAX%20CREDITS/employment-allowance_364x200_E729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hs.uk/Conditions/social-care-and-support-guide/PublishingImages/MONEY%20RIGHTS%20LEGAL/BENEFITS%20AND%20TAX%20CREDITS/employment-allowance_364x200_E729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5000" r="6146" b="19984"/>
                    <a:stretch/>
                  </pic:blipFill>
                  <pic:spPr bwMode="auto">
                    <a:xfrm>
                      <a:off x="0" y="0"/>
                      <a:ext cx="26955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26153712" wp14:editId="16EE7D1E">
            <wp:simplePos x="0" y="0"/>
            <wp:positionH relativeFrom="column">
              <wp:posOffset>8493381</wp:posOffset>
            </wp:positionH>
            <wp:positionV relativeFrom="paragraph">
              <wp:posOffset>-6350</wp:posOffset>
            </wp:positionV>
            <wp:extent cx="1367655" cy="1757548"/>
            <wp:effectExtent l="0" t="0" r="4445" b="0"/>
            <wp:wrapNone/>
            <wp:docPr id="2051" name="Picture 2051" descr="https://upload.wikimedia.org/wikipedia/en/1/1b/Fairt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1/1b/Fairtr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17623"/>
                    <a:stretch/>
                  </pic:blipFill>
                  <pic:spPr bwMode="auto">
                    <a:xfrm>
                      <a:off x="0" y="0"/>
                      <a:ext cx="1367655" cy="17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642A321" wp14:editId="55790629">
            <wp:simplePos x="0" y="0"/>
            <wp:positionH relativeFrom="margin">
              <wp:posOffset>3522485</wp:posOffset>
            </wp:positionH>
            <wp:positionV relativeFrom="paragraph">
              <wp:posOffset>-220403</wp:posOffset>
            </wp:positionV>
            <wp:extent cx="2161924" cy="2089577"/>
            <wp:effectExtent l="0" t="0" r="0" b="6350"/>
            <wp:wrapNone/>
            <wp:docPr id="28" name="Picture 28" descr="https://thoughtsofaleicestersocialist.files.wordpress.com/2015/08/rmt-min-wage-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oughtsofaleicestersocialist.files.wordpress.com/2015/08/rmt-min-wage-plac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r="32200"/>
                    <a:stretch/>
                  </pic:blipFill>
                  <pic:spPr bwMode="auto">
                    <a:xfrm>
                      <a:off x="0" y="0"/>
                      <a:ext cx="2161924" cy="20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EEE3AE6" wp14:editId="34564187">
            <wp:simplePos x="0" y="0"/>
            <wp:positionH relativeFrom="column">
              <wp:posOffset>1181273</wp:posOffset>
            </wp:positionH>
            <wp:positionV relativeFrom="paragraph">
              <wp:posOffset>-190640</wp:posOffset>
            </wp:positionV>
            <wp:extent cx="2457962" cy="2041525"/>
            <wp:effectExtent l="0" t="0" r="0" b="0"/>
            <wp:wrapNone/>
            <wp:docPr id="13" name="Picture 13" descr="https://www.evanandsus.com/wp-content/uploads/2016/02/Oxfam-Logo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vanandsus.com/wp-content/uploads/2016/02/Oxfam-Logo-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9"/>
                    <a:stretch/>
                  </pic:blipFill>
                  <pic:spPr bwMode="auto">
                    <a:xfrm>
                      <a:off x="0" y="0"/>
                      <a:ext cx="2457962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C1CA5D1" wp14:editId="22123199">
            <wp:simplePos x="0" y="0"/>
            <wp:positionH relativeFrom="page">
              <wp:posOffset>355781</wp:posOffset>
            </wp:positionH>
            <wp:positionV relativeFrom="paragraph">
              <wp:posOffset>-203381</wp:posOffset>
            </wp:positionV>
            <wp:extent cx="1282065" cy="2027555"/>
            <wp:effectExtent l="0" t="0" r="0" b="0"/>
            <wp:wrapNone/>
            <wp:docPr id="10" name="Picture 10" descr="http://www.xmarksthespot.co.uk/various/charity-collection-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marksthespot.co.uk/various/charity-collection-ti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832" r="1395" b="2485"/>
                    <a:stretch/>
                  </pic:blipFill>
                  <pic:spPr bwMode="auto">
                    <a:xfrm>
                      <a:off x="0" y="0"/>
                      <a:ext cx="12820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24" w:rsidRDefault="00081124"/>
    <w:p w:rsidR="00081124" w:rsidRDefault="00081124"/>
    <w:p w:rsidR="00081124" w:rsidRDefault="00081124"/>
    <w:p w:rsidR="00081124" w:rsidRDefault="004253BE" w:rsidP="004253BE">
      <w:pPr>
        <w:tabs>
          <w:tab w:val="left" w:pos="9949"/>
        </w:tabs>
      </w:pPr>
      <w:r>
        <w:tab/>
      </w:r>
    </w:p>
    <w:p w:rsidR="00081124" w:rsidRDefault="00081124"/>
    <w:p w:rsidR="00777267" w:rsidRDefault="00777267"/>
    <w:p w:rsidR="00777267" w:rsidRPr="00777267" w:rsidRDefault="00777267" w:rsidP="00777267"/>
    <w:p w:rsidR="00777267" w:rsidRPr="00777267" w:rsidRDefault="00777267" w:rsidP="00777267"/>
    <w:p w:rsidR="00777267" w:rsidRPr="00777267" w:rsidRDefault="00777267" w:rsidP="00777267"/>
    <w:p w:rsidR="00777267" w:rsidRPr="00777267" w:rsidRDefault="00777267" w:rsidP="00777267"/>
    <w:p w:rsidR="00777267" w:rsidRPr="00777267" w:rsidRDefault="008F2B31" w:rsidP="00777267"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2C43318" wp14:editId="5BE8F177">
            <wp:simplePos x="0" y="0"/>
            <wp:positionH relativeFrom="margin">
              <wp:posOffset>-246811</wp:posOffset>
            </wp:positionH>
            <wp:positionV relativeFrom="paragraph">
              <wp:posOffset>202623</wp:posOffset>
            </wp:positionV>
            <wp:extent cx="1345565" cy="2171288"/>
            <wp:effectExtent l="0" t="0" r="6985" b="635"/>
            <wp:wrapNone/>
            <wp:docPr id="19" name="Picture 19" descr="http://www.xmarksthespot.co.uk/various/charity-collection-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marksthespot.co.uk/various/charity-collection-ti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832" r="1395" b="2485"/>
                    <a:stretch/>
                  </pic:blipFill>
                  <pic:spPr bwMode="auto">
                    <a:xfrm>
                      <a:off x="0" y="0"/>
                      <a:ext cx="1345565" cy="2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267" w:rsidRPr="00777267" w:rsidRDefault="00777267" w:rsidP="00777267"/>
    <w:p w:rsidR="00777267" w:rsidRDefault="008F2B31" w:rsidP="00777267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A2B2CE8" wp14:editId="1566ACEE">
            <wp:simplePos x="0" y="0"/>
            <wp:positionH relativeFrom="column">
              <wp:posOffset>1145284</wp:posOffset>
            </wp:positionH>
            <wp:positionV relativeFrom="paragraph">
              <wp:posOffset>5031</wp:posOffset>
            </wp:positionV>
            <wp:extent cx="2410691" cy="2005330"/>
            <wp:effectExtent l="0" t="0" r="0" b="0"/>
            <wp:wrapNone/>
            <wp:docPr id="18" name="Picture 18" descr="https://www.evanandsus.com/wp-content/uploads/2016/02/Oxfam-Logo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vanandsus.com/wp-content/uploads/2016/02/Oxfam-Logo-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9"/>
                    <a:stretch/>
                  </pic:blipFill>
                  <pic:spPr bwMode="auto">
                    <a:xfrm>
                      <a:off x="0" y="0"/>
                      <a:ext cx="2410691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9DE743A" wp14:editId="361D78F6">
            <wp:simplePos x="0" y="0"/>
            <wp:positionH relativeFrom="margin">
              <wp:posOffset>3473475</wp:posOffset>
            </wp:positionH>
            <wp:positionV relativeFrom="paragraph">
              <wp:posOffset>21655</wp:posOffset>
            </wp:positionV>
            <wp:extent cx="2160905" cy="2018805"/>
            <wp:effectExtent l="0" t="0" r="0" b="635"/>
            <wp:wrapNone/>
            <wp:docPr id="27" name="Picture 27" descr="https://thoughtsofaleicestersocialist.files.wordpress.com/2015/08/rmt-min-wage-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oughtsofaleicestersocialist.files.wordpress.com/2015/08/rmt-min-wage-plac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r="32200"/>
                    <a:stretch/>
                  </pic:blipFill>
                  <pic:spPr bwMode="auto">
                    <a:xfrm>
                      <a:off x="0" y="0"/>
                      <a:ext cx="2169729" cy="20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94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3B64F6F" wp14:editId="2412158A">
            <wp:simplePos x="0" y="0"/>
            <wp:positionH relativeFrom="column">
              <wp:posOffset>8518451</wp:posOffset>
            </wp:positionH>
            <wp:positionV relativeFrom="paragraph">
              <wp:posOffset>3002</wp:posOffset>
            </wp:positionV>
            <wp:extent cx="1367655" cy="1757548"/>
            <wp:effectExtent l="0" t="0" r="4445" b="0"/>
            <wp:wrapNone/>
            <wp:docPr id="2049" name="Picture 2049" descr="https://upload.wikimedia.org/wikipedia/en/1/1b/Fairt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1/1b/Fairtr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17623"/>
                    <a:stretch/>
                  </pic:blipFill>
                  <pic:spPr bwMode="auto">
                    <a:xfrm>
                      <a:off x="0" y="0"/>
                      <a:ext cx="1367655" cy="17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267" w:rsidRDefault="008F2B31" w:rsidP="00777267">
      <w:pPr>
        <w:tabs>
          <w:tab w:val="left" w:pos="13428"/>
        </w:tabs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F0BD213" wp14:editId="7386FDCA">
            <wp:simplePos x="0" y="0"/>
            <wp:positionH relativeFrom="column">
              <wp:posOffset>5715000</wp:posOffset>
            </wp:positionH>
            <wp:positionV relativeFrom="paragraph">
              <wp:posOffset>10160</wp:posOffset>
            </wp:positionV>
            <wp:extent cx="2695575" cy="1560195"/>
            <wp:effectExtent l="0" t="0" r="9525" b="1905"/>
            <wp:wrapNone/>
            <wp:docPr id="2048" name="Picture 2048" descr="http://www.nhs.uk/Conditions/social-care-and-support-guide/PublishingImages/MONEY%20RIGHTS%20LEGAL/BENEFITS%20AND%20TAX%20CREDITS/employment-allowance_364x200_E729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hs.uk/Conditions/social-care-and-support-guide/PublishingImages/MONEY%20RIGHTS%20LEGAL/BENEFITS%20AND%20TAX%20CREDITS/employment-allowance_364x200_E729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5000" r="6146" b="19984"/>
                    <a:stretch/>
                  </pic:blipFill>
                  <pic:spPr bwMode="auto">
                    <a:xfrm>
                      <a:off x="0" y="0"/>
                      <a:ext cx="26955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67">
        <w:tab/>
      </w:r>
    </w:p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>
      <w:pPr>
        <w:tabs>
          <w:tab w:val="left" w:pos="9949"/>
        </w:tabs>
      </w:pPr>
      <w:r>
        <w:tab/>
      </w:r>
    </w:p>
    <w:p w:rsidR="00777267" w:rsidRDefault="00777267" w:rsidP="00777267"/>
    <w:p w:rsidR="00777267" w:rsidRDefault="00777267" w:rsidP="00777267"/>
    <w:p w:rsidR="00777267" w:rsidRPr="00777267" w:rsidRDefault="00777267" w:rsidP="00777267"/>
    <w:p w:rsidR="00777267" w:rsidRPr="00777267" w:rsidRDefault="00777267" w:rsidP="00777267"/>
    <w:p w:rsidR="00777267" w:rsidRPr="00777267" w:rsidRDefault="008F2B31" w:rsidP="00777267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43E0D53" wp14:editId="2B91D6A3">
            <wp:simplePos x="0" y="0"/>
            <wp:positionH relativeFrom="margin">
              <wp:posOffset>-261620</wp:posOffset>
            </wp:positionH>
            <wp:positionV relativeFrom="paragraph">
              <wp:posOffset>178435</wp:posOffset>
            </wp:positionV>
            <wp:extent cx="1387475" cy="2195195"/>
            <wp:effectExtent l="0" t="0" r="3175" b="0"/>
            <wp:wrapNone/>
            <wp:docPr id="24" name="Picture 24" descr="http://www.xmarksthespot.co.uk/various/charity-collection-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marksthespot.co.uk/various/charity-collection-ti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832" r="1395" b="2485"/>
                    <a:stretch/>
                  </pic:blipFill>
                  <pic:spPr bwMode="auto">
                    <a:xfrm>
                      <a:off x="0" y="0"/>
                      <a:ext cx="13874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267" w:rsidRPr="00777267" w:rsidRDefault="008F2B31" w:rsidP="00777267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13E4287" wp14:editId="4C8AE79E">
            <wp:simplePos x="0" y="0"/>
            <wp:positionH relativeFrom="margin">
              <wp:posOffset>3473475</wp:posOffset>
            </wp:positionH>
            <wp:positionV relativeFrom="paragraph">
              <wp:posOffset>13681</wp:posOffset>
            </wp:positionV>
            <wp:extent cx="2161042" cy="2208811"/>
            <wp:effectExtent l="0" t="0" r="0" b="1270"/>
            <wp:wrapNone/>
            <wp:docPr id="22" name="Picture 22" descr="https://thoughtsofaleicestersocialist.files.wordpress.com/2015/08/rmt-min-wage-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oughtsofaleicestersocialist.files.wordpress.com/2015/08/rmt-min-wage-plac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r="32200"/>
                    <a:stretch/>
                  </pic:blipFill>
                  <pic:spPr bwMode="auto">
                    <a:xfrm>
                      <a:off x="0" y="0"/>
                      <a:ext cx="2162679" cy="22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68BF0FA" wp14:editId="51A89B09">
            <wp:simplePos x="0" y="0"/>
            <wp:positionH relativeFrom="column">
              <wp:posOffset>1168969</wp:posOffset>
            </wp:positionH>
            <wp:positionV relativeFrom="paragraph">
              <wp:posOffset>20245</wp:posOffset>
            </wp:positionV>
            <wp:extent cx="2351314" cy="2220595"/>
            <wp:effectExtent l="0" t="0" r="0" b="8255"/>
            <wp:wrapNone/>
            <wp:docPr id="23" name="Picture 23" descr="https://www.evanandsus.com/wp-content/uploads/2016/02/Oxfam-Logo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vanandsus.com/wp-content/uploads/2016/02/Oxfam-Logo-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9"/>
                    <a:stretch/>
                  </pic:blipFill>
                  <pic:spPr bwMode="auto">
                    <a:xfrm>
                      <a:off x="0" y="0"/>
                      <a:ext cx="2351314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CE0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4C50778B" wp14:editId="4606F014">
            <wp:simplePos x="0" y="0"/>
            <wp:positionH relativeFrom="column">
              <wp:posOffset>8520614</wp:posOffset>
            </wp:positionH>
            <wp:positionV relativeFrom="paragraph">
              <wp:posOffset>127875</wp:posOffset>
            </wp:positionV>
            <wp:extent cx="1367655" cy="1757548"/>
            <wp:effectExtent l="0" t="0" r="4445" b="0"/>
            <wp:wrapNone/>
            <wp:docPr id="26" name="Picture 26" descr="https://upload.wikimedia.org/wikipedia/en/1/1b/Fairt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1/1b/Fairtr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17623"/>
                    <a:stretch/>
                  </pic:blipFill>
                  <pic:spPr bwMode="auto">
                    <a:xfrm>
                      <a:off x="0" y="0"/>
                      <a:ext cx="1395312" cy="17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267" w:rsidRPr="00777267" w:rsidRDefault="00801CE0" w:rsidP="00777267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44B23D8" wp14:editId="11AAF4C8">
            <wp:simplePos x="0" y="0"/>
            <wp:positionH relativeFrom="column">
              <wp:posOffset>5752589</wp:posOffset>
            </wp:positionH>
            <wp:positionV relativeFrom="paragraph">
              <wp:posOffset>15875</wp:posOffset>
            </wp:positionV>
            <wp:extent cx="2695699" cy="1560195"/>
            <wp:effectExtent l="0" t="0" r="9525" b="1905"/>
            <wp:wrapNone/>
            <wp:docPr id="25" name="Picture 25" descr="http://www.nhs.uk/Conditions/social-care-and-support-guide/PublishingImages/MONEY%20RIGHTS%20LEGAL/BENEFITS%20AND%20TAX%20CREDITS/employment-allowance_364x200_E729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hs.uk/Conditions/social-care-and-support-guide/PublishingImages/MONEY%20RIGHTS%20LEGAL/BENEFITS%20AND%20TAX%20CREDITS/employment-allowance_364x200_E729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5000" r="6146" b="19984"/>
                    <a:stretch/>
                  </pic:blipFill>
                  <pic:spPr bwMode="auto">
                    <a:xfrm>
                      <a:off x="0" y="0"/>
                      <a:ext cx="2695699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267" w:rsidRDefault="00777267" w:rsidP="00777267"/>
    <w:p w:rsidR="00777267" w:rsidRDefault="00777267" w:rsidP="00777267">
      <w:pPr>
        <w:tabs>
          <w:tab w:val="left" w:pos="13428"/>
        </w:tabs>
      </w:pPr>
      <w:r>
        <w:tab/>
      </w:r>
    </w:p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/>
    <w:p w:rsidR="00777267" w:rsidRDefault="00777267" w:rsidP="00777267">
      <w:pPr>
        <w:tabs>
          <w:tab w:val="left" w:pos="9949"/>
        </w:tabs>
      </w:pPr>
      <w:r>
        <w:tab/>
      </w:r>
    </w:p>
    <w:p w:rsidR="000A428F" w:rsidRDefault="000A428F" w:rsidP="00777267">
      <w:pPr>
        <w:tabs>
          <w:tab w:val="left" w:pos="9949"/>
        </w:tabs>
      </w:pPr>
    </w:p>
    <w:p w:rsidR="000A428F" w:rsidRDefault="000A428F" w:rsidP="00777267">
      <w:pPr>
        <w:tabs>
          <w:tab w:val="left" w:pos="9949"/>
        </w:tabs>
      </w:pPr>
    </w:p>
    <w:p w:rsidR="000A428F" w:rsidRDefault="000A428F" w:rsidP="00777267">
      <w:pPr>
        <w:tabs>
          <w:tab w:val="left" w:pos="9949"/>
        </w:tabs>
      </w:pPr>
    </w:p>
    <w:p w:rsidR="000A428F" w:rsidRDefault="000A428F" w:rsidP="00777267">
      <w:pPr>
        <w:tabs>
          <w:tab w:val="left" w:pos="9949"/>
        </w:tabs>
      </w:pPr>
    </w:p>
    <w:p w:rsidR="000A428F" w:rsidRDefault="000A428F" w:rsidP="00777267">
      <w:pPr>
        <w:tabs>
          <w:tab w:val="left" w:pos="9949"/>
        </w:tabs>
      </w:pPr>
    </w:p>
    <w:p w:rsidR="00777267" w:rsidRDefault="00777267" w:rsidP="00777267"/>
    <w:p w:rsidR="00A96089" w:rsidRDefault="00A96089" w:rsidP="00777267">
      <w:pPr>
        <w:sectPr w:rsidR="00A96089" w:rsidSect="0018122F">
          <w:pgSz w:w="16838" w:h="11906" w:orient="landscape"/>
          <w:pgMar w:top="851" w:right="851" w:bottom="284" w:left="851" w:header="709" w:footer="709" w:gutter="0"/>
          <w:cols w:space="708"/>
          <w:docGrid w:linePitch="360"/>
        </w:sectPr>
      </w:pPr>
    </w:p>
    <w:p w:rsidR="008A2CDB" w:rsidRPr="00777267" w:rsidRDefault="0001223F" w:rsidP="00777267">
      <w:r w:rsidRPr="000A428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113EDF3" wp14:editId="149C4032">
                <wp:simplePos x="0" y="0"/>
                <wp:positionH relativeFrom="page">
                  <wp:posOffset>70338</wp:posOffset>
                </wp:positionH>
                <wp:positionV relativeFrom="paragraph">
                  <wp:posOffset>374015</wp:posOffset>
                </wp:positionV>
                <wp:extent cx="7455877" cy="9726804"/>
                <wp:effectExtent l="0" t="0" r="12065" b="27305"/>
                <wp:wrapNone/>
                <wp:docPr id="20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877" cy="97268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6089" w:rsidRPr="00A96089" w:rsidRDefault="00A96089" w:rsidP="000A42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  <w:szCs w:val="28"/>
                              </w:rPr>
                            </w:pPr>
                          </w:p>
                          <w:p w:rsidR="000A428F" w:rsidRPr="00925947" w:rsidRDefault="000A428F" w:rsidP="000A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18"/>
                                <w:szCs w:val="28"/>
                              </w:rPr>
                            </w:pPr>
                            <w:r w:rsidRPr="00A96089">
                              <w:rPr>
                                <w:rFonts w:ascii="Comic Sans MS" w:hAnsi="Comic Sans MS" w:cs="Arial"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Which of the following is a charity of the main religious tradition in Britain? </w:t>
                            </w:r>
                            <w:r w:rsidRPr="00925947"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16"/>
                                <w:szCs w:val="28"/>
                              </w:rPr>
                              <w:t>(1 mark)</w:t>
                            </w:r>
                          </w:p>
                          <w:p w:rsidR="00A96089" w:rsidRDefault="00A96089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96089" w:rsidRDefault="00A96089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A96089" w:rsidRPr="0001223F" w:rsidRDefault="00A96089" w:rsidP="00A96089">
                            <w:pPr>
                              <w:pStyle w:val="ListParagraph"/>
                              <w:rPr>
                                <w:rFonts w:eastAsia="Times New Roman"/>
                                <w:sz w:val="20"/>
                                <w:szCs w:val="28"/>
                              </w:rPr>
                            </w:pPr>
                          </w:p>
                          <w:p w:rsidR="000A428F" w:rsidRPr="00A96089" w:rsidRDefault="000A428F" w:rsidP="000A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A96089">
                              <w:rPr>
                                <w:rFonts w:ascii="Comic Sans MS" w:hAnsi="Comic Sans MS" w:cs="Arial"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Give two ways in which the poor can be helped.  </w:t>
                            </w:r>
                            <w:r w:rsidRPr="00A96089"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</w:rPr>
                              <w:t>(2 marks)</w:t>
                            </w:r>
                          </w:p>
                          <w:p w:rsidR="00A96089" w:rsidRDefault="00A96089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1223F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The poor can be helped by the government by… …………………………………………………………</w:t>
                            </w:r>
                          </w:p>
                          <w:p w:rsidR="0001223F" w:rsidRPr="006F57DB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1223F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1223F" w:rsidRPr="006F57DB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1223F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They can also be helped by… …………………………………………………………………………………………….</w:t>
                            </w:r>
                          </w:p>
                          <w:p w:rsidR="0001223F" w:rsidRPr="006F57DB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1223F" w:rsidRDefault="0001223F" w:rsidP="00A96089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A96089" w:rsidRPr="0001223F" w:rsidRDefault="00A96089" w:rsidP="00A96089">
                            <w:pPr>
                              <w:pStyle w:val="ListParagraph"/>
                              <w:rPr>
                                <w:rFonts w:eastAsia="Times New Roman"/>
                                <w:sz w:val="2"/>
                                <w:szCs w:val="28"/>
                              </w:rPr>
                            </w:pPr>
                          </w:p>
                          <w:p w:rsidR="0001223F" w:rsidRPr="00A96089" w:rsidRDefault="0001223F" w:rsidP="00A96089">
                            <w:pPr>
                              <w:pStyle w:val="ListParagraph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:rsidR="000A428F" w:rsidRPr="000B7ADC" w:rsidRDefault="000A428F" w:rsidP="000A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A96089">
                              <w:rPr>
                                <w:rFonts w:ascii="Comic Sans MS" w:hAnsi="Comic Sans MS" w:cs="Arial"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Explain two religious beliefs about helping the poor. Refer to scripture or sacred writings in your answer.  </w:t>
                            </w:r>
                            <w:r w:rsidRPr="00A96089"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Cs w:val="28"/>
                              </w:rPr>
                              <w:t>(5 marks)</w:t>
                            </w:r>
                          </w:p>
                          <w:p w:rsidR="000B7ADC" w:rsidRP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Christians will help the poor because … …………………………………………………………………………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F57DB" w:rsidRP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And this means that… ………………………………………………………………………………………………………….</w:t>
                            </w:r>
                          </w:p>
                          <w:p w:rsidR="006F57DB" w:rsidRP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They may help the poor by … ……………………………………………………………………………………………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………………………………………………………………………………………………………………………………………………… 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Buddhists will also help the poor because … …………………………………………………………………..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B7ADC" w:rsidRPr="006F57DB" w:rsidRDefault="000B7ADC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0B7ADC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F57DB" w:rsidRP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6F57DB" w:rsidRDefault="006F57DB" w:rsidP="000B7ADC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925947" w:rsidRPr="00925947" w:rsidRDefault="00925947" w:rsidP="00925947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0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25947" w:rsidRPr="00925947" w:rsidRDefault="00925947" w:rsidP="00925947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</w:t>
                            </w:r>
                            <w:r w:rsidRPr="00925947">
                              <w:rPr>
                                <w:rFonts w:ascii="Comic Sans MS" w:hAnsi="Comic Sans MS" w:cs="Arial"/>
                                <w:bCs/>
                                <w:iCs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5.55pt;margin-top:29.45pt;width:587.1pt;height:765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/iygIAAOcFAAAOAAAAZHJzL2Uyb0RvYy54bWysVE2PmzAQvVfqf7B8Z/kIBIKWrBJCetl+&#10;SLtVzw6YYBVsajuBVdX/3rFJsrtpD1W1HBD+4M28N2/m9m7sWnSkUjHBM+zfeBhRXoqK8X2Gvz5u&#10;nQQjpQmvSCs4zfATVfhu+f7d7dCnNBCNaCsqEYBwlQ59hhut+9R1VdnQjqgb0VMOh7WQHdGwlHu3&#10;kmQA9K51A8+bu4OQVS9FSZWC3c10iJcWv65pqT/XtaIatRmG3LR9S/vembe7vCXpXpK+YeUpDfIf&#10;WXSEcQh6gdoQTdBBsj+gOlZKoUStb0rRuaKuWUktB2Dje1dsHhrSU8sFxFH9RSb1drDlp+MXiViV&#10;4cCbg0CcdFClRzpqtBYjmhuBhl6lcO+hh5t6hG0otCWr+ntRfleIi7whfE9XUoqhoaSCBH3zp/vi&#10;1wlHGZDd8FFUEIYctLBAYy07ox7ogQAd8ni6FMekUsJmHEZREscYlXC2iIN54oU2BknPv/dS6Q9U&#10;dMh8ZFhC9S08Od4rbdIh6fmKicbFlrWtdUDL0QCoURBNxETLKnNorlkv0ryV6EjARXqcqMHBy1sd&#10;02DklnUZTjzzTNYyahS8skE0Ye30DYm03GBTa9EpO1iNGj7tPpC29vm58BZFUiShEwbzwgm9zcZZ&#10;bfPQmW/9ONrMNnm+8X+ZpP0wbVhVUW7yPlvZD//NKqemmkx4MfMrglcykLKkXP9FCvd1JlZ1IPaa&#10;1WobeXE4S5w4jmZOOCs8Z51sc2eV+/N5XKzzdXHFqrBKqbchdpHdZCUOULmHphpQxYxtZtEi8DEs&#10;YEwE8VRLRNo9zLdSS4yk0N+YbmxzGpcajCtxdvvgZM0L+KTDudxmdSnYidqzUmCPsxVsB5mmmdpH&#10;j7tx6laDb7prJ6onaKkBRliG1Y8DkWZiGHOvoLtqZn3/fBGCmAVMExvuNPnMuHq5tree5/PyNwAA&#10;AP//AwBQSwMEFAAGAAgAAAAhAIcjUZneAAAACwEAAA8AAABkcnMvZG93bnJldi54bWxMj8FOwzAQ&#10;RO9I/IO1SNyoY6qkaYhTVaAeOVAqcXXjJQ7Y6yh224Svxz3BbUczmn1TbyZn2RnH0HuSIBYZMKTW&#10;6546CYf33UMJLERFWllPKGHGAJvm9qZWlfYXesPzPnYslVColAQT41BxHlqDToWFH5CS9+lHp2KS&#10;Y8f1qC6p3Fn+mGUFd6qn9MGoAZ8Ntt/7k5Ng6fA670yORbFdTj+r+UWJjy8p7++m7ROwiFP8C8MV&#10;P6FDk5iO/kQ6MJu0ECkpIS/XwK6+KPMlsGO68nW2At7U/P+G5hcAAP//AwBQSwECLQAUAAYACAAA&#10;ACEAtoM4kv4AAADhAQAAEwAAAAAAAAAAAAAAAAAAAAAAW0NvbnRlbnRfVHlwZXNdLnhtbFBLAQIt&#10;ABQABgAIAAAAIQA4/SH/1gAAAJQBAAALAAAAAAAAAAAAAAAAAC8BAABfcmVscy8ucmVsc1BLAQIt&#10;ABQABgAIAAAAIQC2VR/iygIAAOcFAAAOAAAAAAAAAAAAAAAAAC4CAABkcnMvZTJvRG9jLnhtbFBL&#10;AQItABQABgAIAAAAIQCHI1GZ3gAAAAsBAAAPAAAAAAAAAAAAAAAAACQFAABkcnMvZG93bnJldi54&#10;bWxQSwUGAAAAAAQABADzAAAALwYAAAAA&#10;" filled="f" fillcolor="#5b9bd5 [3204]" strokecolor="black [3213]">
                <v:shadow color="#e7e6e6 [3214]"/>
                <v:textbox>
                  <w:txbxContent>
                    <w:p w:rsidR="00A96089" w:rsidRPr="00A96089" w:rsidRDefault="00A96089" w:rsidP="000A428F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  <w:szCs w:val="28"/>
                        </w:rPr>
                      </w:pPr>
                    </w:p>
                    <w:p w:rsidR="000A428F" w:rsidRPr="00925947" w:rsidRDefault="000A428F" w:rsidP="000A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18"/>
                          <w:szCs w:val="28"/>
                        </w:rPr>
                      </w:pPr>
                      <w:r w:rsidRPr="00A96089">
                        <w:rPr>
                          <w:rFonts w:ascii="Comic Sans MS" w:hAnsi="Comic Sans MS" w:cs="Arial"/>
                          <w:bCs/>
                          <w:kern w:val="24"/>
                          <w:sz w:val="28"/>
                          <w:szCs w:val="28"/>
                        </w:rPr>
                        <w:t xml:space="preserve">Which of the following is a charity of the main religious tradition in Britain? </w:t>
                      </w:r>
                      <w:r w:rsidRPr="00925947"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16"/>
                          <w:szCs w:val="28"/>
                        </w:rPr>
                        <w:t>(1 mark)</w:t>
                      </w:r>
                    </w:p>
                    <w:p w:rsidR="00A96089" w:rsidRDefault="00A96089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</w:p>
                    <w:p w:rsidR="00A96089" w:rsidRDefault="00A96089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</w:p>
                    <w:p w:rsidR="00A96089" w:rsidRPr="0001223F" w:rsidRDefault="00A96089" w:rsidP="00A96089">
                      <w:pPr>
                        <w:pStyle w:val="ListParagraph"/>
                        <w:rPr>
                          <w:rFonts w:eastAsia="Times New Roman"/>
                          <w:sz w:val="20"/>
                          <w:szCs w:val="28"/>
                        </w:rPr>
                      </w:pPr>
                    </w:p>
                    <w:p w:rsidR="000A428F" w:rsidRPr="00A96089" w:rsidRDefault="000A428F" w:rsidP="000A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A96089">
                        <w:rPr>
                          <w:rFonts w:ascii="Comic Sans MS" w:hAnsi="Comic Sans MS" w:cs="Arial"/>
                          <w:bCs/>
                          <w:kern w:val="24"/>
                          <w:sz w:val="28"/>
                          <w:szCs w:val="28"/>
                        </w:rPr>
                        <w:t xml:space="preserve">Give two ways in which the poor can be helped.  </w:t>
                      </w:r>
                      <w:r w:rsidRPr="00A96089"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</w:rPr>
                        <w:t>(2 marks)</w:t>
                      </w:r>
                    </w:p>
                    <w:p w:rsidR="00A96089" w:rsidRDefault="00A96089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</w:p>
                    <w:p w:rsidR="0001223F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The poor can be helped by the government by… …………………………………………………………</w:t>
                      </w:r>
                    </w:p>
                    <w:p w:rsidR="0001223F" w:rsidRPr="006F57DB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1223F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:rsidR="0001223F" w:rsidRPr="006F57DB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1223F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They can also be helped by… …………………………………………………………………………………………….</w:t>
                      </w:r>
                    </w:p>
                    <w:p w:rsidR="0001223F" w:rsidRPr="006F57DB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1223F" w:rsidRDefault="0001223F" w:rsidP="00A96089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:rsidR="00A96089" w:rsidRPr="0001223F" w:rsidRDefault="00A96089" w:rsidP="00A96089">
                      <w:pPr>
                        <w:pStyle w:val="ListParagraph"/>
                        <w:rPr>
                          <w:rFonts w:eastAsia="Times New Roman"/>
                          <w:sz w:val="2"/>
                          <w:szCs w:val="28"/>
                        </w:rPr>
                      </w:pPr>
                    </w:p>
                    <w:p w:rsidR="0001223F" w:rsidRPr="00A96089" w:rsidRDefault="0001223F" w:rsidP="00A96089">
                      <w:pPr>
                        <w:pStyle w:val="ListParagraph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:rsidR="000A428F" w:rsidRPr="000B7ADC" w:rsidRDefault="000A428F" w:rsidP="000A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A96089">
                        <w:rPr>
                          <w:rFonts w:ascii="Comic Sans MS" w:hAnsi="Comic Sans MS" w:cs="Arial"/>
                          <w:bCs/>
                          <w:kern w:val="24"/>
                          <w:sz w:val="28"/>
                          <w:szCs w:val="28"/>
                        </w:rPr>
                        <w:t xml:space="preserve">Explain two religious beliefs about helping the poor. Refer to scripture or sacred writings in your answer.  </w:t>
                      </w:r>
                      <w:r w:rsidRPr="00A96089"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Cs w:val="28"/>
                        </w:rPr>
                        <w:t>(5 marks)</w:t>
                      </w:r>
                    </w:p>
                    <w:p w:rsidR="000B7ADC" w:rsidRP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Christians will help the poor because … …………………………………………………………………………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:rsidR="006F57DB" w:rsidRP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</w:p>
                    <w:p w:rsid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And this means that… ………………………………………………………………………………………………………….</w:t>
                      </w:r>
                    </w:p>
                    <w:p w:rsidR="006F57DB" w:rsidRP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They may help the poor by … ……………………………………………………………………………………………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 xml:space="preserve">………………………………………………………………………………………………………………………………………………… 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Buddhists will also help the poor because … …………………………………………………………………..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:rsidR="000B7ADC" w:rsidRPr="006F57DB" w:rsidRDefault="000B7ADC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0B7ADC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:rsidR="006F57DB" w:rsidRP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</w:p>
                    <w:p w:rsidR="006F57DB" w:rsidRDefault="006F57DB" w:rsidP="000B7ADC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:rsidR="00925947" w:rsidRPr="00925947" w:rsidRDefault="00925947" w:rsidP="00925947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0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925947" w:rsidRPr="00925947" w:rsidRDefault="00925947" w:rsidP="00925947">
                      <w:pPr>
                        <w:pStyle w:val="ListParagraph"/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</w:t>
                      </w:r>
                      <w:r w:rsidRPr="00925947">
                        <w:rPr>
                          <w:rFonts w:ascii="Comic Sans MS" w:hAnsi="Comic Sans MS" w:cs="Arial"/>
                          <w:bCs/>
                          <w:iCs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F81712" wp14:editId="5599F397">
                <wp:simplePos x="0" y="0"/>
                <wp:positionH relativeFrom="page">
                  <wp:posOffset>221064</wp:posOffset>
                </wp:positionH>
                <wp:positionV relativeFrom="paragraph">
                  <wp:posOffset>-248982</wp:posOffset>
                </wp:positionV>
                <wp:extent cx="7144378" cy="573182"/>
                <wp:effectExtent l="0" t="0" r="0" b="0"/>
                <wp:wrapNone/>
                <wp:docPr id="2063" name="Text Box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4378" cy="573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089" w:rsidRPr="0001223F" w:rsidRDefault="0001223F" w:rsidP="0001223F">
                            <w:pPr>
                              <w:jc w:val="center"/>
                              <w:rPr>
                                <w:rFonts w:ascii="Harlow Solid Italic" w:hAnsi="Harlow Solid Italic"/>
                                <w:noProof/>
                                <w:color w:val="70AD47"/>
                                <w:spacing w:val="10"/>
                                <w:sz w:val="54"/>
                                <w:szCs w:val="5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223F">
                              <w:rPr>
                                <w:rFonts w:ascii="Harlow Solid Italic" w:hAnsi="Harlow Solid Italic"/>
                                <w:noProof/>
                                <w:color w:val="70AD47"/>
                                <w:spacing w:val="10"/>
                                <w:sz w:val="54"/>
                                <w:szCs w:val="5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Religion, Wealth &amp; Poverty – Exam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F81712" id="Text Box 2063" o:spid="_x0000_s1029" type="#_x0000_t202" style="position:absolute;margin-left:17.4pt;margin-top:-19.6pt;width:562.55pt;height:45.1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KOMAIAAGMEAAAOAAAAZHJzL2Uyb0RvYy54bWysVMtu2zAQvBfoPxC81/IrcSpYDtwELgoE&#10;SQC7yJmmKFuAxGVJ2pL79R1SfjXtqeiF3peW3JlZT+/bumJ7ZV1JOuODXp8zpSXlpd5k/Ptq8emO&#10;M+eFzkVFWmX8oBy/n338MG1Mqoa0pSpXlqGJdmljMr713qRJ4uRW1cL1yCiNZEG2Fh6u3SS5FQ26&#10;11Uy7Pdvk4ZsbixJ5Ryij12Sz2L/olDSvxSFU55VGcfbfDxtPNfhTGZTkW6sMNtSHp8h/uEVtSg1&#10;Lj23ehResJ0t/2hVl9KSo8L3JNUJFUUpVZwB0wz676ZZboVRcRaA48wZJvf/2srn/atlZZ7xYf92&#10;xJkWNVhaqdazL9SyGARGjXEpSpcGxb5FBlwH7ELcIRhGbwtbh18MxZAH2oczwqGfRHAyGI9HE2hC&#10;InczGQ3uhqFNcvnaWOe/KqpZMDJuwWAEVuyfnO9KTyXhMk2LsqoQF2mlfwugZxdRUQbHry8PDpZv&#10;120cfnwaZk35ATNa6pTijFyUeMiTcP5VWEgDY0Hu/gVHUVGTcTpanG3J/vxbPNSDMWQ5ayC1jLsf&#10;O2EVZ9U3DS4/A5SgzeiMbyZDOPY6s77O6F39QFDzAItlZDRDva9OZmGpfsNWzMOtSAktcXfG/cl8&#10;8N0CYKukms9jEdRohH/SSyND64BkgHnVvglrjlx4sPhMJ1GK9B0lXW3HwXznqSgjXwHnDlXwHBwo&#10;OTJ+3LqwKtd+rLr8N8x+AQAA//8DAFBLAwQUAAYACAAAACEA4MI1mN4AAAAKAQAADwAAAGRycy9k&#10;b3ducmV2LnhtbEyPwU7DMBBE70j9B2srcWvttE1FQjYVAnEFUQoSNzfeJhHxOordJvw97gmOoxnN&#10;vCl2k+3EhQbfOkZIlgoEceVMyzXC4f15cQfCB81Gd44J4Yc87MrZTaFz40Z+o8s+1CKWsM81QhNC&#10;n0vpq4as9kvXE0fv5AarQ5RDLc2gx1huO7lSaiutbjkuNLqnx4aq7/3ZIny8nL4+N+q1frJpP7pJ&#10;SbaZRLydTw/3IAJN4S8MV/yIDmVkOrozGy86hPUmkgeExTpbgbgGkjTLQBwR0iQBWRby/4XyFwAA&#10;//8DAFBLAQItABQABgAIAAAAIQC2gziS/gAAAOEBAAATAAAAAAAAAAAAAAAAAAAAAABbQ29udGVu&#10;dF9UeXBlc10ueG1sUEsBAi0AFAAGAAgAAAAhADj9If/WAAAAlAEAAAsAAAAAAAAAAAAAAAAALwEA&#10;AF9yZWxzLy5yZWxzUEsBAi0AFAAGAAgAAAAhAGfVAo4wAgAAYwQAAA4AAAAAAAAAAAAAAAAALgIA&#10;AGRycy9lMm9Eb2MueG1sUEsBAi0AFAAGAAgAAAAhAODCNZjeAAAACgEAAA8AAAAAAAAAAAAAAAAA&#10;igQAAGRycy9kb3ducmV2LnhtbFBLBQYAAAAABAAEAPMAAACVBQAAAAA=&#10;" filled="f" stroked="f">
                <v:fill o:detectmouseclick="t"/>
                <v:textbox>
                  <w:txbxContent>
                    <w:p w:rsidR="00A96089" w:rsidRPr="0001223F" w:rsidRDefault="0001223F" w:rsidP="0001223F">
                      <w:pPr>
                        <w:jc w:val="center"/>
                        <w:rPr>
                          <w:rFonts w:ascii="Harlow Solid Italic" w:hAnsi="Harlow Solid Italic"/>
                          <w:noProof/>
                          <w:color w:val="70AD47"/>
                          <w:spacing w:val="10"/>
                          <w:sz w:val="54"/>
                          <w:szCs w:val="5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223F">
                        <w:rPr>
                          <w:rFonts w:ascii="Harlow Solid Italic" w:hAnsi="Harlow Solid Italic"/>
                          <w:noProof/>
                          <w:color w:val="70AD47"/>
                          <w:spacing w:val="10"/>
                          <w:sz w:val="54"/>
                          <w:szCs w:val="5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Religion, Wealth &amp; Poverty – Exam Questions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0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5D1BB1" wp14:editId="7DFC2E50">
                <wp:simplePos x="0" y="0"/>
                <wp:positionH relativeFrom="page">
                  <wp:posOffset>552659</wp:posOffset>
                </wp:positionH>
                <wp:positionV relativeFrom="paragraph">
                  <wp:posOffset>986964</wp:posOffset>
                </wp:positionV>
                <wp:extent cx="6485702" cy="569387"/>
                <wp:effectExtent l="0" t="0" r="0" b="0"/>
                <wp:wrapNone/>
                <wp:docPr id="206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702" cy="5693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96089" w:rsidRPr="00A96089" w:rsidRDefault="00A96089" w:rsidP="00A9608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A96089">
                              <w:rPr>
                                <w:rFonts w:ascii="Candara" w:hAnsi="Candara" w:cstheme="minorBidi"/>
                                <w:kern w:val="24"/>
                                <w:sz w:val="32"/>
                                <w:szCs w:val="62"/>
                              </w:rPr>
                              <w:t xml:space="preserve">(a) Red Crescent     (b) </w:t>
                            </w:r>
                            <w:proofErr w:type="spellStart"/>
                            <w:r w:rsidRPr="00A96089">
                              <w:rPr>
                                <w:rFonts w:ascii="Candara" w:hAnsi="Candara" w:cstheme="minorBidi"/>
                                <w:kern w:val="24"/>
                                <w:sz w:val="32"/>
                                <w:szCs w:val="62"/>
                              </w:rPr>
                              <w:t>Karuna</w:t>
                            </w:r>
                            <w:proofErr w:type="spellEnd"/>
                            <w:r w:rsidRPr="00A96089">
                              <w:rPr>
                                <w:rFonts w:ascii="Candara" w:hAnsi="Candara" w:cstheme="minorBidi"/>
                                <w:kern w:val="24"/>
                                <w:sz w:val="32"/>
                                <w:szCs w:val="62"/>
                              </w:rPr>
                              <w:t xml:space="preserve">     (c) Red Cross    (d) Islamic Relief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B5D1BB1" id="TextBox 8" o:spid="_x0000_s1030" type="#_x0000_t202" style="position:absolute;margin-left:43.5pt;margin-top:77.7pt;width:510.7pt;height:44.85pt;z-index:2517483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6xmwEAABcDAAAOAAAAZHJzL2Uyb0RvYy54bWysUk1vEzEQvSPxHyzfyW5SmoZVNhVQlQuC&#10;Si0/wPHaWUtrj5lxspt/z9j5KIIb4jK2Z8bP773x+n7ygzgYJAehlfNZLYUJGjoXdq388fL4biUF&#10;JRU6NUAwrTwakvebt2/WY2zMAnoYOoOCQQI1Y2xln1Jsqop0b7yiGUQTuGgBvUp8xF3VoRoZ3Q/V&#10;oq6X1QjYRQRtiDj7cCrKTcG31uj03VoySQytZG6pRCxxm2O1Watmhyr2Tp9pqH9g4ZUL/OgV6kEl&#10;Jfbo/oLyTiMQ2DTT4Cuw1mlTNLCaef2HmudeRVO0sDkUrzbR/4PV3w5PKFzXykW9nEsRlOcpvZgp&#10;fYJJrLI/Y6SG254jN6aJ0zznS544mWVPFn1eWZDgOjt9vLrLWEJzcvl+dXtXL6TQXLtdfrhZ3WWY&#10;6vV2REpfDHiRN61Enl4xVR2+Ujq1XlryYwEe3TDkfKZ4opJ3adpORdLNheYWuiOzH3nOraSfe4VG&#10;CkzDZyjfIoNR/LhPDFjeySinO2dwdr8wPf+UPN7fz6Xr9T9vfgEAAP//AwBQSwMEFAAGAAgAAAAh&#10;ADjgLX/eAAAACwEAAA8AAABkcnMvZG93bnJldi54bWxMj81OwzAQhO9IvIO1SNyonaqBKMSpKn4k&#10;Dlwo4b6NTRwRr6PYbdK3Z3uC2+7OaPabarv4QZzsFPtAGrKVAmGpDaanTkPz+XpXgIgJyeAQyGo4&#10;2wjb+vqqwtKEmT7saZ86wSEUS9TgUhpLKWPrrMe4CqMl1r7D5DHxOnXSTDhzuB/kWql76bEn/uBw&#10;tE/Otj/7o9eQktll5+bFx7ev5f15dqrNsdH69mbZPYJIdkl/ZrjgMzrUzHQIRzJRDBqKB66S+J7n&#10;GxAXQ6YKng4a1ps8A1lX8n+H+hcAAP//AwBQSwECLQAUAAYACAAAACEAtoM4kv4AAADhAQAAEwAA&#10;AAAAAAAAAAAAAAAAAAAAW0NvbnRlbnRfVHlwZXNdLnhtbFBLAQItABQABgAIAAAAIQA4/SH/1gAA&#10;AJQBAAALAAAAAAAAAAAAAAAAAC8BAABfcmVscy8ucmVsc1BLAQItABQABgAIAAAAIQAi346xmwEA&#10;ABcDAAAOAAAAAAAAAAAAAAAAAC4CAABkcnMvZTJvRG9jLnhtbFBLAQItABQABgAIAAAAIQA44C1/&#10;3gAAAAsBAAAPAAAAAAAAAAAAAAAAAPUDAABkcnMvZG93bnJldi54bWxQSwUGAAAAAAQABADzAAAA&#10;AAUAAAAA&#10;" filled="f" stroked="f">
                <v:textbox style="mso-fit-shape-to-text:t">
                  <w:txbxContent>
                    <w:p w:rsidR="00A96089" w:rsidRPr="00A96089" w:rsidRDefault="00A96089" w:rsidP="00A96089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A96089">
                        <w:rPr>
                          <w:rFonts w:ascii="Candara" w:hAnsi="Candara" w:cstheme="minorBidi"/>
                          <w:kern w:val="24"/>
                          <w:sz w:val="32"/>
                          <w:szCs w:val="62"/>
                        </w:rPr>
                        <w:t xml:space="preserve">(a) Red Crescent     (b) </w:t>
                      </w:r>
                      <w:proofErr w:type="spellStart"/>
                      <w:r w:rsidRPr="00A96089">
                        <w:rPr>
                          <w:rFonts w:ascii="Candara" w:hAnsi="Candara" w:cstheme="minorBidi"/>
                          <w:kern w:val="24"/>
                          <w:sz w:val="32"/>
                          <w:szCs w:val="62"/>
                        </w:rPr>
                        <w:t>Karuna</w:t>
                      </w:r>
                      <w:proofErr w:type="spellEnd"/>
                      <w:r w:rsidRPr="00A96089">
                        <w:rPr>
                          <w:rFonts w:ascii="Candara" w:hAnsi="Candara" w:cstheme="minorBidi"/>
                          <w:kern w:val="24"/>
                          <w:sz w:val="32"/>
                          <w:szCs w:val="62"/>
                        </w:rPr>
                        <w:t xml:space="preserve">     (c) Red Cross    (d) Islamic Relief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60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F4B60F" wp14:editId="6DF9321E">
                <wp:simplePos x="0" y="0"/>
                <wp:positionH relativeFrom="column">
                  <wp:posOffset>-195691</wp:posOffset>
                </wp:positionH>
                <wp:positionV relativeFrom="paragraph">
                  <wp:posOffset>263078</wp:posOffset>
                </wp:positionV>
                <wp:extent cx="7585899" cy="0"/>
                <wp:effectExtent l="57150" t="76200" r="91440" b="9525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899" cy="0"/>
                        </a:xfrm>
                        <a:prstGeom prst="line">
                          <a:avLst/>
                        </a:prstGeom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5C25BD" id="Straight Connector 206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20.7pt" to="581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BR9gEAAFgEAAAOAAAAZHJzL2Uyb0RvYy54bWysVNtu2zAMfR+wfxD0vtjJljQ14vQhxfay&#10;S7CuH8DKUixAN0ha7Pz9KCl1gnUY0GEvMkXqkDxHlDd3o1bkyH2Q1rR0Pqsp4YbZTppDSx9/fHy3&#10;piREMB0oa3hLTzzQu+3bN5vBNXxhe6s67gkmMaEZXEv7GF1TVYH1XEOYWccNBoX1GiJu/aHqPAyY&#10;XatqUderarC+c94yHgJ670uQbnN+ITiL34QIPBLVUuwt5tXn9Smt1XYDzcGD6yU7twH/0IUGabDo&#10;lOoeIpCfXr5IpSXzNlgRZ8zqygohGc8ckM28/o3NQw+OZy4oTnCTTOH/pWVfj3tPZNfSRb1aUGJA&#10;4y09RA/y0Eeys8aghtaTHEa1BhcaBO3M3p93we19oj4Kr9MXSZExK3yaFOZjJAydN8v1cn17Swl7&#10;jlUXoPMhfuJWk2S0VEmTyEMDx88hYjE8+nwkuXm+XgylzUHZgXhAHqv3y7rOuDxEfKc8OQJePzDG&#10;TZyXEMQvtiv++Q0CzpMAyvVQ3B/Qmb1YdsqUm0i1snHVQZV0KUpkK54UT30p850L1Be5nyunyX7Z&#10;VKGXTyeYkEpNwL+yKcDz+YssrwEXGojIla2JE1hLY/2ftIzjPD0dlEaU82hf8U7mk+1OeUZyAMe3&#10;aFeeWnof1/sMv/wQtr8AAAD//wMAUEsDBBQABgAIAAAAIQCkBdaJ3wAAAAoBAAAPAAAAZHJzL2Rv&#10;d25yZXYueG1sTI9NS8NAEIbvgv9hGcFbu0lbisRMSimItSClVajHbXZMotnZsLtt0n/vFg96fD94&#10;55l8MZhWnMn5xjJCOk5AEJdWN1whvL89jR5A+KBYq9YyIVzIw6K4vclVpm3POzrvQyXiCPtMIdQh&#10;dJmUvqzJKD+2HXHMPq0zKkTpKqmd6uO4aeUkSebSqIbjhVp1tKqp/N6fDMKrW69Xy83li7cfpj9M&#10;Nofty/CMeH83LB9BBBrCXxmu+BEdish0tCfWXrQIo2kS0QPCLJ2BuBbS+TQ6x19HFrn8/0LxAwAA&#10;//8DAFBLAQItABQABgAIAAAAIQC2gziS/gAAAOEBAAATAAAAAAAAAAAAAAAAAAAAAABbQ29udGVu&#10;dF9UeXBlc10ueG1sUEsBAi0AFAAGAAgAAAAhADj9If/WAAAAlAEAAAsAAAAAAAAAAAAAAAAALwEA&#10;AF9yZWxzLy5yZWxzUEsBAi0AFAAGAAgAAAAhAH6vIFH2AQAAWAQAAA4AAAAAAAAAAAAAAAAALgIA&#10;AGRycy9lMm9Eb2MueG1sUEsBAi0AFAAGAAgAAAAhAKQF1onfAAAACgEAAA8AAAAAAAAAAAAAAAAA&#10;UAQAAGRycy9kb3ducmV2LnhtbFBLBQYAAAAABAAEAPMAAABcBQAAAAA=&#10;" strokecolor="#5b9bd5 [3204]" strokeweight=".5pt">
                <v:stroke joinstyle="miter"/>
              </v:line>
            </w:pict>
          </mc:Fallback>
        </mc:AlternateContent>
      </w:r>
    </w:p>
    <w:sectPr w:rsidR="008A2CDB" w:rsidRPr="00777267" w:rsidSect="00A96089">
      <w:pgSz w:w="11906" w:h="16838"/>
      <w:pgMar w:top="851" w:right="851" w:bottom="851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B88" w:rsidRDefault="00AF0B88" w:rsidP="00AF0B88">
      <w:pPr>
        <w:spacing w:line="240" w:lineRule="auto"/>
      </w:pPr>
      <w:r>
        <w:separator/>
      </w:r>
    </w:p>
  </w:endnote>
  <w:endnote w:type="continuationSeparator" w:id="0">
    <w:p w:rsidR="00AF0B88" w:rsidRDefault="00AF0B88" w:rsidP="00AF0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B88" w:rsidRDefault="00AF0B88" w:rsidP="00AF0B88">
      <w:pPr>
        <w:spacing w:line="240" w:lineRule="auto"/>
      </w:pPr>
      <w:r>
        <w:separator/>
      </w:r>
    </w:p>
  </w:footnote>
  <w:footnote w:type="continuationSeparator" w:id="0">
    <w:p w:rsidR="00AF0B88" w:rsidRDefault="00AF0B88" w:rsidP="00AF0B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D2AFF"/>
    <w:multiLevelType w:val="hybridMultilevel"/>
    <w:tmpl w:val="4BE299C2"/>
    <w:lvl w:ilvl="0" w:tplc="43300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C436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289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4AB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8895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4467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60B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E3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549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971"/>
    <w:rsid w:val="0001223F"/>
    <w:rsid w:val="00040903"/>
    <w:rsid w:val="000427BB"/>
    <w:rsid w:val="00081124"/>
    <w:rsid w:val="00094B3A"/>
    <w:rsid w:val="00097F9E"/>
    <w:rsid w:val="000A428F"/>
    <w:rsid w:val="000B1971"/>
    <w:rsid w:val="000B7ADC"/>
    <w:rsid w:val="000D52FA"/>
    <w:rsid w:val="00112C4A"/>
    <w:rsid w:val="0018122F"/>
    <w:rsid w:val="001C2F41"/>
    <w:rsid w:val="003F0986"/>
    <w:rsid w:val="004253BE"/>
    <w:rsid w:val="00593C43"/>
    <w:rsid w:val="006D5A6F"/>
    <w:rsid w:val="006F57DB"/>
    <w:rsid w:val="00777267"/>
    <w:rsid w:val="00801CE0"/>
    <w:rsid w:val="00822A94"/>
    <w:rsid w:val="00842BD2"/>
    <w:rsid w:val="008A2CDB"/>
    <w:rsid w:val="008F2B31"/>
    <w:rsid w:val="00925947"/>
    <w:rsid w:val="00960BD3"/>
    <w:rsid w:val="009C7528"/>
    <w:rsid w:val="009F4D99"/>
    <w:rsid w:val="00A311A8"/>
    <w:rsid w:val="00A96089"/>
    <w:rsid w:val="00AF0B88"/>
    <w:rsid w:val="00B47168"/>
    <w:rsid w:val="00BB0151"/>
    <w:rsid w:val="00BF05AE"/>
    <w:rsid w:val="00C22D1E"/>
    <w:rsid w:val="00C56A65"/>
    <w:rsid w:val="00D02309"/>
    <w:rsid w:val="00D507FC"/>
    <w:rsid w:val="00D675E4"/>
    <w:rsid w:val="00DD3198"/>
    <w:rsid w:val="00E8156A"/>
    <w:rsid w:val="00F37BCE"/>
    <w:rsid w:val="00F8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1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0B8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B88"/>
  </w:style>
  <w:style w:type="paragraph" w:styleId="Footer">
    <w:name w:val="footer"/>
    <w:basedOn w:val="Normal"/>
    <w:link w:val="FooterChar"/>
    <w:uiPriority w:val="99"/>
    <w:unhideWhenUsed/>
    <w:rsid w:val="00AF0B8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B88"/>
  </w:style>
  <w:style w:type="paragraph" w:styleId="NormalWeb">
    <w:name w:val="Normal (Web)"/>
    <w:basedOn w:val="Normal"/>
    <w:uiPriority w:val="99"/>
    <w:semiHidden/>
    <w:unhideWhenUsed/>
    <w:rsid w:val="000A42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A428F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1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0B8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B88"/>
  </w:style>
  <w:style w:type="paragraph" w:styleId="Footer">
    <w:name w:val="footer"/>
    <w:basedOn w:val="Normal"/>
    <w:link w:val="FooterChar"/>
    <w:uiPriority w:val="99"/>
    <w:unhideWhenUsed/>
    <w:rsid w:val="00AF0B8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B88"/>
  </w:style>
  <w:style w:type="paragraph" w:styleId="NormalWeb">
    <w:name w:val="Normal (Web)"/>
    <w:basedOn w:val="Normal"/>
    <w:uiPriority w:val="99"/>
    <w:semiHidden/>
    <w:unhideWhenUsed/>
    <w:rsid w:val="000A42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A428F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6C2FC-DAF5-43AE-A913-CA20FD54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E93EFA14</Template>
  <TotalTime>0</TotalTime>
  <Pages>6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W Butler</cp:lastModifiedBy>
  <cp:revision>2</cp:revision>
  <cp:lastPrinted>2016-05-23T08:04:00Z</cp:lastPrinted>
  <dcterms:created xsi:type="dcterms:W3CDTF">2016-05-23T08:04:00Z</dcterms:created>
  <dcterms:modified xsi:type="dcterms:W3CDTF">2016-05-23T08:04:00Z</dcterms:modified>
</cp:coreProperties>
</file>