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338" w:rsidRDefault="000D3DF8" w:rsidP="002C4692">
      <w:pPr>
        <w:shd w:val="clear" w:color="auto" w:fill="FFFFFF"/>
        <w:spacing w:line="240" w:lineRule="auto"/>
        <w:outlineLvl w:val="0"/>
        <w:rPr>
          <w:rFonts w:ascii="Candara" w:eastAsia="Times New Roman" w:hAnsi="Candara" w:cs="Times New Roman"/>
          <w:color w:val="000000"/>
          <w:sz w:val="44"/>
          <w:szCs w:val="37"/>
          <w:u w:val="single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03296" behindDoc="0" locked="0" layoutInCell="1" allowOverlap="1" wp14:anchorId="62C1D7B4" wp14:editId="417D011D">
            <wp:simplePos x="0" y="0"/>
            <wp:positionH relativeFrom="column">
              <wp:posOffset>-83184</wp:posOffset>
            </wp:positionH>
            <wp:positionV relativeFrom="paragraph">
              <wp:posOffset>-378460</wp:posOffset>
            </wp:positionV>
            <wp:extent cx="508204" cy="561340"/>
            <wp:effectExtent l="0" t="0" r="6350" b="0"/>
            <wp:wrapNone/>
            <wp:docPr id="197" name="Picture 197" descr="http://image.shutterstock.com/z/stock-vector-money-tree-isolated-on-white-background-vector-illustration-16153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age.shutterstock.com/z/stock-vector-money-tree-isolated-on-white-background-vector-illustration-161535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7" r="10027" b="6836"/>
                    <a:stretch/>
                  </pic:blipFill>
                  <pic:spPr bwMode="auto">
                    <a:xfrm>
                      <a:off x="0" y="0"/>
                      <a:ext cx="512473" cy="56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45A8EC37" wp14:editId="7C7AE1E7">
            <wp:simplePos x="0" y="0"/>
            <wp:positionH relativeFrom="column">
              <wp:posOffset>5564815</wp:posOffset>
            </wp:positionH>
            <wp:positionV relativeFrom="paragraph">
              <wp:posOffset>-264160</wp:posOffset>
            </wp:positionV>
            <wp:extent cx="1140150" cy="381000"/>
            <wp:effectExtent l="0" t="0" r="3175" b="0"/>
            <wp:wrapNone/>
            <wp:docPr id="196" name="Picture 196" descr="http://previews.123rf.com/images/pozitiw/pozitiw1210/pozitiw121000057/15785582-Christian-fish-symbol-with-cross-Vector-Stock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reviews.123rf.com/images/pozitiw/pozitiw1210/pozitiw121000057/15785582-Christian-fish-symbol-with-cross-Vector-Stock-Vect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" t="60169" r="52068" b="13982"/>
                    <a:stretch/>
                  </pic:blipFill>
                  <pic:spPr bwMode="auto">
                    <a:xfrm>
                      <a:off x="0" y="0"/>
                      <a:ext cx="1141937" cy="38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3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13958A7" wp14:editId="600AAA59">
                <wp:simplePos x="0" y="0"/>
                <wp:positionH relativeFrom="page">
                  <wp:align>left</wp:align>
                </wp:positionH>
                <wp:positionV relativeFrom="paragraph">
                  <wp:posOffset>183515</wp:posOffset>
                </wp:positionV>
                <wp:extent cx="7572375" cy="54610"/>
                <wp:effectExtent l="19050" t="0" r="47625" b="116840"/>
                <wp:wrapNone/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572375" cy="54610"/>
                        </a:xfrm>
                        <a:prstGeom prst="rect">
                          <a:avLst/>
                        </a:prstGeom>
                        <a:effectLst>
                          <a:reflection blurRad="6350" stA="50000" endA="300" endPos="90000" dir="5400000" sy="-100000" algn="bl" rotWithShape="0"/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DD3DE1" id="Rectangle 195" o:spid="_x0000_s1026" style="position:absolute;margin-left:0;margin-top:14.45pt;width:596.25pt;height:4.3pt;flip:y;z-index:2517012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w10:wrap anchorx="page"/>
              </v:rect>
            </w:pict>
          </mc:Fallback>
        </mc:AlternateContent>
      </w:r>
      <w:r w:rsidR="002403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4361491" wp14:editId="79BFB84B">
                <wp:simplePos x="0" y="0"/>
                <wp:positionH relativeFrom="column">
                  <wp:posOffset>926465</wp:posOffset>
                </wp:positionH>
                <wp:positionV relativeFrom="paragraph">
                  <wp:posOffset>-396875</wp:posOffset>
                </wp:positionV>
                <wp:extent cx="4610100" cy="628650"/>
                <wp:effectExtent l="0" t="0" r="0" b="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0338" w:rsidRPr="00593069" w:rsidRDefault="00240338" w:rsidP="00240338">
                            <w:pPr>
                              <w:shd w:val="clear" w:color="auto" w:fill="FFFFFF"/>
                              <w:spacing w:after="150" w:line="360" w:lineRule="atLeast"/>
                              <w:jc w:val="center"/>
                              <w:rPr>
                                <w:rFonts w:ascii="Papyrus" w:eastAsia="Times New Roman" w:hAnsi="Papyrus" w:cs="Arial"/>
                                <w:b/>
                                <w:bCs/>
                                <w:color w:val="70AD47"/>
                                <w:spacing w:val="10"/>
                                <w:sz w:val="80"/>
                                <w:szCs w:val="80"/>
                                <w:vertAlign w:val="superscript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593069">
                              <w:rPr>
                                <w:rFonts w:ascii="Papyrus" w:eastAsia="Times New Roman" w:hAnsi="Papyrus" w:cs="Arial"/>
                                <w:b/>
                                <w:bCs/>
                                <w:color w:val="70AD47"/>
                                <w:spacing w:val="10"/>
                                <w:sz w:val="80"/>
                                <w:szCs w:val="80"/>
                                <w:vertAlign w:val="superscript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Christianity and Wealth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4" o:spid="_x0000_s1026" type="#_x0000_t202" style="position:absolute;margin-left:72.95pt;margin-top:-31.25pt;width:363pt;height:49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" filled="f" stroked="f">
                <v:textbox>
                  <w:txbxContent>
                    <w:p w:rsidR="00240338" w:rsidRPr="00593069" w:rsidRDefault="00240338" w:rsidP="00240338">
                      <w:pPr>
                        <w:shd w:val="clear" w:color="auto" w:fill="FFFFFF"/>
                        <w:spacing w:after="150" w:line="360" w:lineRule="atLeast"/>
                        <w:jc w:val="center"/>
                        <w:rPr>
                          <w:rFonts w:ascii="Papyrus" w:eastAsia="Times New Roman" w:hAnsi="Papyrus" w:cs="Arial"/>
                          <w:b/>
                          <w:bCs/>
                          <w:color w:val="70AD47"/>
                          <w:spacing w:val="10"/>
                          <w:sz w:val="80"/>
                          <w:szCs w:val="80"/>
                          <w:vertAlign w:val="superscript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593069">
                        <w:rPr>
                          <w:rFonts w:ascii="Papyrus" w:eastAsia="Times New Roman" w:hAnsi="Papyrus" w:cs="Arial"/>
                          <w:b/>
                          <w:bCs/>
                          <w:color w:val="70AD47"/>
                          <w:spacing w:val="10"/>
                          <w:sz w:val="80"/>
                          <w:szCs w:val="80"/>
                          <w:vertAlign w:val="superscript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Christianity and Wealth</w:t>
                      </w:r>
                    </w:p>
                  </w:txbxContent>
                </v:textbox>
              </v:shape>
            </w:pict>
          </mc:Fallback>
        </mc:AlternateContent>
      </w:r>
    </w:p>
    <w:p w:rsidR="002C4692" w:rsidRDefault="00240338" w:rsidP="002C4692">
      <w:pPr>
        <w:shd w:val="clear" w:color="auto" w:fill="FFFFFF"/>
        <w:spacing w:line="240" w:lineRule="auto"/>
        <w:outlineLvl w:val="0"/>
        <w:rPr>
          <w:rFonts w:ascii="Candara" w:eastAsia="Times New Roman" w:hAnsi="Candara" w:cs="Times New Roman"/>
          <w:i/>
          <w:color w:val="000000"/>
          <w:kern w:val="36"/>
          <w:sz w:val="32"/>
          <w:szCs w:val="48"/>
          <w:u w:val="single"/>
          <w:lang w:eastAsia="en-GB"/>
        </w:rPr>
      </w:pPr>
      <w:r w:rsidRPr="00240338">
        <w:rPr>
          <w:noProof/>
          <w:sz w:val="40"/>
          <w:szCs w:val="40"/>
          <w:u w:val="single"/>
          <w:lang w:eastAsia="en-GB"/>
        </w:rPr>
        <w:drawing>
          <wp:anchor distT="0" distB="0" distL="114300" distR="114300" simplePos="0" relativeHeight="251658240" behindDoc="1" locked="0" layoutInCell="1" allowOverlap="1" wp14:anchorId="4B0E093C" wp14:editId="74852387">
            <wp:simplePos x="0" y="0"/>
            <wp:positionH relativeFrom="column">
              <wp:posOffset>-197485</wp:posOffset>
            </wp:positionH>
            <wp:positionV relativeFrom="paragraph">
              <wp:posOffset>347345</wp:posOffset>
            </wp:positionV>
            <wp:extent cx="1659255" cy="1609725"/>
            <wp:effectExtent l="0" t="0" r="0" b="9525"/>
            <wp:wrapTight wrapText="bothSides">
              <wp:wrapPolygon edited="0">
                <wp:start x="4712" y="0"/>
                <wp:lineTo x="1736" y="767"/>
                <wp:lineTo x="1736" y="2301"/>
                <wp:lineTo x="3472" y="4090"/>
                <wp:lineTo x="1736" y="5112"/>
                <wp:lineTo x="1736" y="6646"/>
                <wp:lineTo x="4712" y="8180"/>
                <wp:lineTo x="5704" y="12270"/>
                <wp:lineTo x="3224" y="12781"/>
                <wp:lineTo x="2976" y="13804"/>
                <wp:lineTo x="3968" y="16360"/>
                <wp:lineTo x="3224" y="17382"/>
                <wp:lineTo x="1240" y="20450"/>
                <wp:lineTo x="992" y="21472"/>
                <wp:lineTo x="5208" y="21472"/>
                <wp:lineTo x="5456" y="20450"/>
                <wp:lineTo x="9672" y="20450"/>
                <wp:lineTo x="13887" y="18405"/>
                <wp:lineTo x="13639" y="16360"/>
                <wp:lineTo x="11408" y="12270"/>
                <wp:lineTo x="13144" y="8180"/>
                <wp:lineTo x="15375" y="4090"/>
                <wp:lineTo x="19343" y="2812"/>
                <wp:lineTo x="21079" y="1278"/>
                <wp:lineTo x="20335" y="0"/>
                <wp:lineTo x="4712" y="0"/>
              </wp:wrapPolygon>
            </wp:wrapTight>
            <wp:docPr id="1" name="Picture 1" descr="http://www.childrenstory.info/childrenbiblestories/childrenbiblestoriesillustrations/ilst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hildrenstory.info/childrenbiblestories/childrenbiblestoriesillustrations/ilst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692" w:rsidRPr="00240338">
        <w:rPr>
          <w:rFonts w:ascii="Candara" w:eastAsia="Times New Roman" w:hAnsi="Candara" w:cs="Times New Roman"/>
          <w:color w:val="000000"/>
          <w:sz w:val="40"/>
          <w:szCs w:val="40"/>
          <w:u w:val="single"/>
          <w:lang w:eastAsia="en-GB"/>
        </w:rPr>
        <w:t xml:space="preserve">Zacchaeus the Tax </w:t>
      </w:r>
      <w:proofErr w:type="gramStart"/>
      <w:r w:rsidR="002C4692" w:rsidRPr="00240338">
        <w:rPr>
          <w:rFonts w:ascii="Candara" w:eastAsia="Times New Roman" w:hAnsi="Candara" w:cs="Times New Roman"/>
          <w:color w:val="000000"/>
          <w:sz w:val="40"/>
          <w:szCs w:val="40"/>
          <w:u w:val="single"/>
          <w:lang w:eastAsia="en-GB"/>
        </w:rPr>
        <w:t>Collector</w:t>
      </w:r>
      <w:r w:rsidR="002C4692" w:rsidRPr="00D1730B">
        <w:rPr>
          <w:rFonts w:ascii="Candara" w:eastAsia="Times New Roman" w:hAnsi="Candara" w:cs="Times New Roman"/>
          <w:color w:val="000000"/>
          <w:sz w:val="44"/>
          <w:szCs w:val="37"/>
          <w:u w:val="single"/>
          <w:lang w:eastAsia="en-GB"/>
        </w:rPr>
        <w:t xml:space="preserve">  </w:t>
      </w:r>
      <w:r w:rsidR="002C4692" w:rsidRPr="00D1730B">
        <w:rPr>
          <w:rFonts w:ascii="Candara" w:eastAsia="Times New Roman" w:hAnsi="Candara" w:cs="Times New Roman"/>
          <w:i/>
          <w:color w:val="000000"/>
          <w:kern w:val="36"/>
          <w:sz w:val="32"/>
          <w:szCs w:val="48"/>
          <w:u w:val="single"/>
          <w:lang w:eastAsia="en-GB"/>
        </w:rPr>
        <w:t>Luke</w:t>
      </w:r>
      <w:proofErr w:type="gramEnd"/>
      <w:r w:rsidR="002C4692" w:rsidRPr="00D1730B">
        <w:rPr>
          <w:rFonts w:ascii="Candara" w:eastAsia="Times New Roman" w:hAnsi="Candara" w:cs="Times New Roman"/>
          <w:i/>
          <w:color w:val="000000"/>
          <w:kern w:val="36"/>
          <w:sz w:val="32"/>
          <w:szCs w:val="48"/>
          <w:u w:val="single"/>
          <w:lang w:eastAsia="en-GB"/>
        </w:rPr>
        <w:t xml:space="preserve"> 19:1-10</w:t>
      </w:r>
    </w:p>
    <w:p w:rsidR="00DD5D54" w:rsidRPr="002C4692" w:rsidRDefault="00DD5D54" w:rsidP="002C4692">
      <w:pPr>
        <w:shd w:val="clear" w:color="auto" w:fill="FFFFFF"/>
        <w:spacing w:line="240" w:lineRule="auto"/>
        <w:outlineLvl w:val="0"/>
        <w:rPr>
          <w:rFonts w:ascii="Candara" w:eastAsia="Times New Roman" w:hAnsi="Candara" w:cs="Times New Roman"/>
          <w:color w:val="000000"/>
          <w:kern w:val="36"/>
          <w:sz w:val="8"/>
          <w:szCs w:val="21"/>
          <w:u w:val="single"/>
          <w:lang w:eastAsia="en-GB"/>
        </w:rPr>
      </w:pPr>
    </w:p>
    <w:p w:rsidR="002C4692" w:rsidRPr="002C4692" w:rsidRDefault="002C4692" w:rsidP="002C4692">
      <w:pPr>
        <w:shd w:val="clear" w:color="auto" w:fill="FFFFFF"/>
        <w:spacing w:after="150" w:line="360" w:lineRule="atLeast"/>
        <w:rPr>
          <w:rFonts w:ascii="Candara" w:eastAsia="Times New Roman" w:hAnsi="Candara" w:cs="Times New Roman"/>
          <w:color w:val="000000"/>
          <w:sz w:val="30"/>
          <w:szCs w:val="30"/>
          <w:lang w:eastAsia="en-GB"/>
        </w:rPr>
      </w:pPr>
      <w:r w:rsidRPr="009D4D4B">
        <w:rPr>
          <w:rFonts w:ascii="Candara" w:eastAsia="Times New Roman" w:hAnsi="Candara" w:cs="Arial"/>
          <w:b/>
          <w:bCs/>
          <w:color w:val="000000"/>
          <w:sz w:val="30"/>
          <w:szCs w:val="30"/>
          <w:lang w:eastAsia="en-GB"/>
        </w:rPr>
        <w:t>19 </w:t>
      </w:r>
      <w:r w:rsidRPr="009D4D4B">
        <w:rPr>
          <w:rFonts w:ascii="Candara" w:eastAsia="Times New Roman" w:hAnsi="Candara" w:cs="Times New Roman"/>
          <w:color w:val="000000"/>
          <w:sz w:val="30"/>
          <w:szCs w:val="30"/>
          <w:lang w:eastAsia="en-GB"/>
        </w:rPr>
        <w:t>Jesus entered Jericho and was passing through. </w:t>
      </w:r>
      <w:r w:rsidRPr="009D4D4B">
        <w:rPr>
          <w:rFonts w:ascii="Candara" w:eastAsia="Times New Roman" w:hAnsi="Candara" w:cs="Arial"/>
          <w:b/>
          <w:bCs/>
          <w:color w:val="000000"/>
          <w:sz w:val="30"/>
          <w:szCs w:val="30"/>
          <w:vertAlign w:val="superscript"/>
          <w:lang w:eastAsia="en-GB"/>
        </w:rPr>
        <w:t>2 </w:t>
      </w:r>
      <w:r w:rsidRPr="009D4D4B">
        <w:rPr>
          <w:rFonts w:ascii="Candara" w:eastAsia="Times New Roman" w:hAnsi="Candara" w:cs="Times New Roman"/>
          <w:color w:val="000000"/>
          <w:sz w:val="30"/>
          <w:szCs w:val="30"/>
          <w:lang w:eastAsia="en-GB"/>
        </w:rPr>
        <w:t>A man was there by the name of Zacchaeus; he was a chief tax collector and was wealthy.</w:t>
      </w:r>
      <w:r w:rsidRPr="009D4D4B">
        <w:rPr>
          <w:rFonts w:ascii="Candara" w:eastAsia="Times New Roman" w:hAnsi="Candara" w:cs="Arial"/>
          <w:b/>
          <w:bCs/>
          <w:color w:val="000000"/>
          <w:sz w:val="30"/>
          <w:szCs w:val="30"/>
          <w:vertAlign w:val="superscript"/>
          <w:lang w:eastAsia="en-GB"/>
        </w:rPr>
        <w:t>3 </w:t>
      </w:r>
      <w:r w:rsidRPr="009D4D4B">
        <w:rPr>
          <w:rFonts w:ascii="Candara" w:eastAsia="Times New Roman" w:hAnsi="Candara" w:cs="Times New Roman"/>
          <w:color w:val="000000"/>
          <w:sz w:val="30"/>
          <w:szCs w:val="30"/>
          <w:lang w:eastAsia="en-GB"/>
        </w:rPr>
        <w:t>He wanted to see who Jesus was, but because he was short he could not see over the crowd. </w:t>
      </w:r>
      <w:r w:rsidRPr="009D4D4B">
        <w:rPr>
          <w:rFonts w:ascii="Candara" w:eastAsia="Times New Roman" w:hAnsi="Candara" w:cs="Arial"/>
          <w:b/>
          <w:bCs/>
          <w:color w:val="000000"/>
          <w:sz w:val="30"/>
          <w:szCs w:val="30"/>
          <w:vertAlign w:val="superscript"/>
          <w:lang w:eastAsia="en-GB"/>
        </w:rPr>
        <w:t>4 </w:t>
      </w:r>
      <w:r w:rsidRPr="009D4D4B">
        <w:rPr>
          <w:rFonts w:ascii="Candara" w:eastAsia="Times New Roman" w:hAnsi="Candara" w:cs="Times New Roman"/>
          <w:color w:val="000000"/>
          <w:sz w:val="30"/>
          <w:szCs w:val="30"/>
          <w:lang w:eastAsia="en-GB"/>
        </w:rPr>
        <w:t xml:space="preserve">So he ran ahead and climbed a </w:t>
      </w:r>
      <w:proofErr w:type="spellStart"/>
      <w:r w:rsidRPr="009D4D4B">
        <w:rPr>
          <w:rFonts w:ascii="Candara" w:eastAsia="Times New Roman" w:hAnsi="Candara" w:cs="Times New Roman"/>
          <w:color w:val="000000"/>
          <w:sz w:val="30"/>
          <w:szCs w:val="30"/>
          <w:lang w:eastAsia="en-GB"/>
        </w:rPr>
        <w:t>figtree</w:t>
      </w:r>
      <w:proofErr w:type="spellEnd"/>
      <w:r w:rsidRPr="009D4D4B">
        <w:rPr>
          <w:rFonts w:ascii="Candara" w:eastAsia="Times New Roman" w:hAnsi="Candara" w:cs="Times New Roman"/>
          <w:color w:val="000000"/>
          <w:sz w:val="30"/>
          <w:szCs w:val="30"/>
          <w:lang w:eastAsia="en-GB"/>
        </w:rPr>
        <w:t xml:space="preserve"> to see him, since Jesus was coming that way.</w:t>
      </w:r>
    </w:p>
    <w:p w:rsidR="002C4692" w:rsidRPr="002C4692" w:rsidRDefault="002C4692" w:rsidP="002C4692">
      <w:pPr>
        <w:shd w:val="clear" w:color="auto" w:fill="FFFFFF"/>
        <w:spacing w:after="150" w:line="360" w:lineRule="atLeast"/>
        <w:rPr>
          <w:rFonts w:ascii="Candara" w:eastAsia="Times New Roman" w:hAnsi="Candara" w:cs="Times New Roman"/>
          <w:color w:val="000000"/>
          <w:sz w:val="30"/>
          <w:szCs w:val="30"/>
          <w:lang w:eastAsia="en-GB"/>
        </w:rPr>
      </w:pPr>
      <w:r w:rsidRPr="009D4D4B">
        <w:rPr>
          <w:rFonts w:ascii="Candara" w:eastAsia="Times New Roman" w:hAnsi="Candara" w:cs="Arial"/>
          <w:b/>
          <w:bCs/>
          <w:color w:val="000000"/>
          <w:sz w:val="30"/>
          <w:szCs w:val="30"/>
          <w:vertAlign w:val="superscript"/>
          <w:lang w:eastAsia="en-GB"/>
        </w:rPr>
        <w:t>5 </w:t>
      </w:r>
      <w:r w:rsidRPr="009D4D4B">
        <w:rPr>
          <w:rFonts w:ascii="Candara" w:eastAsia="Times New Roman" w:hAnsi="Candara" w:cs="Times New Roman"/>
          <w:color w:val="000000"/>
          <w:sz w:val="30"/>
          <w:szCs w:val="30"/>
          <w:lang w:eastAsia="en-GB"/>
        </w:rPr>
        <w:t>When Jesus reached the spot, he looked up and said to him, “Zacchaeus, come down immediately. I must stay at your house today.”</w:t>
      </w:r>
      <w:r w:rsidRPr="009D4D4B">
        <w:rPr>
          <w:rFonts w:ascii="Candara" w:eastAsia="Times New Roman" w:hAnsi="Candara" w:cs="Arial"/>
          <w:b/>
          <w:bCs/>
          <w:color w:val="000000"/>
          <w:sz w:val="30"/>
          <w:szCs w:val="30"/>
          <w:vertAlign w:val="superscript"/>
          <w:lang w:eastAsia="en-GB"/>
        </w:rPr>
        <w:t>6 </w:t>
      </w:r>
      <w:r w:rsidRPr="009D4D4B">
        <w:rPr>
          <w:rFonts w:ascii="Candara" w:eastAsia="Times New Roman" w:hAnsi="Candara" w:cs="Times New Roman"/>
          <w:color w:val="000000"/>
          <w:sz w:val="30"/>
          <w:szCs w:val="30"/>
          <w:lang w:eastAsia="en-GB"/>
        </w:rPr>
        <w:t>So he came down at once and welcomed him gladly.</w:t>
      </w:r>
    </w:p>
    <w:p w:rsidR="002C4692" w:rsidRPr="002C4692" w:rsidRDefault="00D1730B" w:rsidP="002C4692">
      <w:pPr>
        <w:shd w:val="clear" w:color="auto" w:fill="FFFFFF"/>
        <w:spacing w:after="150" w:line="360" w:lineRule="atLeast"/>
        <w:rPr>
          <w:rFonts w:ascii="Candara" w:eastAsia="Times New Roman" w:hAnsi="Candara" w:cs="Times New Roman"/>
          <w:color w:val="000000"/>
          <w:sz w:val="30"/>
          <w:szCs w:val="30"/>
          <w:lang w:eastAsia="en-GB"/>
        </w:rPr>
      </w:pPr>
      <w:r w:rsidRPr="009D4D4B">
        <w:rPr>
          <w:noProof/>
          <w:sz w:val="30"/>
          <w:szCs w:val="30"/>
          <w:lang w:eastAsia="en-GB"/>
        </w:rPr>
        <w:drawing>
          <wp:anchor distT="0" distB="0" distL="114300" distR="114300" simplePos="0" relativeHeight="251659264" behindDoc="1" locked="0" layoutInCell="1" allowOverlap="1" wp14:anchorId="3E92CF8B" wp14:editId="2130D559">
            <wp:simplePos x="0" y="0"/>
            <wp:positionH relativeFrom="column">
              <wp:posOffset>5624195</wp:posOffset>
            </wp:positionH>
            <wp:positionV relativeFrom="paragraph">
              <wp:posOffset>240030</wp:posOffset>
            </wp:positionV>
            <wp:extent cx="1107440" cy="1805940"/>
            <wp:effectExtent l="0" t="0" r="0" b="3810"/>
            <wp:wrapTight wrapText="bothSides">
              <wp:wrapPolygon edited="0">
                <wp:start x="9661" y="456"/>
                <wp:lineTo x="7060" y="2051"/>
                <wp:lineTo x="7060" y="2962"/>
                <wp:lineTo x="2601" y="6608"/>
                <wp:lineTo x="743" y="7519"/>
                <wp:lineTo x="2229" y="11848"/>
                <wp:lineTo x="1486" y="18228"/>
                <wp:lineTo x="1858" y="19139"/>
                <wp:lineTo x="3344" y="19139"/>
                <wp:lineTo x="1115" y="21418"/>
                <wp:lineTo x="20064" y="21418"/>
                <wp:lineTo x="20807" y="21418"/>
                <wp:lineTo x="20807" y="20962"/>
                <wp:lineTo x="19321" y="19139"/>
                <wp:lineTo x="19321" y="11848"/>
                <wp:lineTo x="17835" y="8203"/>
                <wp:lineTo x="17092" y="4557"/>
                <wp:lineTo x="11890" y="456"/>
                <wp:lineTo x="9661" y="456"/>
              </wp:wrapPolygon>
            </wp:wrapTight>
            <wp:docPr id="2" name="Picture 2" descr="http://www.childrenstory.info/childrenbiblestories/childrenbiblestoriesillustrations/ilst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hildrenstory.info/childrenbiblestories/childrenbiblestoriesillustrations/ilst13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692" w:rsidRPr="009D4D4B">
        <w:rPr>
          <w:rFonts w:ascii="Candara" w:eastAsia="Times New Roman" w:hAnsi="Candara" w:cs="Arial"/>
          <w:b/>
          <w:bCs/>
          <w:color w:val="000000"/>
          <w:sz w:val="30"/>
          <w:szCs w:val="30"/>
          <w:vertAlign w:val="superscript"/>
          <w:lang w:eastAsia="en-GB"/>
        </w:rPr>
        <w:t>7 </w:t>
      </w:r>
      <w:r w:rsidR="002C4692" w:rsidRPr="009D4D4B">
        <w:rPr>
          <w:rFonts w:ascii="Candara" w:eastAsia="Times New Roman" w:hAnsi="Candara" w:cs="Times New Roman"/>
          <w:color w:val="000000"/>
          <w:sz w:val="30"/>
          <w:szCs w:val="30"/>
          <w:lang w:eastAsia="en-GB"/>
        </w:rPr>
        <w:t>All the people saw this and began to mutter, “He has gone to be the guest of a sinner.”</w:t>
      </w:r>
    </w:p>
    <w:p w:rsidR="002C4692" w:rsidRPr="002C4692" w:rsidRDefault="002C4692" w:rsidP="002C4692">
      <w:pPr>
        <w:shd w:val="clear" w:color="auto" w:fill="FFFFFF"/>
        <w:spacing w:after="150" w:line="360" w:lineRule="atLeast"/>
        <w:rPr>
          <w:rFonts w:ascii="Candara" w:eastAsia="Times New Roman" w:hAnsi="Candara" w:cs="Times New Roman"/>
          <w:color w:val="000000"/>
          <w:sz w:val="30"/>
          <w:szCs w:val="30"/>
          <w:lang w:eastAsia="en-GB"/>
        </w:rPr>
      </w:pPr>
      <w:r w:rsidRPr="009D4D4B">
        <w:rPr>
          <w:rFonts w:ascii="Candara" w:eastAsia="Times New Roman" w:hAnsi="Candara" w:cs="Arial"/>
          <w:b/>
          <w:bCs/>
          <w:color w:val="000000"/>
          <w:sz w:val="30"/>
          <w:szCs w:val="30"/>
          <w:vertAlign w:val="superscript"/>
          <w:lang w:eastAsia="en-GB"/>
        </w:rPr>
        <w:t>8 </w:t>
      </w:r>
      <w:r w:rsidRPr="009D4D4B">
        <w:rPr>
          <w:rFonts w:ascii="Candara" w:eastAsia="Times New Roman" w:hAnsi="Candara" w:cs="Times New Roman"/>
          <w:color w:val="000000"/>
          <w:sz w:val="30"/>
          <w:szCs w:val="30"/>
          <w:lang w:eastAsia="en-GB"/>
        </w:rPr>
        <w:t>But Zacchaeus stood up and said to the Lord, “Look, Lord! Here and now I give half of my possessions to the poor, and if I have cheated anybody out of anything, I will pay back four times the amount.”</w:t>
      </w:r>
    </w:p>
    <w:p w:rsidR="002C4692" w:rsidRPr="009D4D4B" w:rsidRDefault="00D35525" w:rsidP="002C4692">
      <w:pPr>
        <w:shd w:val="clear" w:color="auto" w:fill="FFFFFF"/>
        <w:spacing w:after="150" w:line="360" w:lineRule="atLeast"/>
        <w:rPr>
          <w:sz w:val="30"/>
          <w:szCs w:val="30"/>
        </w:rPr>
      </w:pPr>
      <w:r w:rsidRPr="00092D8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4D3907" wp14:editId="05918655">
                <wp:simplePos x="0" y="0"/>
                <wp:positionH relativeFrom="column">
                  <wp:posOffset>-197485</wp:posOffset>
                </wp:positionH>
                <wp:positionV relativeFrom="paragraph">
                  <wp:posOffset>782320</wp:posOffset>
                </wp:positionV>
                <wp:extent cx="6905625" cy="885825"/>
                <wp:effectExtent l="0" t="0" r="28575" b="2857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8858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92D80" w:rsidRPr="00C869DB" w:rsidRDefault="009D4D4B" w:rsidP="00092D8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ndara" w:hAnsi="Candara" w:cs="Arial"/>
                                <w:bCs/>
                                <w:color w:val="000000" w:themeColor="text1"/>
                                <w:kern w:val="24"/>
                                <w:sz w:val="32"/>
                                <w:szCs w:val="64"/>
                                <w:u w:val="single"/>
                              </w:rPr>
                            </w:pPr>
                            <w:r w:rsidRPr="00C869DB">
                              <w:rPr>
                                <w:rFonts w:ascii="Candara" w:hAnsi="Candara" w:cs="Arial"/>
                                <w:bCs/>
                                <w:color w:val="000000" w:themeColor="text1"/>
                                <w:kern w:val="24"/>
                                <w:sz w:val="32"/>
                                <w:szCs w:val="64"/>
                                <w:u w:val="single"/>
                              </w:rPr>
                              <w:t>Things to do</w:t>
                            </w:r>
                            <w:r w:rsidR="00092D80" w:rsidRPr="00C869DB">
                              <w:rPr>
                                <w:rFonts w:ascii="Candara" w:hAnsi="Candara" w:cs="Arial"/>
                                <w:bCs/>
                                <w:color w:val="000000" w:themeColor="text1"/>
                                <w:kern w:val="24"/>
                                <w:sz w:val="32"/>
                                <w:szCs w:val="64"/>
                                <w:u w:val="single"/>
                              </w:rPr>
                              <w:t>...</w:t>
                            </w:r>
                          </w:p>
                          <w:p w:rsidR="00092D80" w:rsidRPr="009D4D4B" w:rsidRDefault="00092D80" w:rsidP="00092D8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ndara" w:hAnsi="Candara"/>
                                <w:sz w:val="8"/>
                              </w:rPr>
                            </w:pPr>
                          </w:p>
                          <w:p w:rsidR="00092D80" w:rsidRPr="009D4D4B" w:rsidRDefault="00092D80" w:rsidP="00092D8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ndara" w:hAnsi="Candara" w:cs="Arial"/>
                                <w:bCs/>
                                <w:color w:val="000000" w:themeColor="text1"/>
                                <w:kern w:val="24"/>
                                <w:sz w:val="28"/>
                                <w:szCs w:val="64"/>
                              </w:rPr>
                            </w:pPr>
                            <w:r w:rsidRPr="009D4D4B">
                              <w:rPr>
                                <w:rFonts w:ascii="Candara" w:hAnsi="Candara" w:cs="Arial"/>
                                <w:bCs/>
                                <w:color w:val="000000" w:themeColor="text1"/>
                                <w:kern w:val="24"/>
                                <w:sz w:val="28"/>
                                <w:szCs w:val="64"/>
                              </w:rPr>
                              <w:t>Complete a flow diagram outlining the main points of the story.</w:t>
                            </w:r>
                          </w:p>
                          <w:p w:rsidR="00092D80" w:rsidRPr="009D4D4B" w:rsidRDefault="00092D80" w:rsidP="00092D8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ndara" w:hAnsi="Candara" w:cs="Arial"/>
                                <w:bCs/>
                                <w:color w:val="000000" w:themeColor="text1"/>
                                <w:kern w:val="24"/>
                                <w:sz w:val="6"/>
                                <w:szCs w:val="64"/>
                              </w:rPr>
                            </w:pPr>
                          </w:p>
                          <w:p w:rsidR="00092D80" w:rsidRPr="009D4D4B" w:rsidRDefault="00092D80" w:rsidP="00092D8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ndara" w:hAnsi="Candara" w:cs="Arial"/>
                                <w:bCs/>
                                <w:color w:val="000000" w:themeColor="text1"/>
                                <w:kern w:val="24"/>
                                <w:sz w:val="28"/>
                                <w:szCs w:val="64"/>
                              </w:rPr>
                            </w:pPr>
                            <w:r w:rsidRPr="009D4D4B">
                              <w:rPr>
                                <w:rFonts w:ascii="Candara" w:hAnsi="Candara" w:cs="Arial"/>
                                <w:bCs/>
                                <w:color w:val="000000" w:themeColor="text1"/>
                                <w:kern w:val="24"/>
                                <w:sz w:val="28"/>
                                <w:szCs w:val="64"/>
                              </w:rPr>
                              <w:t>What does the story teach Christians about how they should deal with money?</w:t>
                            </w:r>
                          </w:p>
                          <w:p w:rsidR="00092D80" w:rsidRPr="009D4D4B" w:rsidRDefault="00092D80" w:rsidP="00092D8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ndara" w:hAnsi="Candara" w:cs="Arial"/>
                                <w:bCs/>
                                <w:color w:val="000000" w:themeColor="text1"/>
                                <w:kern w:val="24"/>
                                <w:sz w:val="28"/>
                                <w:szCs w:val="64"/>
                              </w:rPr>
                            </w:pPr>
                          </w:p>
                          <w:p w:rsidR="00092D80" w:rsidRPr="009D4D4B" w:rsidRDefault="00092D80" w:rsidP="00092D8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ndara" w:hAnsi="Candara"/>
                                <w:sz w:val="8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7" type="#_x0000_t202" style="position:absolute;margin-left:-15.55pt;margin-top:61.6pt;width:543.75pt;height:69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" filled="f" fillcolor="#5b9bd5 [3204]" strokecolor="black [3213]">
                <v:shadow color="#e7e6e6 [3214]"/>
                <v:textbox>
                  <w:txbxContent>
                    <w:p w:rsidR="00092D80" w:rsidRPr="00C869DB" w:rsidRDefault="009D4D4B" w:rsidP="00092D80">
                      <w:pPr>
                        <w:pStyle w:val="NormalWeb"/>
                        <w:spacing w:before="0" w:beforeAutospacing="0" w:after="0" w:afterAutospacing="0"/>
                        <w:rPr>
                          <w:rFonts w:ascii="Candara" w:hAnsi="Candara" w:cs="Arial"/>
                          <w:bCs/>
                          <w:color w:val="000000" w:themeColor="text1"/>
                          <w:kern w:val="24"/>
                          <w:sz w:val="32"/>
                          <w:szCs w:val="64"/>
                          <w:u w:val="single"/>
                        </w:rPr>
                      </w:pPr>
                      <w:r w:rsidRPr="00C869DB">
                        <w:rPr>
                          <w:rFonts w:ascii="Candara" w:hAnsi="Candara" w:cs="Arial"/>
                          <w:bCs/>
                          <w:color w:val="000000" w:themeColor="text1"/>
                          <w:kern w:val="24"/>
                          <w:sz w:val="32"/>
                          <w:szCs w:val="64"/>
                          <w:u w:val="single"/>
                        </w:rPr>
                        <w:t>Things to do</w:t>
                      </w:r>
                      <w:r w:rsidR="00092D80" w:rsidRPr="00C869DB">
                        <w:rPr>
                          <w:rFonts w:ascii="Candara" w:hAnsi="Candara" w:cs="Arial"/>
                          <w:bCs/>
                          <w:color w:val="000000" w:themeColor="text1"/>
                          <w:kern w:val="24"/>
                          <w:sz w:val="32"/>
                          <w:szCs w:val="64"/>
                          <w:u w:val="single"/>
                        </w:rPr>
                        <w:t>...</w:t>
                      </w:r>
                    </w:p>
                    <w:p w:rsidR="00092D80" w:rsidRPr="009D4D4B" w:rsidRDefault="00092D80" w:rsidP="00092D80">
                      <w:pPr>
                        <w:pStyle w:val="NormalWeb"/>
                        <w:spacing w:before="0" w:beforeAutospacing="0" w:after="0" w:afterAutospacing="0"/>
                        <w:rPr>
                          <w:rFonts w:ascii="Candara" w:hAnsi="Candara"/>
                          <w:sz w:val="8"/>
                        </w:rPr>
                      </w:pPr>
                    </w:p>
                    <w:p w:rsidR="00092D80" w:rsidRPr="009D4D4B" w:rsidRDefault="00092D80" w:rsidP="00092D80">
                      <w:pPr>
                        <w:pStyle w:val="NormalWeb"/>
                        <w:spacing w:before="0" w:beforeAutospacing="0" w:after="0" w:afterAutospacing="0"/>
                        <w:rPr>
                          <w:rFonts w:ascii="Candara" w:hAnsi="Candara" w:cs="Arial"/>
                          <w:bCs/>
                          <w:color w:val="000000" w:themeColor="text1"/>
                          <w:kern w:val="24"/>
                          <w:sz w:val="28"/>
                          <w:szCs w:val="64"/>
                        </w:rPr>
                      </w:pPr>
                      <w:r w:rsidRPr="009D4D4B">
                        <w:rPr>
                          <w:rFonts w:ascii="Candara" w:hAnsi="Candara" w:cs="Arial"/>
                          <w:bCs/>
                          <w:color w:val="000000" w:themeColor="text1"/>
                          <w:kern w:val="24"/>
                          <w:sz w:val="28"/>
                          <w:szCs w:val="64"/>
                        </w:rPr>
                        <w:t>Complete a flow diagram outlining the main points of the story.</w:t>
                      </w:r>
                    </w:p>
                    <w:p w:rsidR="00092D80" w:rsidRPr="009D4D4B" w:rsidRDefault="00092D80" w:rsidP="00092D80">
                      <w:pPr>
                        <w:pStyle w:val="NormalWeb"/>
                        <w:spacing w:before="0" w:beforeAutospacing="0" w:after="0" w:afterAutospacing="0"/>
                        <w:rPr>
                          <w:rFonts w:ascii="Candara" w:hAnsi="Candara" w:cs="Arial"/>
                          <w:bCs/>
                          <w:color w:val="000000" w:themeColor="text1"/>
                          <w:kern w:val="24"/>
                          <w:sz w:val="6"/>
                          <w:szCs w:val="64"/>
                        </w:rPr>
                      </w:pPr>
                    </w:p>
                    <w:p w:rsidR="00092D80" w:rsidRPr="009D4D4B" w:rsidRDefault="00092D80" w:rsidP="00092D80">
                      <w:pPr>
                        <w:pStyle w:val="NormalWeb"/>
                        <w:spacing w:before="0" w:beforeAutospacing="0" w:after="0" w:afterAutospacing="0"/>
                        <w:rPr>
                          <w:rFonts w:ascii="Candara" w:hAnsi="Candara" w:cs="Arial"/>
                          <w:bCs/>
                          <w:color w:val="000000" w:themeColor="text1"/>
                          <w:kern w:val="24"/>
                          <w:sz w:val="28"/>
                          <w:szCs w:val="64"/>
                        </w:rPr>
                      </w:pPr>
                      <w:r w:rsidRPr="009D4D4B">
                        <w:rPr>
                          <w:rFonts w:ascii="Candara" w:hAnsi="Candara" w:cs="Arial"/>
                          <w:bCs/>
                          <w:color w:val="000000" w:themeColor="text1"/>
                          <w:kern w:val="24"/>
                          <w:sz w:val="28"/>
                          <w:szCs w:val="64"/>
                        </w:rPr>
                        <w:t>What does the story teach Christians about how they should deal with money?</w:t>
                      </w:r>
                    </w:p>
                    <w:p w:rsidR="00092D80" w:rsidRPr="009D4D4B" w:rsidRDefault="00092D80" w:rsidP="00092D80">
                      <w:pPr>
                        <w:pStyle w:val="NormalWeb"/>
                        <w:spacing w:before="0" w:beforeAutospacing="0" w:after="0" w:afterAutospacing="0"/>
                        <w:rPr>
                          <w:rFonts w:ascii="Candara" w:hAnsi="Candara" w:cs="Arial"/>
                          <w:bCs/>
                          <w:color w:val="000000" w:themeColor="text1"/>
                          <w:kern w:val="24"/>
                          <w:sz w:val="28"/>
                          <w:szCs w:val="64"/>
                        </w:rPr>
                      </w:pPr>
                    </w:p>
                    <w:p w:rsidR="00092D80" w:rsidRPr="009D4D4B" w:rsidRDefault="00092D80" w:rsidP="00092D80">
                      <w:pPr>
                        <w:pStyle w:val="NormalWeb"/>
                        <w:spacing w:before="0" w:beforeAutospacing="0" w:after="0" w:afterAutospacing="0"/>
                        <w:rPr>
                          <w:rFonts w:ascii="Candara" w:hAnsi="Candara"/>
                          <w:sz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4692" w:rsidRPr="009D4D4B">
        <w:rPr>
          <w:rFonts w:ascii="Candara" w:eastAsia="Times New Roman" w:hAnsi="Candara" w:cs="Arial"/>
          <w:b/>
          <w:bCs/>
          <w:color w:val="000000"/>
          <w:sz w:val="30"/>
          <w:szCs w:val="30"/>
          <w:vertAlign w:val="superscript"/>
          <w:lang w:eastAsia="en-GB"/>
        </w:rPr>
        <w:t>9 </w:t>
      </w:r>
      <w:r w:rsidR="002C4692" w:rsidRPr="009D4D4B">
        <w:rPr>
          <w:rFonts w:ascii="Candara" w:eastAsia="Times New Roman" w:hAnsi="Candara" w:cs="Times New Roman"/>
          <w:color w:val="000000"/>
          <w:sz w:val="30"/>
          <w:szCs w:val="30"/>
          <w:lang w:eastAsia="en-GB"/>
        </w:rPr>
        <w:t>Jesus said to him, “Today salvation has come to this house, because this man, too, is a son of Abraham. </w:t>
      </w:r>
      <w:r w:rsidR="002C4692" w:rsidRPr="009D4D4B">
        <w:rPr>
          <w:rFonts w:ascii="Candara" w:eastAsia="Times New Roman" w:hAnsi="Candara" w:cs="Arial"/>
          <w:b/>
          <w:bCs/>
          <w:color w:val="000000"/>
          <w:sz w:val="30"/>
          <w:szCs w:val="30"/>
          <w:vertAlign w:val="superscript"/>
          <w:lang w:eastAsia="en-GB"/>
        </w:rPr>
        <w:t>10 </w:t>
      </w:r>
      <w:r w:rsidR="002C4692" w:rsidRPr="009D4D4B">
        <w:rPr>
          <w:rFonts w:ascii="Candara" w:eastAsia="Times New Roman" w:hAnsi="Candara" w:cs="Times New Roman"/>
          <w:color w:val="000000"/>
          <w:sz w:val="30"/>
          <w:szCs w:val="30"/>
          <w:lang w:eastAsia="en-GB"/>
        </w:rPr>
        <w:t>For the Son of Man came to seek and to save the lost.”</w:t>
      </w:r>
      <w:r w:rsidR="002C4692" w:rsidRPr="009D4D4B">
        <w:rPr>
          <w:sz w:val="30"/>
          <w:szCs w:val="30"/>
        </w:rPr>
        <w:t xml:space="preserve"> </w:t>
      </w:r>
    </w:p>
    <w:p w:rsidR="009A21C7" w:rsidRDefault="00DC38B8" w:rsidP="002C4692">
      <w:pPr>
        <w:shd w:val="clear" w:color="auto" w:fill="FFFFFF"/>
        <w:spacing w:after="150" w:line="360" w:lineRule="atLeast"/>
      </w:pPr>
      <w:r>
        <w:rPr>
          <w:noProof/>
          <w:lang w:eastAsia="en-GB"/>
        </w:rPr>
        <w:drawing>
          <wp:anchor distT="0" distB="0" distL="114300" distR="114300" simplePos="0" relativeHeight="251735040" behindDoc="0" locked="0" layoutInCell="1" allowOverlap="1" wp14:anchorId="3ADB149D" wp14:editId="01B2AB8C">
            <wp:simplePos x="0" y="0"/>
            <wp:positionH relativeFrom="column">
              <wp:posOffset>5710555</wp:posOffset>
            </wp:positionH>
            <wp:positionV relativeFrom="paragraph">
              <wp:posOffset>83820</wp:posOffset>
            </wp:positionV>
            <wp:extent cx="945515" cy="262787"/>
            <wp:effectExtent l="0" t="0" r="6985" b="4445"/>
            <wp:wrapNone/>
            <wp:docPr id="222" name="Picture 222" descr="https://theunexpectedpastor.files.wordpress.com/2012/03/jesusf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theunexpectedpastor.files.wordpress.com/2012/03/jesusfish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26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21C7" w:rsidRDefault="009C069E" w:rsidP="002C4692">
      <w:pPr>
        <w:shd w:val="clear" w:color="auto" w:fill="FFFFFF"/>
        <w:spacing w:after="150" w:line="360" w:lineRule="atLeast"/>
      </w:pPr>
      <w:r>
        <w:rPr>
          <w:noProof/>
          <w:lang w:eastAsia="en-GB"/>
        </w:rPr>
        <w:drawing>
          <wp:anchor distT="0" distB="0" distL="114300" distR="114300" simplePos="0" relativeHeight="251696128" behindDoc="1" locked="0" layoutInCell="1" allowOverlap="1" wp14:anchorId="3E6BCB8A" wp14:editId="486C3105">
            <wp:simplePos x="0" y="0"/>
            <wp:positionH relativeFrom="margin">
              <wp:posOffset>-273685</wp:posOffset>
            </wp:positionH>
            <wp:positionV relativeFrom="paragraph">
              <wp:posOffset>1979930</wp:posOffset>
            </wp:positionV>
            <wp:extent cx="1057275" cy="1057275"/>
            <wp:effectExtent l="0" t="0" r="0" b="0"/>
            <wp:wrapTight wrapText="bothSides">
              <wp:wrapPolygon edited="0">
                <wp:start x="7395" y="1168"/>
                <wp:lineTo x="5838" y="2335"/>
                <wp:lineTo x="5449" y="6227"/>
                <wp:lineTo x="5838" y="8173"/>
                <wp:lineTo x="1557" y="10119"/>
                <wp:lineTo x="778" y="11286"/>
                <wp:lineTo x="778" y="17124"/>
                <wp:lineTo x="3503" y="18681"/>
                <wp:lineTo x="8173" y="19459"/>
                <wp:lineTo x="14011" y="19459"/>
                <wp:lineTo x="16735" y="18681"/>
                <wp:lineTo x="21016" y="15957"/>
                <wp:lineTo x="21016" y="14400"/>
                <wp:lineTo x="18292" y="8173"/>
                <wp:lineTo x="19070" y="5059"/>
                <wp:lineTo x="15957" y="2724"/>
                <wp:lineTo x="10508" y="1168"/>
                <wp:lineTo x="7395" y="1168"/>
              </wp:wrapPolygon>
            </wp:wrapTight>
            <wp:docPr id="31" name="Picture 31" descr="http://previews.123rf.com/images/tassel78/tassel781207/tassel78120700026/14476063-Stacks-of-gold-coins-and-pound-sterling-sign-Stock-Vector-pound-cash-mo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reviews.123rf.com/images/tassel78/tassel781207/tassel78120700026/14476063-Stacks-of-gold-coins-and-pound-sterling-sign-Stock-Vector-pound-cash-mone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21C7" w:rsidRDefault="00D35525" w:rsidP="002C4692">
      <w:pPr>
        <w:shd w:val="clear" w:color="auto" w:fill="FFFFFF"/>
        <w:spacing w:after="150" w:line="360" w:lineRule="atLeast"/>
      </w:pPr>
      <w:r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5C324B44" wp14:editId="107E4FB1">
            <wp:simplePos x="0" y="0"/>
            <wp:positionH relativeFrom="margin">
              <wp:posOffset>5878830</wp:posOffset>
            </wp:positionH>
            <wp:positionV relativeFrom="paragraph">
              <wp:posOffset>313690</wp:posOffset>
            </wp:positionV>
            <wp:extent cx="822960" cy="1009650"/>
            <wp:effectExtent l="0" t="0" r="0" b="0"/>
            <wp:wrapNone/>
            <wp:docPr id="29" name="Picture 29" descr="http://previews.123rf.com/images/branche/branche1303/branche130300002/18332869-Money-bag-with-pound-sign-illustration-Stock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eviews.123rf.com/images/branche/branche1303/branche130300002/18332869-Money-bag-with-pound-sign-illustration-Stock-Vect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0" t="4167" r="10464" b="2485"/>
                    <a:stretch/>
                  </pic:blipFill>
                  <pic:spPr bwMode="auto">
                    <a:xfrm>
                      <a:off x="0" y="0"/>
                      <a:ext cx="82296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91E03B0" wp14:editId="2F802BEA">
                <wp:simplePos x="0" y="0"/>
                <wp:positionH relativeFrom="margin">
                  <wp:posOffset>-197485</wp:posOffset>
                </wp:positionH>
                <wp:positionV relativeFrom="paragraph">
                  <wp:posOffset>312420</wp:posOffset>
                </wp:positionV>
                <wp:extent cx="6896100" cy="255270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0" cy="255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69DB" w:rsidRPr="00C869DB" w:rsidRDefault="00C869DB" w:rsidP="00C869DB">
                            <w:pPr>
                              <w:rPr>
                                <w:rFonts w:ascii="Candara" w:hAnsi="Candara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869DB">
                              <w:rPr>
                                <w:rFonts w:ascii="Candara" w:hAnsi="Candara"/>
                                <w:sz w:val="28"/>
                                <w:szCs w:val="28"/>
                                <w:u w:val="single"/>
                              </w:rPr>
                              <w:t>Poverty.</w:t>
                            </w:r>
                          </w:p>
                          <w:p w:rsidR="00C869DB" w:rsidRPr="00C869DB" w:rsidRDefault="00C869DB" w:rsidP="00C869DB">
                            <w:pPr>
                              <w:rPr>
                                <w:rFonts w:ascii="Candara" w:hAnsi="Candara"/>
                                <w:sz w:val="8"/>
                                <w:szCs w:val="28"/>
                              </w:rPr>
                            </w:pPr>
                          </w:p>
                          <w:p w:rsidR="00C869DB" w:rsidRPr="00C869DB" w:rsidRDefault="00C869DB" w:rsidP="00C869DB">
                            <w:pPr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</w:pPr>
                            <w:r w:rsidRPr="00C869DB"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 xml:space="preserve">Christians believe that everyone is in need in some way. Even the very rich can </w:t>
                            </w:r>
                            <w:r w:rsidR="000F2C78"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 xml:space="preserve">                       </w:t>
                            </w:r>
                            <w:r w:rsidRPr="00C869DB"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 xml:space="preserve">still be spiritually poor. Poverty can be more than not having enough money. </w:t>
                            </w:r>
                            <w:r w:rsidR="000F2C78"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 xml:space="preserve">                         </w:t>
                            </w:r>
                            <w:r w:rsidRPr="00C869DB"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 xml:space="preserve">Spiritual poverty can be experienced though lack of loving relationships, </w:t>
                            </w:r>
                            <w:r w:rsidR="000F2C78"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 xml:space="preserve">                                   </w:t>
                            </w:r>
                            <w:r w:rsidRPr="00C869DB"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 xml:space="preserve">loneliness, illness worry or unhappiness. Jesus saw in Zacchaeus the wealthy tax collector the poverty of his life. He was just as much in need as other people Jesus visited.  </w:t>
                            </w:r>
                          </w:p>
                          <w:p w:rsidR="00C869DB" w:rsidRPr="000F2C78" w:rsidRDefault="00C869DB" w:rsidP="000C30E3">
                            <w:pPr>
                              <w:rPr>
                                <w:rFonts w:ascii="Candara" w:hAnsi="Candara"/>
                                <w:sz w:val="12"/>
                                <w:szCs w:val="16"/>
                                <w:u w:val="single"/>
                              </w:rPr>
                            </w:pPr>
                          </w:p>
                          <w:p w:rsidR="000C30E3" w:rsidRPr="00C869DB" w:rsidRDefault="000C30E3" w:rsidP="000C30E3">
                            <w:pPr>
                              <w:rPr>
                                <w:rFonts w:ascii="Candara" w:hAnsi="Candara"/>
                                <w:sz w:val="32"/>
                                <w:u w:val="single"/>
                              </w:rPr>
                            </w:pPr>
                            <w:r w:rsidRPr="00C869DB">
                              <w:rPr>
                                <w:rFonts w:ascii="Candara" w:hAnsi="Candara"/>
                                <w:sz w:val="32"/>
                                <w:u w:val="single"/>
                              </w:rPr>
                              <w:t>How should Christians use their money?</w:t>
                            </w:r>
                          </w:p>
                          <w:p w:rsidR="00E24B4E" w:rsidRPr="00C869DB" w:rsidRDefault="00E24B4E" w:rsidP="000C30E3">
                            <w:pPr>
                              <w:rPr>
                                <w:rFonts w:ascii="Candara" w:hAnsi="Candara"/>
                                <w:sz w:val="8"/>
                              </w:rPr>
                            </w:pPr>
                          </w:p>
                          <w:p w:rsidR="009C069E" w:rsidRDefault="009C069E" w:rsidP="009C069E">
                            <w:pPr>
                              <w:shd w:val="clear" w:color="auto" w:fill="FFFFFF"/>
                              <w:spacing w:line="360" w:lineRule="atLeast"/>
                              <w:rPr>
                                <w:rFonts w:ascii="Candara" w:hAnsi="Candara"/>
                                <w:sz w:val="28"/>
                                <w:szCs w:val="25"/>
                              </w:rPr>
                            </w:pPr>
                            <w:r>
                              <w:rPr>
                                <w:rFonts w:ascii="Candara" w:hAnsi="Candara"/>
                                <w:sz w:val="28"/>
                                <w:szCs w:val="25"/>
                              </w:rPr>
                              <w:t xml:space="preserve">                    </w:t>
                            </w:r>
                            <w:r w:rsidR="000C30E3" w:rsidRPr="00C869DB">
                              <w:rPr>
                                <w:rFonts w:ascii="Candara" w:hAnsi="Candara"/>
                                <w:sz w:val="28"/>
                                <w:szCs w:val="25"/>
                              </w:rPr>
                              <w:t xml:space="preserve">Money can be used wisely, for example donating to charities to help the poor </w:t>
                            </w:r>
                            <w:r>
                              <w:rPr>
                                <w:rFonts w:ascii="Candara" w:hAnsi="Candara"/>
                                <w:sz w:val="28"/>
                                <w:szCs w:val="25"/>
                              </w:rPr>
                              <w:t xml:space="preserve">              </w:t>
                            </w:r>
                          </w:p>
                          <w:p w:rsidR="009C069E" w:rsidRDefault="009C069E" w:rsidP="009C069E">
                            <w:pPr>
                              <w:shd w:val="clear" w:color="auto" w:fill="FFFFFF"/>
                              <w:spacing w:line="360" w:lineRule="atLeast"/>
                              <w:rPr>
                                <w:rFonts w:ascii="Candara" w:hAnsi="Candara"/>
                                <w:sz w:val="28"/>
                                <w:szCs w:val="25"/>
                              </w:rPr>
                            </w:pPr>
                            <w:r>
                              <w:rPr>
                                <w:rFonts w:ascii="Candara" w:hAnsi="Candara"/>
                                <w:sz w:val="28"/>
                                <w:szCs w:val="25"/>
                              </w:rPr>
                              <w:t xml:space="preserve">                      </w:t>
                            </w:r>
                            <w:proofErr w:type="gramStart"/>
                            <w:r w:rsidR="000C30E3" w:rsidRPr="00C869DB">
                              <w:rPr>
                                <w:rFonts w:ascii="Candara" w:hAnsi="Candara"/>
                                <w:sz w:val="28"/>
                                <w:szCs w:val="25"/>
                              </w:rPr>
                              <w:t>and</w:t>
                            </w:r>
                            <w:proofErr w:type="gramEnd"/>
                            <w:r w:rsidR="000C30E3" w:rsidRPr="00C869DB">
                              <w:rPr>
                                <w:rFonts w:ascii="Candara" w:hAnsi="Candara"/>
                                <w:sz w:val="28"/>
                                <w:szCs w:val="25"/>
                              </w:rPr>
                              <w:t xml:space="preserve"> needy. Right from the start of Christianity followers of Jesus sold their</w:t>
                            </w:r>
                            <w:r>
                              <w:rPr>
                                <w:rFonts w:ascii="Candara" w:hAnsi="Candara"/>
                                <w:sz w:val="28"/>
                                <w:szCs w:val="25"/>
                              </w:rPr>
                              <w:t xml:space="preserve"> </w:t>
                            </w:r>
                          </w:p>
                          <w:p w:rsidR="000C30E3" w:rsidRPr="00C869DB" w:rsidRDefault="009C069E" w:rsidP="009C069E">
                            <w:pPr>
                              <w:shd w:val="clear" w:color="auto" w:fill="FFFFFF"/>
                              <w:spacing w:line="360" w:lineRule="atLeast"/>
                              <w:rPr>
                                <w:rFonts w:ascii="Candara" w:hAnsi="Candara"/>
                                <w:sz w:val="28"/>
                                <w:szCs w:val="25"/>
                              </w:rPr>
                            </w:pPr>
                            <w:r>
                              <w:rPr>
                                <w:rFonts w:ascii="Candara" w:hAnsi="Candara"/>
                                <w:sz w:val="28"/>
                                <w:szCs w:val="25"/>
                              </w:rPr>
                              <w:t xml:space="preserve">                       </w:t>
                            </w:r>
                            <w:r w:rsidR="000C30E3" w:rsidRPr="00C869DB">
                              <w:rPr>
                                <w:rFonts w:ascii="Candara" w:hAnsi="Candara"/>
                                <w:sz w:val="28"/>
                                <w:szCs w:val="25"/>
                              </w:rPr>
                              <w:t xml:space="preserve"> </w:t>
                            </w:r>
                            <w:proofErr w:type="gramStart"/>
                            <w:r w:rsidR="000C30E3" w:rsidRPr="00C869DB">
                              <w:rPr>
                                <w:rFonts w:ascii="Candara" w:hAnsi="Candara"/>
                                <w:sz w:val="28"/>
                                <w:szCs w:val="25"/>
                              </w:rPr>
                              <w:t>surplus</w:t>
                            </w:r>
                            <w:proofErr w:type="gramEnd"/>
                            <w:r w:rsidR="000C30E3" w:rsidRPr="00C869DB">
                              <w:rPr>
                                <w:rFonts w:ascii="Candara" w:hAnsi="Candara"/>
                                <w:sz w:val="28"/>
                                <w:szCs w:val="25"/>
                              </w:rPr>
                              <w:t xml:space="preserve"> property and possessions and gave the money to the poor.</w:t>
                            </w:r>
                          </w:p>
                          <w:p w:rsidR="000C30E3" w:rsidRPr="00C869DB" w:rsidRDefault="000C30E3">
                            <w:pPr>
                              <w:rPr>
                                <w:rFonts w:ascii="Candara" w:hAnsi="Candara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15.55pt;margin-top:24.6pt;width:543pt;height:201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" strokecolor="white [3212]">
                <v:textbox>
                  <w:txbxContent>
                    <w:p w:rsidR="00C869DB" w:rsidRPr="00C869DB" w:rsidRDefault="00C869DB" w:rsidP="00C869DB">
                      <w:pPr>
                        <w:rPr>
                          <w:rFonts w:ascii="Candara" w:hAnsi="Candara"/>
                          <w:sz w:val="28"/>
                          <w:szCs w:val="28"/>
                          <w:u w:val="single"/>
                        </w:rPr>
                      </w:pPr>
                      <w:r w:rsidRPr="00C869DB">
                        <w:rPr>
                          <w:rFonts w:ascii="Candara" w:hAnsi="Candara"/>
                          <w:sz w:val="28"/>
                          <w:szCs w:val="28"/>
                          <w:u w:val="single"/>
                        </w:rPr>
                        <w:t>Poverty.</w:t>
                      </w:r>
                    </w:p>
                    <w:p w:rsidR="00C869DB" w:rsidRPr="00C869DB" w:rsidRDefault="00C869DB" w:rsidP="00C869DB">
                      <w:pPr>
                        <w:rPr>
                          <w:rFonts w:ascii="Candara" w:hAnsi="Candara"/>
                          <w:sz w:val="8"/>
                          <w:szCs w:val="28"/>
                        </w:rPr>
                      </w:pPr>
                    </w:p>
                    <w:p w:rsidR="00C869DB" w:rsidRPr="00C869DB" w:rsidRDefault="00C869DB" w:rsidP="00C869DB">
                      <w:pPr>
                        <w:rPr>
                          <w:rFonts w:ascii="Candara" w:hAnsi="Candara"/>
                          <w:sz w:val="28"/>
                          <w:szCs w:val="28"/>
                        </w:rPr>
                      </w:pPr>
                      <w:r w:rsidRPr="00C869DB">
                        <w:rPr>
                          <w:rFonts w:ascii="Candara" w:hAnsi="Candara"/>
                          <w:sz w:val="28"/>
                          <w:szCs w:val="28"/>
                        </w:rPr>
                        <w:t xml:space="preserve">Christians believe that everyone is in need in some way. Even the very rich can </w:t>
                      </w:r>
                      <w:r w:rsidR="000F2C78">
                        <w:rPr>
                          <w:rFonts w:ascii="Candara" w:hAnsi="Candara"/>
                          <w:sz w:val="28"/>
                          <w:szCs w:val="28"/>
                        </w:rPr>
                        <w:t xml:space="preserve">                       </w:t>
                      </w:r>
                      <w:r w:rsidRPr="00C869DB">
                        <w:rPr>
                          <w:rFonts w:ascii="Candara" w:hAnsi="Candara"/>
                          <w:sz w:val="28"/>
                          <w:szCs w:val="28"/>
                        </w:rPr>
                        <w:t xml:space="preserve">still be spiritually poor. Poverty can be more than not having enough money. </w:t>
                      </w:r>
                      <w:r w:rsidR="000F2C78">
                        <w:rPr>
                          <w:rFonts w:ascii="Candara" w:hAnsi="Candara"/>
                          <w:sz w:val="28"/>
                          <w:szCs w:val="28"/>
                        </w:rPr>
                        <w:t xml:space="preserve">                         </w:t>
                      </w:r>
                      <w:r w:rsidRPr="00C869DB">
                        <w:rPr>
                          <w:rFonts w:ascii="Candara" w:hAnsi="Candara"/>
                          <w:sz w:val="28"/>
                          <w:szCs w:val="28"/>
                        </w:rPr>
                        <w:t xml:space="preserve">Spiritual poverty can be experienced though lack of loving relationships, </w:t>
                      </w:r>
                      <w:r w:rsidR="000F2C78">
                        <w:rPr>
                          <w:rFonts w:ascii="Candara" w:hAnsi="Candara"/>
                          <w:sz w:val="28"/>
                          <w:szCs w:val="28"/>
                        </w:rPr>
                        <w:t xml:space="preserve">                                   </w:t>
                      </w:r>
                      <w:r w:rsidRPr="00C869DB">
                        <w:rPr>
                          <w:rFonts w:ascii="Candara" w:hAnsi="Candara"/>
                          <w:sz w:val="28"/>
                          <w:szCs w:val="28"/>
                        </w:rPr>
                        <w:t xml:space="preserve">loneliness, illness worry or unhappiness. Jesus saw in Zacchaeus the wealthy tax collector the poverty of his life. He was just as much in need as other people Jesus visited.  </w:t>
                      </w:r>
                    </w:p>
                    <w:p w:rsidR="00C869DB" w:rsidRPr="000F2C78" w:rsidRDefault="00C869DB" w:rsidP="000C30E3">
                      <w:pPr>
                        <w:rPr>
                          <w:rFonts w:ascii="Candara" w:hAnsi="Candara"/>
                          <w:sz w:val="12"/>
                          <w:szCs w:val="16"/>
                          <w:u w:val="single"/>
                        </w:rPr>
                      </w:pPr>
                    </w:p>
                    <w:p w:rsidR="000C30E3" w:rsidRPr="00C869DB" w:rsidRDefault="000C30E3" w:rsidP="000C30E3">
                      <w:pPr>
                        <w:rPr>
                          <w:rFonts w:ascii="Candara" w:hAnsi="Candara"/>
                          <w:sz w:val="32"/>
                          <w:u w:val="single"/>
                        </w:rPr>
                      </w:pPr>
                      <w:r w:rsidRPr="00C869DB">
                        <w:rPr>
                          <w:rFonts w:ascii="Candara" w:hAnsi="Candara"/>
                          <w:sz w:val="32"/>
                          <w:u w:val="single"/>
                        </w:rPr>
                        <w:t>How should Christians use their money?</w:t>
                      </w:r>
                    </w:p>
                    <w:p w:rsidR="00E24B4E" w:rsidRPr="00C869DB" w:rsidRDefault="00E24B4E" w:rsidP="000C30E3">
                      <w:pPr>
                        <w:rPr>
                          <w:rFonts w:ascii="Candara" w:hAnsi="Candara"/>
                          <w:sz w:val="8"/>
                        </w:rPr>
                      </w:pPr>
                    </w:p>
                    <w:p w:rsidR="009C069E" w:rsidRDefault="009C069E" w:rsidP="009C069E">
                      <w:pPr>
                        <w:shd w:val="clear" w:color="auto" w:fill="FFFFFF"/>
                        <w:spacing w:line="360" w:lineRule="atLeast"/>
                        <w:rPr>
                          <w:rFonts w:ascii="Candara" w:hAnsi="Candara"/>
                          <w:sz w:val="28"/>
                          <w:szCs w:val="25"/>
                        </w:rPr>
                      </w:pPr>
                      <w:r>
                        <w:rPr>
                          <w:rFonts w:ascii="Candara" w:hAnsi="Candara"/>
                          <w:sz w:val="28"/>
                          <w:szCs w:val="25"/>
                        </w:rPr>
                        <w:t xml:space="preserve">                    </w:t>
                      </w:r>
                      <w:r w:rsidR="000C30E3" w:rsidRPr="00C869DB">
                        <w:rPr>
                          <w:rFonts w:ascii="Candara" w:hAnsi="Candara"/>
                          <w:sz w:val="28"/>
                          <w:szCs w:val="25"/>
                        </w:rPr>
                        <w:t xml:space="preserve">Money can be used wisely, for example donating to charities to help the poor </w:t>
                      </w:r>
                      <w:r>
                        <w:rPr>
                          <w:rFonts w:ascii="Candara" w:hAnsi="Candara"/>
                          <w:sz w:val="28"/>
                          <w:szCs w:val="25"/>
                        </w:rPr>
                        <w:t xml:space="preserve">              </w:t>
                      </w:r>
                    </w:p>
                    <w:p w:rsidR="009C069E" w:rsidRDefault="009C069E" w:rsidP="009C069E">
                      <w:pPr>
                        <w:shd w:val="clear" w:color="auto" w:fill="FFFFFF"/>
                        <w:spacing w:line="360" w:lineRule="atLeast"/>
                        <w:rPr>
                          <w:rFonts w:ascii="Candara" w:hAnsi="Candara"/>
                          <w:sz w:val="28"/>
                          <w:szCs w:val="25"/>
                        </w:rPr>
                      </w:pPr>
                      <w:r>
                        <w:rPr>
                          <w:rFonts w:ascii="Candara" w:hAnsi="Candara"/>
                          <w:sz w:val="28"/>
                          <w:szCs w:val="25"/>
                        </w:rPr>
                        <w:t xml:space="preserve">                      </w:t>
                      </w:r>
                      <w:proofErr w:type="gramStart"/>
                      <w:r w:rsidR="000C30E3" w:rsidRPr="00C869DB">
                        <w:rPr>
                          <w:rFonts w:ascii="Candara" w:hAnsi="Candara"/>
                          <w:sz w:val="28"/>
                          <w:szCs w:val="25"/>
                        </w:rPr>
                        <w:t>and</w:t>
                      </w:r>
                      <w:proofErr w:type="gramEnd"/>
                      <w:r w:rsidR="000C30E3" w:rsidRPr="00C869DB">
                        <w:rPr>
                          <w:rFonts w:ascii="Candara" w:hAnsi="Candara"/>
                          <w:sz w:val="28"/>
                          <w:szCs w:val="25"/>
                        </w:rPr>
                        <w:t xml:space="preserve"> needy. Right from the start of Christianity followers of Jesus sold their</w:t>
                      </w:r>
                      <w:r>
                        <w:rPr>
                          <w:rFonts w:ascii="Candara" w:hAnsi="Candara"/>
                          <w:sz w:val="28"/>
                          <w:szCs w:val="25"/>
                        </w:rPr>
                        <w:t xml:space="preserve"> </w:t>
                      </w:r>
                    </w:p>
                    <w:p w:rsidR="000C30E3" w:rsidRPr="00C869DB" w:rsidRDefault="009C069E" w:rsidP="009C069E">
                      <w:pPr>
                        <w:shd w:val="clear" w:color="auto" w:fill="FFFFFF"/>
                        <w:spacing w:line="360" w:lineRule="atLeast"/>
                        <w:rPr>
                          <w:rFonts w:ascii="Candara" w:hAnsi="Candara"/>
                          <w:sz w:val="28"/>
                          <w:szCs w:val="25"/>
                        </w:rPr>
                      </w:pPr>
                      <w:r>
                        <w:rPr>
                          <w:rFonts w:ascii="Candara" w:hAnsi="Candara"/>
                          <w:sz w:val="28"/>
                          <w:szCs w:val="25"/>
                        </w:rPr>
                        <w:t xml:space="preserve">                       </w:t>
                      </w:r>
                      <w:r w:rsidR="000C30E3" w:rsidRPr="00C869DB">
                        <w:rPr>
                          <w:rFonts w:ascii="Candara" w:hAnsi="Candara"/>
                          <w:sz w:val="28"/>
                          <w:szCs w:val="25"/>
                        </w:rPr>
                        <w:t xml:space="preserve"> </w:t>
                      </w:r>
                      <w:proofErr w:type="gramStart"/>
                      <w:r w:rsidR="000C30E3" w:rsidRPr="00C869DB">
                        <w:rPr>
                          <w:rFonts w:ascii="Candara" w:hAnsi="Candara"/>
                          <w:sz w:val="28"/>
                          <w:szCs w:val="25"/>
                        </w:rPr>
                        <w:t>surplus</w:t>
                      </w:r>
                      <w:proofErr w:type="gramEnd"/>
                      <w:r w:rsidR="000C30E3" w:rsidRPr="00C869DB">
                        <w:rPr>
                          <w:rFonts w:ascii="Candara" w:hAnsi="Candara"/>
                          <w:sz w:val="28"/>
                          <w:szCs w:val="25"/>
                        </w:rPr>
                        <w:t xml:space="preserve"> property and possessions and gave the money to the poor.</w:t>
                      </w:r>
                    </w:p>
                    <w:p w:rsidR="000C30E3" w:rsidRPr="00C869DB" w:rsidRDefault="000C30E3">
                      <w:pPr>
                        <w:rPr>
                          <w:rFonts w:ascii="Candara" w:hAnsi="Candara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A21C7" w:rsidRDefault="009A21C7" w:rsidP="002C4692">
      <w:pPr>
        <w:shd w:val="clear" w:color="auto" w:fill="FFFFFF"/>
        <w:spacing w:after="150" w:line="360" w:lineRule="atLeast"/>
      </w:pPr>
    </w:p>
    <w:p w:rsidR="00D35525" w:rsidRDefault="00D35525" w:rsidP="002C4692">
      <w:pPr>
        <w:shd w:val="clear" w:color="auto" w:fill="FFFFFF"/>
        <w:spacing w:after="150" w:line="360" w:lineRule="atLeast"/>
      </w:pPr>
    </w:p>
    <w:p w:rsidR="00D35525" w:rsidRDefault="00D35525" w:rsidP="002C4692">
      <w:pPr>
        <w:shd w:val="clear" w:color="auto" w:fill="FFFFFF"/>
        <w:spacing w:after="150" w:line="360" w:lineRule="atLeast"/>
      </w:pPr>
    </w:p>
    <w:p w:rsidR="009A21C7" w:rsidRDefault="009A21C7" w:rsidP="002C4692">
      <w:pPr>
        <w:shd w:val="clear" w:color="auto" w:fill="FFFFFF"/>
        <w:spacing w:after="150" w:line="360" w:lineRule="atLeast"/>
      </w:pPr>
    </w:p>
    <w:p w:rsidR="00D35525" w:rsidRDefault="00D35525" w:rsidP="009A21C7">
      <w:pPr>
        <w:jc w:val="center"/>
        <w:rPr>
          <w:rFonts w:ascii="Tempus Sans ITC" w:hAnsi="Tempus Sans ITC"/>
          <w:sz w:val="40"/>
          <w:u w:val="single"/>
        </w:rPr>
      </w:pPr>
    </w:p>
    <w:p w:rsidR="00D35525" w:rsidRDefault="00C61BE1" w:rsidP="009A21C7">
      <w:pPr>
        <w:jc w:val="center"/>
        <w:rPr>
          <w:rFonts w:ascii="Tempus Sans ITC" w:hAnsi="Tempus Sans ITC"/>
          <w:sz w:val="4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38112" behindDoc="0" locked="0" layoutInCell="1" allowOverlap="1" wp14:anchorId="53CDBF71" wp14:editId="1736272C">
            <wp:simplePos x="0" y="0"/>
            <wp:positionH relativeFrom="column">
              <wp:posOffset>-1127125</wp:posOffset>
            </wp:positionH>
            <wp:positionV relativeFrom="paragraph">
              <wp:posOffset>123825</wp:posOffset>
            </wp:positionV>
            <wp:extent cx="966751" cy="891857"/>
            <wp:effectExtent l="0" t="0" r="5080" b="381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309" cy="895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525" w:rsidRDefault="00D35525" w:rsidP="009A21C7">
      <w:pPr>
        <w:jc w:val="center"/>
        <w:rPr>
          <w:rFonts w:ascii="Tempus Sans ITC" w:hAnsi="Tempus Sans ITC"/>
          <w:sz w:val="40"/>
          <w:u w:val="single"/>
        </w:rPr>
      </w:pPr>
    </w:p>
    <w:p w:rsidR="00D35525" w:rsidRDefault="00D35525" w:rsidP="009A21C7">
      <w:pPr>
        <w:jc w:val="center"/>
        <w:rPr>
          <w:rFonts w:ascii="Tempus Sans ITC" w:hAnsi="Tempus Sans ITC"/>
          <w:sz w:val="40"/>
          <w:u w:val="single"/>
        </w:rPr>
      </w:pPr>
    </w:p>
    <w:p w:rsidR="00D35525" w:rsidRDefault="00D35525" w:rsidP="009A21C7">
      <w:pPr>
        <w:jc w:val="center"/>
        <w:rPr>
          <w:rFonts w:ascii="Tempus Sans ITC" w:hAnsi="Tempus Sans ITC"/>
          <w:sz w:val="40"/>
          <w:u w:val="single"/>
        </w:rPr>
      </w:pPr>
      <w:r w:rsidRPr="00092D8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08CBCD" wp14:editId="6E7F66E3">
                <wp:simplePos x="0" y="0"/>
                <wp:positionH relativeFrom="margin">
                  <wp:posOffset>-254635</wp:posOffset>
                </wp:positionH>
                <wp:positionV relativeFrom="paragraph">
                  <wp:posOffset>26670</wp:posOffset>
                </wp:positionV>
                <wp:extent cx="6981825" cy="1171575"/>
                <wp:effectExtent l="0" t="0" r="28575" b="2857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1825" cy="1171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F2C78" w:rsidRPr="00C869DB" w:rsidRDefault="000F2C78" w:rsidP="000F2C7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ndara" w:hAnsi="Candara" w:cs="Arial"/>
                                <w:bCs/>
                                <w:color w:val="000000" w:themeColor="text1"/>
                                <w:kern w:val="24"/>
                                <w:sz w:val="32"/>
                                <w:szCs w:val="64"/>
                                <w:u w:val="single"/>
                              </w:rPr>
                            </w:pPr>
                            <w:r w:rsidRPr="00C869DB">
                              <w:rPr>
                                <w:rFonts w:ascii="Candara" w:hAnsi="Candara" w:cs="Arial"/>
                                <w:bCs/>
                                <w:color w:val="000000" w:themeColor="text1"/>
                                <w:kern w:val="24"/>
                                <w:sz w:val="32"/>
                                <w:szCs w:val="64"/>
                                <w:u w:val="single"/>
                              </w:rPr>
                              <w:t>Things to do...</w:t>
                            </w:r>
                          </w:p>
                          <w:p w:rsidR="000F2C78" w:rsidRPr="009D4D4B" w:rsidRDefault="000F2C78" w:rsidP="000F2C7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ndara" w:hAnsi="Candara"/>
                                <w:sz w:val="8"/>
                              </w:rPr>
                            </w:pPr>
                          </w:p>
                          <w:p w:rsidR="000F2C78" w:rsidRDefault="009C069E" w:rsidP="000F2C78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rPr>
                                <w:rFonts w:ascii="Candara" w:hAnsi="Candara" w:cs="Arial"/>
                                <w:bCs/>
                                <w:color w:val="000000" w:themeColor="text1"/>
                                <w:kern w:val="24"/>
                                <w:sz w:val="28"/>
                                <w:szCs w:val="64"/>
                              </w:rPr>
                            </w:pPr>
                            <w:r>
                              <w:rPr>
                                <w:rFonts w:ascii="Candara" w:hAnsi="Candara" w:cs="Arial"/>
                                <w:bCs/>
                                <w:color w:val="000000" w:themeColor="text1"/>
                                <w:kern w:val="24"/>
                                <w:sz w:val="28"/>
                                <w:szCs w:val="64"/>
                              </w:rPr>
                              <w:t>What do you think wealthy Christians should do</w:t>
                            </w:r>
                            <w:r w:rsidR="00C65C9F">
                              <w:rPr>
                                <w:rFonts w:ascii="Candara" w:hAnsi="Candara" w:cs="Arial"/>
                                <w:bCs/>
                                <w:color w:val="000000" w:themeColor="text1"/>
                                <w:kern w:val="24"/>
                                <w:sz w:val="28"/>
                                <w:szCs w:val="64"/>
                              </w:rPr>
                              <w:t xml:space="preserve"> with their money? Include a reference to Bible teachings.</w:t>
                            </w:r>
                          </w:p>
                          <w:p w:rsidR="00C65C9F" w:rsidRPr="00D044D9" w:rsidRDefault="00C65C9F" w:rsidP="00C65C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ndara" w:hAnsi="Candara" w:cs="Arial"/>
                                <w:bCs/>
                                <w:color w:val="000000" w:themeColor="text1"/>
                                <w:kern w:val="24"/>
                                <w:sz w:val="8"/>
                                <w:szCs w:val="64"/>
                              </w:rPr>
                            </w:pPr>
                          </w:p>
                          <w:p w:rsidR="00C65C9F" w:rsidRPr="00C65C9F" w:rsidRDefault="00C65C9F" w:rsidP="00C65C9F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rPr>
                                <w:rFonts w:ascii="Candara" w:hAnsi="Candara" w:cs="Arial"/>
                                <w:bCs/>
                                <w:color w:val="000000" w:themeColor="text1"/>
                                <w:kern w:val="24"/>
                                <w:sz w:val="28"/>
                                <w:szCs w:val="64"/>
                              </w:rPr>
                            </w:pPr>
                            <w:r>
                              <w:rPr>
                                <w:rFonts w:ascii="Candara" w:hAnsi="Candara" w:cs="Arial"/>
                                <w:bCs/>
                                <w:color w:val="000000" w:themeColor="text1"/>
                                <w:kern w:val="24"/>
                                <w:sz w:val="28"/>
                                <w:szCs w:val="64"/>
                              </w:rPr>
                              <w:t xml:space="preserve">Note down some of examples of Christian charities. </w:t>
                            </w:r>
                          </w:p>
                          <w:p w:rsidR="000F2C78" w:rsidRPr="009D4D4B" w:rsidRDefault="000F2C78" w:rsidP="000F2C7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ndara" w:hAnsi="Candara" w:cs="Arial"/>
                                <w:bCs/>
                                <w:color w:val="000000" w:themeColor="text1"/>
                                <w:kern w:val="24"/>
                                <w:sz w:val="28"/>
                                <w:szCs w:val="64"/>
                              </w:rPr>
                            </w:pPr>
                          </w:p>
                          <w:p w:rsidR="000F2C78" w:rsidRPr="009D4D4B" w:rsidRDefault="000F2C78" w:rsidP="000F2C7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ndara" w:hAnsi="Candara"/>
                                <w:sz w:val="8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29" type="#_x0000_t202" style="position:absolute;left:0;text-align:left;margin-left:-20.05pt;margin-top:2.1pt;width:549.75pt;height:92.2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" filled="f" fillcolor="#5b9bd5 [3204]" strokecolor="black [3213]">
                <v:shadow color="#e7e6e6 [3214]"/>
                <v:textbox>
                  <w:txbxContent>
                    <w:p w:rsidR="000F2C78" w:rsidRPr="00C869DB" w:rsidRDefault="000F2C78" w:rsidP="000F2C78">
                      <w:pPr>
                        <w:pStyle w:val="NormalWeb"/>
                        <w:spacing w:before="0" w:beforeAutospacing="0" w:after="0" w:afterAutospacing="0"/>
                        <w:rPr>
                          <w:rFonts w:ascii="Candara" w:hAnsi="Candara" w:cs="Arial"/>
                          <w:bCs/>
                          <w:color w:val="000000" w:themeColor="text1"/>
                          <w:kern w:val="24"/>
                          <w:sz w:val="32"/>
                          <w:szCs w:val="64"/>
                          <w:u w:val="single"/>
                        </w:rPr>
                      </w:pPr>
                      <w:r w:rsidRPr="00C869DB">
                        <w:rPr>
                          <w:rFonts w:ascii="Candara" w:hAnsi="Candara" w:cs="Arial"/>
                          <w:bCs/>
                          <w:color w:val="000000" w:themeColor="text1"/>
                          <w:kern w:val="24"/>
                          <w:sz w:val="32"/>
                          <w:szCs w:val="64"/>
                          <w:u w:val="single"/>
                        </w:rPr>
                        <w:t>Things to do...</w:t>
                      </w:r>
                    </w:p>
                    <w:p w:rsidR="000F2C78" w:rsidRPr="009D4D4B" w:rsidRDefault="000F2C78" w:rsidP="000F2C78">
                      <w:pPr>
                        <w:pStyle w:val="NormalWeb"/>
                        <w:spacing w:before="0" w:beforeAutospacing="0" w:after="0" w:afterAutospacing="0"/>
                        <w:rPr>
                          <w:rFonts w:ascii="Candara" w:hAnsi="Candara"/>
                          <w:sz w:val="8"/>
                        </w:rPr>
                      </w:pPr>
                    </w:p>
                    <w:p w:rsidR="000F2C78" w:rsidRDefault="009C069E" w:rsidP="000F2C78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rPr>
                          <w:rFonts w:ascii="Candara" w:hAnsi="Candara" w:cs="Arial"/>
                          <w:bCs/>
                          <w:color w:val="000000" w:themeColor="text1"/>
                          <w:kern w:val="24"/>
                          <w:sz w:val="28"/>
                          <w:szCs w:val="64"/>
                        </w:rPr>
                      </w:pPr>
                      <w:r>
                        <w:rPr>
                          <w:rFonts w:ascii="Candara" w:hAnsi="Candara" w:cs="Arial"/>
                          <w:bCs/>
                          <w:color w:val="000000" w:themeColor="text1"/>
                          <w:kern w:val="24"/>
                          <w:sz w:val="28"/>
                          <w:szCs w:val="64"/>
                        </w:rPr>
                        <w:t>What do you think wealthy Christians should do</w:t>
                      </w:r>
                      <w:r w:rsidR="00C65C9F">
                        <w:rPr>
                          <w:rFonts w:ascii="Candara" w:hAnsi="Candara" w:cs="Arial"/>
                          <w:bCs/>
                          <w:color w:val="000000" w:themeColor="text1"/>
                          <w:kern w:val="24"/>
                          <w:sz w:val="28"/>
                          <w:szCs w:val="64"/>
                        </w:rPr>
                        <w:t xml:space="preserve"> with their money? Include a reference to Bible teachings.</w:t>
                      </w:r>
                    </w:p>
                    <w:p w:rsidR="00C65C9F" w:rsidRPr="00D044D9" w:rsidRDefault="00C65C9F" w:rsidP="00C65C9F">
                      <w:pPr>
                        <w:pStyle w:val="NormalWeb"/>
                        <w:spacing w:before="0" w:beforeAutospacing="0" w:after="0" w:afterAutospacing="0"/>
                        <w:rPr>
                          <w:rFonts w:ascii="Candara" w:hAnsi="Candara" w:cs="Arial"/>
                          <w:bCs/>
                          <w:color w:val="000000" w:themeColor="text1"/>
                          <w:kern w:val="24"/>
                          <w:sz w:val="8"/>
                          <w:szCs w:val="64"/>
                        </w:rPr>
                      </w:pPr>
                    </w:p>
                    <w:p w:rsidR="00C65C9F" w:rsidRPr="00C65C9F" w:rsidRDefault="00C65C9F" w:rsidP="00C65C9F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rPr>
                          <w:rFonts w:ascii="Candara" w:hAnsi="Candara" w:cs="Arial"/>
                          <w:bCs/>
                          <w:color w:val="000000" w:themeColor="text1"/>
                          <w:kern w:val="24"/>
                          <w:sz w:val="28"/>
                          <w:szCs w:val="64"/>
                        </w:rPr>
                      </w:pPr>
                      <w:r>
                        <w:rPr>
                          <w:rFonts w:ascii="Candara" w:hAnsi="Candara" w:cs="Arial"/>
                          <w:bCs/>
                          <w:color w:val="000000" w:themeColor="text1"/>
                          <w:kern w:val="24"/>
                          <w:sz w:val="28"/>
                          <w:szCs w:val="64"/>
                        </w:rPr>
                        <w:t xml:space="preserve">Note down some of examples of Christian charities. </w:t>
                      </w:r>
                    </w:p>
                    <w:p w:rsidR="000F2C78" w:rsidRPr="009D4D4B" w:rsidRDefault="000F2C78" w:rsidP="000F2C78">
                      <w:pPr>
                        <w:pStyle w:val="NormalWeb"/>
                        <w:spacing w:before="0" w:beforeAutospacing="0" w:after="0" w:afterAutospacing="0"/>
                        <w:rPr>
                          <w:rFonts w:ascii="Candara" w:hAnsi="Candara" w:cs="Arial"/>
                          <w:bCs/>
                          <w:color w:val="000000" w:themeColor="text1"/>
                          <w:kern w:val="24"/>
                          <w:sz w:val="28"/>
                          <w:szCs w:val="64"/>
                        </w:rPr>
                      </w:pPr>
                    </w:p>
                    <w:p w:rsidR="000F2C78" w:rsidRPr="009D4D4B" w:rsidRDefault="000F2C78" w:rsidP="000F2C78">
                      <w:pPr>
                        <w:pStyle w:val="NormalWeb"/>
                        <w:spacing w:before="0" w:beforeAutospacing="0" w:after="0" w:afterAutospacing="0"/>
                        <w:rPr>
                          <w:rFonts w:ascii="Candara" w:hAnsi="Candara"/>
                          <w:sz w:val="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35525" w:rsidRDefault="00D35525" w:rsidP="009A21C7">
      <w:pPr>
        <w:jc w:val="center"/>
        <w:rPr>
          <w:rFonts w:ascii="Tempus Sans ITC" w:hAnsi="Tempus Sans ITC"/>
          <w:sz w:val="40"/>
          <w:u w:val="single"/>
        </w:rPr>
      </w:pPr>
    </w:p>
    <w:p w:rsidR="00D35525" w:rsidRDefault="00C61BE1" w:rsidP="009A21C7">
      <w:pPr>
        <w:jc w:val="center"/>
        <w:rPr>
          <w:rFonts w:ascii="Tempus Sans ITC" w:hAnsi="Tempus Sans ITC"/>
          <w:sz w:val="40"/>
          <w:u w:val="single"/>
        </w:rPr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3B40080A" wp14:editId="22814898">
            <wp:simplePos x="0" y="0"/>
            <wp:positionH relativeFrom="column">
              <wp:posOffset>4994910</wp:posOffset>
            </wp:positionH>
            <wp:positionV relativeFrom="paragraph">
              <wp:posOffset>108585</wp:posOffset>
            </wp:positionV>
            <wp:extent cx="1654810" cy="323215"/>
            <wp:effectExtent l="0" t="0" r="2540" b="635"/>
            <wp:wrapNone/>
            <wp:docPr id="193" name="Picture 193" descr="http://cafod.org.uk/bundles/agentwebdesign/img/facebook/facebook-share-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afod.org.uk/bundles/agentwebdesign/img/facebook/facebook-share-logo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0" t="36500" r="5000" b="47500"/>
                    <a:stretch/>
                  </pic:blipFill>
                  <pic:spPr bwMode="auto">
                    <a:xfrm>
                      <a:off x="0" y="0"/>
                      <a:ext cx="1654810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D35525"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7ED41450" wp14:editId="291C3C3F">
            <wp:simplePos x="0" y="0"/>
            <wp:positionH relativeFrom="column">
              <wp:posOffset>4421505</wp:posOffset>
            </wp:positionH>
            <wp:positionV relativeFrom="paragraph">
              <wp:posOffset>107950</wp:posOffset>
            </wp:positionV>
            <wp:extent cx="371475" cy="371475"/>
            <wp:effectExtent l="0" t="0" r="9525" b="9525"/>
            <wp:wrapNone/>
            <wp:docPr id="192" name="Picture 192" descr="http://www.clker.com/cliparts/2/3/8/f/11954335252025281875red_cross_joshua_dwire_03.svg.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clker.com/cliparts/2/3/8/f/11954335252025281875red_cross_joshua_dwire_03.svg.med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21C7" w:rsidRDefault="009A21C7" w:rsidP="009A21C7">
      <w:pPr>
        <w:jc w:val="center"/>
        <w:rPr>
          <w:rFonts w:ascii="Tempus Sans ITC" w:hAnsi="Tempus Sans ITC"/>
          <w:sz w:val="40"/>
        </w:rPr>
      </w:pPr>
      <w:proofErr w:type="gramStart"/>
      <w:r>
        <w:rPr>
          <w:rFonts w:ascii="Tempus Sans ITC" w:hAnsi="Tempus Sans ITC"/>
          <w:sz w:val="40"/>
          <w:u w:val="single"/>
        </w:rPr>
        <w:lastRenderedPageBreak/>
        <w:t>Jesus and the Tax Collector (Luke 19: 1-10).</w:t>
      </w:r>
      <w:proofErr w:type="gramEnd"/>
    </w:p>
    <w:p w:rsidR="009A21C7" w:rsidRPr="00B75658" w:rsidRDefault="009A21C7" w:rsidP="009A21C7">
      <w:pPr>
        <w:jc w:val="center"/>
        <w:rPr>
          <w:rFonts w:ascii="Tempus Sans ITC" w:hAnsi="Tempus Sans ITC"/>
          <w:sz w:val="12"/>
        </w:rPr>
      </w:pPr>
    </w:p>
    <w:p w:rsidR="009A21C7" w:rsidRDefault="00B75658" w:rsidP="009A21C7">
      <w:pPr>
        <w:rPr>
          <w:rFonts w:ascii="Tempus Sans ITC" w:hAnsi="Tempus Sans ITC"/>
          <w:sz w:val="16"/>
        </w:rPr>
      </w:pPr>
      <w:r w:rsidRPr="00B75658">
        <w:rPr>
          <w:rFonts w:ascii="Tempus Sans ITC" w:hAnsi="Tempus Sans ITC"/>
          <w:noProof/>
          <w:sz w:val="12"/>
          <w:lang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05C4133" wp14:editId="5E3E0569">
                <wp:simplePos x="0" y="0"/>
                <wp:positionH relativeFrom="margin">
                  <wp:posOffset>2031365</wp:posOffset>
                </wp:positionH>
                <wp:positionV relativeFrom="paragraph">
                  <wp:posOffset>95885</wp:posOffset>
                </wp:positionV>
                <wp:extent cx="2438400" cy="1143000"/>
                <wp:effectExtent l="0" t="0" r="19050" b="1905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1C7" w:rsidRDefault="009A21C7" w:rsidP="00404F95">
                            <w:pPr>
                              <w:jc w:val="center"/>
                              <w:rPr>
                                <w:rFonts w:ascii="Tempus Sans ITC" w:hAnsi="Tempus Sans ITC"/>
                                <w:sz w:val="28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sz w:val="28"/>
                              </w:rPr>
                              <w:t>Where does Jesus go?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margin-left:159.95pt;margin-top:7.55pt;width:192pt;height:90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">
                <v:textbox>
                  <w:txbxContent>
                    <w:p w:rsidR="009A21C7" w:rsidRDefault="009A21C7" w:rsidP="00404F95">
                      <w:pPr>
                        <w:jc w:val="center"/>
                        <w:rPr>
                          <w:rFonts w:ascii="Tempus Sans ITC" w:hAnsi="Tempus Sans ITC"/>
                          <w:sz w:val="28"/>
                        </w:rPr>
                      </w:pPr>
                      <w:r>
                        <w:rPr>
                          <w:rFonts w:ascii="Tempus Sans ITC" w:hAnsi="Tempus Sans ITC"/>
                          <w:sz w:val="28"/>
                        </w:rPr>
                        <w:t>Where does Jesus go?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A21C7" w:rsidRDefault="00C61BE1" w:rsidP="009A21C7">
      <w:pPr>
        <w:rPr>
          <w:rFonts w:ascii="Tempus Sans ITC" w:hAnsi="Tempus Sans ITC"/>
          <w:sz w:val="16"/>
        </w:rPr>
      </w:pPr>
      <w:r>
        <w:rPr>
          <w:noProof/>
          <w:lang w:eastAsia="en-GB"/>
        </w:rPr>
        <w:drawing>
          <wp:anchor distT="0" distB="0" distL="114300" distR="114300" simplePos="0" relativeHeight="251736064" behindDoc="0" locked="0" layoutInCell="1" allowOverlap="1" wp14:anchorId="0C627CB7" wp14:editId="39573DB7">
            <wp:simplePos x="0" y="0"/>
            <wp:positionH relativeFrom="column">
              <wp:posOffset>90170</wp:posOffset>
            </wp:positionH>
            <wp:positionV relativeFrom="paragraph">
              <wp:posOffset>115570</wp:posOffset>
            </wp:positionV>
            <wp:extent cx="1073932" cy="9906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932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1C7" w:rsidRDefault="009A21C7" w:rsidP="009A21C7">
      <w:pPr>
        <w:rPr>
          <w:rFonts w:ascii="Tempus Sans ITC" w:hAnsi="Tempus Sans ITC"/>
          <w:sz w:val="16"/>
        </w:rPr>
      </w:pPr>
    </w:p>
    <w:p w:rsidR="009A21C7" w:rsidRDefault="009A21C7" w:rsidP="009A21C7">
      <w:pPr>
        <w:rPr>
          <w:rFonts w:ascii="Tempus Sans ITC" w:hAnsi="Tempus Sans ITC"/>
          <w:sz w:val="16"/>
        </w:rPr>
      </w:pPr>
    </w:p>
    <w:p w:rsidR="009A21C7" w:rsidRDefault="0055120E" w:rsidP="009A21C7">
      <w:pPr>
        <w:rPr>
          <w:rFonts w:ascii="Tempus Sans ITC" w:hAnsi="Tempus Sans ITC"/>
          <w:sz w:val="16"/>
        </w:rPr>
      </w:pP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62E76906" wp14:editId="62B4F953">
            <wp:simplePos x="0" y="0"/>
            <wp:positionH relativeFrom="margin">
              <wp:posOffset>5591175</wp:posOffset>
            </wp:positionH>
            <wp:positionV relativeFrom="paragraph">
              <wp:posOffset>13335</wp:posOffset>
            </wp:positionV>
            <wp:extent cx="1002219" cy="752475"/>
            <wp:effectExtent l="0" t="0" r="7620" b="0"/>
            <wp:wrapNone/>
            <wp:docPr id="25" name="Picture 25" descr="http://images.clipartpanda.com/bible-clipart-Bible-clipart-bible-graphics-bible-images-3-image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clipartpanda.com/bible-clipart-Bible-clipart-bible-graphics-bible-images-3-image-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219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21C7" w:rsidRDefault="009A21C7" w:rsidP="009A21C7">
      <w:pPr>
        <w:rPr>
          <w:rFonts w:ascii="Tempus Sans ITC" w:hAnsi="Tempus Sans ITC"/>
          <w:sz w:val="16"/>
        </w:rPr>
      </w:pPr>
    </w:p>
    <w:p w:rsidR="00D35525" w:rsidRDefault="00D35525" w:rsidP="009A21C7">
      <w:pPr>
        <w:rPr>
          <w:rFonts w:ascii="Tempus Sans ITC" w:hAnsi="Tempus Sans ITC"/>
          <w:sz w:val="16"/>
        </w:rPr>
      </w:pPr>
    </w:p>
    <w:p w:rsidR="00D35525" w:rsidRDefault="00D35525" w:rsidP="009A21C7">
      <w:pPr>
        <w:rPr>
          <w:rFonts w:ascii="Tempus Sans ITC" w:hAnsi="Tempus Sans ITC"/>
          <w:sz w:val="16"/>
        </w:rPr>
      </w:pPr>
    </w:p>
    <w:p w:rsidR="009A21C7" w:rsidRDefault="00B75658" w:rsidP="009A21C7">
      <w:pPr>
        <w:rPr>
          <w:rFonts w:ascii="Tempus Sans ITC" w:hAnsi="Tempus Sans ITC"/>
          <w:sz w:val="16"/>
        </w:rPr>
      </w:pPr>
      <w:r w:rsidRPr="00B75658">
        <w:rPr>
          <w:rFonts w:ascii="Tempus Sans ITC" w:hAnsi="Tempus Sans ITC"/>
          <w:noProof/>
          <w:sz w:val="12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BFFC1B" wp14:editId="443770E6">
                <wp:simplePos x="0" y="0"/>
                <wp:positionH relativeFrom="column">
                  <wp:posOffset>1859915</wp:posOffset>
                </wp:positionH>
                <wp:positionV relativeFrom="paragraph">
                  <wp:posOffset>197485</wp:posOffset>
                </wp:positionV>
                <wp:extent cx="990600" cy="466725"/>
                <wp:effectExtent l="38100" t="0" r="19050" b="66675"/>
                <wp:wrapTopAndBottom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0600" cy="466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5658E15" id="Straight Connector 3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45pt,15.55pt" to="224.45pt,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">
                <v:stroke endarrow="block"/>
                <w10:wrap type="topAndBottom"/>
              </v:line>
            </w:pict>
          </mc:Fallback>
        </mc:AlternateContent>
      </w:r>
      <w:r w:rsidRPr="00B75658">
        <w:rPr>
          <w:rFonts w:ascii="Tempus Sans ITC" w:hAnsi="Tempus Sans ITC"/>
          <w:noProof/>
          <w:sz w:val="12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F94B79" wp14:editId="74D12524">
                <wp:simplePos x="0" y="0"/>
                <wp:positionH relativeFrom="column">
                  <wp:posOffset>3810000</wp:posOffset>
                </wp:positionH>
                <wp:positionV relativeFrom="paragraph">
                  <wp:posOffset>185420</wp:posOffset>
                </wp:positionV>
                <wp:extent cx="914400" cy="457200"/>
                <wp:effectExtent l="6985" t="6985" r="40640" b="59690"/>
                <wp:wrapTopAndBottom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A0700AD" id="Straight Connector 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0pt,14.6pt" to="372pt,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">
                <v:stroke endarrow="block"/>
                <w10:wrap type="topAndBottom"/>
              </v:line>
            </w:pict>
          </mc:Fallback>
        </mc:AlternateContent>
      </w:r>
      <w:r w:rsidR="009A21C7">
        <w:rPr>
          <w:rFonts w:ascii="Tempus Sans ITC" w:hAnsi="Tempus Sans ITC"/>
          <w:noProof/>
          <w:sz w:val="16"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7B200F5" wp14:editId="72DB6BE7">
                <wp:simplePos x="0" y="0"/>
                <wp:positionH relativeFrom="margin">
                  <wp:posOffset>-142875</wp:posOffset>
                </wp:positionH>
                <wp:positionV relativeFrom="paragraph">
                  <wp:posOffset>659130</wp:posOffset>
                </wp:positionV>
                <wp:extent cx="3028950" cy="1143000"/>
                <wp:effectExtent l="0" t="0" r="19050" b="1905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1C7" w:rsidRDefault="009A21C7" w:rsidP="009A21C7">
                            <w:pPr>
                              <w:pStyle w:val="BodyText"/>
                              <w:rPr>
                                <w:rFonts w:ascii="Tempus Sans ITC" w:hAnsi="Tempus Sans ITC"/>
                              </w:rPr>
                            </w:pPr>
                            <w:r>
                              <w:rPr>
                                <w:rFonts w:ascii="Tempus Sans ITC" w:hAnsi="Tempus Sans ITC"/>
                              </w:rPr>
                              <w:t>Who lives there and what does he do?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margin-left:-11.25pt;margin-top:51.9pt;width:238.5pt;height:90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">
                <v:textbox>
                  <w:txbxContent>
                    <w:p w:rsidR="009A21C7" w:rsidRDefault="009A21C7" w:rsidP="009A21C7">
                      <w:pPr>
                        <w:pStyle w:val="BodyText"/>
                        <w:rPr>
                          <w:rFonts w:ascii="Tempus Sans ITC" w:hAnsi="Tempus Sans ITC"/>
                        </w:rPr>
                      </w:pPr>
                      <w:r>
                        <w:rPr>
                          <w:rFonts w:ascii="Tempus Sans ITC" w:hAnsi="Tempus Sans ITC"/>
                        </w:rPr>
                        <w:t>Who lives there and what does he do?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21C7">
        <w:rPr>
          <w:rFonts w:ascii="Tempus Sans ITC" w:hAnsi="Tempus Sans ITC"/>
          <w:noProof/>
          <w:sz w:val="16"/>
          <w:lang w:eastAsia="en-GB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6C75FE5" wp14:editId="09B6D273">
                <wp:simplePos x="0" y="0"/>
                <wp:positionH relativeFrom="margin">
                  <wp:posOffset>3581400</wp:posOffset>
                </wp:positionH>
                <wp:positionV relativeFrom="paragraph">
                  <wp:posOffset>659130</wp:posOffset>
                </wp:positionV>
                <wp:extent cx="3028950" cy="1143000"/>
                <wp:effectExtent l="0" t="0" r="19050" b="1905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1C7" w:rsidRDefault="009A21C7" w:rsidP="00404F95">
                            <w:pPr>
                              <w:jc w:val="right"/>
                              <w:rPr>
                                <w:rFonts w:ascii="Tempus Sans ITC" w:hAnsi="Tempus Sans ITC"/>
                                <w:sz w:val="28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sz w:val="28"/>
                              </w:rPr>
                              <w:t>Why did the man climb a tree?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margin-left:282pt;margin-top:51.9pt;width:238.5pt;height:90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">
                <v:textbox>
                  <w:txbxContent>
                    <w:p w:rsidR="009A21C7" w:rsidRDefault="009A21C7" w:rsidP="00404F95">
                      <w:pPr>
                        <w:jc w:val="right"/>
                        <w:rPr>
                          <w:rFonts w:ascii="Tempus Sans ITC" w:hAnsi="Tempus Sans ITC"/>
                          <w:sz w:val="28"/>
                        </w:rPr>
                      </w:pPr>
                      <w:r>
                        <w:rPr>
                          <w:rFonts w:ascii="Tempus Sans ITC" w:hAnsi="Tempus Sans ITC"/>
                          <w:sz w:val="28"/>
                        </w:rPr>
                        <w:t>Why did the man climb a tree?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A21C7" w:rsidRDefault="009A21C7" w:rsidP="009A21C7">
      <w:pPr>
        <w:rPr>
          <w:rFonts w:ascii="Tempus Sans ITC" w:hAnsi="Tempus Sans ITC"/>
          <w:sz w:val="16"/>
        </w:rPr>
      </w:pPr>
    </w:p>
    <w:p w:rsidR="009A21C7" w:rsidRDefault="009A21C7" w:rsidP="009A21C7">
      <w:pPr>
        <w:rPr>
          <w:rFonts w:ascii="Tempus Sans ITC" w:hAnsi="Tempus Sans ITC"/>
          <w:sz w:val="16"/>
        </w:rPr>
      </w:pPr>
    </w:p>
    <w:p w:rsidR="009A21C7" w:rsidRDefault="009A21C7" w:rsidP="009A21C7">
      <w:pPr>
        <w:rPr>
          <w:rFonts w:ascii="Tempus Sans ITC" w:hAnsi="Tempus Sans ITC"/>
          <w:sz w:val="16"/>
        </w:rPr>
      </w:pPr>
    </w:p>
    <w:p w:rsidR="009A21C7" w:rsidRDefault="009A21C7" w:rsidP="009A21C7">
      <w:pPr>
        <w:rPr>
          <w:rFonts w:ascii="Tempus Sans ITC" w:hAnsi="Tempus Sans ITC"/>
          <w:sz w:val="16"/>
        </w:rPr>
      </w:pPr>
    </w:p>
    <w:p w:rsidR="009A21C7" w:rsidRDefault="009A21C7" w:rsidP="009A21C7">
      <w:pPr>
        <w:rPr>
          <w:rFonts w:ascii="Tempus Sans ITC" w:hAnsi="Tempus Sans ITC"/>
          <w:sz w:val="16"/>
        </w:rPr>
      </w:pPr>
    </w:p>
    <w:p w:rsidR="009A21C7" w:rsidRDefault="009A21C7" w:rsidP="009A21C7">
      <w:pPr>
        <w:rPr>
          <w:rFonts w:ascii="Tempus Sans ITC" w:hAnsi="Tempus Sans ITC"/>
          <w:sz w:val="16"/>
        </w:rPr>
      </w:pPr>
    </w:p>
    <w:p w:rsidR="009A21C7" w:rsidRDefault="009A21C7" w:rsidP="009A21C7">
      <w:pPr>
        <w:rPr>
          <w:rFonts w:ascii="Tempus Sans ITC" w:hAnsi="Tempus Sans ITC"/>
          <w:sz w:val="16"/>
        </w:rPr>
      </w:pPr>
    </w:p>
    <w:p w:rsidR="009A21C7" w:rsidRDefault="00B75658" w:rsidP="009A21C7">
      <w:pPr>
        <w:rPr>
          <w:rFonts w:ascii="Tempus Sans ITC" w:hAnsi="Tempus Sans ITC"/>
          <w:sz w:val="16"/>
        </w:rPr>
      </w:pPr>
      <w:r>
        <w:rPr>
          <w:rFonts w:ascii="Tempus Sans ITC" w:hAnsi="Tempus Sans ITC"/>
          <w:noProof/>
          <w:sz w:val="16"/>
          <w:lang w:eastAsia="en-GB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1A0EEB5" wp14:editId="15F24F14">
                <wp:simplePos x="0" y="0"/>
                <wp:positionH relativeFrom="margin">
                  <wp:posOffset>-121285</wp:posOffset>
                </wp:positionH>
                <wp:positionV relativeFrom="paragraph">
                  <wp:posOffset>653415</wp:posOffset>
                </wp:positionV>
                <wp:extent cx="3028950" cy="1143000"/>
                <wp:effectExtent l="0" t="0" r="19050" b="1905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1C7" w:rsidRDefault="009A21C7" w:rsidP="009A21C7">
                            <w:pPr>
                              <w:pStyle w:val="BodyText"/>
                              <w:rPr>
                                <w:rFonts w:ascii="Tempus Sans ITC" w:hAnsi="Tempus Sans ITC"/>
                              </w:rPr>
                            </w:pPr>
                            <w:r>
                              <w:rPr>
                                <w:rFonts w:ascii="Tempus Sans ITC" w:hAnsi="Tempus Sans ITC"/>
                              </w:rPr>
                              <w:t>Why did the crowd not like the man?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margin-left:-9.55pt;margin-top:51.45pt;width:238.5pt;height:90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">
                <v:textbox>
                  <w:txbxContent>
                    <w:p w:rsidR="009A21C7" w:rsidRDefault="009A21C7" w:rsidP="009A21C7">
                      <w:pPr>
                        <w:pStyle w:val="BodyText"/>
                        <w:rPr>
                          <w:rFonts w:ascii="Tempus Sans ITC" w:hAnsi="Tempus Sans ITC"/>
                        </w:rPr>
                      </w:pPr>
                      <w:r>
                        <w:rPr>
                          <w:rFonts w:ascii="Tempus Sans ITC" w:hAnsi="Tempus Sans ITC"/>
                        </w:rPr>
                        <w:t>Why did the crowd not like the man?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empus Sans ITC" w:hAnsi="Tempus Sans ITC"/>
          <w:noProof/>
          <w:sz w:val="16"/>
          <w:lang w:eastAsia="en-GB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2C47F15" wp14:editId="774C3D84">
                <wp:simplePos x="0" y="0"/>
                <wp:positionH relativeFrom="column">
                  <wp:posOffset>3602990</wp:posOffset>
                </wp:positionH>
                <wp:positionV relativeFrom="paragraph">
                  <wp:posOffset>653415</wp:posOffset>
                </wp:positionV>
                <wp:extent cx="2990850" cy="1143000"/>
                <wp:effectExtent l="0" t="0" r="19050" b="1905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1C7" w:rsidRDefault="009A21C7" w:rsidP="00404F95">
                            <w:pPr>
                              <w:pStyle w:val="BodyText"/>
                              <w:jc w:val="right"/>
                              <w:rPr>
                                <w:rFonts w:ascii="Tempus Sans ITC" w:hAnsi="Tempus Sans ITC"/>
                              </w:rPr>
                            </w:pPr>
                            <w:r>
                              <w:rPr>
                                <w:rFonts w:ascii="Tempus Sans ITC" w:hAnsi="Tempus Sans ITC"/>
                              </w:rPr>
                              <w:t>What did Jesus say to the man?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margin-left:283.7pt;margin-top:51.45pt;width:235.5pt;height:90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">
                <v:textbox>
                  <w:txbxContent>
                    <w:p w:rsidR="009A21C7" w:rsidRDefault="009A21C7" w:rsidP="00404F95">
                      <w:pPr>
                        <w:pStyle w:val="BodyText"/>
                        <w:jc w:val="right"/>
                        <w:rPr>
                          <w:rFonts w:ascii="Tempus Sans ITC" w:hAnsi="Tempus Sans ITC"/>
                        </w:rPr>
                      </w:pPr>
                      <w:r>
                        <w:rPr>
                          <w:rFonts w:ascii="Tempus Sans ITC" w:hAnsi="Tempus Sans ITC"/>
                        </w:rPr>
                        <w:t>What did Jesus say to the man?</w:t>
                      </w:r>
                    </w:p>
                  </w:txbxContent>
                </v:textbox>
              </v:shape>
            </w:pict>
          </mc:Fallback>
        </mc:AlternateContent>
      </w:r>
      <w:r w:rsidRPr="00B75658">
        <w:rPr>
          <w:rFonts w:ascii="Tempus Sans ITC" w:hAnsi="Tempus Sans ITC"/>
          <w:noProof/>
          <w:sz w:val="12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E0D894" wp14:editId="46E187B2">
                <wp:simplePos x="0" y="0"/>
                <wp:positionH relativeFrom="column">
                  <wp:posOffset>5250180</wp:posOffset>
                </wp:positionH>
                <wp:positionV relativeFrom="paragraph">
                  <wp:posOffset>167005</wp:posOffset>
                </wp:positionV>
                <wp:extent cx="295275" cy="476250"/>
                <wp:effectExtent l="38100" t="0" r="28575" b="57150"/>
                <wp:wrapTopAndBottom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5275" cy="4762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63AFDD9" id="Straight Connector 5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3.4pt,13.15pt" to="436.65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">
                <v:stroke endarrow="block"/>
                <w10:wrap type="topAndBottom"/>
              </v:line>
            </w:pict>
          </mc:Fallback>
        </mc:AlternateContent>
      </w:r>
      <w:r w:rsidRPr="00B75658">
        <w:rPr>
          <w:rFonts w:ascii="Tempus Sans ITC" w:hAnsi="Tempus Sans ITC"/>
          <w:noProof/>
          <w:sz w:val="12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1FA103" wp14:editId="3970D8C4">
                <wp:simplePos x="0" y="0"/>
                <wp:positionH relativeFrom="column">
                  <wp:posOffset>1259840</wp:posOffset>
                </wp:positionH>
                <wp:positionV relativeFrom="paragraph">
                  <wp:posOffset>147955</wp:posOffset>
                </wp:positionV>
                <wp:extent cx="428625" cy="495300"/>
                <wp:effectExtent l="0" t="0" r="66675" b="57150"/>
                <wp:wrapTopAndBottom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625" cy="495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528CA8D" id="Straight Connector 6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2pt,11.65pt" to="132.95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">
                <v:stroke endarrow="block"/>
                <w10:wrap type="topAndBottom"/>
              </v:line>
            </w:pict>
          </mc:Fallback>
        </mc:AlternateContent>
      </w:r>
    </w:p>
    <w:p w:rsidR="009A21C7" w:rsidRDefault="009A21C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3F49FD60" wp14:editId="148A10E3">
                <wp:simplePos x="0" y="0"/>
                <wp:positionH relativeFrom="column">
                  <wp:posOffset>311785</wp:posOffset>
                </wp:positionH>
                <wp:positionV relativeFrom="paragraph">
                  <wp:posOffset>9246235</wp:posOffset>
                </wp:positionV>
                <wp:extent cx="6858000" cy="914400"/>
                <wp:effectExtent l="9525" t="9525" r="9525" b="952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1C7" w:rsidRDefault="009A21C7" w:rsidP="009A21C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What do you think this story says about how Christians should deal with money?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5" type="#_x0000_t202" style="position:absolute;margin-left:24.55pt;margin-top:728.05pt;width:540pt;height:1in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">
                <v:textbox>
                  <w:txbxContent>
                    <w:p w:rsidR="009A21C7" w:rsidRDefault="009A21C7" w:rsidP="009A21C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What do you think this story says about how Christians should deal with money?</w:t>
                      </w:r>
                    </w:p>
                  </w:txbxContent>
                </v:textbox>
              </v:shape>
            </w:pict>
          </mc:Fallback>
        </mc:AlternateContent>
      </w:r>
    </w:p>
    <w:p w:rsidR="009A21C7" w:rsidRPr="009A21C7" w:rsidRDefault="009A21C7" w:rsidP="009A21C7"/>
    <w:p w:rsidR="009A21C7" w:rsidRPr="009A21C7" w:rsidRDefault="009A21C7" w:rsidP="009A21C7"/>
    <w:p w:rsidR="009A21C7" w:rsidRPr="009A21C7" w:rsidRDefault="009A21C7" w:rsidP="009A21C7"/>
    <w:p w:rsidR="009A21C7" w:rsidRPr="009A21C7" w:rsidRDefault="009A21C7" w:rsidP="009A21C7"/>
    <w:p w:rsidR="009A21C7" w:rsidRPr="009A21C7" w:rsidRDefault="00B75658" w:rsidP="009A21C7">
      <w:r>
        <w:rPr>
          <w:rFonts w:ascii="Tempus Sans ITC" w:hAnsi="Tempus Sans ITC"/>
          <w:noProof/>
          <w:sz w:val="16"/>
          <w:lang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7D690DC" wp14:editId="7D8049C5">
                <wp:simplePos x="0" y="0"/>
                <wp:positionH relativeFrom="column">
                  <wp:posOffset>-121285</wp:posOffset>
                </wp:positionH>
                <wp:positionV relativeFrom="paragraph">
                  <wp:posOffset>700405</wp:posOffset>
                </wp:positionV>
                <wp:extent cx="2990850" cy="1143000"/>
                <wp:effectExtent l="0" t="0" r="19050" b="1905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1C7" w:rsidRDefault="009A21C7" w:rsidP="009A21C7">
                            <w:pPr>
                              <w:pStyle w:val="BodyText"/>
                              <w:rPr>
                                <w:rFonts w:ascii="Tempus Sans ITC" w:hAnsi="Tempus Sans ITC"/>
                              </w:rPr>
                            </w:pPr>
                            <w:r>
                              <w:rPr>
                                <w:rFonts w:ascii="Tempus Sans ITC" w:hAnsi="Tempus Sans ITC"/>
                              </w:rPr>
                              <w:t>Why was the crowd angry?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6" type="#_x0000_t202" style="position:absolute;margin-left:-9.55pt;margin-top:55.15pt;width:235.5pt;height:90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">
                <v:textbox>
                  <w:txbxContent>
                    <w:p w:rsidR="009A21C7" w:rsidRDefault="009A21C7" w:rsidP="009A21C7">
                      <w:pPr>
                        <w:pStyle w:val="BodyText"/>
                        <w:rPr>
                          <w:rFonts w:ascii="Tempus Sans ITC" w:hAnsi="Tempus Sans ITC"/>
                        </w:rPr>
                      </w:pPr>
                      <w:r>
                        <w:rPr>
                          <w:rFonts w:ascii="Tempus Sans ITC" w:hAnsi="Tempus Sans ITC"/>
                        </w:rPr>
                        <w:t>Why was the crowd angry?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empus Sans ITC" w:hAnsi="Tempus Sans ITC"/>
          <w:noProof/>
          <w:sz w:val="16"/>
          <w:lang w:eastAsia="en-GB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D9B0287" wp14:editId="7EBCC789">
                <wp:simplePos x="0" y="0"/>
                <wp:positionH relativeFrom="column">
                  <wp:posOffset>3650615</wp:posOffset>
                </wp:positionH>
                <wp:positionV relativeFrom="paragraph">
                  <wp:posOffset>728345</wp:posOffset>
                </wp:positionV>
                <wp:extent cx="2943225" cy="1143000"/>
                <wp:effectExtent l="0" t="0" r="28575" b="1905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1C7" w:rsidRDefault="009A21C7" w:rsidP="00404F95">
                            <w:pPr>
                              <w:pStyle w:val="BodyText"/>
                              <w:jc w:val="right"/>
                              <w:rPr>
                                <w:rFonts w:ascii="Tempus Sans ITC" w:hAnsi="Tempus Sans ITC"/>
                              </w:rPr>
                            </w:pPr>
                            <w:r>
                              <w:rPr>
                                <w:rFonts w:ascii="Tempus Sans ITC" w:hAnsi="Tempus Sans ITC"/>
                              </w:rPr>
                              <w:t>What was the man’s reaction?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7" type="#_x0000_t202" style="position:absolute;margin-left:287.45pt;margin-top:57.35pt;width:231.75pt;height:90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">
                <v:textbox>
                  <w:txbxContent>
                    <w:p w:rsidR="009A21C7" w:rsidRDefault="009A21C7" w:rsidP="00404F95">
                      <w:pPr>
                        <w:pStyle w:val="BodyText"/>
                        <w:jc w:val="right"/>
                        <w:rPr>
                          <w:rFonts w:ascii="Tempus Sans ITC" w:hAnsi="Tempus Sans ITC"/>
                        </w:rPr>
                      </w:pPr>
                      <w:r>
                        <w:rPr>
                          <w:rFonts w:ascii="Tempus Sans ITC" w:hAnsi="Tempus Sans ITC"/>
                        </w:rPr>
                        <w:t>What was the man’s reaction?</w:t>
                      </w:r>
                    </w:p>
                  </w:txbxContent>
                </v:textbox>
              </v:shape>
            </w:pict>
          </mc:Fallback>
        </mc:AlternateContent>
      </w:r>
      <w:r w:rsidRPr="00B75658">
        <w:rPr>
          <w:rFonts w:ascii="Tempus Sans ITC" w:hAnsi="Tempus Sans ITC"/>
          <w:noProof/>
          <w:sz w:val="12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3FD273" wp14:editId="4A794D09">
                <wp:simplePos x="0" y="0"/>
                <wp:positionH relativeFrom="column">
                  <wp:posOffset>1412240</wp:posOffset>
                </wp:positionH>
                <wp:positionV relativeFrom="paragraph">
                  <wp:posOffset>243205</wp:posOffset>
                </wp:positionV>
                <wp:extent cx="0" cy="438150"/>
                <wp:effectExtent l="76200" t="0" r="57150" b="57150"/>
                <wp:wrapTopAndBottom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81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F7AF969" id="Straight Connector 7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2pt,19.15pt" to="111.2pt,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">
                <v:stroke endarrow="block"/>
                <w10:wrap type="topAndBottom"/>
              </v:line>
            </w:pict>
          </mc:Fallback>
        </mc:AlternateContent>
      </w:r>
      <w:r w:rsidRPr="00B75658">
        <w:rPr>
          <w:rFonts w:ascii="Tempus Sans ITC" w:hAnsi="Tempus Sans ITC"/>
          <w:noProof/>
          <w:sz w:val="12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8D2225" wp14:editId="0363B10C">
                <wp:simplePos x="0" y="0"/>
                <wp:positionH relativeFrom="column">
                  <wp:posOffset>5231765</wp:posOffset>
                </wp:positionH>
                <wp:positionV relativeFrom="paragraph">
                  <wp:posOffset>233680</wp:posOffset>
                </wp:positionV>
                <wp:extent cx="0" cy="476250"/>
                <wp:effectExtent l="76200" t="0" r="57150" b="57150"/>
                <wp:wrapTopAndBottom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62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E50B5B9" id="Straight Connector 8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1.95pt,18.4pt" to="411.95pt,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">
                <v:stroke endarrow="block"/>
                <w10:wrap type="topAndBottom"/>
              </v:line>
            </w:pict>
          </mc:Fallback>
        </mc:AlternateContent>
      </w:r>
    </w:p>
    <w:p w:rsidR="009A21C7" w:rsidRPr="009A21C7" w:rsidRDefault="009A21C7" w:rsidP="009A21C7"/>
    <w:p w:rsidR="009A21C7" w:rsidRPr="009A21C7" w:rsidRDefault="009A21C7" w:rsidP="009A21C7"/>
    <w:p w:rsidR="009A21C7" w:rsidRPr="009A21C7" w:rsidRDefault="009A21C7" w:rsidP="009A21C7"/>
    <w:p w:rsidR="009A21C7" w:rsidRPr="009A21C7" w:rsidRDefault="009A21C7" w:rsidP="009A21C7"/>
    <w:p w:rsidR="009A21C7" w:rsidRPr="009A21C7" w:rsidRDefault="009A21C7" w:rsidP="009A21C7"/>
    <w:p w:rsidR="009A21C7" w:rsidRPr="009A21C7" w:rsidRDefault="00DD5D54" w:rsidP="009A21C7">
      <w:r>
        <w:rPr>
          <w:rFonts w:ascii="Tempus Sans ITC" w:hAnsi="Tempus Sans ITC"/>
          <w:noProof/>
          <w:sz w:val="16"/>
          <w:lang w:eastAsia="en-GB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3341172D" wp14:editId="6322DE94">
                <wp:simplePos x="0" y="0"/>
                <wp:positionH relativeFrom="column">
                  <wp:posOffset>793115</wp:posOffset>
                </wp:positionH>
                <wp:positionV relativeFrom="paragraph">
                  <wp:posOffset>737870</wp:posOffset>
                </wp:positionV>
                <wp:extent cx="4981575" cy="1143000"/>
                <wp:effectExtent l="0" t="0" r="28575" b="1905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157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1C7" w:rsidRDefault="009A21C7" w:rsidP="00404F95">
                            <w:pPr>
                              <w:pStyle w:val="BodyText"/>
                              <w:jc w:val="center"/>
                              <w:rPr>
                                <w:rFonts w:ascii="Tempus Sans ITC" w:hAnsi="Tempus Sans ITC"/>
                              </w:rPr>
                            </w:pPr>
                            <w:r>
                              <w:rPr>
                                <w:rFonts w:ascii="Tempus Sans ITC" w:hAnsi="Tempus Sans ITC"/>
                              </w:rPr>
                              <w:t>What did the man say he would now do?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8" type="#_x0000_t202" style="position:absolute;margin-left:62.45pt;margin-top:58.1pt;width:392.25pt;height:90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">
                <v:textbox>
                  <w:txbxContent>
                    <w:p w:rsidR="009A21C7" w:rsidRDefault="009A21C7" w:rsidP="00404F95">
                      <w:pPr>
                        <w:pStyle w:val="BodyText"/>
                        <w:jc w:val="center"/>
                        <w:rPr>
                          <w:rFonts w:ascii="Tempus Sans ITC" w:hAnsi="Tempus Sans ITC"/>
                        </w:rPr>
                      </w:pPr>
                      <w:r>
                        <w:rPr>
                          <w:rFonts w:ascii="Tempus Sans ITC" w:hAnsi="Tempus Sans ITC"/>
                        </w:rPr>
                        <w:t>What did the man say he would now do?</w:t>
                      </w:r>
                    </w:p>
                  </w:txbxContent>
                </v:textbox>
              </v:shape>
            </w:pict>
          </mc:Fallback>
        </mc:AlternateContent>
      </w:r>
      <w:r w:rsidR="00B226F3" w:rsidRPr="00B75658">
        <w:rPr>
          <w:rFonts w:ascii="Tempus Sans ITC" w:hAnsi="Tempus Sans ITC"/>
          <w:noProof/>
          <w:sz w:val="12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C1CDAC" wp14:editId="64FC2DA1">
                <wp:simplePos x="0" y="0"/>
                <wp:positionH relativeFrom="column">
                  <wp:posOffset>1706880</wp:posOffset>
                </wp:positionH>
                <wp:positionV relativeFrom="paragraph">
                  <wp:posOffset>233045</wp:posOffset>
                </wp:positionV>
                <wp:extent cx="504825" cy="476250"/>
                <wp:effectExtent l="0" t="0" r="66675" b="57150"/>
                <wp:wrapTopAndBottom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4762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6E112A1" id="Straight Connector 10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4pt,18.35pt" to="174.15pt,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">
                <v:stroke endarrow="block"/>
                <w10:wrap type="topAndBottom"/>
              </v:line>
            </w:pict>
          </mc:Fallback>
        </mc:AlternateContent>
      </w:r>
      <w:r w:rsidR="00B226F3" w:rsidRPr="00B75658">
        <w:rPr>
          <w:rFonts w:ascii="Tempus Sans ITC" w:hAnsi="Tempus Sans ITC"/>
          <w:noProof/>
          <w:sz w:val="12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6F53C7" wp14:editId="7EEDCE68">
                <wp:simplePos x="0" y="0"/>
                <wp:positionH relativeFrom="column">
                  <wp:posOffset>4526280</wp:posOffset>
                </wp:positionH>
                <wp:positionV relativeFrom="paragraph">
                  <wp:posOffset>261620</wp:posOffset>
                </wp:positionV>
                <wp:extent cx="428625" cy="457200"/>
                <wp:effectExtent l="38100" t="0" r="28575" b="57150"/>
                <wp:wrapTopAndBottom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8625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3E30932" id="Straight Connector 9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4pt,20.6pt" to="390.15pt,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">
                <v:stroke endarrow="block"/>
                <w10:wrap type="topAndBottom"/>
              </v:line>
            </w:pict>
          </mc:Fallback>
        </mc:AlternateContent>
      </w:r>
    </w:p>
    <w:p w:rsidR="009A21C7" w:rsidRPr="009A21C7" w:rsidRDefault="009A21C7" w:rsidP="009A21C7"/>
    <w:p w:rsidR="009A21C7" w:rsidRPr="009A21C7" w:rsidRDefault="009A21C7" w:rsidP="009A21C7"/>
    <w:p w:rsidR="009A21C7" w:rsidRPr="009A21C7" w:rsidRDefault="009A21C7" w:rsidP="009A21C7"/>
    <w:p w:rsidR="009A21C7" w:rsidRPr="009A21C7" w:rsidRDefault="009A21C7" w:rsidP="009A21C7"/>
    <w:p w:rsidR="009A21C7" w:rsidRPr="009A21C7" w:rsidRDefault="009A21C7" w:rsidP="009A21C7"/>
    <w:p w:rsidR="009A21C7" w:rsidRPr="009A21C7" w:rsidRDefault="009A21C7" w:rsidP="009A21C7"/>
    <w:p w:rsidR="00D35525" w:rsidRPr="009A21C7" w:rsidRDefault="00D35525" w:rsidP="009A21C7"/>
    <w:p w:rsidR="009A21C7" w:rsidRPr="009A21C7" w:rsidRDefault="00404F95" w:rsidP="009A21C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809F1D" wp14:editId="5364E796">
                <wp:simplePos x="0" y="0"/>
                <wp:positionH relativeFrom="column">
                  <wp:posOffset>-187960</wp:posOffset>
                </wp:positionH>
                <wp:positionV relativeFrom="paragraph">
                  <wp:posOffset>92075</wp:posOffset>
                </wp:positionV>
                <wp:extent cx="6858000" cy="1381125"/>
                <wp:effectExtent l="19050" t="19050" r="19050" b="2857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381125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CF17338" id="Rounded Rectangle 21" o:spid="_x0000_s1026" style="position:absolute;margin-left:-14.8pt;margin-top:7.25pt;width:540pt;height:10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" filled="f" strokecolor="#1f4d78 [1604]" strokeweight="2.25pt">
                <v:stroke dashstyle="1 1" joinstyle="miter"/>
              </v:roundrect>
            </w:pict>
          </mc:Fallback>
        </mc:AlternateContent>
      </w:r>
    </w:p>
    <w:p w:rsidR="009A21C7" w:rsidRPr="00404F95" w:rsidRDefault="00384AA8" w:rsidP="00404F95">
      <w:pPr>
        <w:jc w:val="center"/>
        <w:rPr>
          <w:rFonts w:ascii="Comic Sans MS" w:hAnsi="Comic Sans MS"/>
          <w:sz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000FA60C" wp14:editId="7361CBCF">
            <wp:simplePos x="0" y="0"/>
            <wp:positionH relativeFrom="margin">
              <wp:posOffset>5965190</wp:posOffset>
            </wp:positionH>
            <wp:positionV relativeFrom="paragraph">
              <wp:posOffset>102235</wp:posOffset>
            </wp:positionV>
            <wp:extent cx="669290" cy="1138817"/>
            <wp:effectExtent l="0" t="0" r="0" b="4445"/>
            <wp:wrapNone/>
            <wp:docPr id="22" name="Picture 22" descr="http://www.childrenstory.info/childrenbiblestories/childrenbiblestoriesillustrations/ilst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hildrenstory.info/childrenbiblestories/childrenbiblestoriesillustrations/ilst1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47" cy="114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1C7" w:rsidRPr="00404F95">
        <w:rPr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9D4BFE9" wp14:editId="41D30A90">
                <wp:simplePos x="0" y="0"/>
                <wp:positionH relativeFrom="column">
                  <wp:posOffset>311785</wp:posOffset>
                </wp:positionH>
                <wp:positionV relativeFrom="paragraph">
                  <wp:posOffset>9246235</wp:posOffset>
                </wp:positionV>
                <wp:extent cx="6858000" cy="914400"/>
                <wp:effectExtent l="9525" t="9525" r="9525" b="952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1C7" w:rsidRDefault="009A21C7" w:rsidP="009A21C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What do you think this story says about how Christians should deal with money?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9" type="#_x0000_t202" style="position:absolute;left:0;text-align:left;margin-left:24.55pt;margin-top:728.05pt;width:540pt;height:1in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">
                <v:textbox>
                  <w:txbxContent>
                    <w:p w:rsidR="009A21C7" w:rsidRDefault="009A21C7" w:rsidP="009A21C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What do you think this story says about how Christians should deal with money?</w:t>
                      </w:r>
                    </w:p>
                  </w:txbxContent>
                </v:textbox>
              </v:shape>
            </w:pict>
          </mc:Fallback>
        </mc:AlternateContent>
      </w:r>
      <w:r w:rsidR="009A21C7" w:rsidRPr="00404F95">
        <w:rPr>
          <w:rFonts w:ascii="Comic Sans MS" w:hAnsi="Comic Sans MS"/>
          <w:sz w:val="24"/>
          <w:u w:val="single"/>
        </w:rPr>
        <w:t>What do</w:t>
      </w:r>
      <w:r w:rsidR="00404F95" w:rsidRPr="00404F95">
        <w:rPr>
          <w:rFonts w:ascii="Comic Sans MS" w:hAnsi="Comic Sans MS"/>
          <w:sz w:val="24"/>
          <w:u w:val="single"/>
        </w:rPr>
        <w:t>es</w:t>
      </w:r>
      <w:r w:rsidR="009A21C7" w:rsidRPr="00404F95">
        <w:rPr>
          <w:rFonts w:ascii="Comic Sans MS" w:hAnsi="Comic Sans MS"/>
          <w:sz w:val="24"/>
          <w:u w:val="single"/>
        </w:rPr>
        <w:t xml:space="preserve"> </w:t>
      </w:r>
      <w:r w:rsidR="00404F95" w:rsidRPr="00404F95">
        <w:rPr>
          <w:rFonts w:ascii="Comic Sans MS" w:hAnsi="Comic Sans MS"/>
          <w:sz w:val="24"/>
          <w:u w:val="single"/>
        </w:rPr>
        <w:t xml:space="preserve">this story teach </w:t>
      </w:r>
      <w:r w:rsidR="009A21C7" w:rsidRPr="00404F95">
        <w:rPr>
          <w:rFonts w:ascii="Comic Sans MS" w:hAnsi="Comic Sans MS"/>
          <w:sz w:val="24"/>
          <w:u w:val="single"/>
        </w:rPr>
        <w:t xml:space="preserve">Christians </w:t>
      </w:r>
      <w:r w:rsidR="00404F95" w:rsidRPr="00404F95">
        <w:rPr>
          <w:rFonts w:ascii="Comic Sans MS" w:hAnsi="Comic Sans MS"/>
          <w:sz w:val="24"/>
          <w:u w:val="single"/>
        </w:rPr>
        <w:t xml:space="preserve">about how they </w:t>
      </w:r>
      <w:r w:rsidR="009A21C7" w:rsidRPr="00404F95">
        <w:rPr>
          <w:rFonts w:ascii="Comic Sans MS" w:hAnsi="Comic Sans MS"/>
          <w:sz w:val="24"/>
          <w:u w:val="single"/>
        </w:rPr>
        <w:t>should deal with money?</w:t>
      </w:r>
    </w:p>
    <w:p w:rsidR="009A21C7" w:rsidRPr="00404F95" w:rsidRDefault="009A21C7" w:rsidP="009A21C7">
      <w:pPr>
        <w:tabs>
          <w:tab w:val="left" w:pos="1335"/>
        </w:tabs>
        <w:rPr>
          <w:sz w:val="24"/>
          <w:u w:val="single"/>
        </w:rPr>
      </w:pPr>
    </w:p>
    <w:p w:rsidR="009A21C7" w:rsidRPr="009A21C7" w:rsidRDefault="009A21C7" w:rsidP="009A21C7"/>
    <w:p w:rsidR="009A21C7" w:rsidRPr="009A21C7" w:rsidRDefault="009A21C7" w:rsidP="009A21C7"/>
    <w:p w:rsidR="009A21C7" w:rsidRPr="009A21C7" w:rsidRDefault="009A21C7" w:rsidP="009A21C7"/>
    <w:p w:rsidR="009A21C7" w:rsidRPr="009A21C7" w:rsidRDefault="009A21C7" w:rsidP="009A21C7"/>
    <w:p w:rsidR="009504A7" w:rsidRDefault="002E5E5F" w:rsidP="009504A7">
      <w:pPr>
        <w:shd w:val="clear" w:color="auto" w:fill="FFFFFF"/>
        <w:spacing w:line="240" w:lineRule="auto"/>
        <w:outlineLvl w:val="0"/>
        <w:rPr>
          <w:rFonts w:ascii="Candara" w:eastAsia="Times New Roman" w:hAnsi="Candara" w:cs="Times New Roman"/>
          <w:color w:val="000000"/>
          <w:sz w:val="44"/>
          <w:szCs w:val="37"/>
          <w:u w:val="single"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16608" behindDoc="0" locked="0" layoutInCell="1" allowOverlap="1" wp14:anchorId="023BA8E7" wp14:editId="45CB5F2A">
            <wp:simplePos x="0" y="0"/>
            <wp:positionH relativeFrom="margin">
              <wp:posOffset>6250305</wp:posOffset>
            </wp:positionH>
            <wp:positionV relativeFrom="paragraph">
              <wp:posOffset>-320675</wp:posOffset>
            </wp:positionV>
            <wp:extent cx="486611" cy="485775"/>
            <wp:effectExtent l="0" t="0" r="8890" b="0"/>
            <wp:wrapNone/>
            <wp:docPr id="208" name="Picture 208" descr="http://image.shutterstock.com/z/stock-vector-dharma-wheel-dharmachakra-spirituality-buddhism-153598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age.shutterstock.com/z/stock-vector-dharma-wheel-dharmachakra-spirituality-buddhism-1535981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94"/>
                    <a:stretch/>
                  </pic:blipFill>
                  <pic:spPr bwMode="auto">
                    <a:xfrm>
                      <a:off x="0" y="0"/>
                      <a:ext cx="486611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60E9F69" wp14:editId="1A063EC3">
                <wp:simplePos x="0" y="0"/>
                <wp:positionH relativeFrom="margin">
                  <wp:align>center</wp:align>
                </wp:positionH>
                <wp:positionV relativeFrom="paragraph">
                  <wp:posOffset>-330200</wp:posOffset>
                </wp:positionV>
                <wp:extent cx="4610100" cy="628650"/>
                <wp:effectExtent l="0" t="0" r="0" b="0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504A7" w:rsidRPr="00593069" w:rsidRDefault="009504A7" w:rsidP="009504A7">
                            <w:pPr>
                              <w:shd w:val="clear" w:color="auto" w:fill="FFFFFF"/>
                              <w:spacing w:after="150" w:line="360" w:lineRule="atLeast"/>
                              <w:jc w:val="center"/>
                              <w:rPr>
                                <w:rFonts w:ascii="Papyrus" w:eastAsia="Times New Roman" w:hAnsi="Papyrus" w:cs="Arial"/>
                                <w:b/>
                                <w:bCs/>
                                <w:color w:val="70AD47"/>
                                <w:spacing w:val="10"/>
                                <w:sz w:val="80"/>
                                <w:szCs w:val="80"/>
                                <w:vertAlign w:val="superscript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Papyrus" w:eastAsia="Times New Roman" w:hAnsi="Papyrus" w:cs="Arial"/>
                                <w:b/>
                                <w:bCs/>
                                <w:color w:val="70AD47"/>
                                <w:spacing w:val="10"/>
                                <w:sz w:val="80"/>
                                <w:szCs w:val="80"/>
                                <w:vertAlign w:val="superscript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Buddhism</w:t>
                            </w:r>
                            <w:r w:rsidRPr="00593069">
                              <w:rPr>
                                <w:rFonts w:ascii="Papyrus" w:eastAsia="Times New Roman" w:hAnsi="Papyrus" w:cs="Arial"/>
                                <w:b/>
                                <w:bCs/>
                                <w:color w:val="70AD47"/>
                                <w:spacing w:val="10"/>
                                <w:sz w:val="80"/>
                                <w:szCs w:val="80"/>
                                <w:vertAlign w:val="superscript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and Wealth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9" o:spid="_x0000_s1040" type="#_x0000_t202" style="position:absolute;margin-left:0;margin-top:-26pt;width:363pt;height:49.5pt;z-index:251706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" filled="f" stroked="f">
                <v:textbox>
                  <w:txbxContent>
                    <w:p w:rsidR="009504A7" w:rsidRPr="00593069" w:rsidRDefault="009504A7" w:rsidP="009504A7">
                      <w:pPr>
                        <w:shd w:val="clear" w:color="auto" w:fill="FFFFFF"/>
                        <w:spacing w:after="150" w:line="360" w:lineRule="atLeast"/>
                        <w:jc w:val="center"/>
                        <w:rPr>
                          <w:rFonts w:ascii="Papyrus" w:eastAsia="Times New Roman" w:hAnsi="Papyrus" w:cs="Arial"/>
                          <w:b/>
                          <w:bCs/>
                          <w:color w:val="70AD47"/>
                          <w:spacing w:val="10"/>
                          <w:sz w:val="80"/>
                          <w:szCs w:val="80"/>
                          <w:vertAlign w:val="superscript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Papyrus" w:eastAsia="Times New Roman" w:hAnsi="Papyrus" w:cs="Arial"/>
                          <w:b/>
                          <w:bCs/>
                          <w:color w:val="70AD47"/>
                          <w:spacing w:val="10"/>
                          <w:sz w:val="80"/>
                          <w:szCs w:val="80"/>
                          <w:vertAlign w:val="superscript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Buddhism</w:t>
                      </w:r>
                      <w:r w:rsidRPr="00593069">
                        <w:rPr>
                          <w:rFonts w:ascii="Papyrus" w:eastAsia="Times New Roman" w:hAnsi="Papyrus" w:cs="Arial"/>
                          <w:b/>
                          <w:bCs/>
                          <w:color w:val="70AD47"/>
                          <w:spacing w:val="10"/>
                          <w:sz w:val="80"/>
                          <w:szCs w:val="80"/>
                          <w:vertAlign w:val="superscript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and Wealth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4A7">
        <w:rPr>
          <w:noProof/>
          <w:lang w:eastAsia="en-GB"/>
        </w:rPr>
        <w:drawing>
          <wp:anchor distT="0" distB="0" distL="114300" distR="114300" simplePos="0" relativeHeight="251709440" behindDoc="0" locked="0" layoutInCell="1" allowOverlap="1" wp14:anchorId="7CA27A7B" wp14:editId="0041B101">
            <wp:simplePos x="0" y="0"/>
            <wp:positionH relativeFrom="column">
              <wp:posOffset>-83184</wp:posOffset>
            </wp:positionH>
            <wp:positionV relativeFrom="paragraph">
              <wp:posOffset>-378460</wp:posOffset>
            </wp:positionV>
            <wp:extent cx="508204" cy="561340"/>
            <wp:effectExtent l="0" t="0" r="6350" b="0"/>
            <wp:wrapNone/>
            <wp:docPr id="200" name="Picture 200" descr="http://image.shutterstock.com/z/stock-vector-money-tree-isolated-on-white-background-vector-illustration-16153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age.shutterstock.com/z/stock-vector-money-tree-isolated-on-white-background-vector-illustration-161535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7" r="10027" b="6836"/>
                    <a:stretch/>
                  </pic:blipFill>
                  <pic:spPr bwMode="auto">
                    <a:xfrm>
                      <a:off x="0" y="0"/>
                      <a:ext cx="512473" cy="56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4A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33031A0" wp14:editId="1AECC529">
                <wp:simplePos x="0" y="0"/>
                <wp:positionH relativeFrom="page">
                  <wp:align>left</wp:align>
                </wp:positionH>
                <wp:positionV relativeFrom="paragraph">
                  <wp:posOffset>183515</wp:posOffset>
                </wp:positionV>
                <wp:extent cx="7572375" cy="54610"/>
                <wp:effectExtent l="19050" t="0" r="47625" b="11684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572375" cy="54610"/>
                        </a:xfrm>
                        <a:prstGeom prst="rect">
                          <a:avLst/>
                        </a:prstGeom>
                        <a:effectLst>
                          <a:reflection blurRad="6350" stA="50000" endA="300" endPos="90000" dir="5400000" sy="-100000" algn="bl" rotWithShape="0"/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6906E5" id="Rectangle 198" o:spid="_x0000_s1026" style="position:absolute;margin-left:0;margin-top:14.45pt;width:596.25pt;height:4.3pt;flip:y;z-index:2517073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w10:wrap anchorx="page"/>
              </v:rect>
            </w:pict>
          </mc:Fallback>
        </mc:AlternateContent>
      </w:r>
    </w:p>
    <w:p w:rsidR="009504A7" w:rsidRDefault="009B513E" w:rsidP="009504A7">
      <w:pPr>
        <w:shd w:val="clear" w:color="auto" w:fill="FFFFFF"/>
        <w:spacing w:line="240" w:lineRule="auto"/>
        <w:outlineLvl w:val="0"/>
        <w:rPr>
          <w:rFonts w:ascii="Candara" w:eastAsia="Times New Roman" w:hAnsi="Candara" w:cs="Times New Roman"/>
          <w:color w:val="000000"/>
          <w:kern w:val="36"/>
          <w:sz w:val="8"/>
          <w:szCs w:val="21"/>
          <w:u w:val="single"/>
          <w:lang w:eastAsia="en-GB"/>
        </w:rPr>
      </w:pPr>
      <w:r w:rsidRPr="00092D8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8546554" wp14:editId="28BFFA2B">
                <wp:simplePos x="0" y="0"/>
                <wp:positionH relativeFrom="margin">
                  <wp:posOffset>-235585</wp:posOffset>
                </wp:positionH>
                <wp:positionV relativeFrom="paragraph">
                  <wp:posOffset>128269</wp:posOffset>
                </wp:positionV>
                <wp:extent cx="3371850" cy="2752725"/>
                <wp:effectExtent l="0" t="0" r="19050" b="28575"/>
                <wp:wrapNone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2752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4352C" w:rsidRPr="00C869DB" w:rsidRDefault="00A4352C" w:rsidP="00A4352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ndara" w:hAnsi="Candara" w:cs="Arial"/>
                                <w:bCs/>
                                <w:color w:val="000000" w:themeColor="text1"/>
                                <w:kern w:val="24"/>
                                <w:sz w:val="32"/>
                                <w:szCs w:val="64"/>
                                <w:u w:val="single"/>
                              </w:rPr>
                            </w:pPr>
                            <w:r>
                              <w:rPr>
                                <w:rFonts w:ascii="Candara" w:hAnsi="Candara" w:cs="Arial"/>
                                <w:bCs/>
                                <w:color w:val="000000" w:themeColor="text1"/>
                                <w:kern w:val="24"/>
                                <w:sz w:val="32"/>
                                <w:szCs w:val="64"/>
                                <w:u w:val="single"/>
                              </w:rPr>
                              <w:t xml:space="preserve">The Middle Way </w:t>
                            </w:r>
                          </w:p>
                          <w:p w:rsidR="009B513E" w:rsidRPr="009B513E" w:rsidRDefault="009B513E" w:rsidP="00A4352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ndara" w:hAnsi="Candara"/>
                                <w:sz w:val="4"/>
                              </w:rPr>
                            </w:pPr>
                          </w:p>
                          <w:p w:rsidR="00A4352C" w:rsidRPr="00452748" w:rsidRDefault="005517AA" w:rsidP="00A4352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ndara" w:hAnsi="Candara" w:cs="Arial"/>
                                <w:bCs/>
                                <w:color w:val="000000" w:themeColor="text1"/>
                                <w:kern w:val="24"/>
                                <w:sz w:val="28"/>
                                <w:szCs w:val="27"/>
                              </w:rPr>
                            </w:pPr>
                            <w:r w:rsidRPr="00452748">
                              <w:rPr>
                                <w:rFonts w:ascii="Candara" w:hAnsi="Candara" w:cs="Arial"/>
                                <w:bCs/>
                                <w:color w:val="000000" w:themeColor="text1"/>
                                <w:kern w:val="24"/>
                                <w:sz w:val="28"/>
                                <w:szCs w:val="27"/>
                              </w:rPr>
                              <w:t xml:space="preserve">Buddha left a very wealthy life for a much poorer one because he felt that wealth lead to craving and selfishness which cannot result in happiness. Monks and nuns give up money and most possessions. However </w:t>
                            </w:r>
                            <w:r w:rsidR="009B513E" w:rsidRPr="00452748">
                              <w:rPr>
                                <w:rFonts w:ascii="Candara" w:hAnsi="Candara" w:cs="Arial"/>
                                <w:bCs/>
                                <w:color w:val="000000" w:themeColor="text1"/>
                                <w:kern w:val="24"/>
                                <w:sz w:val="28"/>
                                <w:szCs w:val="27"/>
                              </w:rPr>
                              <w:t xml:space="preserve">Buddha recognised that people need the basics and some comforts in life, so he taught the Middle Way between wealth and poverty. The </w:t>
                            </w:r>
                            <w:r w:rsidR="009B513E" w:rsidRPr="00FC040D">
                              <w:rPr>
                                <w:rFonts w:ascii="Candara" w:hAnsi="Candara" w:cs="Arial"/>
                                <w:bCs/>
                                <w:i/>
                                <w:color w:val="000000" w:themeColor="text1"/>
                                <w:kern w:val="24"/>
                                <w:sz w:val="28"/>
                                <w:szCs w:val="27"/>
                                <w:u w:val="single"/>
                              </w:rPr>
                              <w:t>second precept</w:t>
                            </w:r>
                            <w:r w:rsidR="009B513E" w:rsidRPr="00452748">
                              <w:rPr>
                                <w:rFonts w:ascii="Candara" w:hAnsi="Candara" w:cs="Arial"/>
                                <w:bCs/>
                                <w:color w:val="000000" w:themeColor="text1"/>
                                <w:kern w:val="24"/>
                                <w:sz w:val="28"/>
                                <w:szCs w:val="27"/>
                              </w:rPr>
                              <w:t xml:space="preserve"> states that money should be earned and used honestly.  </w:t>
                            </w:r>
                            <w:r w:rsidR="00A4352C" w:rsidRPr="00452748">
                              <w:rPr>
                                <w:rFonts w:ascii="Candara" w:hAnsi="Candara" w:cs="Arial"/>
                                <w:bCs/>
                                <w:color w:val="000000" w:themeColor="text1"/>
                                <w:kern w:val="24"/>
                                <w:sz w:val="28"/>
                                <w:szCs w:val="27"/>
                              </w:rPr>
                              <w:t xml:space="preserve"> </w:t>
                            </w:r>
                          </w:p>
                          <w:p w:rsidR="00A4352C" w:rsidRPr="009D4D4B" w:rsidRDefault="00A4352C" w:rsidP="00A4352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ndara" w:hAnsi="Candara" w:cs="Arial"/>
                                <w:bCs/>
                                <w:color w:val="000000" w:themeColor="text1"/>
                                <w:kern w:val="24"/>
                                <w:sz w:val="28"/>
                                <w:szCs w:val="64"/>
                              </w:rPr>
                            </w:pPr>
                          </w:p>
                          <w:p w:rsidR="00A4352C" w:rsidRPr="009D4D4B" w:rsidRDefault="00A4352C" w:rsidP="00A4352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ndara" w:hAnsi="Candara"/>
                                <w:sz w:val="8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9" o:spid="_x0000_s1041" type="#_x0000_t202" style="position:absolute;margin-left:-18.55pt;margin-top:10.1pt;width:265.5pt;height:216.7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" filled="f" fillcolor="#5b9bd5 [3204]" strokecolor="white [3212]">
                <v:shadow color="#e7e6e6 [3214]"/>
                <v:textbox>
                  <w:txbxContent>
                    <w:p w:rsidR="00A4352C" w:rsidRPr="00C869DB" w:rsidRDefault="00A4352C" w:rsidP="00A4352C">
                      <w:pPr>
                        <w:pStyle w:val="NormalWeb"/>
                        <w:spacing w:before="0" w:beforeAutospacing="0" w:after="0" w:afterAutospacing="0"/>
                        <w:rPr>
                          <w:rFonts w:ascii="Candara" w:hAnsi="Candara" w:cs="Arial"/>
                          <w:bCs/>
                          <w:color w:val="000000" w:themeColor="text1"/>
                          <w:kern w:val="24"/>
                          <w:sz w:val="32"/>
                          <w:szCs w:val="64"/>
                          <w:u w:val="single"/>
                        </w:rPr>
                      </w:pPr>
                      <w:r>
                        <w:rPr>
                          <w:rFonts w:ascii="Candara" w:hAnsi="Candara" w:cs="Arial"/>
                          <w:bCs/>
                          <w:color w:val="000000" w:themeColor="text1"/>
                          <w:kern w:val="24"/>
                          <w:sz w:val="32"/>
                          <w:szCs w:val="64"/>
                          <w:u w:val="single"/>
                        </w:rPr>
                        <w:t xml:space="preserve">The Middle Way </w:t>
                      </w:r>
                    </w:p>
                    <w:p w:rsidR="009B513E" w:rsidRPr="009B513E" w:rsidRDefault="009B513E" w:rsidP="00A4352C">
                      <w:pPr>
                        <w:pStyle w:val="NormalWeb"/>
                        <w:spacing w:before="0" w:beforeAutospacing="0" w:after="0" w:afterAutospacing="0"/>
                        <w:rPr>
                          <w:rFonts w:ascii="Candara" w:hAnsi="Candara"/>
                          <w:sz w:val="4"/>
                        </w:rPr>
                      </w:pPr>
                    </w:p>
                    <w:p w:rsidR="00A4352C" w:rsidRPr="00452748" w:rsidRDefault="005517AA" w:rsidP="00A4352C">
                      <w:pPr>
                        <w:pStyle w:val="NormalWeb"/>
                        <w:spacing w:before="0" w:beforeAutospacing="0" w:after="0" w:afterAutospacing="0"/>
                        <w:rPr>
                          <w:rFonts w:ascii="Candara" w:hAnsi="Candara" w:cs="Arial"/>
                          <w:bCs/>
                          <w:color w:val="000000" w:themeColor="text1"/>
                          <w:kern w:val="24"/>
                          <w:sz w:val="28"/>
                          <w:szCs w:val="27"/>
                        </w:rPr>
                      </w:pPr>
                      <w:r w:rsidRPr="00452748">
                        <w:rPr>
                          <w:rFonts w:ascii="Candara" w:hAnsi="Candara" w:cs="Arial"/>
                          <w:bCs/>
                          <w:color w:val="000000" w:themeColor="text1"/>
                          <w:kern w:val="24"/>
                          <w:sz w:val="28"/>
                          <w:szCs w:val="27"/>
                        </w:rPr>
                        <w:t xml:space="preserve">Buddha left a very wealthy life for a much poorer one because he felt that wealth lead to craving and selfishness which cannot result in happiness. Monks and nuns give up money and most possessions. However </w:t>
                      </w:r>
                      <w:r w:rsidR="009B513E" w:rsidRPr="00452748">
                        <w:rPr>
                          <w:rFonts w:ascii="Candara" w:hAnsi="Candara" w:cs="Arial"/>
                          <w:bCs/>
                          <w:color w:val="000000" w:themeColor="text1"/>
                          <w:kern w:val="24"/>
                          <w:sz w:val="28"/>
                          <w:szCs w:val="27"/>
                        </w:rPr>
                        <w:t xml:space="preserve">Buddha recognised that people need the basics and some comforts in life, so he taught the Middle Way between wealth and poverty. The </w:t>
                      </w:r>
                      <w:r w:rsidR="009B513E" w:rsidRPr="00FC040D">
                        <w:rPr>
                          <w:rFonts w:ascii="Candara" w:hAnsi="Candara" w:cs="Arial"/>
                          <w:bCs/>
                          <w:i/>
                          <w:color w:val="000000" w:themeColor="text1"/>
                          <w:kern w:val="24"/>
                          <w:sz w:val="28"/>
                          <w:szCs w:val="27"/>
                          <w:u w:val="single"/>
                        </w:rPr>
                        <w:t>second precept</w:t>
                      </w:r>
                      <w:r w:rsidR="009B513E" w:rsidRPr="00452748">
                        <w:rPr>
                          <w:rFonts w:ascii="Candara" w:hAnsi="Candara" w:cs="Arial"/>
                          <w:bCs/>
                          <w:color w:val="000000" w:themeColor="text1"/>
                          <w:kern w:val="24"/>
                          <w:sz w:val="28"/>
                          <w:szCs w:val="27"/>
                        </w:rPr>
                        <w:t xml:space="preserve"> states that money should be earned and used honestly.  </w:t>
                      </w:r>
                      <w:r w:rsidR="00A4352C" w:rsidRPr="00452748">
                        <w:rPr>
                          <w:rFonts w:ascii="Candara" w:hAnsi="Candara" w:cs="Arial"/>
                          <w:bCs/>
                          <w:color w:val="000000" w:themeColor="text1"/>
                          <w:kern w:val="24"/>
                          <w:sz w:val="28"/>
                          <w:szCs w:val="27"/>
                        </w:rPr>
                        <w:t xml:space="preserve"> </w:t>
                      </w:r>
                    </w:p>
                    <w:p w:rsidR="00A4352C" w:rsidRPr="009D4D4B" w:rsidRDefault="00A4352C" w:rsidP="00A4352C">
                      <w:pPr>
                        <w:pStyle w:val="NormalWeb"/>
                        <w:spacing w:before="0" w:beforeAutospacing="0" w:after="0" w:afterAutospacing="0"/>
                        <w:rPr>
                          <w:rFonts w:ascii="Candara" w:hAnsi="Candara" w:cs="Arial"/>
                          <w:bCs/>
                          <w:color w:val="000000" w:themeColor="text1"/>
                          <w:kern w:val="24"/>
                          <w:sz w:val="28"/>
                          <w:szCs w:val="64"/>
                        </w:rPr>
                      </w:pPr>
                    </w:p>
                    <w:p w:rsidR="00A4352C" w:rsidRPr="009D4D4B" w:rsidRDefault="00A4352C" w:rsidP="00A4352C">
                      <w:pPr>
                        <w:pStyle w:val="NormalWeb"/>
                        <w:spacing w:before="0" w:beforeAutospacing="0" w:after="0" w:afterAutospacing="0"/>
                        <w:rPr>
                          <w:rFonts w:ascii="Candara" w:hAnsi="Candara"/>
                          <w:sz w:val="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12E11" w:rsidRPr="002C4692" w:rsidRDefault="00012E11" w:rsidP="009504A7">
      <w:pPr>
        <w:shd w:val="clear" w:color="auto" w:fill="FFFFFF"/>
        <w:spacing w:line="240" w:lineRule="auto"/>
        <w:outlineLvl w:val="0"/>
        <w:rPr>
          <w:rFonts w:ascii="Candara" w:eastAsia="Times New Roman" w:hAnsi="Candara" w:cs="Times New Roman"/>
          <w:color w:val="000000"/>
          <w:kern w:val="36"/>
          <w:sz w:val="8"/>
          <w:szCs w:val="21"/>
          <w:u w:val="single"/>
          <w:lang w:eastAsia="en-GB"/>
        </w:rPr>
      </w:pPr>
    </w:p>
    <w:p w:rsidR="002E5E5F" w:rsidRDefault="009B513E" w:rsidP="002E5E5F">
      <w:pPr>
        <w:rPr>
          <w:rFonts w:ascii="Candara" w:eastAsia="Times New Roman" w:hAnsi="Candara" w:cs="Times New Roman"/>
          <w:color w:val="000000"/>
          <w:sz w:val="30"/>
          <w:szCs w:val="30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7ED155E" wp14:editId="0D599782">
                <wp:simplePos x="0" y="0"/>
                <wp:positionH relativeFrom="margin">
                  <wp:posOffset>3212465</wp:posOffset>
                </wp:positionH>
                <wp:positionV relativeFrom="paragraph">
                  <wp:posOffset>33020</wp:posOffset>
                </wp:positionV>
                <wp:extent cx="3524250" cy="2724150"/>
                <wp:effectExtent l="19050" t="19050" r="19050" b="19050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27241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66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748" w:rsidRPr="00452748" w:rsidRDefault="00452748" w:rsidP="009504A7">
                            <w:pPr>
                              <w:jc w:val="center"/>
                              <w:rPr>
                                <w:rFonts w:ascii="Papyrus" w:hAnsi="Papyrus"/>
                                <w:b/>
                                <w:sz w:val="8"/>
                                <w:szCs w:val="16"/>
                                <w:u w:val="single"/>
                                <w14:props3d w14:extrusionH="0" w14:contourW="12700" w14:prstMaterial="none">
                                  <w14:contourClr>
                                    <w14:srgbClr w14:val="FF66CC"/>
                                  </w14:contourClr>
                                </w14:props3d>
                              </w:rPr>
                            </w:pPr>
                          </w:p>
                          <w:p w:rsidR="009504A7" w:rsidRPr="00452748" w:rsidRDefault="00452748" w:rsidP="009504A7">
                            <w:pPr>
                              <w:jc w:val="center"/>
                              <w:rPr>
                                <w:rFonts w:ascii="Papyrus" w:hAnsi="Papyrus"/>
                                <w:b/>
                                <w:sz w:val="32"/>
                                <w:szCs w:val="16"/>
                                <w:u w:val="single"/>
                                <w14:props3d w14:extrusionH="0" w14:contourW="12700" w14:prstMaterial="none">
                                  <w14:contourClr>
                                    <w14:srgbClr w14:val="FF66CC"/>
                                  </w14:contourClr>
                                </w14:props3d>
                              </w:rPr>
                            </w:pPr>
                            <w:r w:rsidRPr="00452748">
                              <w:rPr>
                                <w:rFonts w:ascii="Papyrus" w:hAnsi="Papyrus"/>
                                <w:b/>
                                <w:sz w:val="32"/>
                                <w:szCs w:val="16"/>
                                <w:u w:val="single"/>
                                <w14:props3d w14:extrusionH="0" w14:contourW="12700" w14:prstMaterial="none">
                                  <w14:contourClr>
                                    <w14:srgbClr w14:val="FF66CC"/>
                                  </w14:contourClr>
                                </w14:props3d>
                              </w:rPr>
                              <w:t>Five Precepts</w:t>
                            </w:r>
                          </w:p>
                          <w:p w:rsidR="009504A7" w:rsidRPr="009B513E" w:rsidRDefault="009504A7" w:rsidP="009504A7">
                            <w:pPr>
                              <w:jc w:val="center"/>
                              <w:rPr>
                                <w:rFonts w:ascii="Papyrus" w:hAnsi="Papyrus"/>
                                <w:b/>
                                <w:sz w:val="32"/>
                                <w14:props3d w14:extrusionH="0" w14:contourW="12700" w14:prstMaterial="none">
                                  <w14:contourClr>
                                    <w14:srgbClr w14:val="FF66CC"/>
                                  </w14:contourClr>
                                </w14:props3d>
                              </w:rPr>
                            </w:pPr>
                            <w:r w:rsidRPr="009B513E">
                              <w:rPr>
                                <w:rFonts w:ascii="Papyrus" w:hAnsi="Papyrus"/>
                                <w:b/>
                                <w:sz w:val="32"/>
                                <w14:props3d w14:extrusionH="0" w14:contourW="12700" w14:prstMaterial="none">
                                  <w14:contourClr>
                                    <w14:srgbClr w14:val="FF66CC"/>
                                  </w14:contourClr>
                                </w14:props3d>
                              </w:rPr>
                              <w:t>Refrain from harming any sentient being</w:t>
                            </w:r>
                          </w:p>
                          <w:p w:rsidR="009504A7" w:rsidRPr="009B513E" w:rsidRDefault="009504A7" w:rsidP="009504A7">
                            <w:pPr>
                              <w:jc w:val="center"/>
                              <w:rPr>
                                <w:rFonts w:ascii="Papyrus" w:hAnsi="Papyrus"/>
                                <w:b/>
                                <w:sz w:val="32"/>
                                <w14:props3d w14:extrusionH="0" w14:contourW="12700" w14:prstMaterial="none">
                                  <w14:contourClr>
                                    <w14:srgbClr w14:val="FF66CC"/>
                                  </w14:contourClr>
                                </w14:props3d>
                              </w:rPr>
                            </w:pPr>
                            <w:r w:rsidRPr="009B513E">
                              <w:rPr>
                                <w:rFonts w:ascii="Papyrus" w:hAnsi="Papyrus"/>
                                <w:b/>
                                <w:sz w:val="32"/>
                                <w14:props3d w14:extrusionH="0" w14:contourW="12700" w14:prstMaterial="none">
                                  <w14:contourClr>
                                    <w14:srgbClr w14:val="FF66CC"/>
                                  </w14:contourClr>
                                </w14:props3d>
                              </w:rPr>
                              <w:t>Refrain from taking what is not given</w:t>
                            </w:r>
                          </w:p>
                          <w:p w:rsidR="009504A7" w:rsidRPr="009B513E" w:rsidRDefault="009504A7" w:rsidP="009504A7">
                            <w:pPr>
                              <w:jc w:val="center"/>
                              <w:rPr>
                                <w:rFonts w:ascii="Papyrus" w:hAnsi="Papyrus"/>
                                <w:b/>
                                <w:sz w:val="32"/>
                                <w14:props3d w14:extrusionH="0" w14:contourW="12700" w14:prstMaterial="none">
                                  <w14:contourClr>
                                    <w14:srgbClr w14:val="FF66CC"/>
                                  </w14:contourClr>
                                </w14:props3d>
                              </w:rPr>
                            </w:pPr>
                            <w:r w:rsidRPr="009B513E">
                              <w:rPr>
                                <w:rFonts w:ascii="Papyrus" w:hAnsi="Papyrus"/>
                                <w:b/>
                                <w:sz w:val="32"/>
                                <w14:props3d w14:extrusionH="0" w14:contourW="12700" w14:prstMaterial="none">
                                  <w14:contourClr>
                                    <w14:srgbClr w14:val="FF66CC"/>
                                  </w14:contourClr>
                                </w14:props3d>
                              </w:rPr>
                              <w:t>Refrain from sexual misconduct</w:t>
                            </w:r>
                          </w:p>
                          <w:p w:rsidR="009504A7" w:rsidRPr="009B513E" w:rsidRDefault="009504A7" w:rsidP="009504A7">
                            <w:pPr>
                              <w:jc w:val="center"/>
                              <w:rPr>
                                <w:rFonts w:ascii="Papyrus" w:hAnsi="Papyrus"/>
                                <w:b/>
                                <w:sz w:val="32"/>
                                <w14:props3d w14:extrusionH="0" w14:contourW="12700" w14:prstMaterial="none">
                                  <w14:contourClr>
                                    <w14:srgbClr w14:val="FF66CC"/>
                                  </w14:contourClr>
                                </w14:props3d>
                              </w:rPr>
                            </w:pPr>
                            <w:r w:rsidRPr="009B513E">
                              <w:rPr>
                                <w:rFonts w:ascii="Papyrus" w:hAnsi="Papyrus"/>
                                <w:b/>
                                <w:sz w:val="32"/>
                                <w14:props3d w14:extrusionH="0" w14:contourW="12700" w14:prstMaterial="none">
                                  <w14:contourClr>
                                    <w14:srgbClr w14:val="FF66CC"/>
                                  </w14:contourClr>
                                </w14:props3d>
                              </w:rPr>
                              <w:t>Refrain from wrong speech</w:t>
                            </w:r>
                          </w:p>
                          <w:p w:rsidR="009504A7" w:rsidRPr="009B513E" w:rsidRDefault="009504A7" w:rsidP="009504A7">
                            <w:pPr>
                              <w:jc w:val="center"/>
                              <w:rPr>
                                <w:rFonts w:ascii="Papyrus" w:hAnsi="Papyrus"/>
                                <w:b/>
                                <w:sz w:val="32"/>
                                <w14:props3d w14:extrusionH="0" w14:contourW="12700" w14:prstMaterial="none">
                                  <w14:contourClr>
                                    <w14:srgbClr w14:val="FF66CC"/>
                                  </w14:contourClr>
                                </w14:props3d>
                              </w:rPr>
                            </w:pPr>
                            <w:r w:rsidRPr="009B513E">
                              <w:rPr>
                                <w:rFonts w:ascii="Papyrus" w:hAnsi="Papyrus"/>
                                <w:b/>
                                <w:sz w:val="32"/>
                                <w14:props3d w14:extrusionH="0" w14:contourW="12700" w14:prstMaterial="none">
                                  <w14:contourClr>
                                    <w14:srgbClr w14:val="FF66CC"/>
                                  </w14:contourClr>
                                </w14:props3d>
                              </w:rPr>
                              <w:t>Refrain from intoxicants which cloud the mind.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>
                          <a:contourClr>
                            <a:srgbClr val="FF66CC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252.95pt;margin-top:2.6pt;width:277.5pt;height:214.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" filled="f" strokecolor="#f6c" strokeweight="2.25pt">
                <v:textbox>
                  <w:txbxContent>
                    <w:p w:rsidR="00452748" w:rsidRPr="00452748" w:rsidRDefault="00452748" w:rsidP="009504A7">
                      <w:pPr>
                        <w:jc w:val="center"/>
                        <w:rPr>
                          <w:rFonts w:ascii="Papyrus" w:hAnsi="Papyrus"/>
                          <w:b/>
                          <w:sz w:val="8"/>
                          <w:szCs w:val="16"/>
                          <w:u w:val="single"/>
                          <w14:props3d w14:extrusionH="0" w14:contourW="12700" w14:prstMaterial="none">
                            <w14:contourClr>
                              <w14:srgbClr w14:val="FF66CC"/>
                            </w14:contourClr>
                          </w14:props3d>
                        </w:rPr>
                      </w:pPr>
                    </w:p>
                    <w:p w:rsidR="009504A7" w:rsidRPr="00452748" w:rsidRDefault="00452748" w:rsidP="009504A7">
                      <w:pPr>
                        <w:jc w:val="center"/>
                        <w:rPr>
                          <w:rFonts w:ascii="Papyrus" w:hAnsi="Papyrus"/>
                          <w:b/>
                          <w:sz w:val="32"/>
                          <w:szCs w:val="16"/>
                          <w:u w:val="single"/>
                          <w14:props3d w14:extrusionH="0" w14:contourW="12700" w14:prstMaterial="none">
                            <w14:contourClr>
                              <w14:srgbClr w14:val="FF66CC"/>
                            </w14:contourClr>
                          </w14:props3d>
                        </w:rPr>
                      </w:pPr>
                      <w:r w:rsidRPr="00452748">
                        <w:rPr>
                          <w:rFonts w:ascii="Papyrus" w:hAnsi="Papyrus"/>
                          <w:b/>
                          <w:sz w:val="32"/>
                          <w:szCs w:val="16"/>
                          <w:u w:val="single"/>
                          <w14:props3d w14:extrusionH="0" w14:contourW="12700" w14:prstMaterial="none">
                            <w14:contourClr>
                              <w14:srgbClr w14:val="FF66CC"/>
                            </w14:contourClr>
                          </w14:props3d>
                        </w:rPr>
                        <w:t>Five Precepts</w:t>
                      </w:r>
                    </w:p>
                    <w:p w:rsidR="009504A7" w:rsidRPr="009B513E" w:rsidRDefault="009504A7" w:rsidP="009504A7">
                      <w:pPr>
                        <w:jc w:val="center"/>
                        <w:rPr>
                          <w:rFonts w:ascii="Papyrus" w:hAnsi="Papyrus"/>
                          <w:b/>
                          <w:sz w:val="32"/>
                          <w14:props3d w14:extrusionH="0" w14:contourW="12700" w14:prstMaterial="none">
                            <w14:contourClr>
                              <w14:srgbClr w14:val="FF66CC"/>
                            </w14:contourClr>
                          </w14:props3d>
                        </w:rPr>
                      </w:pPr>
                      <w:r w:rsidRPr="009B513E">
                        <w:rPr>
                          <w:rFonts w:ascii="Papyrus" w:hAnsi="Papyrus"/>
                          <w:b/>
                          <w:sz w:val="32"/>
                          <w14:props3d w14:extrusionH="0" w14:contourW="12700" w14:prstMaterial="none">
                            <w14:contourClr>
                              <w14:srgbClr w14:val="FF66CC"/>
                            </w14:contourClr>
                          </w14:props3d>
                        </w:rPr>
                        <w:t>Refrain from harming any sentient being</w:t>
                      </w:r>
                    </w:p>
                    <w:p w:rsidR="009504A7" w:rsidRPr="009B513E" w:rsidRDefault="009504A7" w:rsidP="009504A7">
                      <w:pPr>
                        <w:jc w:val="center"/>
                        <w:rPr>
                          <w:rFonts w:ascii="Papyrus" w:hAnsi="Papyrus"/>
                          <w:b/>
                          <w:sz w:val="32"/>
                          <w14:props3d w14:extrusionH="0" w14:contourW="12700" w14:prstMaterial="none">
                            <w14:contourClr>
                              <w14:srgbClr w14:val="FF66CC"/>
                            </w14:contourClr>
                          </w14:props3d>
                        </w:rPr>
                      </w:pPr>
                      <w:r w:rsidRPr="009B513E">
                        <w:rPr>
                          <w:rFonts w:ascii="Papyrus" w:hAnsi="Papyrus"/>
                          <w:b/>
                          <w:sz w:val="32"/>
                          <w14:props3d w14:extrusionH="0" w14:contourW="12700" w14:prstMaterial="none">
                            <w14:contourClr>
                              <w14:srgbClr w14:val="FF66CC"/>
                            </w14:contourClr>
                          </w14:props3d>
                        </w:rPr>
                        <w:t>Refrain from taking what is not given</w:t>
                      </w:r>
                    </w:p>
                    <w:p w:rsidR="009504A7" w:rsidRPr="009B513E" w:rsidRDefault="009504A7" w:rsidP="009504A7">
                      <w:pPr>
                        <w:jc w:val="center"/>
                        <w:rPr>
                          <w:rFonts w:ascii="Papyrus" w:hAnsi="Papyrus"/>
                          <w:b/>
                          <w:sz w:val="32"/>
                          <w14:props3d w14:extrusionH="0" w14:contourW="12700" w14:prstMaterial="none">
                            <w14:contourClr>
                              <w14:srgbClr w14:val="FF66CC"/>
                            </w14:contourClr>
                          </w14:props3d>
                        </w:rPr>
                      </w:pPr>
                      <w:r w:rsidRPr="009B513E">
                        <w:rPr>
                          <w:rFonts w:ascii="Papyrus" w:hAnsi="Papyrus"/>
                          <w:b/>
                          <w:sz w:val="32"/>
                          <w14:props3d w14:extrusionH="0" w14:contourW="12700" w14:prstMaterial="none">
                            <w14:contourClr>
                              <w14:srgbClr w14:val="FF66CC"/>
                            </w14:contourClr>
                          </w14:props3d>
                        </w:rPr>
                        <w:t>Refrain from sexual misconduct</w:t>
                      </w:r>
                    </w:p>
                    <w:p w:rsidR="009504A7" w:rsidRPr="009B513E" w:rsidRDefault="009504A7" w:rsidP="009504A7">
                      <w:pPr>
                        <w:jc w:val="center"/>
                        <w:rPr>
                          <w:rFonts w:ascii="Papyrus" w:hAnsi="Papyrus"/>
                          <w:b/>
                          <w:sz w:val="32"/>
                          <w14:props3d w14:extrusionH="0" w14:contourW="12700" w14:prstMaterial="none">
                            <w14:contourClr>
                              <w14:srgbClr w14:val="FF66CC"/>
                            </w14:contourClr>
                          </w14:props3d>
                        </w:rPr>
                      </w:pPr>
                      <w:r w:rsidRPr="009B513E">
                        <w:rPr>
                          <w:rFonts w:ascii="Papyrus" w:hAnsi="Papyrus"/>
                          <w:b/>
                          <w:sz w:val="32"/>
                          <w14:props3d w14:extrusionH="0" w14:contourW="12700" w14:prstMaterial="none">
                            <w14:contourClr>
                              <w14:srgbClr w14:val="FF66CC"/>
                            </w14:contourClr>
                          </w14:props3d>
                        </w:rPr>
                        <w:t>Refrain from wrong speech</w:t>
                      </w:r>
                    </w:p>
                    <w:p w:rsidR="009504A7" w:rsidRPr="009B513E" w:rsidRDefault="009504A7" w:rsidP="009504A7">
                      <w:pPr>
                        <w:jc w:val="center"/>
                        <w:rPr>
                          <w:rFonts w:ascii="Papyrus" w:hAnsi="Papyrus"/>
                          <w:b/>
                          <w:sz w:val="32"/>
                          <w14:props3d w14:extrusionH="0" w14:contourW="12700" w14:prstMaterial="none">
                            <w14:contourClr>
                              <w14:srgbClr w14:val="FF66CC"/>
                            </w14:contourClr>
                          </w14:props3d>
                        </w:rPr>
                      </w:pPr>
                      <w:r w:rsidRPr="009B513E">
                        <w:rPr>
                          <w:rFonts w:ascii="Papyrus" w:hAnsi="Papyrus"/>
                          <w:b/>
                          <w:sz w:val="32"/>
                          <w14:props3d w14:extrusionH="0" w14:contourW="12700" w14:prstMaterial="none">
                            <w14:contourClr>
                              <w14:srgbClr w14:val="FF66CC"/>
                            </w14:contourClr>
                          </w14:props3d>
                        </w:rPr>
                        <w:t>Refrain from intoxicants which cloud the mind.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12E11">
        <w:rPr>
          <w:noProof/>
          <w:lang w:eastAsia="en-GB"/>
        </w:rPr>
        <w:drawing>
          <wp:anchor distT="0" distB="0" distL="114300" distR="114300" simplePos="0" relativeHeight="251715584" behindDoc="1" locked="0" layoutInCell="1" allowOverlap="1" wp14:anchorId="41162055" wp14:editId="08E32902">
            <wp:simplePos x="0" y="0"/>
            <wp:positionH relativeFrom="margin">
              <wp:posOffset>3221991</wp:posOffset>
            </wp:positionH>
            <wp:positionV relativeFrom="paragraph">
              <wp:posOffset>13970</wp:posOffset>
            </wp:positionV>
            <wp:extent cx="3524250" cy="419100"/>
            <wp:effectExtent l="0" t="0" r="0" b="0"/>
            <wp:wrapNone/>
            <wp:docPr id="207" name="Picture 207" descr="https://encrypted-tbn2.gstatic.com/images?q=tbn:ANd9GcTc5LdujK-KVsCpYPnQDo-Zas-BdUlX3CmwmioyvYM7Q_cQEdS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encrypted-tbn2.gstatic.com/images?q=tbn:ANd9GcTc5LdujK-KVsCpYPnQDo-Zas-BdUlX3CmwmioyvYM7Q_cQEdSIJA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538"/>
                    <a:stretch/>
                  </pic:blipFill>
                  <pic:spPr bwMode="auto">
                    <a:xfrm>
                      <a:off x="0" y="0"/>
                      <a:ext cx="35242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352C" w:rsidRPr="009A21C7" w:rsidRDefault="00A4352C" w:rsidP="002E5E5F"/>
    <w:p w:rsidR="009A21C7" w:rsidRPr="009A21C7" w:rsidRDefault="009A21C7" w:rsidP="009A21C7"/>
    <w:p w:rsidR="00B62221" w:rsidRDefault="00452748" w:rsidP="009A21C7">
      <w:r w:rsidRPr="00092D8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6D1254C9" wp14:editId="734B9043">
                <wp:simplePos x="0" y="0"/>
                <wp:positionH relativeFrom="margin">
                  <wp:posOffset>-235585</wp:posOffset>
                </wp:positionH>
                <wp:positionV relativeFrom="paragraph">
                  <wp:posOffset>2173606</wp:posOffset>
                </wp:positionV>
                <wp:extent cx="6991350" cy="819150"/>
                <wp:effectExtent l="0" t="0" r="19050" b="19050"/>
                <wp:wrapNone/>
                <wp:docPr id="210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2748" w:rsidRPr="00C869DB" w:rsidRDefault="0047359F" w:rsidP="0045274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ndara" w:hAnsi="Candara" w:cs="Arial"/>
                                <w:bCs/>
                                <w:color w:val="000000" w:themeColor="text1"/>
                                <w:kern w:val="24"/>
                                <w:sz w:val="32"/>
                                <w:szCs w:val="64"/>
                                <w:u w:val="single"/>
                              </w:rPr>
                            </w:pPr>
                            <w:r>
                              <w:rPr>
                                <w:rFonts w:ascii="Candara" w:hAnsi="Candara" w:cs="Arial"/>
                                <w:bCs/>
                                <w:color w:val="000000" w:themeColor="text1"/>
                                <w:kern w:val="24"/>
                                <w:sz w:val="32"/>
                                <w:szCs w:val="64"/>
                                <w:u w:val="single"/>
                              </w:rPr>
                              <w:t>Karma.</w:t>
                            </w:r>
                            <w:r w:rsidR="00452748">
                              <w:rPr>
                                <w:rFonts w:ascii="Candara" w:hAnsi="Candara" w:cs="Arial"/>
                                <w:bCs/>
                                <w:color w:val="000000" w:themeColor="text1"/>
                                <w:kern w:val="24"/>
                                <w:sz w:val="32"/>
                                <w:szCs w:val="64"/>
                                <w:u w:val="single"/>
                              </w:rPr>
                              <w:t xml:space="preserve"> </w:t>
                            </w:r>
                          </w:p>
                          <w:p w:rsidR="00452748" w:rsidRPr="009B513E" w:rsidRDefault="00452748" w:rsidP="0045274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ndara" w:hAnsi="Candara"/>
                                <w:sz w:val="4"/>
                              </w:rPr>
                            </w:pPr>
                          </w:p>
                          <w:p w:rsidR="00452748" w:rsidRPr="009D4D4B" w:rsidRDefault="0047359F" w:rsidP="0045274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ndara" w:hAnsi="Candara" w:cs="Arial"/>
                                <w:bCs/>
                                <w:color w:val="000000" w:themeColor="text1"/>
                                <w:kern w:val="24"/>
                                <w:sz w:val="28"/>
                                <w:szCs w:val="64"/>
                              </w:rPr>
                            </w:pPr>
                            <w:r>
                              <w:rPr>
                                <w:rFonts w:ascii="Candara" w:hAnsi="Candara" w:cs="Arial"/>
                                <w:bCs/>
                                <w:color w:val="000000" w:themeColor="text1"/>
                                <w:kern w:val="24"/>
                                <w:sz w:val="28"/>
                                <w:szCs w:val="27"/>
                              </w:rPr>
                              <w:t xml:space="preserve">Buddhists believe in </w:t>
                            </w:r>
                            <w:r w:rsidRPr="00FC040D">
                              <w:rPr>
                                <w:rFonts w:ascii="Candara" w:hAnsi="Candara" w:cs="Arial"/>
                                <w:bCs/>
                                <w:i/>
                                <w:color w:val="000000" w:themeColor="text1"/>
                                <w:kern w:val="24"/>
                                <w:sz w:val="28"/>
                                <w:szCs w:val="27"/>
                                <w:u w:val="single"/>
                              </w:rPr>
                              <w:t>compassion</w:t>
                            </w:r>
                            <w:r>
                              <w:rPr>
                                <w:rFonts w:ascii="Candara" w:hAnsi="Candara" w:cs="Arial"/>
                                <w:bCs/>
                                <w:color w:val="000000" w:themeColor="text1"/>
                                <w:kern w:val="24"/>
                                <w:sz w:val="28"/>
                                <w:szCs w:val="27"/>
                              </w:rPr>
                              <w:t xml:space="preserve"> (loving kindness), excess wealth should be shared with the poor, this will help them earn </w:t>
                            </w:r>
                            <w:r w:rsidRPr="00FC040D">
                              <w:rPr>
                                <w:rFonts w:ascii="Candara" w:hAnsi="Candara" w:cs="Arial"/>
                                <w:bCs/>
                                <w:i/>
                                <w:color w:val="000000" w:themeColor="text1"/>
                                <w:kern w:val="24"/>
                                <w:sz w:val="28"/>
                                <w:szCs w:val="27"/>
                                <w:u w:val="single"/>
                              </w:rPr>
                              <w:t>good karma</w:t>
                            </w:r>
                            <w:r>
                              <w:rPr>
                                <w:rFonts w:ascii="Candara" w:hAnsi="Candara" w:cs="Arial"/>
                                <w:bCs/>
                                <w:color w:val="000000" w:themeColor="text1"/>
                                <w:kern w:val="24"/>
                                <w:sz w:val="28"/>
                                <w:szCs w:val="27"/>
                              </w:rPr>
                              <w:t>.</w:t>
                            </w:r>
                            <w:r w:rsidR="00FC040D">
                              <w:rPr>
                                <w:rFonts w:ascii="Candara" w:hAnsi="Candara" w:cs="Arial"/>
                                <w:bCs/>
                                <w:color w:val="000000" w:themeColor="text1"/>
                                <w:kern w:val="24"/>
                                <w:sz w:val="28"/>
                                <w:szCs w:val="27"/>
                              </w:rPr>
                              <w:t xml:space="preserve"> </w:t>
                            </w:r>
                          </w:p>
                          <w:p w:rsidR="00452748" w:rsidRPr="009D4D4B" w:rsidRDefault="00452748" w:rsidP="0045274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ndara" w:hAnsi="Candara"/>
                                <w:sz w:val="8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0" o:spid="_x0000_s1043" type="#_x0000_t202" style="position:absolute;margin-left:-18.55pt;margin-top:171.15pt;width:550.5pt;height:64.5pt;z-index:-25159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" filled="f" fillcolor="#5b9bd5 [3204]" strokecolor="white [3212]">
                <v:shadow color="#e7e6e6 [3214]"/>
                <v:textbox>
                  <w:txbxContent>
                    <w:p w:rsidR="00452748" w:rsidRPr="00C869DB" w:rsidRDefault="0047359F" w:rsidP="00452748">
                      <w:pPr>
                        <w:pStyle w:val="NormalWeb"/>
                        <w:spacing w:before="0" w:beforeAutospacing="0" w:after="0" w:afterAutospacing="0"/>
                        <w:rPr>
                          <w:rFonts w:ascii="Candara" w:hAnsi="Candara" w:cs="Arial"/>
                          <w:bCs/>
                          <w:color w:val="000000" w:themeColor="text1"/>
                          <w:kern w:val="24"/>
                          <w:sz w:val="32"/>
                          <w:szCs w:val="64"/>
                          <w:u w:val="single"/>
                        </w:rPr>
                      </w:pPr>
                      <w:r>
                        <w:rPr>
                          <w:rFonts w:ascii="Candara" w:hAnsi="Candara" w:cs="Arial"/>
                          <w:bCs/>
                          <w:color w:val="000000" w:themeColor="text1"/>
                          <w:kern w:val="24"/>
                          <w:sz w:val="32"/>
                          <w:szCs w:val="64"/>
                          <w:u w:val="single"/>
                        </w:rPr>
                        <w:t>Karma.</w:t>
                      </w:r>
                      <w:r w:rsidR="00452748">
                        <w:rPr>
                          <w:rFonts w:ascii="Candara" w:hAnsi="Candara" w:cs="Arial"/>
                          <w:bCs/>
                          <w:color w:val="000000" w:themeColor="text1"/>
                          <w:kern w:val="24"/>
                          <w:sz w:val="32"/>
                          <w:szCs w:val="64"/>
                          <w:u w:val="single"/>
                        </w:rPr>
                        <w:t xml:space="preserve"> </w:t>
                      </w:r>
                    </w:p>
                    <w:p w:rsidR="00452748" w:rsidRPr="009B513E" w:rsidRDefault="00452748" w:rsidP="00452748">
                      <w:pPr>
                        <w:pStyle w:val="NormalWeb"/>
                        <w:spacing w:before="0" w:beforeAutospacing="0" w:after="0" w:afterAutospacing="0"/>
                        <w:rPr>
                          <w:rFonts w:ascii="Candara" w:hAnsi="Candara"/>
                          <w:sz w:val="4"/>
                        </w:rPr>
                      </w:pPr>
                    </w:p>
                    <w:p w:rsidR="00452748" w:rsidRPr="009D4D4B" w:rsidRDefault="0047359F" w:rsidP="00452748">
                      <w:pPr>
                        <w:pStyle w:val="NormalWeb"/>
                        <w:spacing w:before="0" w:beforeAutospacing="0" w:after="0" w:afterAutospacing="0"/>
                        <w:rPr>
                          <w:rFonts w:ascii="Candara" w:hAnsi="Candara" w:cs="Arial"/>
                          <w:bCs/>
                          <w:color w:val="000000" w:themeColor="text1"/>
                          <w:kern w:val="24"/>
                          <w:sz w:val="28"/>
                          <w:szCs w:val="64"/>
                        </w:rPr>
                      </w:pPr>
                      <w:r>
                        <w:rPr>
                          <w:rFonts w:ascii="Candara" w:hAnsi="Candara" w:cs="Arial"/>
                          <w:bCs/>
                          <w:color w:val="000000" w:themeColor="text1"/>
                          <w:kern w:val="24"/>
                          <w:sz w:val="28"/>
                          <w:szCs w:val="27"/>
                        </w:rPr>
                        <w:t xml:space="preserve">Buddhists believe in </w:t>
                      </w:r>
                      <w:r w:rsidRPr="00FC040D">
                        <w:rPr>
                          <w:rFonts w:ascii="Candara" w:hAnsi="Candara" w:cs="Arial"/>
                          <w:bCs/>
                          <w:i/>
                          <w:color w:val="000000" w:themeColor="text1"/>
                          <w:kern w:val="24"/>
                          <w:sz w:val="28"/>
                          <w:szCs w:val="27"/>
                          <w:u w:val="single"/>
                        </w:rPr>
                        <w:t>compassion</w:t>
                      </w:r>
                      <w:r>
                        <w:rPr>
                          <w:rFonts w:ascii="Candara" w:hAnsi="Candara" w:cs="Arial"/>
                          <w:bCs/>
                          <w:color w:val="000000" w:themeColor="text1"/>
                          <w:kern w:val="24"/>
                          <w:sz w:val="28"/>
                          <w:szCs w:val="27"/>
                        </w:rPr>
                        <w:t xml:space="preserve"> (loving kindness), excess wealth should be shared with the poor, this will help them earn </w:t>
                      </w:r>
                      <w:r w:rsidRPr="00FC040D">
                        <w:rPr>
                          <w:rFonts w:ascii="Candara" w:hAnsi="Candara" w:cs="Arial"/>
                          <w:bCs/>
                          <w:i/>
                          <w:color w:val="000000" w:themeColor="text1"/>
                          <w:kern w:val="24"/>
                          <w:sz w:val="28"/>
                          <w:szCs w:val="27"/>
                          <w:u w:val="single"/>
                        </w:rPr>
                        <w:t>good karma</w:t>
                      </w:r>
                      <w:r>
                        <w:rPr>
                          <w:rFonts w:ascii="Candara" w:hAnsi="Candara" w:cs="Arial"/>
                          <w:bCs/>
                          <w:color w:val="000000" w:themeColor="text1"/>
                          <w:kern w:val="24"/>
                          <w:sz w:val="28"/>
                          <w:szCs w:val="27"/>
                        </w:rPr>
                        <w:t>.</w:t>
                      </w:r>
                      <w:r w:rsidR="00FC040D">
                        <w:rPr>
                          <w:rFonts w:ascii="Candara" w:hAnsi="Candara" w:cs="Arial"/>
                          <w:bCs/>
                          <w:color w:val="000000" w:themeColor="text1"/>
                          <w:kern w:val="24"/>
                          <w:sz w:val="28"/>
                          <w:szCs w:val="27"/>
                        </w:rPr>
                        <w:t xml:space="preserve"> </w:t>
                      </w:r>
                    </w:p>
                    <w:p w:rsidR="00452748" w:rsidRPr="009D4D4B" w:rsidRDefault="00452748" w:rsidP="00452748">
                      <w:pPr>
                        <w:pStyle w:val="NormalWeb"/>
                        <w:spacing w:before="0" w:beforeAutospacing="0" w:after="0" w:afterAutospacing="0"/>
                        <w:rPr>
                          <w:rFonts w:ascii="Candara" w:hAnsi="Candara"/>
                          <w:sz w:val="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14560" behindDoc="0" locked="0" layoutInCell="1" allowOverlap="1" wp14:anchorId="34EA5440" wp14:editId="1CAEE31C">
            <wp:simplePos x="0" y="0"/>
            <wp:positionH relativeFrom="margin">
              <wp:posOffset>6089650</wp:posOffset>
            </wp:positionH>
            <wp:positionV relativeFrom="paragraph">
              <wp:posOffset>1783715</wp:posOffset>
            </wp:positionV>
            <wp:extent cx="609600" cy="362478"/>
            <wp:effectExtent l="0" t="0" r="0" b="0"/>
            <wp:wrapNone/>
            <wp:docPr id="205" name="Picture 205" descr="http://previews.123rf.com/images/zhou77/zhou770904/zhou77090400012/4624352-oriental-flowers-water-lily-Stock-Vector-flowers-clipart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reviews.123rf.com/images/zhou77/zhou770904/zhou77090400012/4624352-oriental-flowers-water-lily-Stock-Vector-flowers-clipart-vector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9600" cy="36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2512" behindDoc="0" locked="0" layoutInCell="1" allowOverlap="1" wp14:anchorId="7C4B6410" wp14:editId="734AB12C">
            <wp:simplePos x="0" y="0"/>
            <wp:positionH relativeFrom="margin">
              <wp:posOffset>3260090</wp:posOffset>
            </wp:positionH>
            <wp:positionV relativeFrom="paragraph">
              <wp:posOffset>1772285</wp:posOffset>
            </wp:positionV>
            <wp:extent cx="628445" cy="373683"/>
            <wp:effectExtent l="0" t="0" r="635" b="7620"/>
            <wp:wrapNone/>
            <wp:docPr id="204" name="Picture 204" descr="http://previews.123rf.com/images/zhou77/zhou770904/zhou77090400012/4624352-oriental-flowers-water-lily-Stock-Vector-flowers-clipart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reviews.123rf.com/images/zhou77/zhou770904/zhou77090400012/4624352-oriental-flowers-water-lily-Stock-Vector-flowers-clipart-vector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45" cy="37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2221" w:rsidRPr="00B62221" w:rsidRDefault="00B62221" w:rsidP="00B62221"/>
    <w:p w:rsidR="00B62221" w:rsidRPr="00B62221" w:rsidRDefault="00B62221" w:rsidP="00B62221"/>
    <w:p w:rsidR="00B62221" w:rsidRPr="00B62221" w:rsidRDefault="00B62221" w:rsidP="00B62221"/>
    <w:p w:rsidR="00B62221" w:rsidRPr="00B62221" w:rsidRDefault="00B62221" w:rsidP="00B62221"/>
    <w:p w:rsidR="00B62221" w:rsidRPr="00B62221" w:rsidRDefault="00B62221" w:rsidP="00B62221"/>
    <w:p w:rsidR="00B62221" w:rsidRPr="00B62221" w:rsidRDefault="00B62221" w:rsidP="00B62221"/>
    <w:p w:rsidR="00B62221" w:rsidRPr="00B62221" w:rsidRDefault="00B62221" w:rsidP="00B62221"/>
    <w:p w:rsidR="00B62221" w:rsidRPr="00B62221" w:rsidRDefault="00B62221" w:rsidP="00B62221"/>
    <w:p w:rsidR="00B62221" w:rsidRPr="00B62221" w:rsidRDefault="00B62221" w:rsidP="00B62221"/>
    <w:p w:rsidR="00B62221" w:rsidRPr="00B62221" w:rsidRDefault="00B62221" w:rsidP="00B62221"/>
    <w:p w:rsidR="00B62221" w:rsidRPr="00B62221" w:rsidRDefault="00B62221" w:rsidP="00B62221"/>
    <w:p w:rsidR="00B62221" w:rsidRPr="00B62221" w:rsidRDefault="00B62221" w:rsidP="00B62221"/>
    <w:p w:rsidR="00B62221" w:rsidRPr="00B62221" w:rsidRDefault="00B62221" w:rsidP="00B62221"/>
    <w:p w:rsidR="00B62221" w:rsidRPr="00B62221" w:rsidRDefault="00B62221" w:rsidP="00B62221"/>
    <w:p w:rsidR="00B62221" w:rsidRPr="00B62221" w:rsidRDefault="00B62221" w:rsidP="00B62221"/>
    <w:p w:rsidR="00B62221" w:rsidRPr="00B62221" w:rsidRDefault="00B62221" w:rsidP="00B62221"/>
    <w:p w:rsidR="00B62221" w:rsidRPr="00B62221" w:rsidRDefault="00B62221" w:rsidP="00B62221">
      <w:r w:rsidRPr="00092D8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9729E24" wp14:editId="3D29C031">
                <wp:simplePos x="0" y="0"/>
                <wp:positionH relativeFrom="margin">
                  <wp:align>center</wp:align>
                </wp:positionH>
                <wp:positionV relativeFrom="paragraph">
                  <wp:posOffset>124460</wp:posOffset>
                </wp:positionV>
                <wp:extent cx="6981825" cy="2066925"/>
                <wp:effectExtent l="0" t="0" r="28575" b="28575"/>
                <wp:wrapNone/>
                <wp:docPr id="21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1825" cy="20669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62221" w:rsidRPr="00C869DB" w:rsidRDefault="00B62221" w:rsidP="00B6222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ndara" w:hAnsi="Candara" w:cs="Arial"/>
                                <w:bCs/>
                                <w:color w:val="000000" w:themeColor="text1"/>
                                <w:kern w:val="24"/>
                                <w:sz w:val="32"/>
                                <w:szCs w:val="64"/>
                                <w:u w:val="single"/>
                              </w:rPr>
                            </w:pPr>
                            <w:r w:rsidRPr="00C869DB">
                              <w:rPr>
                                <w:rFonts w:ascii="Candara" w:hAnsi="Candara" w:cs="Arial"/>
                                <w:bCs/>
                                <w:color w:val="000000" w:themeColor="text1"/>
                                <w:kern w:val="24"/>
                                <w:sz w:val="32"/>
                                <w:szCs w:val="64"/>
                                <w:u w:val="single"/>
                              </w:rPr>
                              <w:t>Things to do...</w:t>
                            </w:r>
                          </w:p>
                          <w:p w:rsidR="00B62221" w:rsidRPr="009D4D4B" w:rsidRDefault="00B62221" w:rsidP="00B6222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ndara" w:hAnsi="Candara"/>
                                <w:sz w:val="8"/>
                              </w:rPr>
                            </w:pPr>
                          </w:p>
                          <w:p w:rsidR="00B62221" w:rsidRDefault="00B62221" w:rsidP="00B62221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rPr>
                                <w:rFonts w:ascii="Candara" w:hAnsi="Candara" w:cs="Arial"/>
                                <w:bCs/>
                                <w:color w:val="000000" w:themeColor="text1"/>
                                <w:kern w:val="24"/>
                                <w:sz w:val="28"/>
                                <w:szCs w:val="64"/>
                              </w:rPr>
                            </w:pPr>
                            <w:r>
                              <w:rPr>
                                <w:rFonts w:ascii="Candara" w:hAnsi="Candara" w:cs="Arial"/>
                                <w:bCs/>
                                <w:color w:val="000000" w:themeColor="text1"/>
                                <w:kern w:val="24"/>
                                <w:sz w:val="28"/>
                                <w:szCs w:val="64"/>
                              </w:rPr>
                              <w:t>What do you think wealthy Buddhists should do with their money? Explain reasons for your answer and include reference to Buddhist teachings.</w:t>
                            </w:r>
                          </w:p>
                          <w:p w:rsidR="00285A16" w:rsidRPr="00BF219C" w:rsidRDefault="00285A16" w:rsidP="00285A1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ndara" w:hAnsi="Candara" w:cs="Arial"/>
                                <w:bCs/>
                                <w:color w:val="000000" w:themeColor="text1"/>
                                <w:kern w:val="24"/>
                                <w:sz w:val="8"/>
                                <w:szCs w:val="64"/>
                              </w:rPr>
                            </w:pPr>
                          </w:p>
                          <w:p w:rsidR="00285A16" w:rsidRDefault="00285A16" w:rsidP="00285A16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rPr>
                                <w:rFonts w:ascii="Candara" w:hAnsi="Candara" w:cs="Arial"/>
                                <w:bCs/>
                                <w:color w:val="000000" w:themeColor="text1"/>
                                <w:kern w:val="24"/>
                                <w:sz w:val="28"/>
                                <w:szCs w:val="64"/>
                              </w:rPr>
                            </w:pPr>
                            <w:r>
                              <w:rPr>
                                <w:rFonts w:ascii="Candara" w:hAnsi="Candara" w:cs="Arial"/>
                                <w:bCs/>
                                <w:color w:val="000000" w:themeColor="text1"/>
                                <w:kern w:val="24"/>
                                <w:sz w:val="28"/>
                                <w:szCs w:val="64"/>
                              </w:rPr>
                              <w:t>Note down some ways in which Buddhists could gain money</w:t>
                            </w:r>
                            <w:r w:rsidR="00BF219C">
                              <w:rPr>
                                <w:rFonts w:ascii="Candara" w:hAnsi="Candara" w:cs="Arial"/>
                                <w:bCs/>
                                <w:color w:val="000000" w:themeColor="text1"/>
                                <w:kern w:val="24"/>
                                <w:sz w:val="28"/>
                                <w:szCs w:val="64"/>
                              </w:rPr>
                              <w:t xml:space="preserve"> whilst keeping to the second precept.</w:t>
                            </w:r>
                            <w:r>
                              <w:rPr>
                                <w:rFonts w:ascii="Candara" w:hAnsi="Candara" w:cs="Arial"/>
                                <w:bCs/>
                                <w:color w:val="000000" w:themeColor="text1"/>
                                <w:kern w:val="24"/>
                                <w:sz w:val="28"/>
                                <w:szCs w:val="64"/>
                              </w:rPr>
                              <w:t xml:space="preserve"> </w:t>
                            </w:r>
                            <w:r w:rsidR="00BF219C">
                              <w:rPr>
                                <w:rFonts w:ascii="Candara" w:hAnsi="Candara" w:cs="Arial"/>
                                <w:bCs/>
                                <w:color w:val="000000" w:themeColor="text1"/>
                                <w:kern w:val="24"/>
                                <w:sz w:val="28"/>
                                <w:szCs w:val="64"/>
                              </w:rPr>
                              <w:t xml:space="preserve">Note down some examples of inappropriate (but legal) ways Buddhists could gain money. </w:t>
                            </w:r>
                          </w:p>
                          <w:p w:rsidR="00B62221" w:rsidRPr="00D044D9" w:rsidRDefault="00B62221" w:rsidP="00B6222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ndara" w:hAnsi="Candara" w:cs="Arial"/>
                                <w:bCs/>
                                <w:color w:val="000000" w:themeColor="text1"/>
                                <w:kern w:val="24"/>
                                <w:sz w:val="8"/>
                                <w:szCs w:val="64"/>
                              </w:rPr>
                            </w:pPr>
                          </w:p>
                          <w:p w:rsidR="00B62221" w:rsidRPr="00C65C9F" w:rsidRDefault="00285A16" w:rsidP="00B62221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rPr>
                                <w:rFonts w:ascii="Candara" w:hAnsi="Candara" w:cs="Arial"/>
                                <w:bCs/>
                                <w:color w:val="000000" w:themeColor="text1"/>
                                <w:kern w:val="24"/>
                                <w:sz w:val="28"/>
                                <w:szCs w:val="64"/>
                              </w:rPr>
                            </w:pPr>
                            <w:r>
                              <w:rPr>
                                <w:rFonts w:ascii="Candara" w:hAnsi="Candara" w:cs="Arial"/>
                                <w:bCs/>
                                <w:color w:val="000000" w:themeColor="text1"/>
                                <w:kern w:val="24"/>
                                <w:sz w:val="28"/>
                                <w:szCs w:val="64"/>
                              </w:rPr>
                              <w:t>Note down some</w:t>
                            </w:r>
                            <w:r w:rsidR="00B62221">
                              <w:rPr>
                                <w:rFonts w:ascii="Candara" w:hAnsi="Candara" w:cs="Arial"/>
                                <w:bCs/>
                                <w:color w:val="000000" w:themeColor="text1"/>
                                <w:kern w:val="24"/>
                                <w:sz w:val="28"/>
                                <w:szCs w:val="64"/>
                              </w:rPr>
                              <w:t xml:space="preserve"> examples of </w:t>
                            </w:r>
                            <w:r w:rsidR="00937CDC">
                              <w:rPr>
                                <w:rFonts w:ascii="Candara" w:hAnsi="Candara" w:cs="Arial"/>
                                <w:bCs/>
                                <w:color w:val="000000" w:themeColor="text1"/>
                                <w:kern w:val="24"/>
                                <w:sz w:val="28"/>
                                <w:szCs w:val="64"/>
                              </w:rPr>
                              <w:t xml:space="preserve">how wealth could be used (a) in a good way </w:t>
                            </w:r>
                            <w:r w:rsidR="00783391">
                              <w:rPr>
                                <w:rFonts w:ascii="Candara" w:hAnsi="Candara" w:cs="Arial"/>
                                <w:bCs/>
                                <w:color w:val="000000" w:themeColor="text1"/>
                                <w:kern w:val="24"/>
                                <w:sz w:val="28"/>
                                <w:szCs w:val="64"/>
                              </w:rPr>
                              <w:t xml:space="preserve">             </w:t>
                            </w:r>
                            <w:r w:rsidR="00937CDC">
                              <w:rPr>
                                <w:rFonts w:ascii="Candara" w:hAnsi="Candara" w:cs="Arial"/>
                                <w:bCs/>
                                <w:color w:val="000000" w:themeColor="text1"/>
                                <w:kern w:val="24"/>
                                <w:sz w:val="28"/>
                                <w:szCs w:val="64"/>
                              </w:rPr>
                              <w:t>and</w:t>
                            </w:r>
                            <w:r w:rsidR="005B1526">
                              <w:rPr>
                                <w:rFonts w:ascii="Candara" w:hAnsi="Candara" w:cs="Arial"/>
                                <w:bCs/>
                                <w:color w:val="000000" w:themeColor="text1"/>
                                <w:kern w:val="24"/>
                                <w:sz w:val="28"/>
                                <w:szCs w:val="64"/>
                              </w:rPr>
                              <w:t xml:space="preserve"> </w:t>
                            </w:r>
                            <w:r w:rsidR="00937CDC">
                              <w:rPr>
                                <w:rFonts w:ascii="Candara" w:hAnsi="Candara" w:cs="Arial"/>
                                <w:bCs/>
                                <w:color w:val="000000" w:themeColor="text1"/>
                                <w:kern w:val="24"/>
                                <w:sz w:val="28"/>
                                <w:szCs w:val="64"/>
                              </w:rPr>
                              <w:t xml:space="preserve">(b) in a bad way. </w:t>
                            </w:r>
                          </w:p>
                          <w:p w:rsidR="00B62221" w:rsidRPr="009D4D4B" w:rsidRDefault="00B62221" w:rsidP="00B6222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ndara" w:hAnsi="Candara" w:cs="Arial"/>
                                <w:bCs/>
                                <w:color w:val="000000" w:themeColor="text1"/>
                                <w:kern w:val="24"/>
                                <w:sz w:val="28"/>
                                <w:szCs w:val="64"/>
                              </w:rPr>
                            </w:pPr>
                          </w:p>
                          <w:p w:rsidR="00B62221" w:rsidRPr="009D4D4B" w:rsidRDefault="00B62221" w:rsidP="00B6222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ndara" w:hAnsi="Candara"/>
                                <w:sz w:val="8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1" o:spid="_x0000_s1044" type="#_x0000_t202" style="position:absolute;margin-left:0;margin-top:9.8pt;width:549.75pt;height:162.75pt;z-index:251722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" filled="f" fillcolor="#5b9bd5 [3204]" strokecolor="black [3213]">
                <v:shadow color="#e7e6e6 [3214]"/>
                <v:textbox>
                  <w:txbxContent>
                    <w:p w:rsidR="00B62221" w:rsidRPr="00C869DB" w:rsidRDefault="00B62221" w:rsidP="00B62221">
                      <w:pPr>
                        <w:pStyle w:val="NormalWeb"/>
                        <w:spacing w:before="0" w:beforeAutospacing="0" w:after="0" w:afterAutospacing="0"/>
                        <w:rPr>
                          <w:rFonts w:ascii="Candara" w:hAnsi="Candara" w:cs="Arial"/>
                          <w:bCs/>
                          <w:color w:val="000000" w:themeColor="text1"/>
                          <w:kern w:val="24"/>
                          <w:sz w:val="32"/>
                          <w:szCs w:val="64"/>
                          <w:u w:val="single"/>
                        </w:rPr>
                      </w:pPr>
                      <w:r w:rsidRPr="00C869DB">
                        <w:rPr>
                          <w:rFonts w:ascii="Candara" w:hAnsi="Candara" w:cs="Arial"/>
                          <w:bCs/>
                          <w:color w:val="000000" w:themeColor="text1"/>
                          <w:kern w:val="24"/>
                          <w:sz w:val="32"/>
                          <w:szCs w:val="64"/>
                          <w:u w:val="single"/>
                        </w:rPr>
                        <w:t>Things to do...</w:t>
                      </w:r>
                    </w:p>
                    <w:p w:rsidR="00B62221" w:rsidRPr="009D4D4B" w:rsidRDefault="00B62221" w:rsidP="00B62221">
                      <w:pPr>
                        <w:pStyle w:val="NormalWeb"/>
                        <w:spacing w:before="0" w:beforeAutospacing="0" w:after="0" w:afterAutospacing="0"/>
                        <w:rPr>
                          <w:rFonts w:ascii="Candara" w:hAnsi="Candara"/>
                          <w:sz w:val="8"/>
                        </w:rPr>
                      </w:pPr>
                    </w:p>
                    <w:p w:rsidR="00B62221" w:rsidRDefault="00B62221" w:rsidP="00B62221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rPr>
                          <w:rFonts w:ascii="Candara" w:hAnsi="Candara" w:cs="Arial"/>
                          <w:bCs/>
                          <w:color w:val="000000" w:themeColor="text1"/>
                          <w:kern w:val="24"/>
                          <w:sz w:val="28"/>
                          <w:szCs w:val="64"/>
                        </w:rPr>
                      </w:pPr>
                      <w:r>
                        <w:rPr>
                          <w:rFonts w:ascii="Candara" w:hAnsi="Candara" w:cs="Arial"/>
                          <w:bCs/>
                          <w:color w:val="000000" w:themeColor="text1"/>
                          <w:kern w:val="24"/>
                          <w:sz w:val="28"/>
                          <w:szCs w:val="64"/>
                        </w:rPr>
                        <w:t>What do you think wealthy Buddhists should do with their money? Explain reasons for your answer and include reference to Buddhist teachings.</w:t>
                      </w:r>
                    </w:p>
                    <w:p w:rsidR="00285A16" w:rsidRPr="00BF219C" w:rsidRDefault="00285A16" w:rsidP="00285A16">
                      <w:pPr>
                        <w:pStyle w:val="NormalWeb"/>
                        <w:spacing w:before="0" w:beforeAutospacing="0" w:after="0" w:afterAutospacing="0"/>
                        <w:rPr>
                          <w:rFonts w:ascii="Candara" w:hAnsi="Candara" w:cs="Arial"/>
                          <w:bCs/>
                          <w:color w:val="000000" w:themeColor="text1"/>
                          <w:kern w:val="24"/>
                          <w:sz w:val="8"/>
                          <w:szCs w:val="64"/>
                        </w:rPr>
                      </w:pPr>
                    </w:p>
                    <w:p w:rsidR="00285A16" w:rsidRDefault="00285A16" w:rsidP="00285A16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rPr>
                          <w:rFonts w:ascii="Candara" w:hAnsi="Candara" w:cs="Arial"/>
                          <w:bCs/>
                          <w:color w:val="000000" w:themeColor="text1"/>
                          <w:kern w:val="24"/>
                          <w:sz w:val="28"/>
                          <w:szCs w:val="64"/>
                        </w:rPr>
                      </w:pPr>
                      <w:r>
                        <w:rPr>
                          <w:rFonts w:ascii="Candara" w:hAnsi="Candara" w:cs="Arial"/>
                          <w:bCs/>
                          <w:color w:val="000000" w:themeColor="text1"/>
                          <w:kern w:val="24"/>
                          <w:sz w:val="28"/>
                          <w:szCs w:val="64"/>
                        </w:rPr>
                        <w:t>Note down some ways in which Buddhists could gain money</w:t>
                      </w:r>
                      <w:r w:rsidR="00BF219C">
                        <w:rPr>
                          <w:rFonts w:ascii="Candara" w:hAnsi="Candara" w:cs="Arial"/>
                          <w:bCs/>
                          <w:color w:val="000000" w:themeColor="text1"/>
                          <w:kern w:val="24"/>
                          <w:sz w:val="28"/>
                          <w:szCs w:val="64"/>
                        </w:rPr>
                        <w:t xml:space="preserve"> whilst keeping to the second precept.</w:t>
                      </w:r>
                      <w:r>
                        <w:rPr>
                          <w:rFonts w:ascii="Candara" w:hAnsi="Candara" w:cs="Arial"/>
                          <w:bCs/>
                          <w:color w:val="000000" w:themeColor="text1"/>
                          <w:kern w:val="24"/>
                          <w:sz w:val="28"/>
                          <w:szCs w:val="64"/>
                        </w:rPr>
                        <w:t xml:space="preserve"> </w:t>
                      </w:r>
                      <w:r w:rsidR="00BF219C">
                        <w:rPr>
                          <w:rFonts w:ascii="Candara" w:hAnsi="Candara" w:cs="Arial"/>
                          <w:bCs/>
                          <w:color w:val="000000" w:themeColor="text1"/>
                          <w:kern w:val="24"/>
                          <w:sz w:val="28"/>
                          <w:szCs w:val="64"/>
                        </w:rPr>
                        <w:t xml:space="preserve">Note down some examples of inappropriate (but legal) ways Buddhists could gain money. </w:t>
                      </w:r>
                    </w:p>
                    <w:p w:rsidR="00B62221" w:rsidRPr="00D044D9" w:rsidRDefault="00B62221" w:rsidP="00B62221">
                      <w:pPr>
                        <w:pStyle w:val="NormalWeb"/>
                        <w:spacing w:before="0" w:beforeAutospacing="0" w:after="0" w:afterAutospacing="0"/>
                        <w:rPr>
                          <w:rFonts w:ascii="Candara" w:hAnsi="Candara" w:cs="Arial"/>
                          <w:bCs/>
                          <w:color w:val="000000" w:themeColor="text1"/>
                          <w:kern w:val="24"/>
                          <w:sz w:val="8"/>
                          <w:szCs w:val="64"/>
                        </w:rPr>
                      </w:pPr>
                    </w:p>
                    <w:p w:rsidR="00B62221" w:rsidRPr="00C65C9F" w:rsidRDefault="00285A16" w:rsidP="00B62221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rPr>
                          <w:rFonts w:ascii="Candara" w:hAnsi="Candara" w:cs="Arial"/>
                          <w:bCs/>
                          <w:color w:val="000000" w:themeColor="text1"/>
                          <w:kern w:val="24"/>
                          <w:sz w:val="28"/>
                          <w:szCs w:val="64"/>
                        </w:rPr>
                      </w:pPr>
                      <w:r>
                        <w:rPr>
                          <w:rFonts w:ascii="Candara" w:hAnsi="Candara" w:cs="Arial"/>
                          <w:bCs/>
                          <w:color w:val="000000" w:themeColor="text1"/>
                          <w:kern w:val="24"/>
                          <w:sz w:val="28"/>
                          <w:szCs w:val="64"/>
                        </w:rPr>
                        <w:t>Note down some</w:t>
                      </w:r>
                      <w:r w:rsidR="00B62221">
                        <w:rPr>
                          <w:rFonts w:ascii="Candara" w:hAnsi="Candara" w:cs="Arial"/>
                          <w:bCs/>
                          <w:color w:val="000000" w:themeColor="text1"/>
                          <w:kern w:val="24"/>
                          <w:sz w:val="28"/>
                          <w:szCs w:val="64"/>
                        </w:rPr>
                        <w:t xml:space="preserve"> examples of </w:t>
                      </w:r>
                      <w:r w:rsidR="00937CDC">
                        <w:rPr>
                          <w:rFonts w:ascii="Candara" w:hAnsi="Candara" w:cs="Arial"/>
                          <w:bCs/>
                          <w:color w:val="000000" w:themeColor="text1"/>
                          <w:kern w:val="24"/>
                          <w:sz w:val="28"/>
                          <w:szCs w:val="64"/>
                        </w:rPr>
                        <w:t xml:space="preserve">how wealth could be used (a) in a good way </w:t>
                      </w:r>
                      <w:r w:rsidR="00783391">
                        <w:rPr>
                          <w:rFonts w:ascii="Candara" w:hAnsi="Candara" w:cs="Arial"/>
                          <w:bCs/>
                          <w:color w:val="000000" w:themeColor="text1"/>
                          <w:kern w:val="24"/>
                          <w:sz w:val="28"/>
                          <w:szCs w:val="64"/>
                        </w:rPr>
                        <w:t xml:space="preserve">             </w:t>
                      </w:r>
                      <w:r w:rsidR="00937CDC">
                        <w:rPr>
                          <w:rFonts w:ascii="Candara" w:hAnsi="Candara" w:cs="Arial"/>
                          <w:bCs/>
                          <w:color w:val="000000" w:themeColor="text1"/>
                          <w:kern w:val="24"/>
                          <w:sz w:val="28"/>
                          <w:szCs w:val="64"/>
                        </w:rPr>
                        <w:t>and</w:t>
                      </w:r>
                      <w:r w:rsidR="005B1526">
                        <w:rPr>
                          <w:rFonts w:ascii="Candara" w:hAnsi="Candara" w:cs="Arial"/>
                          <w:bCs/>
                          <w:color w:val="000000" w:themeColor="text1"/>
                          <w:kern w:val="24"/>
                          <w:sz w:val="28"/>
                          <w:szCs w:val="64"/>
                        </w:rPr>
                        <w:t xml:space="preserve"> </w:t>
                      </w:r>
                      <w:r w:rsidR="00937CDC">
                        <w:rPr>
                          <w:rFonts w:ascii="Candara" w:hAnsi="Candara" w:cs="Arial"/>
                          <w:bCs/>
                          <w:color w:val="000000" w:themeColor="text1"/>
                          <w:kern w:val="24"/>
                          <w:sz w:val="28"/>
                          <w:szCs w:val="64"/>
                        </w:rPr>
                        <w:t xml:space="preserve">(b) in a bad way. </w:t>
                      </w:r>
                    </w:p>
                    <w:p w:rsidR="00B62221" w:rsidRPr="009D4D4B" w:rsidRDefault="00B62221" w:rsidP="00B62221">
                      <w:pPr>
                        <w:pStyle w:val="NormalWeb"/>
                        <w:spacing w:before="0" w:beforeAutospacing="0" w:after="0" w:afterAutospacing="0"/>
                        <w:rPr>
                          <w:rFonts w:ascii="Candara" w:hAnsi="Candara" w:cs="Arial"/>
                          <w:bCs/>
                          <w:color w:val="000000" w:themeColor="text1"/>
                          <w:kern w:val="24"/>
                          <w:sz w:val="28"/>
                          <w:szCs w:val="64"/>
                        </w:rPr>
                      </w:pPr>
                    </w:p>
                    <w:p w:rsidR="00B62221" w:rsidRPr="009D4D4B" w:rsidRDefault="00B62221" w:rsidP="00B62221">
                      <w:pPr>
                        <w:pStyle w:val="NormalWeb"/>
                        <w:spacing w:before="0" w:beforeAutospacing="0" w:after="0" w:afterAutospacing="0"/>
                        <w:rPr>
                          <w:rFonts w:ascii="Candara" w:hAnsi="Candara"/>
                          <w:sz w:val="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62221" w:rsidRDefault="00B62221" w:rsidP="00B62221"/>
    <w:p w:rsidR="00937CDC" w:rsidRDefault="00B62221" w:rsidP="00B62221">
      <w:pPr>
        <w:tabs>
          <w:tab w:val="left" w:pos="1845"/>
        </w:tabs>
      </w:pPr>
      <w:r>
        <w:tab/>
      </w:r>
    </w:p>
    <w:p w:rsidR="00937CDC" w:rsidRPr="00937CDC" w:rsidRDefault="00937CDC" w:rsidP="00937CDC"/>
    <w:p w:rsidR="00937CDC" w:rsidRPr="00937CDC" w:rsidRDefault="00937CDC" w:rsidP="00937CDC"/>
    <w:p w:rsidR="00937CDC" w:rsidRPr="00937CDC" w:rsidRDefault="00937CDC" w:rsidP="00937CDC"/>
    <w:p w:rsidR="00937CDC" w:rsidRPr="00937CDC" w:rsidRDefault="00937CDC" w:rsidP="00937CDC"/>
    <w:p w:rsidR="00937CDC" w:rsidRPr="00937CDC" w:rsidRDefault="00937CDC" w:rsidP="00937CDC"/>
    <w:p w:rsidR="00937CDC" w:rsidRPr="00937CDC" w:rsidRDefault="00783391" w:rsidP="00937CDC">
      <w:r>
        <w:rPr>
          <w:noProof/>
          <w:lang w:eastAsia="en-GB"/>
        </w:rPr>
        <w:drawing>
          <wp:anchor distT="0" distB="0" distL="114300" distR="114300" simplePos="0" relativeHeight="251729920" behindDoc="0" locked="0" layoutInCell="1" allowOverlap="1" wp14:anchorId="088D960F" wp14:editId="3AC272F3">
            <wp:simplePos x="0" y="0"/>
            <wp:positionH relativeFrom="margin">
              <wp:posOffset>5965190</wp:posOffset>
            </wp:positionH>
            <wp:positionV relativeFrom="paragraph">
              <wp:posOffset>96251</wp:posOffset>
            </wp:positionV>
            <wp:extent cx="713825" cy="699404"/>
            <wp:effectExtent l="0" t="0" r="0" b="5715"/>
            <wp:wrapNone/>
            <wp:docPr id="218" name="Picture 218" descr="http://previews.123rf.com/images/mpmpya/mpmpya1508/mpmpya150800030/43815330-Dharma-Wheel-Dharmachakra-Icons-Wheel-of-Dharma-in-flat-design-Buddhism-symbols-Symbol-of-Buddha-s-t-Stock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reviews.123rf.com/images/mpmpya/mpmpya1508/mpmpya150800030/43815330-Dharma-Wheel-Dharmachakra-Icons-Wheel-of-Dharma-in-flat-design-Buddhism-symbols-Symbol-of-Buddha-s-t-Stock-Vect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39" t="23230" r="2655" b="23120"/>
                    <a:stretch/>
                  </pic:blipFill>
                  <pic:spPr bwMode="auto">
                    <a:xfrm>
                      <a:off x="0" y="0"/>
                      <a:ext cx="715543" cy="70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7CDC" w:rsidRPr="00937CDC" w:rsidRDefault="00937CDC" w:rsidP="00937CDC"/>
    <w:p w:rsidR="00937CDC" w:rsidRDefault="00937CDC" w:rsidP="00937CDC"/>
    <w:p w:rsidR="00783391" w:rsidRDefault="00783391" w:rsidP="00937CDC">
      <w:pPr>
        <w:tabs>
          <w:tab w:val="left" w:pos="2160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4800" behindDoc="1" locked="0" layoutInCell="1" allowOverlap="1" wp14:anchorId="0C72C7AC" wp14:editId="2A62C87C">
                <wp:simplePos x="0" y="0"/>
                <wp:positionH relativeFrom="column">
                  <wp:posOffset>-254635</wp:posOffset>
                </wp:positionH>
                <wp:positionV relativeFrom="paragraph">
                  <wp:posOffset>418465</wp:posOffset>
                </wp:positionV>
                <wp:extent cx="6953250" cy="2752725"/>
                <wp:effectExtent l="0" t="0" r="19050" b="28575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0" cy="27527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286E" w:rsidRPr="00D143E3" w:rsidRDefault="00F4286E">
                            <w:pPr>
                              <w:rPr>
                                <w:rFonts w:ascii="Candara" w:hAnsi="Candara"/>
                                <w:sz w:val="28"/>
                                <w:u w:val="single"/>
                              </w:rPr>
                            </w:pPr>
                            <w:r w:rsidRPr="00D143E3">
                              <w:rPr>
                                <w:rFonts w:ascii="Candara" w:hAnsi="Candara"/>
                                <w:sz w:val="28"/>
                                <w:u w:val="single"/>
                              </w:rPr>
                              <w:t>Exam Questions</w:t>
                            </w:r>
                          </w:p>
                          <w:p w:rsidR="00F4286E" w:rsidRPr="00D143E3" w:rsidRDefault="00F4286E">
                            <w:pPr>
                              <w:rPr>
                                <w:rFonts w:ascii="Candara" w:hAnsi="Candara"/>
                                <w:sz w:val="16"/>
                                <w:szCs w:val="16"/>
                              </w:rPr>
                            </w:pPr>
                          </w:p>
                          <w:p w:rsidR="00F4286E" w:rsidRPr="00D143E3" w:rsidRDefault="00F4286E" w:rsidP="00F4286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ndara" w:hAnsi="Candara"/>
                                <w:sz w:val="28"/>
                              </w:rPr>
                            </w:pPr>
                            <w:r w:rsidRPr="00D143E3">
                              <w:rPr>
                                <w:rFonts w:ascii="Candara" w:hAnsi="Candara"/>
                                <w:sz w:val="28"/>
                              </w:rPr>
                              <w:t>Give two causes of poverty.  (2 marks)</w:t>
                            </w:r>
                          </w:p>
                          <w:p w:rsidR="00F4286E" w:rsidRPr="00D143E3" w:rsidRDefault="00F4286E" w:rsidP="00F4286E">
                            <w:pPr>
                              <w:rPr>
                                <w:rFonts w:ascii="Candara" w:hAnsi="Candara"/>
                                <w:sz w:val="12"/>
                              </w:rPr>
                            </w:pPr>
                          </w:p>
                          <w:p w:rsidR="00F4286E" w:rsidRDefault="00F4286E" w:rsidP="00F4286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ndara" w:hAnsi="Candara"/>
                                <w:sz w:val="28"/>
                              </w:rPr>
                            </w:pPr>
                            <w:r w:rsidRPr="00D143E3">
                              <w:rPr>
                                <w:rFonts w:ascii="Candara" w:hAnsi="Candara"/>
                                <w:sz w:val="28"/>
                              </w:rPr>
                              <w:t>Give two ways in which people become wealthy</w:t>
                            </w:r>
                            <w:r w:rsidR="00D143E3" w:rsidRPr="00D143E3">
                              <w:rPr>
                                <w:rFonts w:ascii="Candara" w:hAnsi="Candara"/>
                                <w:sz w:val="28"/>
                              </w:rPr>
                              <w:t>.  (2 marks)</w:t>
                            </w:r>
                          </w:p>
                          <w:p w:rsidR="00D143E3" w:rsidRPr="00D143E3" w:rsidRDefault="00D143E3" w:rsidP="00D143E3">
                            <w:pPr>
                              <w:pStyle w:val="ListParagraph"/>
                              <w:rPr>
                                <w:rFonts w:ascii="Candara" w:hAnsi="Candara"/>
                                <w:sz w:val="12"/>
                              </w:rPr>
                            </w:pPr>
                          </w:p>
                          <w:p w:rsidR="00D143E3" w:rsidRDefault="00D143E3" w:rsidP="00F4286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ndara" w:hAnsi="Candara"/>
                                <w:sz w:val="28"/>
                              </w:rPr>
                            </w:pPr>
                            <w:r>
                              <w:rPr>
                                <w:rFonts w:ascii="Candara" w:hAnsi="Candara"/>
                                <w:sz w:val="28"/>
                              </w:rPr>
                              <w:t>Explain t</w:t>
                            </w:r>
                            <w:r w:rsidR="005051A7">
                              <w:rPr>
                                <w:rFonts w:ascii="Candara" w:hAnsi="Candara"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ascii="Candara" w:hAnsi="Candara"/>
                                <w:sz w:val="28"/>
                              </w:rPr>
                              <w:t>o religious beliefs about the correct use of money.</w:t>
                            </w:r>
                          </w:p>
                          <w:p w:rsidR="00D143E3" w:rsidRDefault="00D143E3" w:rsidP="00D143E3">
                            <w:pPr>
                              <w:ind w:left="720"/>
                              <w:rPr>
                                <w:rFonts w:ascii="Candara" w:hAnsi="Candara"/>
                                <w:sz w:val="28"/>
                              </w:rPr>
                            </w:pPr>
                            <w:r>
                              <w:rPr>
                                <w:rFonts w:ascii="Candara" w:hAnsi="Candara"/>
                                <w:sz w:val="28"/>
                              </w:rPr>
                              <w:t xml:space="preserve">Refer to Christianity and Buddhism in your answer.   </w:t>
                            </w:r>
                            <w:r w:rsidR="0079294B">
                              <w:rPr>
                                <w:rFonts w:ascii="Candara" w:hAnsi="Candara"/>
                                <w:sz w:val="28"/>
                              </w:rPr>
                              <w:t>(5</w:t>
                            </w:r>
                            <w:r>
                              <w:rPr>
                                <w:rFonts w:ascii="Candara" w:hAnsi="Candara"/>
                                <w:sz w:val="28"/>
                              </w:rPr>
                              <w:t xml:space="preserve"> marks)</w:t>
                            </w:r>
                          </w:p>
                          <w:p w:rsidR="00D143E3" w:rsidRDefault="00D143E3" w:rsidP="00D143E3">
                            <w:pPr>
                              <w:rPr>
                                <w:rFonts w:ascii="Candara" w:hAnsi="Candara"/>
                                <w:sz w:val="28"/>
                              </w:rPr>
                            </w:pPr>
                          </w:p>
                          <w:p w:rsidR="00D143E3" w:rsidRPr="00D143E3" w:rsidRDefault="00D143E3" w:rsidP="0079294B">
                            <w:pPr>
                              <w:pStyle w:val="ListParagraph"/>
                              <w:rPr>
                                <w:rFonts w:ascii="Candara" w:hAnsi="Candara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-20.05pt;margin-top:32.95pt;width:547.5pt;height:216.75pt;z-index:-251591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" filled="f" strokeweight="1.5pt">
                <v:stroke dashstyle="3 1"/>
                <v:textbox>
                  <w:txbxContent>
                    <w:p w:rsidR="00F4286E" w:rsidRPr="00D143E3" w:rsidRDefault="00F4286E">
                      <w:pPr>
                        <w:rPr>
                          <w:rFonts w:ascii="Candara" w:hAnsi="Candara"/>
                          <w:sz w:val="28"/>
                          <w:u w:val="single"/>
                        </w:rPr>
                      </w:pPr>
                      <w:r w:rsidRPr="00D143E3">
                        <w:rPr>
                          <w:rFonts w:ascii="Candara" w:hAnsi="Candara"/>
                          <w:sz w:val="28"/>
                          <w:u w:val="single"/>
                        </w:rPr>
                        <w:t>Exam Questions</w:t>
                      </w:r>
                    </w:p>
                    <w:p w:rsidR="00F4286E" w:rsidRPr="00D143E3" w:rsidRDefault="00F4286E">
                      <w:pPr>
                        <w:rPr>
                          <w:rFonts w:ascii="Candara" w:hAnsi="Candara"/>
                          <w:sz w:val="16"/>
                          <w:szCs w:val="16"/>
                        </w:rPr>
                      </w:pPr>
                    </w:p>
                    <w:p w:rsidR="00F4286E" w:rsidRPr="00D143E3" w:rsidRDefault="00F4286E" w:rsidP="00F4286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ndara" w:hAnsi="Candara"/>
                          <w:sz w:val="28"/>
                        </w:rPr>
                      </w:pPr>
                      <w:r w:rsidRPr="00D143E3">
                        <w:rPr>
                          <w:rFonts w:ascii="Candara" w:hAnsi="Candara"/>
                          <w:sz w:val="28"/>
                        </w:rPr>
                        <w:t>Give two causes of poverty.  (2 marks)</w:t>
                      </w:r>
                    </w:p>
                    <w:p w:rsidR="00F4286E" w:rsidRPr="00D143E3" w:rsidRDefault="00F4286E" w:rsidP="00F4286E">
                      <w:pPr>
                        <w:rPr>
                          <w:rFonts w:ascii="Candara" w:hAnsi="Candara"/>
                          <w:sz w:val="12"/>
                        </w:rPr>
                      </w:pPr>
                    </w:p>
                    <w:p w:rsidR="00F4286E" w:rsidRDefault="00F4286E" w:rsidP="00F4286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ndara" w:hAnsi="Candara"/>
                          <w:sz w:val="28"/>
                        </w:rPr>
                      </w:pPr>
                      <w:r w:rsidRPr="00D143E3">
                        <w:rPr>
                          <w:rFonts w:ascii="Candara" w:hAnsi="Candara"/>
                          <w:sz w:val="28"/>
                        </w:rPr>
                        <w:t>Give two ways in which people become wealthy</w:t>
                      </w:r>
                      <w:r w:rsidR="00D143E3" w:rsidRPr="00D143E3">
                        <w:rPr>
                          <w:rFonts w:ascii="Candara" w:hAnsi="Candara"/>
                          <w:sz w:val="28"/>
                        </w:rPr>
                        <w:t>.  (2 marks)</w:t>
                      </w:r>
                    </w:p>
                    <w:p w:rsidR="00D143E3" w:rsidRPr="00D143E3" w:rsidRDefault="00D143E3" w:rsidP="00D143E3">
                      <w:pPr>
                        <w:pStyle w:val="ListParagraph"/>
                        <w:rPr>
                          <w:rFonts w:ascii="Candara" w:hAnsi="Candara"/>
                          <w:sz w:val="12"/>
                        </w:rPr>
                      </w:pPr>
                    </w:p>
                    <w:p w:rsidR="00D143E3" w:rsidRDefault="00D143E3" w:rsidP="00F4286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ndara" w:hAnsi="Candara"/>
                          <w:sz w:val="28"/>
                        </w:rPr>
                      </w:pPr>
                      <w:r>
                        <w:rPr>
                          <w:rFonts w:ascii="Candara" w:hAnsi="Candara"/>
                          <w:sz w:val="28"/>
                        </w:rPr>
                        <w:t>Explain t</w:t>
                      </w:r>
                      <w:r w:rsidR="005051A7">
                        <w:rPr>
                          <w:rFonts w:ascii="Candara" w:hAnsi="Candara"/>
                          <w:sz w:val="28"/>
                        </w:rPr>
                        <w:t>w</w:t>
                      </w:r>
                      <w:r>
                        <w:rPr>
                          <w:rFonts w:ascii="Candara" w:hAnsi="Candara"/>
                          <w:sz w:val="28"/>
                        </w:rPr>
                        <w:t>o religious beliefs about the correct use of money.</w:t>
                      </w:r>
                    </w:p>
                    <w:p w:rsidR="00D143E3" w:rsidRDefault="00D143E3" w:rsidP="00D143E3">
                      <w:pPr>
                        <w:ind w:left="720"/>
                        <w:rPr>
                          <w:rFonts w:ascii="Candara" w:hAnsi="Candara"/>
                          <w:sz w:val="28"/>
                        </w:rPr>
                      </w:pPr>
                      <w:r>
                        <w:rPr>
                          <w:rFonts w:ascii="Candara" w:hAnsi="Candara"/>
                          <w:sz w:val="28"/>
                        </w:rPr>
                        <w:t xml:space="preserve">Refer to Christianity and Buddhism in your answer.   </w:t>
                      </w:r>
                      <w:r w:rsidR="0079294B">
                        <w:rPr>
                          <w:rFonts w:ascii="Candara" w:hAnsi="Candara"/>
                          <w:sz w:val="28"/>
                        </w:rPr>
                        <w:t>(5</w:t>
                      </w:r>
                      <w:r>
                        <w:rPr>
                          <w:rFonts w:ascii="Candara" w:hAnsi="Candara"/>
                          <w:sz w:val="28"/>
                        </w:rPr>
                        <w:t xml:space="preserve"> marks)</w:t>
                      </w:r>
                    </w:p>
                    <w:p w:rsidR="00D143E3" w:rsidRDefault="00D143E3" w:rsidP="00D143E3">
                      <w:pPr>
                        <w:rPr>
                          <w:rFonts w:ascii="Candara" w:hAnsi="Candara"/>
                          <w:sz w:val="28"/>
                        </w:rPr>
                      </w:pPr>
                    </w:p>
                    <w:p w:rsidR="00D143E3" w:rsidRPr="00D143E3" w:rsidRDefault="00D143E3" w:rsidP="0079294B">
                      <w:pPr>
                        <w:pStyle w:val="ListParagraph"/>
                        <w:rPr>
                          <w:rFonts w:ascii="Candara" w:hAnsi="Candara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0962">
        <w:rPr>
          <w:noProof/>
          <w:lang w:eastAsia="en-GB"/>
        </w:rPr>
        <w:drawing>
          <wp:anchor distT="0" distB="0" distL="114300" distR="114300" simplePos="0" relativeHeight="251727872" behindDoc="1" locked="0" layoutInCell="1" allowOverlap="1" wp14:anchorId="2AB1FCF6" wp14:editId="094240E3">
            <wp:simplePos x="0" y="0"/>
            <wp:positionH relativeFrom="margin">
              <wp:posOffset>4754881</wp:posOffset>
            </wp:positionH>
            <wp:positionV relativeFrom="paragraph">
              <wp:posOffset>727075</wp:posOffset>
            </wp:positionV>
            <wp:extent cx="2200275" cy="1634229"/>
            <wp:effectExtent l="0" t="2540" r="6985" b="6985"/>
            <wp:wrapNone/>
            <wp:docPr id="215" name="Picture 215" descr="http://cdn.grid.fotosearch.com/CSP/CSP296/k2964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dn.grid.fotosearch.com/CSP/CSP296/k296466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00275" cy="163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416" w:rsidRPr="00CF1416">
        <w:rPr>
          <w:rFonts w:ascii="Candara" w:eastAsia="Times New Roman" w:hAnsi="Candara" w:cs="Times New Roman"/>
          <w:noProof/>
          <w:color w:val="000000"/>
          <w:sz w:val="44"/>
          <w:szCs w:val="37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4DBFFDEF" wp14:editId="597D9FE0">
                <wp:simplePos x="0" y="0"/>
                <wp:positionH relativeFrom="margin">
                  <wp:posOffset>-140335</wp:posOffset>
                </wp:positionH>
                <wp:positionV relativeFrom="paragraph">
                  <wp:posOffset>1951990</wp:posOffset>
                </wp:positionV>
                <wp:extent cx="6734175" cy="1409700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1416" w:rsidRPr="00E217F5" w:rsidRDefault="00CF1416">
                            <w:pPr>
                              <w:rPr>
                                <w:rFonts w:ascii="Tahoma" w:hAnsi="Tahoma" w:cs="Tahoma"/>
                                <w:sz w:val="25"/>
                                <w:szCs w:val="25"/>
                                <w:u w:val="single"/>
                              </w:rPr>
                            </w:pPr>
                            <w:r w:rsidRPr="00E217F5">
                              <w:rPr>
                                <w:rFonts w:ascii="Tahoma" w:hAnsi="Tahoma" w:cs="Tahoma"/>
                                <w:sz w:val="25"/>
                                <w:szCs w:val="25"/>
                                <w:u w:val="single"/>
                              </w:rPr>
                              <w:t>Help for Q3.</w:t>
                            </w:r>
                          </w:p>
                          <w:p w:rsidR="00CF1416" w:rsidRPr="00783391" w:rsidRDefault="00CF1416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  <w:p w:rsidR="00CF1416" w:rsidRPr="00E217F5" w:rsidRDefault="00CF1416">
                            <w:pPr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</w:pPr>
                            <w:r w:rsidRPr="00E217F5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 xml:space="preserve">Christians believe money should be used to…   </w:t>
                            </w:r>
                            <w:r w:rsidRPr="00E217F5">
                              <w:rPr>
                                <w:rFonts w:ascii="Tahoma" w:hAnsi="Tahoma" w:cs="Tahoma"/>
                                <w:i/>
                                <w:sz w:val="25"/>
                                <w:szCs w:val="25"/>
                              </w:rPr>
                              <w:t>(</w:t>
                            </w:r>
                            <w:proofErr w:type="gramStart"/>
                            <w:r w:rsidRPr="00E217F5">
                              <w:rPr>
                                <w:rFonts w:ascii="Tahoma" w:hAnsi="Tahoma" w:cs="Tahoma"/>
                                <w:i/>
                                <w:sz w:val="25"/>
                                <w:szCs w:val="25"/>
                              </w:rPr>
                              <w:t>explain</w:t>
                            </w:r>
                            <w:proofErr w:type="gramEnd"/>
                            <w:r w:rsidRPr="00E217F5">
                              <w:rPr>
                                <w:rFonts w:ascii="Tahoma" w:hAnsi="Tahoma" w:cs="Tahoma"/>
                                <w:i/>
                                <w:sz w:val="25"/>
                                <w:szCs w:val="25"/>
                              </w:rPr>
                              <w:t xml:space="preserve"> using a religious teaching)</w:t>
                            </w:r>
                          </w:p>
                          <w:p w:rsidR="00CF1416" w:rsidRPr="00783391" w:rsidRDefault="00CF1416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  <w:p w:rsidR="00CF1416" w:rsidRPr="00E217F5" w:rsidRDefault="00CF1416">
                            <w:pPr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</w:pPr>
                            <w:r w:rsidRPr="00E217F5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 xml:space="preserve">Buddhists </w:t>
                            </w:r>
                            <w:r w:rsidR="00E217F5" w:rsidRPr="00E217F5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 xml:space="preserve">follow the </w:t>
                            </w:r>
                            <w:r w:rsidR="00E217F5" w:rsidRPr="00E217F5">
                              <w:rPr>
                                <w:rFonts w:ascii="Tahoma" w:hAnsi="Tahoma" w:cs="Tahoma"/>
                                <w:i/>
                                <w:sz w:val="25"/>
                                <w:szCs w:val="25"/>
                              </w:rPr>
                              <w:t>(+ appropriate religious teaching…)</w:t>
                            </w:r>
                            <w:r w:rsidR="00E217F5" w:rsidRPr="00E217F5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 xml:space="preserve"> this means that</w:t>
                            </w:r>
                            <w:r w:rsidR="0021179D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 xml:space="preserve"> they should</w:t>
                            </w:r>
                            <w:r w:rsidR="00E217F5" w:rsidRPr="00E217F5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 xml:space="preserve"> …</w:t>
                            </w:r>
                            <w:r w:rsidR="005051A7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 xml:space="preserve"> (explain…</w:t>
                            </w:r>
                            <w:r w:rsidR="0021179D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 xml:space="preserve">). An example of this would be …. </w:t>
                            </w:r>
                            <w:proofErr w:type="gramStart"/>
                            <w:r w:rsidR="0021179D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>this</w:t>
                            </w:r>
                            <w:proofErr w:type="gramEnd"/>
                            <w:r w:rsidR="0021179D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 xml:space="preserve"> will also help them gain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-11.05pt;margin-top:153.7pt;width:530.25pt;height:111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" filled="f" stroked="f">
                <v:textbox>
                  <w:txbxContent>
                    <w:p w:rsidR="00CF1416" w:rsidRPr="00E217F5" w:rsidRDefault="00CF1416">
                      <w:pPr>
                        <w:rPr>
                          <w:rFonts w:ascii="Tahoma" w:hAnsi="Tahoma" w:cs="Tahoma"/>
                          <w:sz w:val="25"/>
                          <w:szCs w:val="25"/>
                          <w:u w:val="single"/>
                        </w:rPr>
                      </w:pPr>
                      <w:r w:rsidRPr="00E217F5">
                        <w:rPr>
                          <w:rFonts w:ascii="Tahoma" w:hAnsi="Tahoma" w:cs="Tahoma"/>
                          <w:sz w:val="25"/>
                          <w:szCs w:val="25"/>
                          <w:u w:val="single"/>
                        </w:rPr>
                        <w:t>Help for Q3.</w:t>
                      </w:r>
                    </w:p>
                    <w:p w:rsidR="00CF1416" w:rsidRPr="00783391" w:rsidRDefault="00CF1416">
                      <w:pPr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</w:p>
                    <w:p w:rsidR="00CF1416" w:rsidRPr="00E217F5" w:rsidRDefault="00CF1416">
                      <w:pPr>
                        <w:rPr>
                          <w:rFonts w:ascii="Tahoma" w:hAnsi="Tahoma" w:cs="Tahoma"/>
                          <w:sz w:val="25"/>
                          <w:szCs w:val="25"/>
                        </w:rPr>
                      </w:pPr>
                      <w:r w:rsidRPr="00E217F5">
                        <w:rPr>
                          <w:rFonts w:ascii="Tahoma" w:hAnsi="Tahoma" w:cs="Tahoma"/>
                          <w:sz w:val="25"/>
                          <w:szCs w:val="25"/>
                        </w:rPr>
                        <w:t xml:space="preserve">Christians believe money should be used to…   </w:t>
                      </w:r>
                      <w:r w:rsidRPr="00E217F5">
                        <w:rPr>
                          <w:rFonts w:ascii="Tahoma" w:hAnsi="Tahoma" w:cs="Tahoma"/>
                          <w:i/>
                          <w:sz w:val="25"/>
                          <w:szCs w:val="25"/>
                        </w:rPr>
                        <w:t>(</w:t>
                      </w:r>
                      <w:proofErr w:type="gramStart"/>
                      <w:r w:rsidRPr="00E217F5">
                        <w:rPr>
                          <w:rFonts w:ascii="Tahoma" w:hAnsi="Tahoma" w:cs="Tahoma"/>
                          <w:i/>
                          <w:sz w:val="25"/>
                          <w:szCs w:val="25"/>
                        </w:rPr>
                        <w:t>explain</w:t>
                      </w:r>
                      <w:proofErr w:type="gramEnd"/>
                      <w:r w:rsidRPr="00E217F5">
                        <w:rPr>
                          <w:rFonts w:ascii="Tahoma" w:hAnsi="Tahoma" w:cs="Tahoma"/>
                          <w:i/>
                          <w:sz w:val="25"/>
                          <w:szCs w:val="25"/>
                        </w:rPr>
                        <w:t xml:space="preserve"> using a religious teaching)</w:t>
                      </w:r>
                    </w:p>
                    <w:p w:rsidR="00CF1416" w:rsidRPr="00783391" w:rsidRDefault="00CF1416">
                      <w:pPr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</w:p>
                    <w:p w:rsidR="00CF1416" w:rsidRPr="00E217F5" w:rsidRDefault="00CF1416">
                      <w:pPr>
                        <w:rPr>
                          <w:rFonts w:ascii="Tahoma" w:hAnsi="Tahoma" w:cs="Tahoma"/>
                          <w:sz w:val="25"/>
                          <w:szCs w:val="25"/>
                        </w:rPr>
                      </w:pPr>
                      <w:r w:rsidRPr="00E217F5">
                        <w:rPr>
                          <w:rFonts w:ascii="Tahoma" w:hAnsi="Tahoma" w:cs="Tahoma"/>
                          <w:sz w:val="25"/>
                          <w:szCs w:val="25"/>
                        </w:rPr>
                        <w:t xml:space="preserve">Buddhists </w:t>
                      </w:r>
                      <w:r w:rsidR="00E217F5" w:rsidRPr="00E217F5">
                        <w:rPr>
                          <w:rFonts w:ascii="Tahoma" w:hAnsi="Tahoma" w:cs="Tahoma"/>
                          <w:sz w:val="25"/>
                          <w:szCs w:val="25"/>
                        </w:rPr>
                        <w:t xml:space="preserve">follow the </w:t>
                      </w:r>
                      <w:r w:rsidR="00E217F5" w:rsidRPr="00E217F5">
                        <w:rPr>
                          <w:rFonts w:ascii="Tahoma" w:hAnsi="Tahoma" w:cs="Tahoma"/>
                          <w:i/>
                          <w:sz w:val="25"/>
                          <w:szCs w:val="25"/>
                        </w:rPr>
                        <w:t>(+ appropriate religious teaching…)</w:t>
                      </w:r>
                      <w:r w:rsidR="00E217F5" w:rsidRPr="00E217F5">
                        <w:rPr>
                          <w:rFonts w:ascii="Tahoma" w:hAnsi="Tahoma" w:cs="Tahoma"/>
                          <w:sz w:val="25"/>
                          <w:szCs w:val="25"/>
                        </w:rPr>
                        <w:t xml:space="preserve"> this means that</w:t>
                      </w:r>
                      <w:r w:rsidR="0021179D">
                        <w:rPr>
                          <w:rFonts w:ascii="Tahoma" w:hAnsi="Tahoma" w:cs="Tahoma"/>
                          <w:sz w:val="25"/>
                          <w:szCs w:val="25"/>
                        </w:rPr>
                        <w:t xml:space="preserve"> they should</w:t>
                      </w:r>
                      <w:r w:rsidR="00E217F5" w:rsidRPr="00E217F5">
                        <w:rPr>
                          <w:rFonts w:ascii="Tahoma" w:hAnsi="Tahoma" w:cs="Tahoma"/>
                          <w:sz w:val="25"/>
                          <w:szCs w:val="25"/>
                        </w:rPr>
                        <w:t xml:space="preserve"> …</w:t>
                      </w:r>
                      <w:r w:rsidR="005051A7">
                        <w:rPr>
                          <w:rFonts w:ascii="Tahoma" w:hAnsi="Tahoma" w:cs="Tahoma"/>
                          <w:sz w:val="25"/>
                          <w:szCs w:val="25"/>
                        </w:rPr>
                        <w:t xml:space="preserve"> (explain…</w:t>
                      </w:r>
                      <w:r w:rsidR="0021179D">
                        <w:rPr>
                          <w:rFonts w:ascii="Tahoma" w:hAnsi="Tahoma" w:cs="Tahoma"/>
                          <w:sz w:val="25"/>
                          <w:szCs w:val="25"/>
                        </w:rPr>
                        <w:t xml:space="preserve">). An example of this would be …. </w:t>
                      </w:r>
                      <w:proofErr w:type="gramStart"/>
                      <w:r w:rsidR="0021179D">
                        <w:rPr>
                          <w:rFonts w:ascii="Tahoma" w:hAnsi="Tahoma" w:cs="Tahoma"/>
                          <w:sz w:val="25"/>
                          <w:szCs w:val="25"/>
                        </w:rPr>
                        <w:t>this</w:t>
                      </w:r>
                      <w:proofErr w:type="gramEnd"/>
                      <w:r w:rsidR="0021179D">
                        <w:rPr>
                          <w:rFonts w:ascii="Tahoma" w:hAnsi="Tahoma" w:cs="Tahoma"/>
                          <w:sz w:val="25"/>
                          <w:szCs w:val="25"/>
                        </w:rPr>
                        <w:t xml:space="preserve"> will also help them gain 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7CDC">
        <w:tab/>
      </w:r>
    </w:p>
    <w:p w:rsidR="00783391" w:rsidRPr="00783391" w:rsidRDefault="00783391" w:rsidP="00783391"/>
    <w:p w:rsidR="00783391" w:rsidRPr="00783391" w:rsidRDefault="00783391" w:rsidP="00783391"/>
    <w:p w:rsidR="00783391" w:rsidRPr="00783391" w:rsidRDefault="00783391" w:rsidP="00783391"/>
    <w:p w:rsidR="00783391" w:rsidRPr="00783391" w:rsidRDefault="00783391" w:rsidP="00783391"/>
    <w:p w:rsidR="00783391" w:rsidRPr="00783391" w:rsidRDefault="00783391" w:rsidP="00783391"/>
    <w:p w:rsidR="00783391" w:rsidRPr="00783391" w:rsidRDefault="00783391" w:rsidP="00783391"/>
    <w:p w:rsidR="00783391" w:rsidRPr="00783391" w:rsidRDefault="00783391" w:rsidP="00783391"/>
    <w:p w:rsidR="00783391" w:rsidRPr="00783391" w:rsidRDefault="00783391" w:rsidP="00783391"/>
    <w:p w:rsidR="00783391" w:rsidRPr="00783391" w:rsidRDefault="00783391" w:rsidP="00783391"/>
    <w:p w:rsidR="00783391" w:rsidRPr="00783391" w:rsidRDefault="00783391" w:rsidP="00783391"/>
    <w:p w:rsidR="00783391" w:rsidRPr="00783391" w:rsidRDefault="00783391" w:rsidP="00783391"/>
    <w:p w:rsidR="00783391" w:rsidRPr="00783391" w:rsidRDefault="00783391" w:rsidP="00783391"/>
    <w:p w:rsidR="00783391" w:rsidRPr="00783391" w:rsidRDefault="00783391" w:rsidP="00783391"/>
    <w:p w:rsidR="00783391" w:rsidRPr="00783391" w:rsidRDefault="00783391" w:rsidP="00783391"/>
    <w:p w:rsidR="00783391" w:rsidRPr="00783391" w:rsidRDefault="00783391" w:rsidP="00783391"/>
    <w:p w:rsidR="00783391" w:rsidRPr="00783391" w:rsidRDefault="00783391" w:rsidP="00783391"/>
    <w:p w:rsidR="00783391" w:rsidRPr="00783391" w:rsidRDefault="00783391" w:rsidP="00783391"/>
    <w:p w:rsidR="00783391" w:rsidRPr="00783391" w:rsidRDefault="00783391" w:rsidP="00783391">
      <w:r>
        <w:rPr>
          <w:noProof/>
          <w:lang w:eastAsia="en-GB"/>
        </w:rPr>
        <w:drawing>
          <wp:anchor distT="0" distB="0" distL="114300" distR="114300" simplePos="0" relativeHeight="251728896" behindDoc="0" locked="0" layoutInCell="1" allowOverlap="1" wp14:anchorId="436B3D5A" wp14:editId="041D6B88">
            <wp:simplePos x="0" y="0"/>
            <wp:positionH relativeFrom="column">
              <wp:posOffset>2698115</wp:posOffset>
            </wp:positionH>
            <wp:positionV relativeFrom="paragraph">
              <wp:posOffset>109791</wp:posOffset>
            </wp:positionV>
            <wp:extent cx="1247775" cy="923354"/>
            <wp:effectExtent l="0" t="0" r="0" b="0"/>
            <wp:wrapNone/>
            <wp:docPr id="216" name="Picture 216" descr="http://l.thumbs.canstockphoto.com/canstock8096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l.thumbs.canstockphoto.com/canstock80969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00"/>
                    <a:stretch/>
                  </pic:blipFill>
                  <pic:spPr bwMode="auto">
                    <a:xfrm>
                      <a:off x="0" y="0"/>
                      <a:ext cx="1250982" cy="9257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3391" w:rsidRDefault="00783391" w:rsidP="00783391"/>
    <w:p w:rsidR="008A2CDB" w:rsidRDefault="00783391" w:rsidP="00783391">
      <w:pPr>
        <w:tabs>
          <w:tab w:val="left" w:pos="4635"/>
        </w:tabs>
      </w:pPr>
      <w:r>
        <w:tab/>
      </w:r>
    </w:p>
    <w:p w:rsidR="000F139F" w:rsidRDefault="000F139F" w:rsidP="00783391">
      <w:pPr>
        <w:tabs>
          <w:tab w:val="left" w:pos="4635"/>
        </w:tabs>
      </w:pPr>
    </w:p>
    <w:p w:rsidR="000F139F" w:rsidRPr="00783391" w:rsidRDefault="00065F3A" w:rsidP="00783391">
      <w:pPr>
        <w:tabs>
          <w:tab w:val="left" w:pos="4635"/>
        </w:tabs>
      </w:pPr>
      <w:r w:rsidRPr="00CF1416">
        <w:rPr>
          <w:rFonts w:ascii="Candara" w:eastAsia="Times New Roman" w:hAnsi="Candara" w:cs="Times New Roman"/>
          <w:noProof/>
          <w:color w:val="000000"/>
          <w:sz w:val="44"/>
          <w:szCs w:val="37"/>
          <w:u w:val="single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51F70F22" wp14:editId="0E0C65A5">
                <wp:simplePos x="0" y="0"/>
                <wp:positionH relativeFrom="margin">
                  <wp:posOffset>-264160</wp:posOffset>
                </wp:positionH>
                <wp:positionV relativeFrom="paragraph">
                  <wp:posOffset>4907915</wp:posOffset>
                </wp:positionV>
                <wp:extent cx="7058025" cy="4914900"/>
                <wp:effectExtent l="0" t="0" r="28575" b="19050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8025" cy="4914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5F3A" w:rsidRPr="00065F3A" w:rsidRDefault="00065F3A" w:rsidP="00065F3A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42"/>
                                <w:szCs w:val="42"/>
                                <w:u w:val="single"/>
                              </w:rPr>
                            </w:pPr>
                            <w:r w:rsidRPr="00065F3A">
                              <w:rPr>
                                <w:rFonts w:ascii="Tahoma" w:hAnsi="Tahoma" w:cs="Tahoma"/>
                                <w:sz w:val="42"/>
                                <w:szCs w:val="42"/>
                                <w:u w:val="single"/>
                              </w:rPr>
                              <w:t>Additional help for Q3.</w:t>
                            </w:r>
                          </w:p>
                          <w:p w:rsidR="00065F3A" w:rsidRPr="00065F3A" w:rsidRDefault="00065F3A" w:rsidP="00065F3A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</w:pPr>
                            <w:r w:rsidRPr="00065F3A"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  <w:t>Christians believe money should be used __</w:t>
                            </w:r>
                            <w:r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  <w:t>____</w:t>
                            </w:r>
                            <w:r w:rsidRPr="00065F3A"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  <w:t>___ ______</w:t>
                            </w:r>
                            <w:r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  <w:t>__</w:t>
                            </w:r>
                            <w:r w:rsidRPr="00065F3A"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  <w:t>__</w:t>
                            </w:r>
                            <w:proofErr w:type="gramStart"/>
                            <w:r w:rsidRPr="00065F3A"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  <w:t>_  people</w:t>
                            </w:r>
                            <w:proofErr w:type="gramEnd"/>
                            <w:r w:rsidRPr="00065F3A"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  <w:t>. Jesus taught ‘_________ _____ ___________</w:t>
                            </w:r>
                            <w:r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  <w:t>___</w:t>
                            </w:r>
                            <w:r w:rsidRPr="00065F3A"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  <w:t>___’, so if a Christian can afford it they should ______</w:t>
                            </w:r>
                            <w:r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  <w:t>_</w:t>
                            </w:r>
                            <w:r w:rsidRPr="00065F3A"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  <w:t>______ to a _______</w:t>
                            </w:r>
                            <w:r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  <w:t>_</w:t>
                            </w:r>
                            <w:r w:rsidRPr="00065F3A"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  <w:t>_____.</w:t>
                            </w:r>
                          </w:p>
                          <w:p w:rsidR="00065F3A" w:rsidRPr="00065F3A" w:rsidRDefault="00065F3A" w:rsidP="00065F3A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  <w:t xml:space="preserve">       </w:t>
                            </w:r>
                            <w:r w:rsidRPr="00065F3A"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  <w:t>Buddhists follow the second _______</w:t>
                            </w:r>
                            <w:r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  <w:t>__</w:t>
                            </w:r>
                            <w:r w:rsidRPr="00065F3A"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  <w:t>_____ which suggests they should use ___________ to _________ others. An example of this would be to give excess _______</w:t>
                            </w:r>
                            <w:r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  <w:t>__</w:t>
                            </w:r>
                            <w:r w:rsidRPr="00065F3A"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  <w:t>___ to the _________. This will also help them gain good _______</w:t>
                            </w:r>
                            <w:r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  <w:t>___</w:t>
                            </w:r>
                            <w:r w:rsidRPr="00065F3A"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  <w:t>__.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-20.8pt;margin-top:386.45pt;width:555.75pt;height:387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" filled="f" strokecolor="black [3213]">
                <v:textbox>
                  <w:txbxContent>
                    <w:p w:rsidR="00065F3A" w:rsidRPr="00065F3A" w:rsidRDefault="00065F3A" w:rsidP="00065F3A">
                      <w:pPr>
                        <w:spacing w:line="360" w:lineRule="auto"/>
                        <w:rPr>
                          <w:rFonts w:ascii="Tahoma" w:hAnsi="Tahoma" w:cs="Tahoma"/>
                          <w:sz w:val="42"/>
                          <w:szCs w:val="42"/>
                          <w:u w:val="single"/>
                        </w:rPr>
                      </w:pPr>
                      <w:r w:rsidRPr="00065F3A">
                        <w:rPr>
                          <w:rFonts w:ascii="Tahoma" w:hAnsi="Tahoma" w:cs="Tahoma"/>
                          <w:sz w:val="42"/>
                          <w:szCs w:val="42"/>
                          <w:u w:val="single"/>
                        </w:rPr>
                        <w:t>Additional help for Q3.</w:t>
                      </w:r>
                    </w:p>
                    <w:p w:rsidR="00065F3A" w:rsidRPr="00065F3A" w:rsidRDefault="00065F3A" w:rsidP="00065F3A">
                      <w:pPr>
                        <w:spacing w:line="360" w:lineRule="auto"/>
                        <w:rPr>
                          <w:rFonts w:ascii="Tahoma" w:hAnsi="Tahoma" w:cs="Tahoma"/>
                          <w:sz w:val="42"/>
                          <w:szCs w:val="42"/>
                        </w:rPr>
                      </w:pPr>
                      <w:r w:rsidRPr="00065F3A">
                        <w:rPr>
                          <w:rFonts w:ascii="Tahoma" w:hAnsi="Tahoma" w:cs="Tahoma"/>
                          <w:sz w:val="42"/>
                          <w:szCs w:val="42"/>
                        </w:rPr>
                        <w:t>Christians believe money should be used __</w:t>
                      </w:r>
                      <w:r>
                        <w:rPr>
                          <w:rFonts w:ascii="Tahoma" w:hAnsi="Tahoma" w:cs="Tahoma"/>
                          <w:sz w:val="42"/>
                          <w:szCs w:val="42"/>
                        </w:rPr>
                        <w:t>____</w:t>
                      </w:r>
                      <w:r w:rsidRPr="00065F3A">
                        <w:rPr>
                          <w:rFonts w:ascii="Tahoma" w:hAnsi="Tahoma" w:cs="Tahoma"/>
                          <w:sz w:val="42"/>
                          <w:szCs w:val="42"/>
                        </w:rPr>
                        <w:t>___ ______</w:t>
                      </w:r>
                      <w:r>
                        <w:rPr>
                          <w:rFonts w:ascii="Tahoma" w:hAnsi="Tahoma" w:cs="Tahoma"/>
                          <w:sz w:val="42"/>
                          <w:szCs w:val="42"/>
                        </w:rPr>
                        <w:t>__</w:t>
                      </w:r>
                      <w:r w:rsidRPr="00065F3A">
                        <w:rPr>
                          <w:rFonts w:ascii="Tahoma" w:hAnsi="Tahoma" w:cs="Tahoma"/>
                          <w:sz w:val="42"/>
                          <w:szCs w:val="42"/>
                        </w:rPr>
                        <w:t>__</w:t>
                      </w:r>
                      <w:proofErr w:type="gramStart"/>
                      <w:r w:rsidRPr="00065F3A">
                        <w:rPr>
                          <w:rFonts w:ascii="Tahoma" w:hAnsi="Tahoma" w:cs="Tahoma"/>
                          <w:sz w:val="42"/>
                          <w:szCs w:val="42"/>
                        </w:rPr>
                        <w:t>_  people</w:t>
                      </w:r>
                      <w:proofErr w:type="gramEnd"/>
                      <w:r w:rsidRPr="00065F3A">
                        <w:rPr>
                          <w:rFonts w:ascii="Tahoma" w:hAnsi="Tahoma" w:cs="Tahoma"/>
                          <w:sz w:val="42"/>
                          <w:szCs w:val="42"/>
                        </w:rPr>
                        <w:t>. Jesus taught ‘_________ _____ ___________</w:t>
                      </w:r>
                      <w:r>
                        <w:rPr>
                          <w:rFonts w:ascii="Tahoma" w:hAnsi="Tahoma" w:cs="Tahoma"/>
                          <w:sz w:val="42"/>
                          <w:szCs w:val="42"/>
                        </w:rPr>
                        <w:t>___</w:t>
                      </w:r>
                      <w:r w:rsidRPr="00065F3A">
                        <w:rPr>
                          <w:rFonts w:ascii="Tahoma" w:hAnsi="Tahoma" w:cs="Tahoma"/>
                          <w:sz w:val="42"/>
                          <w:szCs w:val="42"/>
                        </w:rPr>
                        <w:t>___’, so if a Christian can afford it they should ______</w:t>
                      </w:r>
                      <w:r>
                        <w:rPr>
                          <w:rFonts w:ascii="Tahoma" w:hAnsi="Tahoma" w:cs="Tahoma"/>
                          <w:sz w:val="42"/>
                          <w:szCs w:val="42"/>
                        </w:rPr>
                        <w:t>_</w:t>
                      </w:r>
                      <w:r w:rsidRPr="00065F3A">
                        <w:rPr>
                          <w:rFonts w:ascii="Tahoma" w:hAnsi="Tahoma" w:cs="Tahoma"/>
                          <w:sz w:val="42"/>
                          <w:szCs w:val="42"/>
                        </w:rPr>
                        <w:t>______ to a _______</w:t>
                      </w:r>
                      <w:r>
                        <w:rPr>
                          <w:rFonts w:ascii="Tahoma" w:hAnsi="Tahoma" w:cs="Tahoma"/>
                          <w:sz w:val="42"/>
                          <w:szCs w:val="42"/>
                        </w:rPr>
                        <w:t>_</w:t>
                      </w:r>
                      <w:r w:rsidRPr="00065F3A">
                        <w:rPr>
                          <w:rFonts w:ascii="Tahoma" w:hAnsi="Tahoma" w:cs="Tahoma"/>
                          <w:sz w:val="42"/>
                          <w:szCs w:val="42"/>
                        </w:rPr>
                        <w:t>_____.</w:t>
                      </w:r>
                    </w:p>
                    <w:p w:rsidR="00065F3A" w:rsidRPr="00065F3A" w:rsidRDefault="00065F3A" w:rsidP="00065F3A">
                      <w:pPr>
                        <w:spacing w:line="360" w:lineRule="auto"/>
                        <w:rPr>
                          <w:rFonts w:ascii="Tahoma" w:hAnsi="Tahoma" w:cs="Tahoma"/>
                          <w:sz w:val="42"/>
                          <w:szCs w:val="42"/>
                        </w:rPr>
                      </w:pPr>
                      <w:r>
                        <w:rPr>
                          <w:rFonts w:ascii="Tahoma" w:hAnsi="Tahoma" w:cs="Tahoma"/>
                          <w:sz w:val="42"/>
                          <w:szCs w:val="42"/>
                        </w:rPr>
                        <w:t xml:space="preserve">       </w:t>
                      </w:r>
                      <w:r w:rsidRPr="00065F3A">
                        <w:rPr>
                          <w:rFonts w:ascii="Tahoma" w:hAnsi="Tahoma" w:cs="Tahoma"/>
                          <w:sz w:val="42"/>
                          <w:szCs w:val="42"/>
                        </w:rPr>
                        <w:t>Buddhists follow the second _______</w:t>
                      </w:r>
                      <w:r>
                        <w:rPr>
                          <w:rFonts w:ascii="Tahoma" w:hAnsi="Tahoma" w:cs="Tahoma"/>
                          <w:sz w:val="42"/>
                          <w:szCs w:val="42"/>
                        </w:rPr>
                        <w:t>__</w:t>
                      </w:r>
                      <w:r w:rsidRPr="00065F3A">
                        <w:rPr>
                          <w:rFonts w:ascii="Tahoma" w:hAnsi="Tahoma" w:cs="Tahoma"/>
                          <w:sz w:val="42"/>
                          <w:szCs w:val="42"/>
                        </w:rPr>
                        <w:t>_____ which suggests they should use ___________ to _________ others. An example of this would be to give excess _______</w:t>
                      </w:r>
                      <w:r>
                        <w:rPr>
                          <w:rFonts w:ascii="Tahoma" w:hAnsi="Tahoma" w:cs="Tahoma"/>
                          <w:sz w:val="42"/>
                          <w:szCs w:val="42"/>
                        </w:rPr>
                        <w:t>__</w:t>
                      </w:r>
                      <w:r w:rsidRPr="00065F3A">
                        <w:rPr>
                          <w:rFonts w:ascii="Tahoma" w:hAnsi="Tahoma" w:cs="Tahoma"/>
                          <w:sz w:val="42"/>
                          <w:szCs w:val="42"/>
                        </w:rPr>
                        <w:t>___ to the _________. This will also help them gain good _______</w:t>
                      </w:r>
                      <w:r>
                        <w:rPr>
                          <w:rFonts w:ascii="Tahoma" w:hAnsi="Tahoma" w:cs="Tahoma"/>
                          <w:sz w:val="42"/>
                          <w:szCs w:val="42"/>
                        </w:rPr>
                        <w:t>___</w:t>
                      </w:r>
                      <w:r w:rsidRPr="00065F3A">
                        <w:rPr>
                          <w:rFonts w:ascii="Tahoma" w:hAnsi="Tahoma" w:cs="Tahoma"/>
                          <w:sz w:val="42"/>
                          <w:szCs w:val="42"/>
                        </w:rPr>
                        <w:t>__.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F1416">
        <w:rPr>
          <w:rFonts w:ascii="Candara" w:eastAsia="Times New Roman" w:hAnsi="Candara" w:cs="Times New Roman"/>
          <w:noProof/>
          <w:color w:val="000000"/>
          <w:sz w:val="44"/>
          <w:szCs w:val="37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6A03A6BD" wp14:editId="2920921A">
                <wp:simplePos x="0" y="0"/>
                <wp:positionH relativeFrom="margin">
                  <wp:posOffset>-254635</wp:posOffset>
                </wp:positionH>
                <wp:positionV relativeFrom="paragraph">
                  <wp:posOffset>-178435</wp:posOffset>
                </wp:positionV>
                <wp:extent cx="7058025" cy="4914900"/>
                <wp:effectExtent l="0" t="0" r="28575" b="19050"/>
                <wp:wrapNone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8025" cy="4914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39F" w:rsidRPr="00065F3A" w:rsidRDefault="000F139F" w:rsidP="00A946C1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42"/>
                                <w:szCs w:val="42"/>
                                <w:u w:val="single"/>
                              </w:rPr>
                            </w:pPr>
                            <w:r w:rsidRPr="00065F3A">
                              <w:rPr>
                                <w:rFonts w:ascii="Tahoma" w:hAnsi="Tahoma" w:cs="Tahoma"/>
                                <w:sz w:val="42"/>
                                <w:szCs w:val="42"/>
                                <w:u w:val="single"/>
                              </w:rPr>
                              <w:t>Additional help for Q3.</w:t>
                            </w:r>
                          </w:p>
                          <w:p w:rsidR="000F139F" w:rsidRPr="00065F3A" w:rsidRDefault="000F139F" w:rsidP="00A946C1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</w:pPr>
                            <w:r w:rsidRPr="00065F3A"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  <w:t xml:space="preserve">Christians believe money should be used </w:t>
                            </w:r>
                            <w:r w:rsidR="00A946C1" w:rsidRPr="00065F3A"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  <w:t>__</w:t>
                            </w:r>
                            <w:r w:rsidR="00065F3A"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  <w:t>____</w:t>
                            </w:r>
                            <w:r w:rsidR="00A946C1" w:rsidRPr="00065F3A"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  <w:t>___ ______</w:t>
                            </w:r>
                            <w:r w:rsidR="00065F3A"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  <w:t>__</w:t>
                            </w:r>
                            <w:r w:rsidR="00A946C1" w:rsidRPr="00065F3A"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  <w:t>__</w:t>
                            </w:r>
                            <w:proofErr w:type="gramStart"/>
                            <w:r w:rsidR="00A946C1" w:rsidRPr="00065F3A"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  <w:t xml:space="preserve">_ </w:t>
                            </w:r>
                            <w:r w:rsidR="008C0EBD" w:rsidRPr="00065F3A"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  <w:t xml:space="preserve"> people</w:t>
                            </w:r>
                            <w:proofErr w:type="gramEnd"/>
                            <w:r w:rsidR="008C0EBD" w:rsidRPr="00065F3A"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  <w:t>. Jesus taught ‘</w:t>
                            </w:r>
                            <w:r w:rsidR="00A946C1" w:rsidRPr="00065F3A"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  <w:t>_________ _____ ___________</w:t>
                            </w:r>
                            <w:r w:rsidR="00065F3A"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  <w:t>___</w:t>
                            </w:r>
                            <w:r w:rsidR="00A946C1" w:rsidRPr="00065F3A"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  <w:t>___</w:t>
                            </w:r>
                            <w:r w:rsidR="008C0EBD" w:rsidRPr="00065F3A"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  <w:t xml:space="preserve">’, so if a Christian can afford it they should </w:t>
                            </w:r>
                            <w:r w:rsidR="00A946C1" w:rsidRPr="00065F3A"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  <w:t>______</w:t>
                            </w:r>
                            <w:r w:rsidR="00065F3A"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  <w:t>_</w:t>
                            </w:r>
                            <w:r w:rsidR="00A946C1" w:rsidRPr="00065F3A"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  <w:t xml:space="preserve">______ </w:t>
                            </w:r>
                            <w:r w:rsidR="008C0EBD" w:rsidRPr="00065F3A"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  <w:t xml:space="preserve">to a </w:t>
                            </w:r>
                            <w:r w:rsidR="00A946C1" w:rsidRPr="00065F3A"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  <w:t>_______</w:t>
                            </w:r>
                            <w:r w:rsidR="00065F3A"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  <w:t>_</w:t>
                            </w:r>
                            <w:r w:rsidR="00A946C1" w:rsidRPr="00065F3A"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  <w:t>_____</w:t>
                            </w:r>
                            <w:r w:rsidR="008C0EBD" w:rsidRPr="00065F3A"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  <w:t>.</w:t>
                            </w:r>
                          </w:p>
                          <w:p w:rsidR="000F139F" w:rsidRPr="00065F3A" w:rsidRDefault="00065F3A" w:rsidP="00A946C1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  <w:t xml:space="preserve">       </w:t>
                            </w:r>
                            <w:r w:rsidR="000F139F" w:rsidRPr="00065F3A"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  <w:t>Buddhists follow the</w:t>
                            </w:r>
                            <w:r w:rsidR="008C0EBD" w:rsidRPr="00065F3A"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  <w:t xml:space="preserve"> second </w:t>
                            </w:r>
                            <w:r w:rsidR="00A946C1" w:rsidRPr="00065F3A"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  <w:t>_______</w:t>
                            </w:r>
                            <w:r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  <w:t>__</w:t>
                            </w:r>
                            <w:r w:rsidR="00A946C1" w:rsidRPr="00065F3A"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  <w:t>_____</w:t>
                            </w:r>
                            <w:r w:rsidR="008C0EBD" w:rsidRPr="00065F3A"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  <w:t xml:space="preserve"> which suggests they should </w:t>
                            </w:r>
                            <w:r w:rsidR="00A946C1" w:rsidRPr="00065F3A"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  <w:t>use ___________ to _________ others. An example of this would be to give excess _______</w:t>
                            </w:r>
                            <w:r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  <w:t>__</w:t>
                            </w:r>
                            <w:r w:rsidR="00A946C1" w:rsidRPr="00065F3A"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  <w:t xml:space="preserve">___ to the _________. This </w:t>
                            </w:r>
                            <w:r w:rsidR="000F139F" w:rsidRPr="00065F3A"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  <w:t>will also help them gain</w:t>
                            </w:r>
                            <w:r w:rsidR="00A946C1" w:rsidRPr="00065F3A"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  <w:t xml:space="preserve"> good _______</w:t>
                            </w:r>
                            <w:r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  <w:t>___</w:t>
                            </w:r>
                            <w:r w:rsidR="00A946C1" w:rsidRPr="00065F3A">
                              <w:rPr>
                                <w:rFonts w:ascii="Tahoma" w:hAnsi="Tahoma" w:cs="Tahoma"/>
                                <w:sz w:val="42"/>
                                <w:szCs w:val="42"/>
                              </w:rPr>
                              <w:t>__.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-20.05pt;margin-top:-14.05pt;width:555.75pt;height:387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" filled="f" strokecolor="black [3213]">
                <v:textbox>
                  <w:txbxContent>
                    <w:p w:rsidR="000F139F" w:rsidRPr="00065F3A" w:rsidRDefault="000F139F" w:rsidP="00A946C1">
                      <w:pPr>
                        <w:spacing w:line="360" w:lineRule="auto"/>
                        <w:rPr>
                          <w:rFonts w:ascii="Tahoma" w:hAnsi="Tahoma" w:cs="Tahoma"/>
                          <w:sz w:val="42"/>
                          <w:szCs w:val="42"/>
                          <w:u w:val="single"/>
                        </w:rPr>
                      </w:pPr>
                      <w:r w:rsidRPr="00065F3A">
                        <w:rPr>
                          <w:rFonts w:ascii="Tahoma" w:hAnsi="Tahoma" w:cs="Tahoma"/>
                          <w:sz w:val="42"/>
                          <w:szCs w:val="42"/>
                          <w:u w:val="single"/>
                        </w:rPr>
                        <w:t>Additional help for Q3.</w:t>
                      </w:r>
                    </w:p>
                    <w:p w:rsidR="000F139F" w:rsidRPr="00065F3A" w:rsidRDefault="000F139F" w:rsidP="00A946C1">
                      <w:pPr>
                        <w:spacing w:line="360" w:lineRule="auto"/>
                        <w:rPr>
                          <w:rFonts w:ascii="Tahoma" w:hAnsi="Tahoma" w:cs="Tahoma"/>
                          <w:sz w:val="42"/>
                          <w:szCs w:val="42"/>
                        </w:rPr>
                      </w:pPr>
                      <w:r w:rsidRPr="00065F3A">
                        <w:rPr>
                          <w:rFonts w:ascii="Tahoma" w:hAnsi="Tahoma" w:cs="Tahoma"/>
                          <w:sz w:val="42"/>
                          <w:szCs w:val="42"/>
                        </w:rPr>
                        <w:t xml:space="preserve">Christians believe money should be used </w:t>
                      </w:r>
                      <w:r w:rsidR="00A946C1" w:rsidRPr="00065F3A">
                        <w:rPr>
                          <w:rFonts w:ascii="Tahoma" w:hAnsi="Tahoma" w:cs="Tahoma"/>
                          <w:sz w:val="42"/>
                          <w:szCs w:val="42"/>
                        </w:rPr>
                        <w:t>__</w:t>
                      </w:r>
                      <w:r w:rsidR="00065F3A">
                        <w:rPr>
                          <w:rFonts w:ascii="Tahoma" w:hAnsi="Tahoma" w:cs="Tahoma"/>
                          <w:sz w:val="42"/>
                          <w:szCs w:val="42"/>
                        </w:rPr>
                        <w:t>____</w:t>
                      </w:r>
                      <w:r w:rsidR="00A946C1" w:rsidRPr="00065F3A">
                        <w:rPr>
                          <w:rFonts w:ascii="Tahoma" w:hAnsi="Tahoma" w:cs="Tahoma"/>
                          <w:sz w:val="42"/>
                          <w:szCs w:val="42"/>
                        </w:rPr>
                        <w:t>___ ______</w:t>
                      </w:r>
                      <w:r w:rsidR="00065F3A">
                        <w:rPr>
                          <w:rFonts w:ascii="Tahoma" w:hAnsi="Tahoma" w:cs="Tahoma"/>
                          <w:sz w:val="42"/>
                          <w:szCs w:val="42"/>
                        </w:rPr>
                        <w:t>__</w:t>
                      </w:r>
                      <w:r w:rsidR="00A946C1" w:rsidRPr="00065F3A">
                        <w:rPr>
                          <w:rFonts w:ascii="Tahoma" w:hAnsi="Tahoma" w:cs="Tahoma"/>
                          <w:sz w:val="42"/>
                          <w:szCs w:val="42"/>
                        </w:rPr>
                        <w:t>__</w:t>
                      </w:r>
                      <w:proofErr w:type="gramStart"/>
                      <w:r w:rsidR="00A946C1" w:rsidRPr="00065F3A">
                        <w:rPr>
                          <w:rFonts w:ascii="Tahoma" w:hAnsi="Tahoma" w:cs="Tahoma"/>
                          <w:sz w:val="42"/>
                          <w:szCs w:val="42"/>
                        </w:rPr>
                        <w:t xml:space="preserve">_ </w:t>
                      </w:r>
                      <w:r w:rsidR="008C0EBD" w:rsidRPr="00065F3A">
                        <w:rPr>
                          <w:rFonts w:ascii="Tahoma" w:hAnsi="Tahoma" w:cs="Tahoma"/>
                          <w:sz w:val="42"/>
                          <w:szCs w:val="42"/>
                        </w:rPr>
                        <w:t xml:space="preserve"> people</w:t>
                      </w:r>
                      <w:proofErr w:type="gramEnd"/>
                      <w:r w:rsidR="008C0EBD" w:rsidRPr="00065F3A">
                        <w:rPr>
                          <w:rFonts w:ascii="Tahoma" w:hAnsi="Tahoma" w:cs="Tahoma"/>
                          <w:sz w:val="42"/>
                          <w:szCs w:val="42"/>
                        </w:rPr>
                        <w:t>. Jesus taught ‘</w:t>
                      </w:r>
                      <w:r w:rsidR="00A946C1" w:rsidRPr="00065F3A">
                        <w:rPr>
                          <w:rFonts w:ascii="Tahoma" w:hAnsi="Tahoma" w:cs="Tahoma"/>
                          <w:sz w:val="42"/>
                          <w:szCs w:val="42"/>
                        </w:rPr>
                        <w:t>_________ _____ ___________</w:t>
                      </w:r>
                      <w:r w:rsidR="00065F3A">
                        <w:rPr>
                          <w:rFonts w:ascii="Tahoma" w:hAnsi="Tahoma" w:cs="Tahoma"/>
                          <w:sz w:val="42"/>
                          <w:szCs w:val="42"/>
                        </w:rPr>
                        <w:t>___</w:t>
                      </w:r>
                      <w:r w:rsidR="00A946C1" w:rsidRPr="00065F3A">
                        <w:rPr>
                          <w:rFonts w:ascii="Tahoma" w:hAnsi="Tahoma" w:cs="Tahoma"/>
                          <w:sz w:val="42"/>
                          <w:szCs w:val="42"/>
                        </w:rPr>
                        <w:t>___</w:t>
                      </w:r>
                      <w:r w:rsidR="008C0EBD" w:rsidRPr="00065F3A">
                        <w:rPr>
                          <w:rFonts w:ascii="Tahoma" w:hAnsi="Tahoma" w:cs="Tahoma"/>
                          <w:sz w:val="42"/>
                          <w:szCs w:val="42"/>
                        </w:rPr>
                        <w:t xml:space="preserve">’, so if a Christian can afford it they should </w:t>
                      </w:r>
                      <w:r w:rsidR="00A946C1" w:rsidRPr="00065F3A">
                        <w:rPr>
                          <w:rFonts w:ascii="Tahoma" w:hAnsi="Tahoma" w:cs="Tahoma"/>
                          <w:sz w:val="42"/>
                          <w:szCs w:val="42"/>
                        </w:rPr>
                        <w:t>______</w:t>
                      </w:r>
                      <w:r w:rsidR="00065F3A">
                        <w:rPr>
                          <w:rFonts w:ascii="Tahoma" w:hAnsi="Tahoma" w:cs="Tahoma"/>
                          <w:sz w:val="42"/>
                          <w:szCs w:val="42"/>
                        </w:rPr>
                        <w:t>_</w:t>
                      </w:r>
                      <w:r w:rsidR="00A946C1" w:rsidRPr="00065F3A">
                        <w:rPr>
                          <w:rFonts w:ascii="Tahoma" w:hAnsi="Tahoma" w:cs="Tahoma"/>
                          <w:sz w:val="42"/>
                          <w:szCs w:val="42"/>
                        </w:rPr>
                        <w:t xml:space="preserve">______ </w:t>
                      </w:r>
                      <w:r w:rsidR="008C0EBD" w:rsidRPr="00065F3A">
                        <w:rPr>
                          <w:rFonts w:ascii="Tahoma" w:hAnsi="Tahoma" w:cs="Tahoma"/>
                          <w:sz w:val="42"/>
                          <w:szCs w:val="42"/>
                        </w:rPr>
                        <w:t xml:space="preserve">to a </w:t>
                      </w:r>
                      <w:r w:rsidR="00A946C1" w:rsidRPr="00065F3A">
                        <w:rPr>
                          <w:rFonts w:ascii="Tahoma" w:hAnsi="Tahoma" w:cs="Tahoma"/>
                          <w:sz w:val="42"/>
                          <w:szCs w:val="42"/>
                        </w:rPr>
                        <w:t>_______</w:t>
                      </w:r>
                      <w:r w:rsidR="00065F3A">
                        <w:rPr>
                          <w:rFonts w:ascii="Tahoma" w:hAnsi="Tahoma" w:cs="Tahoma"/>
                          <w:sz w:val="42"/>
                          <w:szCs w:val="42"/>
                        </w:rPr>
                        <w:t>_</w:t>
                      </w:r>
                      <w:r w:rsidR="00A946C1" w:rsidRPr="00065F3A">
                        <w:rPr>
                          <w:rFonts w:ascii="Tahoma" w:hAnsi="Tahoma" w:cs="Tahoma"/>
                          <w:sz w:val="42"/>
                          <w:szCs w:val="42"/>
                        </w:rPr>
                        <w:t>_____</w:t>
                      </w:r>
                      <w:r w:rsidR="008C0EBD" w:rsidRPr="00065F3A">
                        <w:rPr>
                          <w:rFonts w:ascii="Tahoma" w:hAnsi="Tahoma" w:cs="Tahoma"/>
                          <w:sz w:val="42"/>
                          <w:szCs w:val="42"/>
                        </w:rPr>
                        <w:t>.</w:t>
                      </w:r>
                    </w:p>
                    <w:p w:rsidR="000F139F" w:rsidRPr="00065F3A" w:rsidRDefault="00065F3A" w:rsidP="00A946C1">
                      <w:pPr>
                        <w:spacing w:line="360" w:lineRule="auto"/>
                        <w:rPr>
                          <w:rFonts w:ascii="Tahoma" w:hAnsi="Tahoma" w:cs="Tahoma"/>
                          <w:sz w:val="42"/>
                          <w:szCs w:val="42"/>
                        </w:rPr>
                      </w:pPr>
                      <w:r>
                        <w:rPr>
                          <w:rFonts w:ascii="Tahoma" w:hAnsi="Tahoma" w:cs="Tahoma"/>
                          <w:sz w:val="42"/>
                          <w:szCs w:val="42"/>
                        </w:rPr>
                        <w:t xml:space="preserve">       </w:t>
                      </w:r>
                      <w:r w:rsidR="000F139F" w:rsidRPr="00065F3A">
                        <w:rPr>
                          <w:rFonts w:ascii="Tahoma" w:hAnsi="Tahoma" w:cs="Tahoma"/>
                          <w:sz w:val="42"/>
                          <w:szCs w:val="42"/>
                        </w:rPr>
                        <w:t>Buddhists follow the</w:t>
                      </w:r>
                      <w:r w:rsidR="008C0EBD" w:rsidRPr="00065F3A">
                        <w:rPr>
                          <w:rFonts w:ascii="Tahoma" w:hAnsi="Tahoma" w:cs="Tahoma"/>
                          <w:sz w:val="42"/>
                          <w:szCs w:val="42"/>
                        </w:rPr>
                        <w:t xml:space="preserve"> second </w:t>
                      </w:r>
                      <w:r w:rsidR="00A946C1" w:rsidRPr="00065F3A">
                        <w:rPr>
                          <w:rFonts w:ascii="Tahoma" w:hAnsi="Tahoma" w:cs="Tahoma"/>
                          <w:sz w:val="42"/>
                          <w:szCs w:val="42"/>
                        </w:rPr>
                        <w:t>_______</w:t>
                      </w:r>
                      <w:r>
                        <w:rPr>
                          <w:rFonts w:ascii="Tahoma" w:hAnsi="Tahoma" w:cs="Tahoma"/>
                          <w:sz w:val="42"/>
                          <w:szCs w:val="42"/>
                        </w:rPr>
                        <w:t>__</w:t>
                      </w:r>
                      <w:r w:rsidR="00A946C1" w:rsidRPr="00065F3A">
                        <w:rPr>
                          <w:rFonts w:ascii="Tahoma" w:hAnsi="Tahoma" w:cs="Tahoma"/>
                          <w:sz w:val="42"/>
                          <w:szCs w:val="42"/>
                        </w:rPr>
                        <w:t>_____</w:t>
                      </w:r>
                      <w:r w:rsidR="008C0EBD" w:rsidRPr="00065F3A">
                        <w:rPr>
                          <w:rFonts w:ascii="Tahoma" w:hAnsi="Tahoma" w:cs="Tahoma"/>
                          <w:sz w:val="42"/>
                          <w:szCs w:val="42"/>
                        </w:rPr>
                        <w:t xml:space="preserve"> which suggests they should </w:t>
                      </w:r>
                      <w:r w:rsidR="00A946C1" w:rsidRPr="00065F3A">
                        <w:rPr>
                          <w:rFonts w:ascii="Tahoma" w:hAnsi="Tahoma" w:cs="Tahoma"/>
                          <w:sz w:val="42"/>
                          <w:szCs w:val="42"/>
                        </w:rPr>
                        <w:t>use ___________ to _________ others. An example of this would be to give excess _______</w:t>
                      </w:r>
                      <w:r>
                        <w:rPr>
                          <w:rFonts w:ascii="Tahoma" w:hAnsi="Tahoma" w:cs="Tahoma"/>
                          <w:sz w:val="42"/>
                          <w:szCs w:val="42"/>
                        </w:rPr>
                        <w:t>__</w:t>
                      </w:r>
                      <w:r w:rsidR="00A946C1" w:rsidRPr="00065F3A">
                        <w:rPr>
                          <w:rFonts w:ascii="Tahoma" w:hAnsi="Tahoma" w:cs="Tahoma"/>
                          <w:sz w:val="42"/>
                          <w:szCs w:val="42"/>
                        </w:rPr>
                        <w:t xml:space="preserve">___ to the _________. This </w:t>
                      </w:r>
                      <w:r w:rsidR="000F139F" w:rsidRPr="00065F3A">
                        <w:rPr>
                          <w:rFonts w:ascii="Tahoma" w:hAnsi="Tahoma" w:cs="Tahoma"/>
                          <w:sz w:val="42"/>
                          <w:szCs w:val="42"/>
                        </w:rPr>
                        <w:t>will also help them gain</w:t>
                      </w:r>
                      <w:r w:rsidR="00A946C1" w:rsidRPr="00065F3A">
                        <w:rPr>
                          <w:rFonts w:ascii="Tahoma" w:hAnsi="Tahoma" w:cs="Tahoma"/>
                          <w:sz w:val="42"/>
                          <w:szCs w:val="42"/>
                        </w:rPr>
                        <w:t xml:space="preserve"> good _______</w:t>
                      </w:r>
                      <w:r>
                        <w:rPr>
                          <w:rFonts w:ascii="Tahoma" w:hAnsi="Tahoma" w:cs="Tahoma"/>
                          <w:sz w:val="42"/>
                          <w:szCs w:val="42"/>
                        </w:rPr>
                        <w:t>___</w:t>
                      </w:r>
                      <w:r w:rsidR="00A946C1" w:rsidRPr="00065F3A">
                        <w:rPr>
                          <w:rFonts w:ascii="Tahoma" w:hAnsi="Tahoma" w:cs="Tahoma"/>
                          <w:sz w:val="42"/>
                          <w:szCs w:val="42"/>
                        </w:rPr>
                        <w:t>__.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139F" w:rsidRPr="00783391" w:rsidSect="00D507FC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139F" w:rsidRDefault="000F139F" w:rsidP="000F139F">
      <w:pPr>
        <w:spacing w:line="240" w:lineRule="auto"/>
      </w:pPr>
      <w:r>
        <w:separator/>
      </w:r>
    </w:p>
  </w:endnote>
  <w:endnote w:type="continuationSeparator" w:id="0">
    <w:p w:rsidR="000F139F" w:rsidRDefault="000F139F" w:rsidP="000F13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139F" w:rsidRDefault="000F139F" w:rsidP="000F139F">
      <w:pPr>
        <w:spacing w:line="240" w:lineRule="auto"/>
      </w:pPr>
      <w:r>
        <w:separator/>
      </w:r>
    </w:p>
  </w:footnote>
  <w:footnote w:type="continuationSeparator" w:id="0">
    <w:p w:rsidR="000F139F" w:rsidRDefault="000F139F" w:rsidP="000F139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F634F"/>
    <w:multiLevelType w:val="hybridMultilevel"/>
    <w:tmpl w:val="A5EA98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6284B"/>
    <w:multiLevelType w:val="hybridMultilevel"/>
    <w:tmpl w:val="E2C660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736CAF"/>
    <w:multiLevelType w:val="hybridMultilevel"/>
    <w:tmpl w:val="9EEE88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692"/>
    <w:rsid w:val="00012E11"/>
    <w:rsid w:val="00065F3A"/>
    <w:rsid w:val="00092D80"/>
    <w:rsid w:val="000C30E3"/>
    <w:rsid w:val="000D3DF8"/>
    <w:rsid w:val="000F139F"/>
    <w:rsid w:val="000F2C78"/>
    <w:rsid w:val="00160C9B"/>
    <w:rsid w:val="0021179D"/>
    <w:rsid w:val="00240338"/>
    <w:rsid w:val="00285A16"/>
    <w:rsid w:val="002C4692"/>
    <w:rsid w:val="002E5E5F"/>
    <w:rsid w:val="00384AA8"/>
    <w:rsid w:val="00404F95"/>
    <w:rsid w:val="00452748"/>
    <w:rsid w:val="0047359F"/>
    <w:rsid w:val="005051A7"/>
    <w:rsid w:val="0055120E"/>
    <w:rsid w:val="005517AA"/>
    <w:rsid w:val="00593069"/>
    <w:rsid w:val="005B1526"/>
    <w:rsid w:val="00783391"/>
    <w:rsid w:val="0079294B"/>
    <w:rsid w:val="00815247"/>
    <w:rsid w:val="00870962"/>
    <w:rsid w:val="008A2CDB"/>
    <w:rsid w:val="008C0EBD"/>
    <w:rsid w:val="00937CDC"/>
    <w:rsid w:val="009504A7"/>
    <w:rsid w:val="009A21C7"/>
    <w:rsid w:val="009B513E"/>
    <w:rsid w:val="009C069E"/>
    <w:rsid w:val="009D4D4B"/>
    <w:rsid w:val="00A4352C"/>
    <w:rsid w:val="00A946C1"/>
    <w:rsid w:val="00B226F3"/>
    <w:rsid w:val="00B62221"/>
    <w:rsid w:val="00B75658"/>
    <w:rsid w:val="00BF219C"/>
    <w:rsid w:val="00C61BE1"/>
    <w:rsid w:val="00C65C9F"/>
    <w:rsid w:val="00C869DB"/>
    <w:rsid w:val="00CF1416"/>
    <w:rsid w:val="00D044D9"/>
    <w:rsid w:val="00D143E3"/>
    <w:rsid w:val="00D1730B"/>
    <w:rsid w:val="00D35525"/>
    <w:rsid w:val="00D507FC"/>
    <w:rsid w:val="00DC38B8"/>
    <w:rsid w:val="00DD5D54"/>
    <w:rsid w:val="00E217F5"/>
    <w:rsid w:val="00E24B4E"/>
    <w:rsid w:val="00E71B69"/>
    <w:rsid w:val="00F4286E"/>
    <w:rsid w:val="00F57ADA"/>
    <w:rsid w:val="00FC040D"/>
    <w:rsid w:val="00FC6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C46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2C469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4692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2C4692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passage-display-bcv">
    <w:name w:val="passage-display-bcv"/>
    <w:basedOn w:val="DefaultParagraphFont"/>
    <w:rsid w:val="002C4692"/>
  </w:style>
  <w:style w:type="character" w:customStyle="1" w:styleId="passage-display-version">
    <w:name w:val="passage-display-version"/>
    <w:basedOn w:val="DefaultParagraphFont"/>
    <w:rsid w:val="002C4692"/>
  </w:style>
  <w:style w:type="character" w:customStyle="1" w:styleId="text">
    <w:name w:val="text"/>
    <w:basedOn w:val="DefaultParagraphFont"/>
    <w:rsid w:val="002C4692"/>
  </w:style>
  <w:style w:type="paragraph" w:customStyle="1" w:styleId="chapter-2">
    <w:name w:val="chapter-2"/>
    <w:basedOn w:val="Normal"/>
    <w:rsid w:val="002C46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hapternum">
    <w:name w:val="chapternum"/>
    <w:basedOn w:val="DefaultParagraphFont"/>
    <w:rsid w:val="002C4692"/>
  </w:style>
  <w:style w:type="character" w:customStyle="1" w:styleId="apple-converted-space">
    <w:name w:val="apple-converted-space"/>
    <w:basedOn w:val="DefaultParagraphFont"/>
    <w:rsid w:val="002C4692"/>
  </w:style>
  <w:style w:type="paragraph" w:styleId="NormalWeb">
    <w:name w:val="Normal (Web)"/>
    <w:basedOn w:val="Normal"/>
    <w:uiPriority w:val="99"/>
    <w:unhideWhenUsed/>
    <w:rsid w:val="002C46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woj">
    <w:name w:val="woj"/>
    <w:basedOn w:val="DefaultParagraphFont"/>
    <w:rsid w:val="002C4692"/>
  </w:style>
  <w:style w:type="paragraph" w:styleId="BodyText">
    <w:name w:val="Body Text"/>
    <w:basedOn w:val="Normal"/>
    <w:link w:val="BodyTextChar"/>
    <w:semiHidden/>
    <w:rsid w:val="009A21C7"/>
    <w:pPr>
      <w:spacing w:line="240" w:lineRule="auto"/>
    </w:pPr>
    <w:rPr>
      <w:rFonts w:ascii="Bradley Hand ITC" w:eastAsia="Times New Roman" w:hAnsi="Bradley Hand ITC" w:cs="Times New Roman"/>
      <w:sz w:val="28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9A21C7"/>
    <w:rPr>
      <w:rFonts w:ascii="Bradley Hand ITC" w:eastAsia="Times New Roman" w:hAnsi="Bradley Hand ITC" w:cs="Times New Roman"/>
      <w:sz w:val="28"/>
      <w:szCs w:val="24"/>
    </w:rPr>
  </w:style>
  <w:style w:type="paragraph" w:styleId="ListParagraph">
    <w:name w:val="List Paragraph"/>
    <w:basedOn w:val="Normal"/>
    <w:uiPriority w:val="34"/>
    <w:qFormat/>
    <w:rsid w:val="00F4286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F139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139F"/>
  </w:style>
  <w:style w:type="paragraph" w:styleId="Footer">
    <w:name w:val="footer"/>
    <w:basedOn w:val="Normal"/>
    <w:link w:val="FooterChar"/>
    <w:uiPriority w:val="99"/>
    <w:unhideWhenUsed/>
    <w:rsid w:val="000F139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139F"/>
  </w:style>
  <w:style w:type="paragraph" w:styleId="BalloonText">
    <w:name w:val="Balloon Text"/>
    <w:basedOn w:val="Normal"/>
    <w:link w:val="BalloonTextChar"/>
    <w:uiPriority w:val="99"/>
    <w:semiHidden/>
    <w:unhideWhenUsed/>
    <w:rsid w:val="00C61BE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B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C46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2C469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4692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2C4692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passage-display-bcv">
    <w:name w:val="passage-display-bcv"/>
    <w:basedOn w:val="DefaultParagraphFont"/>
    <w:rsid w:val="002C4692"/>
  </w:style>
  <w:style w:type="character" w:customStyle="1" w:styleId="passage-display-version">
    <w:name w:val="passage-display-version"/>
    <w:basedOn w:val="DefaultParagraphFont"/>
    <w:rsid w:val="002C4692"/>
  </w:style>
  <w:style w:type="character" w:customStyle="1" w:styleId="text">
    <w:name w:val="text"/>
    <w:basedOn w:val="DefaultParagraphFont"/>
    <w:rsid w:val="002C4692"/>
  </w:style>
  <w:style w:type="paragraph" w:customStyle="1" w:styleId="chapter-2">
    <w:name w:val="chapter-2"/>
    <w:basedOn w:val="Normal"/>
    <w:rsid w:val="002C46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hapternum">
    <w:name w:val="chapternum"/>
    <w:basedOn w:val="DefaultParagraphFont"/>
    <w:rsid w:val="002C4692"/>
  </w:style>
  <w:style w:type="character" w:customStyle="1" w:styleId="apple-converted-space">
    <w:name w:val="apple-converted-space"/>
    <w:basedOn w:val="DefaultParagraphFont"/>
    <w:rsid w:val="002C4692"/>
  </w:style>
  <w:style w:type="paragraph" w:styleId="NormalWeb">
    <w:name w:val="Normal (Web)"/>
    <w:basedOn w:val="Normal"/>
    <w:uiPriority w:val="99"/>
    <w:unhideWhenUsed/>
    <w:rsid w:val="002C46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woj">
    <w:name w:val="woj"/>
    <w:basedOn w:val="DefaultParagraphFont"/>
    <w:rsid w:val="002C4692"/>
  </w:style>
  <w:style w:type="paragraph" w:styleId="BodyText">
    <w:name w:val="Body Text"/>
    <w:basedOn w:val="Normal"/>
    <w:link w:val="BodyTextChar"/>
    <w:semiHidden/>
    <w:rsid w:val="009A21C7"/>
    <w:pPr>
      <w:spacing w:line="240" w:lineRule="auto"/>
    </w:pPr>
    <w:rPr>
      <w:rFonts w:ascii="Bradley Hand ITC" w:eastAsia="Times New Roman" w:hAnsi="Bradley Hand ITC" w:cs="Times New Roman"/>
      <w:sz w:val="28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9A21C7"/>
    <w:rPr>
      <w:rFonts w:ascii="Bradley Hand ITC" w:eastAsia="Times New Roman" w:hAnsi="Bradley Hand ITC" w:cs="Times New Roman"/>
      <w:sz w:val="28"/>
      <w:szCs w:val="24"/>
    </w:rPr>
  </w:style>
  <w:style w:type="paragraph" w:styleId="ListParagraph">
    <w:name w:val="List Paragraph"/>
    <w:basedOn w:val="Normal"/>
    <w:uiPriority w:val="34"/>
    <w:qFormat/>
    <w:rsid w:val="00F4286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F139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139F"/>
  </w:style>
  <w:style w:type="paragraph" w:styleId="Footer">
    <w:name w:val="footer"/>
    <w:basedOn w:val="Normal"/>
    <w:link w:val="FooterChar"/>
    <w:uiPriority w:val="99"/>
    <w:unhideWhenUsed/>
    <w:rsid w:val="000F139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139F"/>
  </w:style>
  <w:style w:type="paragraph" w:styleId="BalloonText">
    <w:name w:val="Balloon Text"/>
    <w:basedOn w:val="Normal"/>
    <w:link w:val="BalloonTextChar"/>
    <w:uiPriority w:val="99"/>
    <w:semiHidden/>
    <w:unhideWhenUsed/>
    <w:rsid w:val="00C61BE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B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44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microsoft.com/office/2007/relationships/hdphoto" Target="media/hdphoto3.wdp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gi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FD1E0C-D526-4850-8AB8-75F1B1FC8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B20EE9E6</Template>
  <TotalTime>1</TotalTime>
  <Pages>4</Pages>
  <Words>192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Beverley High School</Company>
  <LinksUpToDate>false</LinksUpToDate>
  <CharactersWithSpaces>1290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Butler</dc:creator>
  <cp:lastModifiedBy>W Butler</cp:lastModifiedBy>
  <cp:revision>2</cp:revision>
  <dcterms:created xsi:type="dcterms:W3CDTF">2016-04-25T07:26:00Z</dcterms:created>
  <dcterms:modified xsi:type="dcterms:W3CDTF">2016-04-25T07:26:00Z</dcterms:modified>
</cp:coreProperties>
</file>