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116" w:rsidRDefault="007156B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2362E12" wp14:editId="53925329">
            <wp:simplePos x="0" y="0"/>
            <wp:positionH relativeFrom="margin">
              <wp:posOffset>1774552</wp:posOffset>
            </wp:positionH>
            <wp:positionV relativeFrom="paragraph">
              <wp:posOffset>15200</wp:posOffset>
            </wp:positionV>
            <wp:extent cx="777933" cy="863310"/>
            <wp:effectExtent l="0" t="0" r="3175" b="0"/>
            <wp:wrapNone/>
            <wp:docPr id="7" name="Picture 7" descr="http://clipartist.net/RSS/openclipart.org/2012/March/SVG/Viscious-Speed/simple_houses_viscious_speed-197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ist.net/RSS/openclipart.org/2012/March/SVG/Viscious-Speed/simple_houses_viscious_speed-1979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3" t="27901" r="52557" b="52372"/>
                    <a:stretch/>
                  </pic:blipFill>
                  <pic:spPr bwMode="auto">
                    <a:xfrm>
                      <a:off x="0" y="0"/>
                      <a:ext cx="792769" cy="8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F8D37F1" wp14:editId="57A7EF8B">
            <wp:simplePos x="0" y="0"/>
            <wp:positionH relativeFrom="margin">
              <wp:posOffset>2526906</wp:posOffset>
            </wp:positionH>
            <wp:positionV relativeFrom="paragraph">
              <wp:posOffset>73073</wp:posOffset>
            </wp:positionV>
            <wp:extent cx="908096" cy="824073"/>
            <wp:effectExtent l="0" t="0" r="6350" b="0"/>
            <wp:wrapNone/>
            <wp:docPr id="8" name="Picture 8" descr="http://clipartist.net/RSS/openclipart.org/2012/March/SVG/Viscious-Speed/simple_houses_viscious_speed-197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ist.net/RSS/openclipart.org/2012/March/SVG/Viscious-Speed/simple_houses_viscious_speed-1979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t="23743" r="73049" b="52372"/>
                    <a:stretch/>
                  </pic:blipFill>
                  <pic:spPr bwMode="auto">
                    <a:xfrm>
                      <a:off x="0" y="0"/>
                      <a:ext cx="908775" cy="8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9D7CEA" wp14:editId="14CDF98C">
                <wp:simplePos x="0" y="0"/>
                <wp:positionH relativeFrom="margin">
                  <wp:posOffset>6372933</wp:posOffset>
                </wp:positionH>
                <wp:positionV relativeFrom="paragraph">
                  <wp:posOffset>531</wp:posOffset>
                </wp:positionV>
                <wp:extent cx="716915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1E" w:rsidRPr="00A50F1E" w:rsidRDefault="00A50F1E" w:rsidP="00A50F1E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proofErr w:type="gramStart"/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iv</w:t>
                            </w: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9D7C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1.8pt;margin-top:.05pt;width:56.4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" filled="f" stroked="f">
                <v:textbox style="mso-fit-shape-to-text:t">
                  <w:txbxContent>
                    <w:p w:rsidR="00A50F1E" w:rsidRPr="00A50F1E" w:rsidRDefault="00A50F1E" w:rsidP="00A50F1E">
                      <w:pPr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proofErr w:type="gramStart"/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(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>iv</w:t>
                      </w: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)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CEB2FD9" wp14:editId="25977652">
            <wp:simplePos x="0" y="0"/>
            <wp:positionH relativeFrom="margin">
              <wp:posOffset>8511018</wp:posOffset>
            </wp:positionH>
            <wp:positionV relativeFrom="paragraph">
              <wp:posOffset>-135270</wp:posOffset>
            </wp:positionV>
            <wp:extent cx="1238885" cy="1585732"/>
            <wp:effectExtent l="0" t="0" r="0" b="0"/>
            <wp:wrapNone/>
            <wp:docPr id="10" name="Picture 10" descr="http://www.gatefans.net/gforums/attachments/trust-fund-baby-gif.2845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atefans.net/gforums/attachments/trust-fund-baby-gif.28453/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1" r="30199" b="7325"/>
                    <a:stretch/>
                  </pic:blipFill>
                  <pic:spPr bwMode="auto">
                    <a:xfrm>
                      <a:off x="0" y="0"/>
                      <a:ext cx="1242550" cy="15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A2DD23" wp14:editId="090A6E25">
            <wp:simplePos x="0" y="0"/>
            <wp:positionH relativeFrom="column">
              <wp:posOffset>5072927</wp:posOffset>
            </wp:positionH>
            <wp:positionV relativeFrom="paragraph">
              <wp:posOffset>37722</wp:posOffset>
            </wp:positionV>
            <wp:extent cx="1300713" cy="1285104"/>
            <wp:effectExtent l="0" t="0" r="0" b="0"/>
            <wp:wrapNone/>
            <wp:docPr id="4" name="Picture 4" descr="https://encrypted-tbn0.gstatic.com/images?q=tbn:ANd9GcRI7AAs91UV6TuXs627_ptJ5m7wCb80IO7WwS16ZjviJYHJr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I7AAs91UV6TuXs627_ptJ5m7wCb80IO7WwS16ZjviJYHJrf8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13" cy="12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B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0304087" wp14:editId="06287900">
                <wp:simplePos x="0" y="0"/>
                <wp:positionH relativeFrom="column">
                  <wp:posOffset>8279476</wp:posOffset>
                </wp:positionH>
                <wp:positionV relativeFrom="paragraph">
                  <wp:posOffset>-426</wp:posOffset>
                </wp:positionV>
                <wp:extent cx="61341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1E" w:rsidRPr="00A50F1E" w:rsidRDefault="00A50F1E" w:rsidP="00A50F1E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v</w:t>
                            </w: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0304087" id="_x0000_s1027" type="#_x0000_t202" style="position:absolute;margin-left:651.95pt;margin-top:-.05pt;width:48.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" filled="f" stroked="f">
                <v:textbox style="mso-fit-shape-to-text:t">
                  <w:txbxContent>
                    <w:p w:rsidR="00A50F1E" w:rsidRPr="00A50F1E" w:rsidRDefault="00A50F1E" w:rsidP="00A50F1E">
                      <w:pPr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(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>v</w:t>
                      </w: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77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B6B583" wp14:editId="515E4B7D">
                <wp:simplePos x="0" y="0"/>
                <wp:positionH relativeFrom="column">
                  <wp:posOffset>-297815</wp:posOffset>
                </wp:positionH>
                <wp:positionV relativeFrom="paragraph">
                  <wp:posOffset>182647</wp:posOffset>
                </wp:positionV>
                <wp:extent cx="4508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09" w:rsidRPr="00A50F1E" w:rsidRDefault="00C10709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(</w:t>
                            </w:r>
                            <w:proofErr w:type="gramStart"/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i</w:t>
                            </w:r>
                            <w:proofErr w:type="gramEnd"/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9B6B583" id="_x0000_s1028" type="#_x0000_t202" style="position:absolute;margin-left:-23.45pt;margin-top:14.4pt;width:35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" filled="f" stroked="f">
                <v:textbox style="mso-fit-shape-to-text:t">
                  <w:txbxContent>
                    <w:p w:rsidR="00C10709" w:rsidRPr="00A50F1E" w:rsidRDefault="00C10709">
                      <w:pPr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(</w:t>
                      </w:r>
                      <w:proofErr w:type="spellStart"/>
                      <w:proofErr w:type="gramStart"/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i</w:t>
                      </w:r>
                      <w:proofErr w:type="spellEnd"/>
                      <w:proofErr w:type="gramEnd"/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7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2DFA4" wp14:editId="1CCA5944">
                <wp:simplePos x="0" y="0"/>
                <wp:positionH relativeFrom="margin">
                  <wp:posOffset>-227330</wp:posOffset>
                </wp:positionH>
                <wp:positionV relativeFrom="paragraph">
                  <wp:posOffset>-389633</wp:posOffset>
                </wp:positionV>
                <wp:extent cx="4791389" cy="1828800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3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0CFA" w:rsidRPr="00EC0CFA" w:rsidRDefault="00EC0CFA" w:rsidP="002867D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C0CFA"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Why are people rich?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982DFA4" id="Text Box 9" o:spid="_x0000_s1029" type="#_x0000_t202" style="position:absolute;margin-left:-17.9pt;margin-top:-30.7pt;width:377.25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:rsidR="00EC0CFA" w:rsidRPr="00EC0CFA" w:rsidRDefault="00EC0CFA" w:rsidP="002867D5">
                      <w:pPr>
                        <w:rPr>
                          <w:b/>
                          <w:outline/>
                          <w:color w:val="ED7D31" w:themeColor="accent2"/>
                          <w:sz w:val="56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C0CFA">
                        <w:rPr>
                          <w:b/>
                          <w:outline/>
                          <w:color w:val="ED7D31" w:themeColor="accent2"/>
                          <w:sz w:val="56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Why are people rich?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F1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CF5282" wp14:editId="419CFFAC">
                <wp:simplePos x="0" y="0"/>
                <wp:positionH relativeFrom="column">
                  <wp:posOffset>3637626</wp:posOffset>
                </wp:positionH>
                <wp:positionV relativeFrom="paragraph">
                  <wp:posOffset>73242</wp:posOffset>
                </wp:positionV>
                <wp:extent cx="833120" cy="40449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1E" w:rsidRPr="00A50F1E" w:rsidRDefault="00A50F1E" w:rsidP="00A50F1E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(i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ii</w:t>
                            </w: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CF5282" id="_x0000_s1030" type="#_x0000_t202" style="position:absolute;margin-left:286.45pt;margin-top:5.75pt;width:65.6pt;height:31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" filled="f" stroked="f">
                <v:textbox>
                  <w:txbxContent>
                    <w:p w:rsidR="00A50F1E" w:rsidRPr="00A50F1E" w:rsidRDefault="00A50F1E" w:rsidP="00A50F1E">
                      <w:pPr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(i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>i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>i</w:t>
                      </w: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2116" w:rsidRDefault="007156B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F9FD9F9" wp14:editId="127A02F8">
            <wp:simplePos x="0" y="0"/>
            <wp:positionH relativeFrom="column">
              <wp:posOffset>-123696</wp:posOffset>
            </wp:positionH>
            <wp:positionV relativeFrom="paragraph">
              <wp:posOffset>52729</wp:posOffset>
            </wp:positionV>
            <wp:extent cx="1099619" cy="1264413"/>
            <wp:effectExtent l="0" t="0" r="5715" b="0"/>
            <wp:wrapNone/>
            <wp:docPr id="1" name="Picture 1" descr="https://www.national-lottery.co.uk/c/i/box/how-to-play-lotto-video.jpg~f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tional-lottery.co.uk/c/i/box/how-to-play-lotto-video.jpg~f9b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3" t="13478" r="36596" b="14782"/>
                    <a:stretch/>
                  </pic:blipFill>
                  <pic:spPr bwMode="auto">
                    <a:xfrm>
                      <a:off x="0" y="0"/>
                      <a:ext cx="1100053" cy="12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B8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A680B35" wp14:editId="1482CCB8">
            <wp:simplePos x="0" y="0"/>
            <wp:positionH relativeFrom="column">
              <wp:posOffset>3846420</wp:posOffset>
            </wp:positionH>
            <wp:positionV relativeFrom="paragraph">
              <wp:posOffset>168476</wp:posOffset>
            </wp:positionV>
            <wp:extent cx="1377387" cy="1150524"/>
            <wp:effectExtent l="0" t="0" r="0" b="0"/>
            <wp:wrapNone/>
            <wp:docPr id="3" name="Picture 3" descr="http://photos.gograph.com/thumbs/CSP/CSP992/k1450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.gograph.com/thumbs/CSP/CSP992/k145090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9" cy="11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1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CE6B553" wp14:editId="19C71855">
                <wp:simplePos x="0" y="0"/>
                <wp:positionH relativeFrom="column">
                  <wp:posOffset>1229995</wp:posOffset>
                </wp:positionH>
                <wp:positionV relativeFrom="paragraph">
                  <wp:posOffset>51435</wp:posOffset>
                </wp:positionV>
                <wp:extent cx="543560" cy="40449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1E" w:rsidRPr="00A50F1E" w:rsidRDefault="00A50F1E" w:rsidP="00A50F1E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(i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i</w:t>
                            </w:r>
                            <w:r w:rsidRPr="00A50F1E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E6B553" id="_x0000_s1031" type="#_x0000_t202" style="position:absolute;margin-left:96.85pt;margin-top:4.05pt;width:42.8pt;height:31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" filled="f" stroked="f">
                <v:textbox>
                  <w:txbxContent>
                    <w:p w:rsidR="00A50F1E" w:rsidRPr="00A50F1E" w:rsidRDefault="00A50F1E" w:rsidP="00A50F1E">
                      <w:pPr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(i</w:t>
                      </w:r>
                      <w:r>
                        <w:rPr>
                          <w:rFonts w:ascii="Bradley Hand ITC" w:hAnsi="Bradley Hand ITC"/>
                          <w:b/>
                          <w:sz w:val="32"/>
                        </w:rPr>
                        <w:t>i</w:t>
                      </w:r>
                      <w:r w:rsidRPr="00A50F1E">
                        <w:rPr>
                          <w:rFonts w:ascii="Bradley Hand ITC" w:hAnsi="Bradley Hand ITC"/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2116" w:rsidRDefault="003120A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E524502" wp14:editId="752E2F05">
            <wp:simplePos x="0" y="0"/>
            <wp:positionH relativeFrom="margin">
              <wp:posOffset>6531747</wp:posOffset>
            </wp:positionH>
            <wp:positionV relativeFrom="paragraph">
              <wp:posOffset>21446</wp:posOffset>
            </wp:positionV>
            <wp:extent cx="1655179" cy="1100208"/>
            <wp:effectExtent l="0" t="0" r="2540" b="5080"/>
            <wp:wrapNone/>
            <wp:docPr id="2" name="Picture 2" descr="http://sr.photos2.fotosearch.com/bthumb/CSP/CSP916/k916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r.photos2.fotosearch.com/bthumb/CSP/CSP916/k91697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88" cy="11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5E9" w:rsidRDefault="00F775E9"/>
    <w:p w:rsidR="00F775E9" w:rsidRPr="00F775E9" w:rsidRDefault="007156BD" w:rsidP="00F775E9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0FB8A2D" wp14:editId="0CF0C415">
            <wp:simplePos x="0" y="0"/>
            <wp:positionH relativeFrom="margin">
              <wp:posOffset>1263771</wp:posOffset>
            </wp:positionH>
            <wp:positionV relativeFrom="paragraph">
              <wp:posOffset>64135</wp:posOffset>
            </wp:positionV>
            <wp:extent cx="1006998" cy="807877"/>
            <wp:effectExtent l="0" t="0" r="3175" b="0"/>
            <wp:wrapNone/>
            <wp:docPr id="6" name="Picture 6" descr="http://clipartist.net/RSS/openclipart.org/2012/March/SVG/Viscious-Speed/simple_houses_viscious_speed-197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ist.net/RSS/openclipart.org/2012/March/SVG/Viscious-Speed/simple_houses_viscious_speed-1979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5" t="30091" b="52372"/>
                    <a:stretch/>
                  </pic:blipFill>
                  <pic:spPr bwMode="auto">
                    <a:xfrm>
                      <a:off x="0" y="0"/>
                      <a:ext cx="1006998" cy="8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5E9" w:rsidRPr="00F775E9" w:rsidRDefault="007156BD" w:rsidP="00F775E9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BD936B8" wp14:editId="171507EA">
            <wp:simplePos x="0" y="0"/>
            <wp:positionH relativeFrom="margin">
              <wp:posOffset>2133367</wp:posOffset>
            </wp:positionH>
            <wp:positionV relativeFrom="paragraph">
              <wp:posOffset>7347</wp:posOffset>
            </wp:positionV>
            <wp:extent cx="1053296" cy="670681"/>
            <wp:effectExtent l="0" t="0" r="0" b="0"/>
            <wp:wrapNone/>
            <wp:docPr id="5" name="Picture 5" descr="http://clipartist.net/RSS/openclipart.org/2012/March/SVG/Viscious-Speed/simple_houses_viscious_speed-197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ist.net/RSS/openclipart.org/2012/March/SVG/Viscious-Speed/simple_houses_viscious_speed-1979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5" t="30515" r="22488" b="52372"/>
                    <a:stretch/>
                  </pic:blipFill>
                  <pic:spPr bwMode="auto">
                    <a:xfrm>
                      <a:off x="0" y="0"/>
                      <a:ext cx="1055838" cy="6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5E9" w:rsidRPr="00F775E9" w:rsidRDefault="00F775E9" w:rsidP="00F775E9"/>
    <w:p w:rsidR="00F775E9" w:rsidRPr="00F775E9" w:rsidRDefault="00F775E9" w:rsidP="00F775E9"/>
    <w:p w:rsidR="00F775E9" w:rsidRPr="00F775E9" w:rsidRDefault="007156BD" w:rsidP="00F775E9">
      <w:r w:rsidRPr="00107C8D">
        <w:rPr>
          <w:rFonts w:ascii="Candara" w:hAnsi="Candara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AD4307A" wp14:editId="79549EE5">
                <wp:simplePos x="0" y="0"/>
                <wp:positionH relativeFrom="margin">
                  <wp:posOffset>-227869</wp:posOffset>
                </wp:positionH>
                <wp:positionV relativeFrom="paragraph">
                  <wp:posOffset>213167</wp:posOffset>
                </wp:positionV>
                <wp:extent cx="10081260" cy="5173884"/>
                <wp:effectExtent l="0" t="0" r="15240" b="2730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1260" cy="517388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BFFEB"/>
                            </a:gs>
                            <a:gs pos="50000">
                              <a:srgbClr val="FFFFFF"/>
                            </a:gs>
                            <a:gs pos="100000">
                              <a:srgbClr val="EBFFEB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5E9" w:rsidRPr="007156BD" w:rsidRDefault="00F775E9" w:rsidP="00F775E9">
                            <w:pPr>
                              <w:rPr>
                                <w:rFonts w:ascii="Bradley Hand ITC" w:hAnsi="Bradley Hand ITC"/>
                                <w:color w:val="003300"/>
                                <w:sz w:val="4"/>
                                <w:szCs w:val="40"/>
                                <w:u w:val="single"/>
                              </w:rPr>
                            </w:pPr>
                          </w:p>
                          <w:p w:rsidR="00F775E9" w:rsidRPr="00C10709" w:rsidRDefault="005A42AD" w:rsidP="00F775E9">
                            <w:pP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  <w:u w:val="single"/>
                              </w:rPr>
                              <w:t>Complete the following;</w:t>
                            </w:r>
                          </w:p>
                          <w:p w:rsidR="00F775E9" w:rsidRPr="007156BD" w:rsidRDefault="00F775E9" w:rsidP="00F775E9">
                            <w:pPr>
                              <w:ind w:left="360"/>
                              <w:rPr>
                                <w:rFonts w:ascii="Bradley Hand ITC" w:hAnsi="Bradley Hand ITC"/>
                                <w:color w:val="003300"/>
                                <w:sz w:val="4"/>
                                <w:szCs w:val="40"/>
                              </w:rPr>
                            </w:pPr>
                          </w:p>
                          <w:p w:rsidR="00F775E9" w:rsidRPr="00C10709" w:rsidRDefault="0092072D" w:rsidP="00F775E9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F</w:t>
                            </w:r>
                            <w:r w:rsidR="00A50F1E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ive</w:t>
                            </w:r>
                            <w:r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reasons why people are</w:t>
                            </w:r>
                            <w:r w:rsidR="00F775E9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2F7169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rich may be..</w:t>
                            </w:r>
                            <w:r w:rsidR="00F775E9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.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(i)_____</w:t>
                            </w:r>
                            <w:r w:rsidR="00A50F1E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_____________________________________</w:t>
                            </w:r>
                            <w:r w:rsid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</w:t>
                            </w:r>
                          </w:p>
                          <w:p w:rsidR="006A6A7B" w:rsidRPr="00C10709" w:rsidRDefault="00C10709" w:rsidP="006A6A7B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(ii) ____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</w:t>
                            </w:r>
                          </w:p>
                          <w:p w:rsidR="006A6A7B" w:rsidRDefault="00A50F1E" w:rsidP="006A6A7B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(iii)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________________________________________________</w:t>
                            </w: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</w:t>
                            </w:r>
                            <w:r w:rsid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</w:t>
                            </w:r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(iv</w:t>
                            </w:r>
                            <w:proofErr w:type="gramStart"/>
                            <w:r w:rsidR="006A6A7B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)</w:t>
                            </w:r>
                            <w:r w:rsid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</w:t>
                            </w:r>
                            <w:proofErr w:type="gramEnd"/>
                            <w:r w:rsid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</w:t>
                            </w:r>
                          </w:p>
                          <w:p w:rsidR="00510772" w:rsidRPr="00C10709" w:rsidRDefault="00510772" w:rsidP="006A6A7B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(v)________________________________________________________________________________________________________________</w:t>
                            </w:r>
                          </w:p>
                          <w:p w:rsidR="002F7169" w:rsidRPr="007156BD" w:rsidRDefault="002F7169" w:rsidP="002F7169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18"/>
                                <w:szCs w:val="40"/>
                              </w:rPr>
                            </w:pPr>
                          </w:p>
                          <w:p w:rsidR="00F775E9" w:rsidRDefault="002F7169" w:rsidP="00F775E9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One person who became</w:t>
                            </w:r>
                            <w:r w:rsidR="00F775E9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‘filthy rich’</w:t>
                            </w:r>
                            <w:r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was ______________________ _____________________________. He became rich by</w:t>
                            </w:r>
                            <w:r w:rsid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10772" w:rsidRPr="007156BD" w:rsidRDefault="00510772" w:rsidP="00510772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16"/>
                                <w:szCs w:val="40"/>
                              </w:rPr>
                            </w:pPr>
                          </w:p>
                          <w:p w:rsidR="00F775E9" w:rsidRDefault="00510772" w:rsidP="0051077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bottom w:val="single" w:sz="12" w:space="0" w:color="auto"/>
                              </w:pBdr>
                              <w:spacing w:line="240" w:lineRule="auto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The term ‘Fat Cat’ refers to people who ____________________________________________________________________________</w:t>
                            </w:r>
                          </w:p>
                          <w:p w:rsidR="00510772" w:rsidRDefault="00510772" w:rsidP="00510772">
                            <w:pPr>
                              <w:pBdr>
                                <w:bottom w:val="single" w:sz="12" w:space="0" w:color="auto"/>
                              </w:pBdr>
                              <w:spacing w:line="240" w:lineRule="auto"/>
                              <w:ind w:left="360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</w:p>
                          <w:p w:rsidR="00510772" w:rsidRPr="007156BD" w:rsidRDefault="00510772" w:rsidP="00510772">
                            <w:pPr>
                              <w:spacing w:line="240" w:lineRule="auto"/>
                              <w:rPr>
                                <w:rFonts w:ascii="Bradley Hand ITC" w:hAnsi="Bradley Hand ITC"/>
                                <w:color w:val="003300"/>
                                <w:sz w:val="18"/>
                                <w:szCs w:val="40"/>
                              </w:rPr>
                            </w:pPr>
                          </w:p>
                          <w:p w:rsidR="007156BD" w:rsidRDefault="007156BD" w:rsidP="00F775E9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Rich people have a duty to help the poor because __________________________________________________________________</w:t>
                            </w:r>
                          </w:p>
                          <w:p w:rsidR="007156BD" w:rsidRDefault="007156BD" w:rsidP="007156BD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</w:t>
                            </w:r>
                          </w:p>
                          <w:p w:rsidR="00F775E9" w:rsidRPr="00C10709" w:rsidRDefault="007156BD" w:rsidP="007156BD">
                            <w:pPr>
                              <w:spacing w:line="240" w:lineRule="auto"/>
                              <w:ind w:left="720"/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</w:t>
                            </w:r>
                            <w:r w:rsidR="00F775E9" w:rsidRPr="00C10709"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Bradley Hand ITC" w:hAnsi="Bradley Hand ITC"/>
                                <w:color w:val="003300"/>
                                <w:sz w:val="32"/>
                                <w:szCs w:val="40"/>
                              </w:rPr>
                              <w:t xml:space="preserve"> However other people may have a different opinion because________________________________________________________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75E9" w:rsidRDefault="00F775E9" w:rsidP="00F775E9">
                            <w:pPr>
                              <w:rPr>
                                <w:rFonts w:ascii="Bradley Hand ITC" w:hAnsi="Bradley Hand ITC"/>
                                <w:color w:val="003300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D4307A" id="Text Box 31" o:spid="_x0000_s1032" type="#_x0000_t202" style="position:absolute;margin-left:-17.95pt;margin-top:16.8pt;width:793.8pt;height:407.4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" fillcolor="#ebffeb" strokecolor="#030">
                <v:fill focus="50%" type="gradient"/>
                <v:textbox>
                  <w:txbxContent>
                    <w:p w:rsidR="00F775E9" w:rsidRPr="007156BD" w:rsidRDefault="00F775E9" w:rsidP="00F775E9">
                      <w:pPr>
                        <w:rPr>
                          <w:rFonts w:ascii="Bradley Hand ITC" w:hAnsi="Bradley Hand ITC"/>
                          <w:color w:val="003300"/>
                          <w:sz w:val="4"/>
                          <w:szCs w:val="40"/>
                          <w:u w:val="single"/>
                        </w:rPr>
                      </w:pPr>
                      <w:bookmarkStart w:id="1" w:name="_GoBack"/>
                    </w:p>
                    <w:p w:rsidR="00F775E9" w:rsidRPr="00C10709" w:rsidRDefault="005A42AD" w:rsidP="00F775E9">
                      <w:pP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  <w:u w:val="single"/>
                        </w:rPr>
                        <w:t>Complete the following;</w:t>
                      </w:r>
                    </w:p>
                    <w:p w:rsidR="00F775E9" w:rsidRPr="007156BD" w:rsidRDefault="00F775E9" w:rsidP="00F775E9">
                      <w:pPr>
                        <w:ind w:left="360"/>
                        <w:rPr>
                          <w:rFonts w:ascii="Bradley Hand ITC" w:hAnsi="Bradley Hand ITC"/>
                          <w:color w:val="003300"/>
                          <w:sz w:val="4"/>
                          <w:szCs w:val="40"/>
                        </w:rPr>
                      </w:pPr>
                    </w:p>
                    <w:p w:rsidR="00F775E9" w:rsidRPr="00C10709" w:rsidRDefault="0092072D" w:rsidP="00F775E9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F</w:t>
                      </w:r>
                      <w:r w:rsidR="00A50F1E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ive</w:t>
                      </w:r>
                      <w:r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reasons why people are</w:t>
                      </w:r>
                      <w:r w:rsidR="00F775E9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</w:t>
                      </w:r>
                      <w:r w:rsidR="002F7169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rich may be..</w:t>
                      </w:r>
                      <w:r w:rsidR="00F775E9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.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(i)_____</w:t>
                      </w:r>
                      <w:r w:rsidR="00A50F1E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_____________________________________</w:t>
                      </w:r>
                      <w:r w:rsid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</w:t>
                      </w:r>
                    </w:p>
                    <w:p w:rsidR="006A6A7B" w:rsidRPr="00C10709" w:rsidRDefault="00C10709" w:rsidP="006A6A7B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(ii) ____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___________________________________________________________________________________________________________</w:t>
                      </w:r>
                    </w:p>
                    <w:p w:rsidR="006A6A7B" w:rsidRDefault="00A50F1E" w:rsidP="006A6A7B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(iii)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________________________________________________</w:t>
                      </w: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</w:t>
                      </w:r>
                      <w:r w:rsid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</w:t>
                      </w:r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(iv</w:t>
                      </w:r>
                      <w:proofErr w:type="gramStart"/>
                      <w:r w:rsidR="006A6A7B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)</w:t>
                      </w:r>
                      <w:r w:rsid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</w:t>
                      </w:r>
                      <w:proofErr w:type="gramEnd"/>
                      <w:r w:rsid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_______________________________________________________________________________________________________________</w:t>
                      </w:r>
                    </w:p>
                    <w:p w:rsidR="00510772" w:rsidRPr="00C10709" w:rsidRDefault="00510772" w:rsidP="006A6A7B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(v)________________________________________________________________________________________________________________</w:t>
                      </w:r>
                    </w:p>
                    <w:p w:rsidR="002F7169" w:rsidRPr="007156BD" w:rsidRDefault="002F7169" w:rsidP="002F7169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18"/>
                          <w:szCs w:val="40"/>
                        </w:rPr>
                      </w:pPr>
                    </w:p>
                    <w:p w:rsidR="00F775E9" w:rsidRDefault="002F7169" w:rsidP="00F775E9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One person who became</w:t>
                      </w:r>
                      <w:r w:rsidR="00F775E9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‘filthy rich’</w:t>
                      </w:r>
                      <w:r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was ______________________ _____________________________. He became rich by</w:t>
                      </w:r>
                      <w:r w:rsid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10772" w:rsidRPr="007156BD" w:rsidRDefault="00510772" w:rsidP="00510772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16"/>
                          <w:szCs w:val="40"/>
                        </w:rPr>
                      </w:pPr>
                    </w:p>
                    <w:p w:rsidR="00F775E9" w:rsidRDefault="00510772" w:rsidP="00510772">
                      <w:pPr>
                        <w:numPr>
                          <w:ilvl w:val="0"/>
                          <w:numId w:val="1"/>
                        </w:numPr>
                        <w:pBdr>
                          <w:bottom w:val="single" w:sz="12" w:space="0" w:color="auto"/>
                        </w:pBdr>
                        <w:spacing w:line="240" w:lineRule="auto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The term ‘Fat Cat’ refers to people who ____________________________________________________________________________</w:t>
                      </w:r>
                    </w:p>
                    <w:p w:rsidR="00510772" w:rsidRDefault="00510772" w:rsidP="00510772">
                      <w:pPr>
                        <w:pBdr>
                          <w:bottom w:val="single" w:sz="12" w:space="0" w:color="auto"/>
                        </w:pBdr>
                        <w:spacing w:line="240" w:lineRule="auto"/>
                        <w:ind w:left="360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</w:p>
                    <w:p w:rsidR="00510772" w:rsidRPr="007156BD" w:rsidRDefault="00510772" w:rsidP="00510772">
                      <w:pPr>
                        <w:spacing w:line="240" w:lineRule="auto"/>
                        <w:rPr>
                          <w:rFonts w:ascii="Bradley Hand ITC" w:hAnsi="Bradley Hand ITC"/>
                          <w:color w:val="003300"/>
                          <w:sz w:val="18"/>
                          <w:szCs w:val="40"/>
                        </w:rPr>
                      </w:pPr>
                    </w:p>
                    <w:p w:rsidR="007156BD" w:rsidRDefault="007156BD" w:rsidP="00F775E9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Rich people have a duty to help the poor because __________________________________________________________________</w:t>
                      </w:r>
                    </w:p>
                    <w:p w:rsidR="007156BD" w:rsidRDefault="007156BD" w:rsidP="007156BD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___________________________________________________________________________________________________________________</w:t>
                      </w:r>
                    </w:p>
                    <w:p w:rsidR="00F775E9" w:rsidRPr="00C10709" w:rsidRDefault="007156BD" w:rsidP="007156BD">
                      <w:pPr>
                        <w:spacing w:line="240" w:lineRule="auto"/>
                        <w:ind w:left="720"/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___________________________________________________________________________________________________________________</w:t>
                      </w:r>
                      <w:r w:rsidR="00F775E9" w:rsidRPr="00C10709"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>.</w:t>
                      </w:r>
                      <w:r>
                        <w:rPr>
                          <w:rFonts w:ascii="Bradley Hand ITC" w:hAnsi="Bradley Hand ITC"/>
                          <w:color w:val="003300"/>
                          <w:sz w:val="32"/>
                          <w:szCs w:val="40"/>
                        </w:rPr>
                        <w:t xml:space="preserve"> However other people may have a different opinion because________________________________________________________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bookmarkEnd w:id="1"/>
                    <w:p w:rsidR="00F775E9" w:rsidRDefault="00F775E9" w:rsidP="00F775E9">
                      <w:pPr>
                        <w:rPr>
                          <w:rFonts w:ascii="Bradley Hand ITC" w:hAnsi="Bradley Hand ITC"/>
                          <w:color w:val="003300"/>
                          <w:sz w:val="28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75E9" w:rsidRPr="00F775E9" w:rsidRDefault="00F775E9" w:rsidP="00F775E9"/>
    <w:p w:rsidR="00F775E9" w:rsidRPr="00F775E9" w:rsidRDefault="00F775E9" w:rsidP="00F775E9"/>
    <w:p w:rsidR="00F775E9" w:rsidRPr="00F775E9" w:rsidRDefault="00F775E9" w:rsidP="00F775E9"/>
    <w:p w:rsidR="00F775E9" w:rsidRPr="00F775E9" w:rsidRDefault="00F775E9" w:rsidP="00F775E9"/>
    <w:p w:rsidR="00F775E9" w:rsidRDefault="00F775E9" w:rsidP="00F775E9"/>
    <w:p w:rsidR="008A2CDB" w:rsidRPr="00F775E9" w:rsidRDefault="008A2CDB" w:rsidP="00F775E9"/>
    <w:sectPr w:rsidR="008A2CDB" w:rsidRPr="00F775E9" w:rsidSect="003120A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361"/>
    <w:multiLevelType w:val="hybridMultilevel"/>
    <w:tmpl w:val="E116BF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58"/>
    <w:rsid w:val="000527E8"/>
    <w:rsid w:val="00223558"/>
    <w:rsid w:val="00242116"/>
    <w:rsid w:val="002867D5"/>
    <w:rsid w:val="002F7169"/>
    <w:rsid w:val="003120A5"/>
    <w:rsid w:val="00386B0A"/>
    <w:rsid w:val="003C442E"/>
    <w:rsid w:val="00510772"/>
    <w:rsid w:val="005A42AD"/>
    <w:rsid w:val="00644689"/>
    <w:rsid w:val="006A6A7B"/>
    <w:rsid w:val="007156BD"/>
    <w:rsid w:val="008A2CDB"/>
    <w:rsid w:val="0092072D"/>
    <w:rsid w:val="00A50F1E"/>
    <w:rsid w:val="00B83245"/>
    <w:rsid w:val="00C10709"/>
    <w:rsid w:val="00D507FC"/>
    <w:rsid w:val="00D82B8C"/>
    <w:rsid w:val="00E64A9A"/>
    <w:rsid w:val="00EC0CFA"/>
    <w:rsid w:val="00F7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7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E07BE965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Butler</dc:creator>
  <cp:lastModifiedBy>W Butler</cp:lastModifiedBy>
  <cp:revision>2</cp:revision>
  <dcterms:created xsi:type="dcterms:W3CDTF">2016-05-27T15:39:00Z</dcterms:created>
  <dcterms:modified xsi:type="dcterms:W3CDTF">2016-05-27T15:39:00Z</dcterms:modified>
</cp:coreProperties>
</file>