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2AC" w:rsidRPr="008906D8" w:rsidRDefault="000522AC">
      <w:pPr>
        <w:rPr>
          <w:b/>
          <w:bCs/>
          <w:sz w:val="36"/>
          <w:szCs w:val="36"/>
        </w:rPr>
      </w:pPr>
      <w:r w:rsidRPr="008906D8">
        <w:rPr>
          <w:b/>
          <w:bCs/>
          <w:sz w:val="36"/>
          <w:szCs w:val="36"/>
        </w:rPr>
        <w:t>Masters of Money – Karl Marx</w:t>
      </w:r>
    </w:p>
    <w:p w:rsidR="000522AC" w:rsidRDefault="000522AC">
      <w:r>
        <w:t>Watch the documentary about Karl Marx and find the answers to the following questions. Remember, a ‘capitalist’ economic system is one in which free-market forces determine supply and demand, with little in the way of government intervention.</w:t>
      </w:r>
    </w:p>
    <w:p w:rsidR="000522AC" w:rsidRDefault="000522AC"/>
    <w:p w:rsidR="000522AC" w:rsidRDefault="000522AC" w:rsidP="00B960A4">
      <w:pPr>
        <w:pStyle w:val="ListParagraph"/>
        <w:numPr>
          <w:ilvl w:val="0"/>
          <w:numId w:val="1"/>
        </w:numPr>
        <w:ind w:left="360"/>
      </w:pPr>
      <w:r>
        <w:t xml:space="preserve">What </w:t>
      </w:r>
      <w:r w:rsidR="001259F0">
        <w:t xml:space="preserve">event </w:t>
      </w:r>
      <w:r>
        <w:t>inspire</w:t>
      </w:r>
      <w:r w:rsidR="001259F0">
        <w:t>d</w:t>
      </w:r>
      <w:r>
        <w:t xml:space="preserve"> Marx to start thinking about economics?</w:t>
      </w:r>
    </w:p>
    <w:p w:rsidR="00545D91" w:rsidRDefault="00545D91" w:rsidP="00B960A4"/>
    <w:p w:rsidR="001259F0" w:rsidRDefault="001259F0" w:rsidP="00B960A4">
      <w:bookmarkStart w:id="0" w:name="_GoBack"/>
      <w:bookmarkEnd w:id="0"/>
    </w:p>
    <w:p w:rsidR="00545D91" w:rsidRDefault="00545D91" w:rsidP="00B960A4">
      <w:pPr>
        <w:pStyle w:val="ListParagraph"/>
        <w:numPr>
          <w:ilvl w:val="0"/>
          <w:numId w:val="1"/>
        </w:numPr>
        <w:ind w:left="360"/>
      </w:pPr>
      <w:r>
        <w:t xml:space="preserve">What was the foundation of Marx’s thinking and </w:t>
      </w:r>
      <w:r w:rsidR="001259F0">
        <w:t>ideology</w:t>
      </w:r>
      <w:r>
        <w:t>?</w:t>
      </w:r>
    </w:p>
    <w:p w:rsidR="00545D91" w:rsidRDefault="00545D91" w:rsidP="00B960A4"/>
    <w:p w:rsidR="001259F0" w:rsidRDefault="001259F0" w:rsidP="00B960A4"/>
    <w:p w:rsidR="001259F0" w:rsidRDefault="001259F0" w:rsidP="00B960A4"/>
    <w:p w:rsidR="00545D91" w:rsidRDefault="00545D91" w:rsidP="00B960A4">
      <w:pPr>
        <w:pStyle w:val="ListParagraph"/>
        <w:numPr>
          <w:ilvl w:val="0"/>
          <w:numId w:val="1"/>
        </w:numPr>
        <w:ind w:left="360"/>
      </w:pPr>
      <w:r>
        <w:t>What is meant by the terms ‘bourgeoisie’ and ‘proletariat</w:t>
      </w:r>
      <w:r w:rsidR="001259F0">
        <w:t>’?</w:t>
      </w:r>
    </w:p>
    <w:p w:rsidR="00545D91" w:rsidRDefault="00545D91" w:rsidP="00B960A4"/>
    <w:p w:rsidR="001259F0" w:rsidRDefault="001259F0" w:rsidP="00B960A4"/>
    <w:p w:rsidR="00545D91" w:rsidRDefault="00545D91" w:rsidP="00B960A4">
      <w:pPr>
        <w:pStyle w:val="ListParagraph"/>
        <w:numPr>
          <w:ilvl w:val="0"/>
          <w:numId w:val="1"/>
        </w:numPr>
        <w:ind w:left="360"/>
      </w:pPr>
      <w:r>
        <w:t>According to Marx, what will happen to a capitalist that doesn’t seek maximum profit?</w:t>
      </w:r>
    </w:p>
    <w:p w:rsidR="00545D91" w:rsidRDefault="00545D91" w:rsidP="00B960A4"/>
    <w:p w:rsidR="001259F0" w:rsidRDefault="001259F0" w:rsidP="00B960A4"/>
    <w:p w:rsidR="001259F0" w:rsidRDefault="001259F0" w:rsidP="00B960A4"/>
    <w:p w:rsidR="00545D91" w:rsidRDefault="00545D91" w:rsidP="00B960A4">
      <w:pPr>
        <w:pStyle w:val="ListParagraph"/>
        <w:numPr>
          <w:ilvl w:val="0"/>
          <w:numId w:val="1"/>
        </w:numPr>
        <w:ind w:left="360"/>
      </w:pPr>
      <w:r>
        <w:t>Following a meeting of communist revolutionaries in the Red Lion pub, what were Marx and Engels commissioned to write?</w:t>
      </w:r>
    </w:p>
    <w:p w:rsidR="00545D91" w:rsidRDefault="00545D91" w:rsidP="00B960A4"/>
    <w:p w:rsidR="001259F0" w:rsidRDefault="001259F0" w:rsidP="00B960A4"/>
    <w:p w:rsidR="001259F0" w:rsidRDefault="001259F0" w:rsidP="00B960A4"/>
    <w:p w:rsidR="00545D91" w:rsidRDefault="00545D91" w:rsidP="00B960A4">
      <w:pPr>
        <w:pStyle w:val="ListParagraph"/>
        <w:numPr>
          <w:ilvl w:val="0"/>
          <w:numId w:val="1"/>
        </w:numPr>
        <w:ind w:left="360"/>
      </w:pPr>
      <w:r>
        <w:t>In what ways did Marx compliment capitalism?</w:t>
      </w:r>
    </w:p>
    <w:p w:rsidR="00CB57BC" w:rsidRDefault="00CB57BC" w:rsidP="00B960A4"/>
    <w:p w:rsidR="001259F0" w:rsidRDefault="001259F0" w:rsidP="00B960A4"/>
    <w:p w:rsidR="001259F0" w:rsidRDefault="001259F0" w:rsidP="00B960A4"/>
    <w:p w:rsidR="00CB57BC" w:rsidRDefault="00CB57BC" w:rsidP="00B960A4">
      <w:pPr>
        <w:pStyle w:val="ListParagraph"/>
        <w:numPr>
          <w:ilvl w:val="0"/>
          <w:numId w:val="1"/>
        </w:numPr>
        <w:ind w:left="360"/>
      </w:pPr>
      <w:r>
        <w:t>Why would the treatment of workers lead to the fall of capitalism?</w:t>
      </w:r>
    </w:p>
    <w:p w:rsidR="00CB57BC" w:rsidRDefault="00CB57BC" w:rsidP="00B960A4"/>
    <w:p w:rsidR="001259F0" w:rsidRDefault="001259F0" w:rsidP="00B960A4"/>
    <w:p w:rsidR="00CB57BC" w:rsidRDefault="00CB57BC" w:rsidP="00B960A4">
      <w:pPr>
        <w:pStyle w:val="ListParagraph"/>
        <w:numPr>
          <w:ilvl w:val="0"/>
          <w:numId w:val="1"/>
        </w:numPr>
        <w:ind w:left="360"/>
      </w:pPr>
      <w:r>
        <w:lastRenderedPageBreak/>
        <w:t>Explain why capitalism is “doomed” if there aren’t very many workers/miners (low supply of labour)?</w:t>
      </w:r>
    </w:p>
    <w:p w:rsidR="00187E0A" w:rsidRDefault="00187E0A" w:rsidP="00B960A4"/>
    <w:p w:rsidR="001259F0" w:rsidRDefault="001259F0" w:rsidP="00B960A4"/>
    <w:p w:rsidR="001259F0" w:rsidRDefault="001259F0" w:rsidP="00B960A4"/>
    <w:p w:rsidR="00187E0A" w:rsidRDefault="00187E0A" w:rsidP="00B960A4">
      <w:pPr>
        <w:pStyle w:val="ListParagraph"/>
        <w:numPr>
          <w:ilvl w:val="0"/>
          <w:numId w:val="1"/>
        </w:numPr>
        <w:ind w:left="360"/>
      </w:pPr>
      <w:r>
        <w:t>Explain why capitalism is “doomed” even when there is a lot of labour (high supply of labour)?</w:t>
      </w:r>
    </w:p>
    <w:p w:rsidR="00187E0A" w:rsidRDefault="00187E0A" w:rsidP="00B960A4"/>
    <w:p w:rsidR="001259F0" w:rsidRDefault="001259F0" w:rsidP="00B960A4"/>
    <w:p w:rsidR="001259F0" w:rsidRDefault="001259F0" w:rsidP="00B960A4"/>
    <w:p w:rsidR="00187E0A" w:rsidRDefault="00187E0A" w:rsidP="00B960A4">
      <w:pPr>
        <w:pStyle w:val="ListParagraph"/>
        <w:numPr>
          <w:ilvl w:val="0"/>
          <w:numId w:val="1"/>
        </w:numPr>
        <w:ind w:left="360"/>
      </w:pPr>
      <w:r>
        <w:t>What share of income in the United States is going to the top 1%? 20 years ago and today.</w:t>
      </w:r>
    </w:p>
    <w:p w:rsidR="00187E0A" w:rsidRDefault="00187E0A" w:rsidP="00B960A4"/>
    <w:p w:rsidR="00187E0A" w:rsidRDefault="00187E0A" w:rsidP="00B960A4"/>
    <w:p w:rsidR="00187E0A" w:rsidRDefault="00187E0A" w:rsidP="00B960A4">
      <w:pPr>
        <w:pStyle w:val="ListParagraph"/>
        <w:numPr>
          <w:ilvl w:val="0"/>
          <w:numId w:val="1"/>
        </w:numPr>
        <w:ind w:left="360"/>
      </w:pPr>
      <w:r>
        <w:t>What factors have contributed to this growing inequality?</w:t>
      </w:r>
    </w:p>
    <w:p w:rsidR="0020156E" w:rsidRDefault="0020156E" w:rsidP="00B960A4"/>
    <w:p w:rsidR="001259F0" w:rsidRDefault="001259F0" w:rsidP="00B960A4"/>
    <w:p w:rsidR="0020156E" w:rsidRDefault="0020156E" w:rsidP="00B960A4"/>
    <w:p w:rsidR="0020156E" w:rsidRDefault="0020156E" w:rsidP="00B960A4">
      <w:pPr>
        <w:pStyle w:val="ListParagraph"/>
        <w:numPr>
          <w:ilvl w:val="0"/>
          <w:numId w:val="1"/>
        </w:numPr>
        <w:ind w:left="360"/>
      </w:pPr>
      <w:r>
        <w:t>What is capitalism’s solution to low wages? What is the problem with this?</w:t>
      </w:r>
    </w:p>
    <w:p w:rsidR="0020156E" w:rsidRDefault="0020156E" w:rsidP="00B960A4"/>
    <w:p w:rsidR="001259F0" w:rsidRDefault="001259F0" w:rsidP="00B960A4"/>
    <w:p w:rsidR="001259F0" w:rsidRDefault="001259F0" w:rsidP="00B960A4"/>
    <w:p w:rsidR="006F4BF7" w:rsidRDefault="006F4BF7" w:rsidP="00B960A4">
      <w:pPr>
        <w:pStyle w:val="ListParagraph"/>
        <w:numPr>
          <w:ilvl w:val="0"/>
          <w:numId w:val="1"/>
        </w:numPr>
        <w:ind w:left="360"/>
      </w:pPr>
      <w:r>
        <w:t>When did Marx say we could afford to have a revolution and replace capitalism?</w:t>
      </w:r>
    </w:p>
    <w:p w:rsidR="006F4BF7" w:rsidRDefault="006F4BF7" w:rsidP="00B960A4"/>
    <w:p w:rsidR="001259F0" w:rsidRDefault="001259F0" w:rsidP="00B960A4"/>
    <w:p w:rsidR="001259F0" w:rsidRDefault="001259F0" w:rsidP="00B960A4"/>
    <w:p w:rsidR="006F4BF7" w:rsidRDefault="006F4BF7" w:rsidP="00B960A4">
      <w:pPr>
        <w:pStyle w:val="ListParagraph"/>
        <w:numPr>
          <w:ilvl w:val="0"/>
          <w:numId w:val="1"/>
        </w:numPr>
        <w:ind w:left="360"/>
      </w:pPr>
      <w:r>
        <w:t>What was capitalism to be replaced with?</w:t>
      </w:r>
    </w:p>
    <w:p w:rsidR="000522AC" w:rsidRDefault="000522AC" w:rsidP="00B960A4"/>
    <w:p w:rsidR="001259F0" w:rsidRDefault="001259F0" w:rsidP="00B960A4"/>
    <w:p w:rsidR="001259F0" w:rsidRDefault="001259F0" w:rsidP="00B960A4"/>
    <w:p w:rsidR="000522AC" w:rsidRDefault="000522AC" w:rsidP="00B960A4">
      <w:pPr>
        <w:pStyle w:val="ListParagraph"/>
        <w:numPr>
          <w:ilvl w:val="0"/>
          <w:numId w:val="1"/>
        </w:numPr>
        <w:ind w:left="360"/>
      </w:pPr>
      <w:r>
        <w:t>Which two economists also saw capitalism as inherently unstable and unfair?</w:t>
      </w:r>
    </w:p>
    <w:p w:rsidR="001259F0" w:rsidRDefault="001259F0"/>
    <w:p w:rsidR="001259F0" w:rsidRDefault="001259F0"/>
    <w:p w:rsidR="008906D8" w:rsidRDefault="008906D8">
      <w:r>
        <w:lastRenderedPageBreak/>
        <w:t>Masters of Money – Karl Marx</w:t>
      </w:r>
    </w:p>
    <w:p w:rsidR="008906D8" w:rsidRDefault="00B960A4">
      <w:hyperlink r:id="rId7" w:history="1">
        <w:r w:rsidR="008906D8">
          <w:rPr>
            <w:rStyle w:val="Hyperlink"/>
          </w:rPr>
          <w:t>https://www.youtube.com/watch?v=IyrhoHtSkzg</w:t>
        </w:r>
      </w:hyperlink>
    </w:p>
    <w:p w:rsidR="008906D8" w:rsidRDefault="008906D8"/>
    <w:p w:rsidR="000522AC" w:rsidRPr="000522AC" w:rsidRDefault="000522AC">
      <w:pPr>
        <w:rPr>
          <w:i/>
          <w:iCs/>
          <w:color w:val="FF0000"/>
        </w:rPr>
      </w:pPr>
    </w:p>
    <w:sectPr w:rsidR="000522AC" w:rsidRPr="000522A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F5E" w:rsidRDefault="00850F5E" w:rsidP="00850F5E">
      <w:pPr>
        <w:spacing w:after="0" w:line="240" w:lineRule="auto"/>
      </w:pPr>
      <w:r>
        <w:separator/>
      </w:r>
    </w:p>
  </w:endnote>
  <w:endnote w:type="continuationSeparator" w:id="0">
    <w:p w:rsidR="00850F5E" w:rsidRDefault="00850F5E" w:rsidP="0085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F5E" w:rsidRDefault="00850F5E" w:rsidP="00850F5E">
      <w:pPr>
        <w:spacing w:after="0" w:line="240" w:lineRule="auto"/>
      </w:pPr>
      <w:r>
        <w:separator/>
      </w:r>
    </w:p>
  </w:footnote>
  <w:footnote w:type="continuationSeparator" w:id="0">
    <w:p w:rsidR="00850F5E" w:rsidRDefault="00850F5E" w:rsidP="0085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F5E" w:rsidRDefault="00850F5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4760926</wp:posOffset>
          </wp:positionH>
          <wp:positionV relativeFrom="paragraph">
            <wp:posOffset>-354330</wp:posOffset>
          </wp:positionV>
          <wp:extent cx="1757238" cy="2305878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121" t="14776" r="6214" b="24862"/>
                  <a:stretch/>
                </pic:blipFill>
                <pic:spPr bwMode="auto">
                  <a:xfrm>
                    <a:off x="0" y="0"/>
                    <a:ext cx="1757238" cy="23058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557">
      <w:t>Theme 1 – Economic Systems – Economic Thinkers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E7E09"/>
    <w:multiLevelType w:val="hybridMultilevel"/>
    <w:tmpl w:val="8EB09C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65233"/>
    <w:multiLevelType w:val="hybridMultilevel"/>
    <w:tmpl w:val="8EB09C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D91"/>
    <w:rsid w:val="000522AC"/>
    <w:rsid w:val="001259F0"/>
    <w:rsid w:val="00187E0A"/>
    <w:rsid w:val="0020156E"/>
    <w:rsid w:val="00223DD8"/>
    <w:rsid w:val="00545D91"/>
    <w:rsid w:val="00561557"/>
    <w:rsid w:val="006F4BF7"/>
    <w:rsid w:val="00747DFC"/>
    <w:rsid w:val="00850F5E"/>
    <w:rsid w:val="008906D8"/>
    <w:rsid w:val="00B960A4"/>
    <w:rsid w:val="00CB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10567D"/>
  <w15:chartTrackingRefBased/>
  <w15:docId w15:val="{1ACE789E-0F78-44BF-B18A-33C9CDE1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2A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9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0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F5E"/>
  </w:style>
  <w:style w:type="paragraph" w:styleId="Footer">
    <w:name w:val="footer"/>
    <w:basedOn w:val="Normal"/>
    <w:link w:val="FooterChar"/>
    <w:uiPriority w:val="99"/>
    <w:unhideWhenUsed/>
    <w:rsid w:val="00850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yrhoHtSkz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93C6BD0</Template>
  <TotalTime>86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Wilson</dc:creator>
  <cp:keywords/>
  <dc:description/>
  <cp:lastModifiedBy>Michael Wilson</cp:lastModifiedBy>
  <cp:revision>7</cp:revision>
  <dcterms:created xsi:type="dcterms:W3CDTF">2019-11-04T17:30:00Z</dcterms:created>
  <dcterms:modified xsi:type="dcterms:W3CDTF">2019-11-05T09:47:00Z</dcterms:modified>
</cp:coreProperties>
</file>