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F28C8" wp14:editId="783C6223">
                <wp:simplePos x="0" y="0"/>
                <wp:positionH relativeFrom="column">
                  <wp:posOffset>2774950</wp:posOffset>
                </wp:positionH>
                <wp:positionV relativeFrom="paragraph">
                  <wp:posOffset>-261620</wp:posOffset>
                </wp:positionV>
                <wp:extent cx="710755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636" w:rsidRPr="00453636" w:rsidRDefault="00453636" w:rsidP="004536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“To what extent 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has the government’s intervention in the property market (including Help To Buy) 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result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ed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in government failure?” 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KAA – Government failure because…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 EV – Not government failure… (Successes of the intervention)</w:t>
                            </w:r>
                            <w:r w:rsidR="00560102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/critique the KAA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2F28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.5pt;margin-top:-20.6pt;width:559.6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" filled="f" stroked="f">
                <v:textbox style="mso-fit-shape-to-text:t">
                  <w:txbxContent>
                    <w:p w:rsidR="00453636" w:rsidRPr="00453636" w:rsidRDefault="00453636" w:rsidP="004536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“To what extent 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has the government’s intervention in the property market (including Help To Buy) 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result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ed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 in government failure?” 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KAA – Government failure because…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  <w:t xml:space="preserve"> EV – Not government failure… (Successes of the intervention)</w:t>
                      </w:r>
                      <w:r w:rsidR="00560102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/critique the KAA</w:t>
                      </w:r>
                    </w:p>
                  </w:txbxContent>
                </v:textbox>
              </v:shape>
            </w:pict>
          </mc:Fallback>
        </mc:AlternateContent>
      </w:r>
      <w:r w:rsidR="0071228E" w:rsidRPr="0071228E">
        <w:rPr>
          <w:sz w:val="20"/>
        </w:rPr>
        <w:t>Information gaps</w:t>
      </w:r>
    </w:p>
    <w:p w:rsidR="00436FB2" w:rsidRPr="0071228E" w:rsidRDefault="0071228E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>Distortion of price signals</w:t>
      </w:r>
    </w:p>
    <w:p w:rsidR="00436FB2" w:rsidRPr="0071228E" w:rsidRDefault="0071228E" w:rsidP="00EB77EC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 xml:space="preserve">Unintended consequences </w:t>
      </w:r>
    </w:p>
    <w:p w:rsidR="00436FB2" w:rsidRDefault="0071228E" w:rsidP="00EB77EC">
      <w:pPr>
        <w:numPr>
          <w:ilvl w:val="0"/>
          <w:numId w:val="1"/>
        </w:numPr>
      </w:pPr>
      <w:r w:rsidRPr="0071228E">
        <w:rPr>
          <w:sz w:val="20"/>
        </w:rPr>
        <w:t>Excessive administrative costs</w:t>
      </w:r>
    </w:p>
    <w:p w:rsidR="00EB77EC" w:rsidRDefault="00EB77EC" w:rsidP="00EB77EC"/>
    <w:p w:rsidR="00EB77EC" w:rsidRDefault="00EB77EC" w:rsidP="00EB77EC"/>
    <w:p w:rsidR="00EB77EC" w:rsidRDefault="00811A48" w:rsidP="00EB77E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E7B7E8" wp14:editId="6B86FCB8">
                <wp:simplePos x="0" y="0"/>
                <wp:positionH relativeFrom="column">
                  <wp:posOffset>3241343</wp:posOffset>
                </wp:positionH>
                <wp:positionV relativeFrom="paragraph">
                  <wp:posOffset>251811</wp:posOffset>
                </wp:positionV>
                <wp:extent cx="3917314" cy="3443200"/>
                <wp:effectExtent l="0" t="0" r="0" b="508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314" cy="3443200"/>
                          <a:chOff x="0" y="0"/>
                          <a:chExt cx="3917314" cy="34432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static.guim.co.uk/sys-images/Guardian/Pix/pictures/2012/8/31/1346432757020/Construction-on-a-buildin-00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81" y="0"/>
                            <a:ext cx="3070746" cy="184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2366"/>
                            <a:ext cx="3917314" cy="160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7EC" w:rsidRDefault="00EB77EC">
                              <w:r>
                                <w:t>Help To Buy: Scheme in which the government supports first time buyers in a number of ways. Including</w:t>
                              </w:r>
                              <w:r w:rsidR="00811A48">
                                <w:t xml:space="preserve"> topping-up deposits for mortgages; creating ISAs to support deposit saving; forcing developers to sell some properties below market value (affordable housing) and providing subsidies to encourage new construction.</w:t>
                              </w:r>
                              <w:r w:rsidR="00453636">
                                <w:br/>
                                <w:t>Also consider: planning permission/green belts.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7B7E8" id="Group 2" o:spid="_x0000_s1027" style="position:absolute;margin-left:255.2pt;margin-top:19.85pt;width:308.45pt;height:271.1pt;z-index:251660288" coordsize="39173,34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http://static.guim.co.uk/sys-images/Guardian/Pix/pictures/2012/8/31/1346432757020/Construction-on-a-buildin-004.jpg" style="position:absolute;left:4230;width:30708;height:18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0EHGAAAA2gAAAA8AAABkcnMvZG93bnJldi54bWxEj09rwkAQxe+FfodlCr1I3bQHlegmpKVF&#10;8c/BVLHHITtNQrOzIbtq/PauIPQ0DO/N+72Zpb1pxIk6V1tW8DqMQBAXVtdcKth9f71MQDiPrLGx&#10;TAou5CBNHh9mGGt75i2dcl+KEMIuRgWV920spSsqMuiGtiUO2q/tDPqwdqXUHZ5DuGnkWxSNpMGa&#10;A6HClj4qKv7yowncz2w+Pm5+2kG0Wupsvqf39WGg1PNTn01BeOr9v/l+vdChPtxeuU2Z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XQQcYAAADaAAAADwAAAAAAAAAAAAAA&#10;AACfAgAAZHJzL2Rvd25yZXYueG1sUEsFBgAAAAAEAAQA9wAAAJIDAAAAAA==&#10;">
                  <v:imagedata r:id="rId6" o:title="Construction-on-a-buildin-004"/>
                  <v:path arrowok="t"/>
                </v:shape>
                <v:shape id="_x0000_s1029" type="#_x0000_t202" style="position:absolute;top:18423;width:3917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EB77EC" w:rsidRDefault="00EB77EC">
                        <w:r>
                          <w:t>Help To Buy: Scheme in which the government supports first time buyers in a number of ways. Including</w:t>
                        </w:r>
                        <w:r w:rsidR="00811A48">
                          <w:t xml:space="preserve"> topping-up deposits for mortgages; creating ISAs to support deposit saving; forcing developers to sell some properties below market value (affordable housing) and providing subsidies to encourage new construction.</w:t>
                        </w:r>
                        <w:r w:rsidR="00453636">
                          <w:br/>
                          <w:t>Also consider: planning permission/green belts.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EB77EC" w:rsidRDefault="00EB77EC" w:rsidP="00EB77EC"/>
    <w:p w:rsidR="00811A48" w:rsidRDefault="00811A48" w:rsidP="00EB77EC"/>
    <w:p w:rsidR="00811A48" w:rsidRDefault="00811A48" w:rsidP="00EB77EC"/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94B12" wp14:editId="7A21AFF3">
                <wp:simplePos x="0" y="0"/>
                <wp:positionH relativeFrom="column">
                  <wp:posOffset>2622814</wp:posOffset>
                </wp:positionH>
                <wp:positionV relativeFrom="paragraph">
                  <wp:posOffset>-172085</wp:posOffset>
                </wp:positionV>
                <wp:extent cx="7108166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6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636" w:rsidRPr="00453636" w:rsidRDefault="00453636" w:rsidP="004536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“To what extent might regulations on the sale of cigarettes and high taxes on tobacco result in government failure?” 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KAA – Government failure because…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 EV – Not government failure… (Successes of the intervention)</w:t>
                            </w:r>
                            <w:r w:rsidR="00560102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/ critique the KAA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94B12" id="_x0000_s1030" type="#_x0000_t202" style="position:absolute;left:0;text-align:left;margin-left:206.5pt;margin-top:-13.55pt;width:559.7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" filled="f" stroked="f">
                <v:textbox style="mso-fit-shape-to-text:t">
                  <w:txbxContent>
                    <w:p w:rsidR="00453636" w:rsidRPr="00453636" w:rsidRDefault="00453636" w:rsidP="004536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“To what extent might regulations on the sale of cigarettes and high taxes on tobacco result in government failure?” 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KAA – Government failure because…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  <w:t xml:space="preserve"> EV – Not government failure… (Successes of the intervention)</w:t>
                      </w:r>
                      <w:r w:rsidR="00560102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/ critique the KAA</w:t>
                      </w:r>
                    </w:p>
                  </w:txbxContent>
                </v:textbox>
              </v:shape>
            </w:pict>
          </mc:Fallback>
        </mc:AlternateContent>
      </w:r>
      <w:r w:rsidRPr="0071228E">
        <w:rPr>
          <w:sz w:val="20"/>
        </w:rPr>
        <w:t>Information gaps</w:t>
      </w: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>Distortion of price signals</w:t>
      </w: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 xml:space="preserve">Unintended consequences </w:t>
      </w: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>Excessive administrative costs</w:t>
      </w:r>
    </w:p>
    <w:p w:rsidR="00811A48" w:rsidRDefault="00811A48" w:rsidP="00EB77EC"/>
    <w:p w:rsidR="00811A48" w:rsidRDefault="00811A48" w:rsidP="00EB77EC"/>
    <w:p w:rsidR="00811A48" w:rsidRDefault="00811A48" w:rsidP="00EB77E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AF9DF4" wp14:editId="7E4B75B9">
                <wp:simplePos x="0" y="0"/>
                <wp:positionH relativeFrom="column">
                  <wp:posOffset>3502325</wp:posOffset>
                </wp:positionH>
                <wp:positionV relativeFrom="paragraph">
                  <wp:posOffset>123058</wp:posOffset>
                </wp:positionV>
                <wp:extent cx="3631720" cy="3795623"/>
                <wp:effectExtent l="0" t="0" r="698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720" cy="3795623"/>
                          <a:chOff x="0" y="0"/>
                          <a:chExt cx="3631720" cy="3795623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img01.thedrum.com/s3fs-public/news/tmp/90538/uk-cigarettes-branding-ba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90" y="0"/>
                            <a:ext cx="3088257" cy="206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78425"/>
                            <a:ext cx="3631720" cy="1717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A48" w:rsidRDefault="00811A48">
                              <w:r>
                                <w:t>Cigarette intervention includes taxation and regulations such as warning signs, blank packaging, no smoking in cars/public places.</w:t>
                              </w:r>
                              <w:r w:rsidR="002F3F02">
                                <w:br/>
                                <w:t>Effectiveness?</w:t>
                              </w:r>
                              <w:r w:rsidR="002F3F02">
                                <w:br/>
                              </w:r>
                              <w:r w:rsidR="00453636">
                                <w:t>Intended outcome?</w:t>
                              </w:r>
                              <w:r w:rsidR="00453636">
                                <w:br/>
                                <w:t>Shifting the problem?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F9DF4" id="Group 5" o:spid="_x0000_s1031" style="position:absolute;margin-left:275.75pt;margin-top:9.7pt;width:285.95pt;height:298.85pt;z-index:251663360;mso-height-relative:margin" coordsize="36317,37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">
                <v:shape id="Picture 3" o:spid="_x0000_s1032" type="#_x0000_t75" alt="http://img01.thedrum.com/s3fs-public/news/tmp/90538/uk-cigarettes-branding-ban.jpg" style="position:absolute;left:948;width:30883;height:2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R23EAAAA2gAAAA8AAABkcnMvZG93bnJldi54bWxEj0FrwkAUhO+C/2F5ghfRjRZsia5SWyz1&#10;aFILvT2zz2xs9m3IbjX++25B6HGYmW+Y5bqztbhQ6yvHCqaTBARx4XTFpYKPfDt+AuEDssbaMSm4&#10;kYf1qt9bYqrdlfd0yUIpIoR9igpMCE0qpS8MWfQT1xBH7+RaiyHKtpS6xWuE21rOkmQuLVYcFww2&#10;9GKo+M5+rII33H0mo8edOdY6P5yz16/Z5tYoNRx0zwsQgbrwH76337WCB/i7Em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iR23EAAAA2gAAAA8AAAAAAAAAAAAAAAAA&#10;nwIAAGRycy9kb3ducmV2LnhtbFBLBQYAAAAABAAEAPcAAACQAwAAAAA=&#10;">
                  <v:imagedata r:id="rId8" o:title="uk-cigarettes-branding-ban"/>
                  <v:path arrowok="t"/>
                </v:shape>
                <v:shape id="_x0000_s1033" type="#_x0000_t202" style="position:absolute;top:20784;width:36317;height:17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811A48" w:rsidRDefault="00811A48">
                        <w:r>
                          <w:t>Cigarette intervention includes taxation and regulations such as warning signs, blank packaging, no smoking in cars/public places.</w:t>
                        </w:r>
                        <w:r w:rsidR="002F3F02">
                          <w:br/>
                          <w:t>Effectiveness?</w:t>
                        </w:r>
                        <w:r w:rsidR="002F3F02">
                          <w:br/>
                        </w:r>
                        <w:r w:rsidR="00453636">
                          <w:t>Intended outcome?</w:t>
                        </w:r>
                        <w:r w:rsidR="00453636">
                          <w:br/>
                          <w:t>Shifting the problem?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1A48" w:rsidRDefault="00811A48" w:rsidP="00EB77EC"/>
    <w:p w:rsidR="00811A48" w:rsidRDefault="00811A48" w:rsidP="00EB77EC"/>
    <w:p w:rsidR="00811A48" w:rsidRDefault="00811A48" w:rsidP="00EB77EC"/>
    <w:p w:rsidR="00EB77EC" w:rsidRDefault="00EB77EC" w:rsidP="00EB77EC"/>
    <w:p w:rsidR="00EB77EC" w:rsidRPr="00EB77EC" w:rsidRDefault="00EB77EC" w:rsidP="00EB77EC"/>
    <w:p w:rsidR="00A261A7" w:rsidRDefault="00A261A7"/>
    <w:p w:rsidR="00811A48" w:rsidRDefault="00811A48"/>
    <w:p w:rsidR="00811A48" w:rsidRDefault="00811A48"/>
    <w:p w:rsidR="00811A48" w:rsidRDefault="00811A48"/>
    <w:p w:rsidR="00811A48" w:rsidRDefault="00811A48"/>
    <w:p w:rsidR="00811A48" w:rsidRDefault="00811A48"/>
    <w:p w:rsidR="00811A48" w:rsidRDefault="00811A48"/>
    <w:p w:rsidR="00811A48" w:rsidRDefault="00811A48"/>
    <w:p w:rsidR="00811A48" w:rsidRDefault="00811A48"/>
    <w:p w:rsidR="00453636" w:rsidRPr="0071228E" w:rsidRDefault="0071228E" w:rsidP="00453636">
      <w:pPr>
        <w:numPr>
          <w:ilvl w:val="0"/>
          <w:numId w:val="1"/>
        </w:numPr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90B9EB" wp14:editId="2D39581F">
                <wp:simplePos x="0" y="0"/>
                <wp:positionH relativeFrom="column">
                  <wp:posOffset>2751455</wp:posOffset>
                </wp:positionH>
                <wp:positionV relativeFrom="paragraph">
                  <wp:posOffset>-260350</wp:posOffset>
                </wp:positionV>
                <wp:extent cx="734885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8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636" w:rsidRPr="00453636" w:rsidRDefault="00453636" w:rsidP="004536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“To what extent 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has </w:t>
                            </w:r>
                            <w:r w:rsidR="004B4EAD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the high taxation of fuel and intervention within the railway industry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result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ed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4EAD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in government failure?” 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KAA – Government failure because…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 EV – Not government failure… (Successes of the intervention)</w:t>
                            </w:r>
                            <w:r w:rsidR="00560102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/ critique the KAA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0B9EB" id="_x0000_s1034" type="#_x0000_t202" style="position:absolute;left:0;text-align:left;margin-left:216.65pt;margin-top:-20.5pt;width:578.6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" filled="f" stroked="f">
                <v:textbox style="mso-fit-shape-to-text:t">
                  <w:txbxContent>
                    <w:p w:rsidR="00453636" w:rsidRPr="00453636" w:rsidRDefault="00453636" w:rsidP="004536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“To what extent 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has </w:t>
                      </w:r>
                      <w:r w:rsidR="004B4EAD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the high taxation of fuel and intervention within the railway industry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result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ed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B4EAD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in government failure?” 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KAA – Government failure because…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  <w:t xml:space="preserve"> EV – Not government failure… (Successes of the intervention)</w:t>
                      </w:r>
                      <w:r w:rsidR="00560102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/ critique the KAA</w:t>
                      </w:r>
                    </w:p>
                  </w:txbxContent>
                </v:textbox>
              </v:shape>
            </w:pict>
          </mc:Fallback>
        </mc:AlternateContent>
      </w:r>
      <w:r w:rsidR="00453636" w:rsidRPr="0071228E">
        <w:rPr>
          <w:sz w:val="20"/>
        </w:rPr>
        <w:t>Information gaps</w:t>
      </w: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>Distortion of price signals</w:t>
      </w: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 xml:space="preserve">Unintended consequences </w:t>
      </w:r>
    </w:p>
    <w:p w:rsidR="00453636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>Excessive administrative costs</w:t>
      </w:r>
    </w:p>
    <w:p w:rsidR="0071228E" w:rsidRPr="0071228E" w:rsidRDefault="0071228E" w:rsidP="0071228E">
      <w:pPr>
        <w:ind w:left="720"/>
        <w:rPr>
          <w:sz w:val="20"/>
        </w:rPr>
      </w:pPr>
    </w:p>
    <w:p w:rsidR="00811A48" w:rsidRPr="00811A48" w:rsidRDefault="00453636" w:rsidP="00811A4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FF0437A" wp14:editId="2F59702B">
                <wp:simplePos x="0" y="0"/>
                <wp:positionH relativeFrom="column">
                  <wp:posOffset>3519577</wp:posOffset>
                </wp:positionH>
                <wp:positionV relativeFrom="paragraph">
                  <wp:posOffset>290998</wp:posOffset>
                </wp:positionV>
                <wp:extent cx="3088257" cy="3856007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257" cy="3856007"/>
                          <a:chOff x="0" y="0"/>
                          <a:chExt cx="3088257" cy="385600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globalvillageextra.com/wp-content/uploads/2015/01/petrol-pump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257" cy="206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61400"/>
                            <a:ext cx="3088005" cy="179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3F02" w:rsidRDefault="00811A48">
                              <w:r>
                                <w:t>Around 70% of the price of petrol is a tax.</w:t>
                              </w:r>
                              <w:r w:rsidR="00A47E01">
                                <w:br/>
                                <w:t>Railways are subsidised and Network Rail (owns infrastructure - tracks) is nationalised.</w:t>
                              </w:r>
                              <w:r w:rsidR="002F3F02">
                                <w:br/>
                                <w:t>Intended outcomes?</w:t>
                              </w:r>
                              <w:r w:rsidR="002F3F02">
                                <w:br/>
                                <w:t>Impact upon consumers?</w:t>
                              </w:r>
                              <w:r w:rsidR="002F3F02">
                                <w:br/>
                                <w:t>Effectiveness?</w:t>
                              </w:r>
                              <w:r w:rsidR="002F3F02">
                                <w:br/>
                                <w:t>Knock-on effects elsewhere?</w:t>
                              </w:r>
                              <w:r w:rsidR="00A47E01">
                                <w:br/>
                                <w:t>Inefficiencies of government ownership?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0437A" id="Group 10" o:spid="_x0000_s1035" style="position:absolute;margin-left:277.15pt;margin-top:22.9pt;width:243.15pt;height:303.6pt;z-index:251666432;mso-height-relative:margin" coordsize="30882,38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6AAAAAFJnaHRsb25nAAABd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HB4AAAAB&#10;AAAAoAAAAGsAAAHgAADIoAAAHAIAGAAB/9j/4AAQSkZJRgABAgAASABIAAD/7QAMQWRvYmVfQ00A&#10;Af/uAA5BZG9iZQBkgAAAAAH/2wCEAAwICAgJCAwJCQwRCwoLERUPDAwPFRgTExUTExgRDAwMDAwM&#10;EQwMDAwMDAwMDAwMDAwMDAwMDAwMDAwMDAwMDAwBDQsLDQ4NEA4OEBQODg4UFA4ODg4UEQwMDAwM&#10;EREMDAwMDAwRDAwMDAwMDAwMDAwMDAwMDAwMDAwMDAwMDAwMDP/AABEIAG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PoBdwMBEQACEQEDEQH/3QAEAC/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">
                <v:shape id="Picture 6" o:spid="_x0000_s1036" type="#_x0000_t75" alt="http://globalvillageextra.com/wp-content/uploads/2015/01/petrol-pump.jpg" style="position:absolute;width:30882;height:2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QALBAAAA2gAAAA8AAABkcnMvZG93bnJldi54bWxEj0FrwkAUhO9C/8PyCr3piz0ESV1FxEI9&#10;FDT6Ax7Z12w0+zbNrhr/vSsUehxm5htmvhxcq67ch8aLhukkA8VSedNIreF4+BzPQIVIYqj1whru&#10;HGC5eBnNqTD+Jnu+lrFWCSKhIA02xq5ADJVlR2HiO5bk/fjeUUyyr9H0dEtw1+J7luXoqJG0YKnj&#10;teXqXF6cBmN/8UDbTY2n700peRl2Z6y0fnsdVh+gIg/xP/zX/jIacnheSTcA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tQALBAAAA2gAAAA8AAAAAAAAAAAAAAAAAnwIA&#10;AGRycy9kb3ducmV2LnhtbFBLBQYAAAAABAAEAPcAAACNAwAAAAA=&#10;">
                  <v:imagedata r:id="rId10" o:title="petrol-pump"/>
                  <v:path arrowok="t"/>
                </v:shape>
                <v:shape id="_x0000_s1037" type="#_x0000_t202" style="position:absolute;top:20614;width:30880;height:17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F3F02" w:rsidRDefault="00811A48">
                        <w:r>
                          <w:t>Around 70% of the price of petrol is a tax.</w:t>
                        </w:r>
                        <w:r w:rsidR="00A47E01">
                          <w:br/>
                          <w:t>Railways are subsidised and Network Rail (owns infrastructure - tracks) is nationalised.</w:t>
                        </w:r>
                        <w:r w:rsidR="002F3F02">
                          <w:br/>
                          <w:t>Intended outcomes?</w:t>
                        </w:r>
                        <w:r w:rsidR="002F3F02">
                          <w:br/>
                          <w:t>Impact upon consumers?</w:t>
                        </w:r>
                        <w:r w:rsidR="002F3F02">
                          <w:br/>
                          <w:t>Effectiveness?</w:t>
                        </w:r>
                        <w:r w:rsidR="002F3F02">
                          <w:br/>
                          <w:t>Knock-on effects elsewhere?</w:t>
                        </w:r>
                        <w:r w:rsidR="00A47E01">
                          <w:br/>
                          <w:t>Inefficiencies of government ownership?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1A48" w:rsidRPr="00811A48" w:rsidRDefault="00811A48" w:rsidP="00811A48"/>
    <w:p w:rsidR="00811A48" w:rsidRPr="00811A48" w:rsidRDefault="00811A48" w:rsidP="00811A48"/>
    <w:p w:rsidR="00811A48" w:rsidRPr="00811A48" w:rsidRDefault="00811A48" w:rsidP="00811A48"/>
    <w:p w:rsidR="00811A48" w:rsidRPr="00811A48" w:rsidRDefault="00811A48" w:rsidP="00811A48"/>
    <w:p w:rsidR="00811A48" w:rsidRPr="00811A48" w:rsidRDefault="00811A48" w:rsidP="00811A48"/>
    <w:p w:rsidR="00811A48" w:rsidRPr="00811A48" w:rsidRDefault="00811A48" w:rsidP="00811A48"/>
    <w:p w:rsidR="00811A48" w:rsidRDefault="00811A48" w:rsidP="00811A48"/>
    <w:p w:rsidR="00811A48" w:rsidRDefault="00811A48" w:rsidP="00811A48">
      <w:pPr>
        <w:jc w:val="right"/>
      </w:pPr>
    </w:p>
    <w:p w:rsidR="00811A48" w:rsidRDefault="00811A48" w:rsidP="00811A48">
      <w:pPr>
        <w:jc w:val="right"/>
      </w:pPr>
    </w:p>
    <w:p w:rsidR="00811A48" w:rsidRDefault="00811A48" w:rsidP="00811A48">
      <w:pPr>
        <w:jc w:val="right"/>
      </w:pPr>
    </w:p>
    <w:p w:rsidR="00811A48" w:rsidRDefault="00811A48" w:rsidP="00811A48">
      <w:pPr>
        <w:jc w:val="right"/>
      </w:pPr>
    </w:p>
    <w:p w:rsidR="00811A48" w:rsidRDefault="00811A48" w:rsidP="00811A48">
      <w:pPr>
        <w:jc w:val="right"/>
      </w:pPr>
    </w:p>
    <w:p w:rsidR="00811A48" w:rsidRDefault="00811A48" w:rsidP="00811A48">
      <w:pPr>
        <w:jc w:val="right"/>
      </w:pPr>
    </w:p>
    <w:p w:rsidR="00811A48" w:rsidRDefault="00811A48" w:rsidP="00811A48">
      <w:pPr>
        <w:jc w:val="right"/>
      </w:pPr>
    </w:p>
    <w:p w:rsidR="00811A48" w:rsidRDefault="00811A48" w:rsidP="00811A48">
      <w:pPr>
        <w:jc w:val="right"/>
      </w:pP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lastRenderedPageBreak/>
        <w:t>Information gaps</w:t>
      </w: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>Distortion of price signals</w:t>
      </w:r>
    </w:p>
    <w:p w:rsidR="00453636" w:rsidRPr="0071228E" w:rsidRDefault="00453636" w:rsidP="00453636">
      <w:pPr>
        <w:numPr>
          <w:ilvl w:val="0"/>
          <w:numId w:val="1"/>
        </w:numPr>
        <w:rPr>
          <w:sz w:val="20"/>
        </w:rPr>
      </w:pPr>
      <w:r w:rsidRPr="0071228E">
        <w:rPr>
          <w:sz w:val="20"/>
        </w:rPr>
        <w:t xml:space="preserve">Unintended consequences </w:t>
      </w:r>
    </w:p>
    <w:p w:rsidR="00453636" w:rsidRDefault="00453636" w:rsidP="00453636">
      <w:pPr>
        <w:numPr>
          <w:ilvl w:val="0"/>
          <w:numId w:val="1"/>
        </w:numPr>
      </w:pPr>
      <w:r w:rsidRPr="0071228E">
        <w:rPr>
          <w:sz w:val="20"/>
        </w:rPr>
        <w:t>Excessive administrative costs</w:t>
      </w:r>
      <w:r w:rsidR="004B4E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CFCE98" wp14:editId="3835806D">
                <wp:simplePos x="0" y="0"/>
                <wp:positionH relativeFrom="column">
                  <wp:posOffset>2927350</wp:posOffset>
                </wp:positionH>
                <wp:positionV relativeFrom="paragraph">
                  <wp:posOffset>-1078865</wp:posOffset>
                </wp:positionV>
                <wp:extent cx="710755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EAD" w:rsidRPr="00453636" w:rsidRDefault="004B4EAD" w:rsidP="004B4E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“To what extent 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has the government’s intervention in the labour market (including income tax and the minimum wage) resulted in government failure?</w:t>
                            </w:r>
                            <w:r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KAA – Government failure because…</w:t>
                            </w:r>
                            <w:r w:rsidRPr="00453636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 EV – Not government failure… (Successes of the intervention)</w:t>
                            </w:r>
                            <w:r w:rsidR="00560102" w:rsidRPr="00560102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0102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/ critique the </w:t>
                            </w:r>
                            <w:r w:rsidR="00560102">
                              <w:rPr>
                                <w:rFonts w:cs="MyriadPro-Regular"/>
                                <w:i/>
                                <w:color w:val="000000"/>
                                <w:sz w:val="24"/>
                                <w:szCs w:val="24"/>
                              </w:rPr>
                              <w:t>KAA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FCE98" id="_x0000_s1038" type="#_x0000_t202" style="position:absolute;left:0;text-align:left;margin-left:230.5pt;margin-top:-84.95pt;width:559.6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" filled="f" stroked="f">
                <v:textbox style="mso-fit-shape-to-text:t">
                  <w:txbxContent>
                    <w:p w:rsidR="004B4EAD" w:rsidRPr="00453636" w:rsidRDefault="004B4EAD" w:rsidP="004B4E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“To what extent 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has the government’s intervention in the labour market (including income tax and the minimum wage) resulted in government failure?</w:t>
                      </w:r>
                      <w:r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KAA – Government failure because…</w:t>
                      </w:r>
                      <w:r w:rsidRPr="00453636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br/>
                        <w:t xml:space="preserve"> EV – Not government failure… (Successes of the intervention)</w:t>
                      </w:r>
                      <w:r w:rsidR="00560102" w:rsidRPr="00560102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560102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 xml:space="preserve">/ critique the </w:t>
                      </w:r>
                      <w:r w:rsidR="00560102">
                        <w:rPr>
                          <w:rFonts w:cs="MyriadPro-Regular"/>
                          <w:i/>
                          <w:color w:val="000000"/>
                          <w:sz w:val="24"/>
                          <w:szCs w:val="24"/>
                        </w:rPr>
                        <w:t>KAA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11A48" w:rsidRDefault="00811A48" w:rsidP="00453636"/>
    <w:p w:rsidR="00811A48" w:rsidRPr="00811A48" w:rsidRDefault="0071228E" w:rsidP="00811A48">
      <w:pPr>
        <w:jc w:val="right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540385</wp:posOffset>
                </wp:positionV>
                <wp:extent cx="2553335" cy="3501390"/>
                <wp:effectExtent l="0" t="0" r="0" b="381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335" cy="3501390"/>
                          <a:chOff x="0" y="0"/>
                          <a:chExt cx="2553419" cy="350193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http://consciouslifenews.com/wp-content/uploads/2012/01/Income-Tax-Monopoly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419" cy="19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5065"/>
                            <a:ext cx="2553335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EAD" w:rsidRDefault="00811A48">
                              <w:r>
                                <w:t>The top rate of income tax (over £150,000) is 45% and £</w:t>
                              </w:r>
                              <w:r w:rsidR="002F3F02">
                                <w:t>42k-£150k is 40%.</w:t>
                              </w:r>
                              <w:r w:rsidR="002F3F02">
                                <w:br/>
                                <w:t>Intended outcome?</w:t>
                              </w:r>
                              <w:r w:rsidR="002F3F02">
                                <w:br/>
                                <w:t>Discouragement?</w:t>
                              </w:r>
                              <w:r w:rsidR="002F3F02">
                                <w:br/>
                                <w:t>Role of benefits?</w:t>
                              </w:r>
                              <w:r w:rsidR="002F3F02">
                                <w:br/>
                                <w:t>How do the rich react?</w:t>
                              </w:r>
                              <w:r w:rsidR="004B4EAD">
                                <w:br/>
                                <w:t>Impact of minimum wage?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9" style="position:absolute;left:0;text-align:left;margin-left:304.3pt;margin-top:42.55pt;width:201.05pt;height:275.7pt;z-index:251669504" coordsize="25534,3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">
                <v:shape id="Picture 8" o:spid="_x0000_s1040" type="#_x0000_t75" alt="http://consciouslifenews.com/wp-content/uploads/2012/01/Income-Tax-Monopoly.jpg" style="position:absolute;width:25534;height:19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X8a+/AAAA2gAAAA8AAABkcnMvZG93bnJldi54bWxET8uKwjAU3Q/4D+EKsxtTZShSjSJFwU0X&#10;42N/ba5psbmpTawdv36yGHB5OO/lerCN6KnztWMF00kCgrh0umaj4HTcfc1B+ICssXFMCn7Jw3o1&#10;+lhipt2Tf6g/BCNiCPsMFVQhtJmUvqzIop+4ljhyV9dZDBF2RuoOnzHcNnKWJKm0WHNsqLClvKLy&#10;dnhYBWbr0peZXorXd3G6n4t53qeXXKnP8bBZgAg0hLf4373XCuLWeCXeAL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1/GvvwAAANoAAAAPAAAAAAAAAAAAAAAAAJ8CAABk&#10;cnMvZG93bnJldi54bWxQSwUGAAAAAAQABAD3AAAAiwMAAAAA&#10;">
                  <v:imagedata r:id="rId12" o:title="Income-Tax-Monopoly"/>
                  <v:path arrowok="t"/>
                </v:shape>
                <v:shape id="_x0000_s1041" type="#_x0000_t202" style="position:absolute;top:19150;width:25533;height:15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B4EAD" w:rsidRDefault="00811A48">
                        <w:r>
                          <w:t>The top rate of income tax (over £150,000) is 45% and £</w:t>
                        </w:r>
                        <w:r w:rsidR="002F3F02">
                          <w:t>42k-£150k is 40%.</w:t>
                        </w:r>
                        <w:r w:rsidR="002F3F02">
                          <w:br/>
                          <w:t>Intended outcome?</w:t>
                        </w:r>
                        <w:r w:rsidR="002F3F02">
                          <w:br/>
                          <w:t>Discouragement?</w:t>
                        </w:r>
                        <w:r w:rsidR="002F3F02">
                          <w:br/>
                          <w:t>Role of benefits?</w:t>
                        </w:r>
                        <w:r w:rsidR="002F3F02">
                          <w:br/>
                          <w:t>How do the rich react?</w:t>
                        </w:r>
                        <w:r w:rsidR="004B4EAD">
                          <w:br/>
                          <w:t>Impact of minimum wage?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811A48" w:rsidRPr="00811A48" w:rsidSect="00EB77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286EC1"/>
    <w:multiLevelType w:val="hybridMultilevel"/>
    <w:tmpl w:val="865CFBC6"/>
    <w:lvl w:ilvl="0" w:tplc="965CF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027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4A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0D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CB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1E1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64E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08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164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EC"/>
    <w:rsid w:val="002F3F02"/>
    <w:rsid w:val="00436FB2"/>
    <w:rsid w:val="00453636"/>
    <w:rsid w:val="004B4EAD"/>
    <w:rsid w:val="00560102"/>
    <w:rsid w:val="0071228E"/>
    <w:rsid w:val="00811A48"/>
    <w:rsid w:val="00A261A7"/>
    <w:rsid w:val="00A45747"/>
    <w:rsid w:val="00A47E01"/>
    <w:rsid w:val="00EB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09D124-8F1A-449C-9078-70AAF825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5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9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5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1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2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37D61BF</Template>
  <TotalTime>38</TotalTime>
  <Pages>4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 Wilson</cp:lastModifiedBy>
  <cp:revision>5</cp:revision>
  <dcterms:created xsi:type="dcterms:W3CDTF">2015-12-13T12:38:00Z</dcterms:created>
  <dcterms:modified xsi:type="dcterms:W3CDTF">2018-01-02T15:13:00Z</dcterms:modified>
</cp:coreProperties>
</file>