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61A7" w:rsidRPr="00717E0D" w:rsidRDefault="0026525E">
      <w:pPr>
        <w:rPr>
          <w:b/>
          <w:sz w:val="28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026802C3" wp14:editId="6B3E9202">
                <wp:simplePos x="0" y="0"/>
                <wp:positionH relativeFrom="column">
                  <wp:posOffset>0</wp:posOffset>
                </wp:positionH>
                <wp:positionV relativeFrom="paragraph">
                  <wp:posOffset>381000</wp:posOffset>
                </wp:positionV>
                <wp:extent cx="1123950" cy="3905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525E" w:rsidRPr="0026525E" w:rsidRDefault="0026525E">
                            <w:pPr>
                              <w:rPr>
                                <w:b/>
                              </w:rPr>
                            </w:pPr>
                            <w:r w:rsidRPr="0026525E">
                              <w:rPr>
                                <w:b/>
                              </w:rPr>
                              <w:t>Capital Goods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6802C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0pt;width:88.5pt;height:30.7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" filled="f" stroked="f">
                <v:textbox>
                  <w:txbxContent>
                    <w:p w:rsidR="0026525E" w:rsidRPr="0026525E" w:rsidRDefault="0026525E">
                      <w:pPr>
                        <w:rPr>
                          <w:b/>
                        </w:rPr>
                      </w:pPr>
                      <w:r w:rsidRPr="0026525E">
                        <w:rPr>
                          <w:b/>
                        </w:rPr>
                        <w:t>Capital Goods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12AF">
        <w:rPr>
          <w:b/>
          <w:noProof/>
          <w:sz w:val="28"/>
          <w:lang w:eastAsia="en-GB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5A744625" wp14:editId="39B3EE1B">
                <wp:simplePos x="0" y="0"/>
                <wp:positionH relativeFrom="column">
                  <wp:posOffset>1133475</wp:posOffset>
                </wp:positionH>
                <wp:positionV relativeFrom="paragraph">
                  <wp:posOffset>314326</wp:posOffset>
                </wp:positionV>
                <wp:extent cx="3648075" cy="2476500"/>
                <wp:effectExtent l="19050" t="0" r="28575" b="1905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8075" cy="2476500"/>
                          <a:chOff x="0" y="0"/>
                          <a:chExt cx="4267200" cy="2657475"/>
                        </a:xfrm>
                      </wpg:grpSpPr>
                      <wps:wsp>
                        <wps:cNvPr id="1" name="Straight Connector 1"/>
                        <wps:cNvCnPr/>
                        <wps:spPr>
                          <a:xfrm>
                            <a:off x="0" y="0"/>
                            <a:ext cx="0" cy="2647950"/>
                          </a:xfrm>
                          <a:prstGeom prst="line">
                            <a:avLst/>
                          </a:prstGeom>
                          <a:ln w="317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Straight Connector 2"/>
                        <wps:cNvCnPr/>
                        <wps:spPr>
                          <a:xfrm>
                            <a:off x="0" y="2657475"/>
                            <a:ext cx="4267200" cy="0"/>
                          </a:xfrm>
                          <a:prstGeom prst="line">
                            <a:avLst/>
                          </a:prstGeom>
                          <a:ln w="317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44090E" id="Group 3" o:spid="_x0000_s1026" style="position:absolute;margin-left:89.25pt;margin-top:24.75pt;width:287.25pt;height:195pt;z-index:251648512;mso-width-relative:margin;mso-height-relative:margin" coordsize="42672,26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">
                <v:line id="Straight Connector 1" o:spid="_x0000_s1027" style="position:absolute;visibility:visible;mso-wrap-style:square" from="0,0" to="0,26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nnKsEAAADaAAAADwAAAGRycy9kb3ducmV2LnhtbERP32vCMBB+H/g/hBP2tqaO4WpnFHE4&#10;BGWb1b0fzdkUm0tpMq3/vREGezo+vp83nfe2EWfqfO1YwShJQRCXTtdcKTjsV08ZCB+QNTaOScGV&#10;PMxng4cp5tpdeEfnIlQihrDPUYEJoc2l9KUhiz5xLXHkjq6zGCLsKqk7vMRw28jnNB1LizXHBoMt&#10;LQ2Vp+LXKvh+/8TMTH4+Ntsie13VX/iyuI6Vehz2izcQgfrwL/5zr3WcD/dX7lfOb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OecqwQAAANoAAAAPAAAAAAAAAAAAAAAA&#10;AKECAABkcnMvZG93bnJldi54bWxQSwUGAAAAAAQABAD5AAAAjwMAAAAA&#10;" strokecolor="#4579b8 [3044]" strokeweight="2.5pt"/>
                <v:line id="Straight Connector 2" o:spid="_x0000_s1028" style="position:absolute;visibility:visible;mso-wrap-style:square" from="0,26574" to="42672,26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t5XcMAAADaAAAADwAAAGRycy9kb3ducmV2LnhtbESPQWvCQBSE74L/YXlCb2ajFE1TVxGL&#10;pWCxbdreH9lnNph9G7Jbjf/eLQgeh5n5hlmsetuIE3W+dqxgkqQgiEuna64U/HxvxxkIH5A1No5J&#10;wYU8rJbDwQJz7c78RaciVCJC2OeowITQ5lL60pBFn7iWOHoH11kMUXaV1B2eI9w2cpqmM2mx5rhg&#10;sKWNofJY/FkFny97zMzT7+vuvcjm2/oDH9eXmVIPo379DCJQH+7hW/tNK5jC/5V4A+Ty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reV3DAAAA2gAAAA8AAAAAAAAAAAAA&#10;AAAAoQIAAGRycy9kb3ducmV2LnhtbFBLBQYAAAAABAAEAPkAAACRAwAAAAA=&#10;" strokecolor="#4579b8 [3044]" strokeweight="2.5pt"/>
              </v:group>
            </w:pict>
          </mc:Fallback>
        </mc:AlternateContent>
      </w:r>
      <w:r w:rsidR="009D189E" w:rsidRPr="00717E0D">
        <w:rPr>
          <w:b/>
          <w:sz w:val="28"/>
        </w:rPr>
        <w:t>Production Possibility Frontier – Sheet 2</w:t>
      </w:r>
      <w:r w:rsidR="00A74AF5">
        <w:rPr>
          <w:b/>
          <w:sz w:val="28"/>
        </w:rPr>
        <w:br/>
      </w:r>
    </w:p>
    <w:p w:rsidR="009D189E" w:rsidRDefault="009D189E"/>
    <w:p w:rsidR="00717E0D" w:rsidRDefault="00717E0D"/>
    <w:p w:rsidR="00717E0D" w:rsidRDefault="00717E0D"/>
    <w:p w:rsidR="00717E0D" w:rsidRDefault="00717E0D"/>
    <w:p w:rsidR="00717E0D" w:rsidRDefault="00717E0D"/>
    <w:p w:rsidR="00717E0D" w:rsidRDefault="00717E0D"/>
    <w:p w:rsidR="009D189E" w:rsidRDefault="0026525E" w:rsidP="009D189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36138EFA" wp14:editId="2760E10B">
                <wp:simplePos x="0" y="0"/>
                <wp:positionH relativeFrom="column">
                  <wp:posOffset>4923790</wp:posOffset>
                </wp:positionH>
                <wp:positionV relativeFrom="paragraph">
                  <wp:posOffset>168910</wp:posOffset>
                </wp:positionV>
                <wp:extent cx="1590675" cy="390525"/>
                <wp:effectExtent l="0" t="0" r="9525" b="952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525E" w:rsidRPr="0026525E" w:rsidRDefault="0026525E" w:rsidP="0026525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Consumer </w:t>
                            </w:r>
                            <w:r w:rsidRPr="0026525E">
                              <w:rPr>
                                <w:b/>
                              </w:rPr>
                              <w:t>Goods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38EFA" id="_x0000_s1027" type="#_x0000_t202" style="position:absolute;margin-left:387.7pt;margin-top:13.3pt;width:125.25pt;height:30.75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" stroked="f">
                <v:textbox>
                  <w:txbxContent>
                    <w:p w:rsidR="0026525E" w:rsidRPr="0026525E" w:rsidRDefault="0026525E" w:rsidP="0026525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Consumer </w:t>
                      </w:r>
                      <w:r w:rsidRPr="0026525E">
                        <w:rPr>
                          <w:b/>
                        </w:rPr>
                        <w:t>Goods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12AF">
        <w:br/>
      </w:r>
    </w:p>
    <w:p w:rsidR="009D189E" w:rsidRDefault="009D189E">
      <w:r>
        <w:t>Plot and label the following scenarios on your</w:t>
      </w:r>
      <w:r w:rsidRPr="009D189E">
        <w:t xml:space="preserve"> diagram</w:t>
      </w:r>
      <w:r>
        <w:t xml:space="preserve"> above</w:t>
      </w:r>
      <w:r w:rsidRPr="009D189E">
        <w:t>:</w:t>
      </w:r>
    </w:p>
    <w:p w:rsidR="00633783" w:rsidRPr="009D189E" w:rsidRDefault="00D4235A" w:rsidP="009D189E">
      <w:pPr>
        <w:numPr>
          <w:ilvl w:val="0"/>
          <w:numId w:val="1"/>
        </w:numPr>
      </w:pPr>
      <w:r w:rsidRPr="009D189E">
        <w:t>A) All resources devoted to production of capital goods.</w:t>
      </w:r>
    </w:p>
    <w:p w:rsidR="00633783" w:rsidRPr="009D189E" w:rsidRDefault="00D4235A" w:rsidP="009D189E">
      <w:pPr>
        <w:numPr>
          <w:ilvl w:val="0"/>
          <w:numId w:val="1"/>
        </w:numPr>
      </w:pPr>
      <w:r w:rsidRPr="009D189E">
        <w:t>B) All resources devoted to production of consumer goods.</w:t>
      </w:r>
    </w:p>
    <w:p w:rsidR="00633783" w:rsidRPr="009D189E" w:rsidRDefault="00D4235A" w:rsidP="009D189E">
      <w:pPr>
        <w:numPr>
          <w:ilvl w:val="0"/>
          <w:numId w:val="1"/>
        </w:numPr>
      </w:pPr>
      <w:r w:rsidRPr="009D189E">
        <w:t>C) The economy has unemployed resources</w:t>
      </w:r>
    </w:p>
    <w:p w:rsidR="00633783" w:rsidRPr="009D189E" w:rsidRDefault="00D4235A" w:rsidP="0026525E">
      <w:pPr>
        <w:numPr>
          <w:ilvl w:val="0"/>
          <w:numId w:val="1"/>
        </w:numPr>
      </w:pPr>
      <w:r w:rsidRPr="009D189E">
        <w:t>D) The economy is working at maximum capacity</w:t>
      </w:r>
    </w:p>
    <w:p w:rsidR="00633783" w:rsidRDefault="0026525E" w:rsidP="009D189E">
      <w:pPr>
        <w:numPr>
          <w:ilvl w:val="0"/>
          <w:numId w:val="1"/>
        </w:numPr>
      </w:pPr>
      <w:r>
        <w:t>E</w:t>
      </w:r>
      <w:r w:rsidR="00D4235A" w:rsidRPr="009D189E">
        <w:t>) There is a 50-50 prop</w:t>
      </w:r>
      <w:r w:rsidR="009312AF">
        <w:t xml:space="preserve">ortion of resources devoted to </w:t>
      </w:r>
      <w:r w:rsidR="00D4235A" w:rsidRPr="009D189E">
        <w:t xml:space="preserve">the production of capital/consumer goods </w:t>
      </w:r>
      <w:r w:rsidR="00D4235A" w:rsidRPr="009D189E">
        <w:rPr>
          <w:b/>
          <w:bCs/>
          <w:u w:val="single"/>
        </w:rPr>
        <w:t>but</w:t>
      </w:r>
      <w:r w:rsidR="00D4235A" w:rsidRPr="009D189E">
        <w:t xml:space="preserve"> only 50% of resources within the economy are being employed.</w:t>
      </w:r>
    </w:p>
    <w:p w:rsidR="00937B7F" w:rsidRDefault="00937B7F" w:rsidP="00937B7F">
      <w:pPr>
        <w:numPr>
          <w:ilvl w:val="0"/>
          <w:numId w:val="1"/>
        </w:numPr>
      </w:pPr>
      <w:r>
        <w:t>F) Scenario which is currently not possible to achieve</w:t>
      </w:r>
    </w:p>
    <w:p w:rsidR="009312AF" w:rsidRDefault="00937B7F" w:rsidP="009312AF">
      <w:pPr>
        <w:numPr>
          <w:ilvl w:val="0"/>
          <w:numId w:val="1"/>
        </w:numPr>
      </w:pPr>
      <w:r>
        <w:t>G</w:t>
      </w:r>
      <w:r w:rsidR="009D189E">
        <w:t>) Economic growth occurs.</w:t>
      </w:r>
    </w:p>
    <w:p w:rsidR="009D189E" w:rsidRDefault="009D189E">
      <w:r>
        <w:t>How does the PPF curve demonstrate that an opportunity cost is occurring?</w:t>
      </w:r>
    </w:p>
    <w:p w:rsidR="009D189E" w:rsidRDefault="009312AF">
      <w:r>
        <w:br/>
      </w:r>
    </w:p>
    <w:p w:rsidR="009312AF" w:rsidRDefault="009312AF">
      <w:r>
        <w:t>Why is the PPF curved and not a straight line?</w:t>
      </w:r>
      <w:r>
        <w:br/>
      </w:r>
    </w:p>
    <w:p w:rsidR="009312AF" w:rsidRDefault="009312AF">
      <w:r>
        <w:br/>
      </w:r>
    </w:p>
    <w:p w:rsidR="00717E0D" w:rsidRDefault="00717E0D">
      <w:r>
        <w:t>As previously mentioned, economic models are simplified representations of the real wor</w:t>
      </w:r>
      <w:r w:rsidR="00DC3E92">
        <w:t>l</w:t>
      </w:r>
      <w:bookmarkStart w:id="0" w:name="_GoBack"/>
      <w:bookmarkEnd w:id="0"/>
      <w:r>
        <w:t>d, so what are the limitations of the PPF curve?</w:t>
      </w:r>
    </w:p>
    <w:p w:rsidR="009312AF" w:rsidRDefault="00717E0D" w:rsidP="00717E0D">
      <w:pPr>
        <w:pStyle w:val="ListParagraph"/>
        <w:numPr>
          <w:ilvl w:val="0"/>
          <w:numId w:val="2"/>
        </w:numPr>
      </w:pPr>
      <w:r>
        <w:t>In terms of representing any service industry.</w:t>
      </w:r>
      <w:r>
        <w:br/>
      </w:r>
    </w:p>
    <w:p w:rsidR="00717E0D" w:rsidRDefault="009312AF" w:rsidP="009312AF">
      <w:pPr>
        <w:pStyle w:val="ListParagraph"/>
      </w:pPr>
      <w:r>
        <w:br/>
      </w:r>
    </w:p>
    <w:p w:rsidR="0026525E" w:rsidRDefault="00717E0D" w:rsidP="0026525E">
      <w:pPr>
        <w:pStyle w:val="ListParagraph"/>
        <w:numPr>
          <w:ilvl w:val="0"/>
          <w:numId w:val="2"/>
        </w:numPr>
      </w:pPr>
      <w:r>
        <w:t>Any other criticisms that you can think of?</w:t>
      </w:r>
    </w:p>
    <w:p w:rsidR="0026525E" w:rsidRDefault="0026525E" w:rsidP="0026525E">
      <w:r w:rsidRPr="0026525E">
        <w:rPr>
          <w:noProof/>
          <w:lang w:eastAsia="en-GB"/>
        </w:rPr>
        <w:lastRenderedPageBreak/>
        <w:drawing>
          <wp:inline distT="0" distB="0" distL="0" distR="0" wp14:anchorId="55FFDE77" wp14:editId="28140031">
            <wp:extent cx="5135476" cy="1619250"/>
            <wp:effectExtent l="0" t="0" r="825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25403" t="29151" r="25462" b="43415"/>
                    <a:stretch/>
                  </pic:blipFill>
                  <pic:spPr bwMode="auto">
                    <a:xfrm>
                      <a:off x="0" y="0"/>
                      <a:ext cx="5149336" cy="1623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2407" w:rsidRDefault="004B2407" w:rsidP="0026525E">
      <w:pPr>
        <w:tabs>
          <w:tab w:val="left" w:pos="1725"/>
        </w:tabs>
        <w:jc w:val="center"/>
      </w:pPr>
    </w:p>
    <w:p w:rsidR="0026525E" w:rsidRDefault="0026525E" w:rsidP="0026525E">
      <w:pPr>
        <w:tabs>
          <w:tab w:val="left" w:pos="1725"/>
        </w:tabs>
        <w:jc w:val="center"/>
      </w:pPr>
      <w:r w:rsidRPr="0026525E">
        <w:rPr>
          <w:noProof/>
          <w:lang w:eastAsia="en-GB"/>
        </w:rPr>
        <w:drawing>
          <wp:inline distT="0" distB="0" distL="0" distR="0" wp14:anchorId="750BB79A" wp14:editId="520B72F7">
            <wp:extent cx="5534025" cy="3243956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25014" t="9674" r="27479" b="18224"/>
                    <a:stretch/>
                  </pic:blipFill>
                  <pic:spPr bwMode="auto">
                    <a:xfrm>
                      <a:off x="0" y="0"/>
                      <a:ext cx="5539471" cy="3247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2407" w:rsidRDefault="004B2407" w:rsidP="0026525E">
      <w:pPr>
        <w:tabs>
          <w:tab w:val="left" w:pos="3345"/>
        </w:tabs>
        <w:jc w:val="center"/>
      </w:pPr>
    </w:p>
    <w:p w:rsidR="0026525E" w:rsidRPr="0026525E" w:rsidRDefault="0026525E" w:rsidP="004B2407">
      <w:pPr>
        <w:tabs>
          <w:tab w:val="left" w:pos="3345"/>
        </w:tabs>
        <w:jc w:val="center"/>
      </w:pPr>
      <w:r w:rsidRPr="0026525E">
        <w:rPr>
          <w:noProof/>
          <w:lang w:eastAsia="en-GB"/>
        </w:rPr>
        <w:drawing>
          <wp:inline distT="0" distB="0" distL="0" distR="0" wp14:anchorId="12DAC8EE" wp14:editId="40F7B6AF">
            <wp:extent cx="4533900" cy="3540385"/>
            <wp:effectExtent l="0" t="0" r="0" b="3175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5785" t="22656" r="29709" b="8575"/>
                    <a:stretch/>
                  </pic:blipFill>
                  <pic:spPr bwMode="auto">
                    <a:xfrm>
                      <a:off x="0" y="0"/>
                      <a:ext cx="4536921" cy="3542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25E" w:rsidRDefault="0026525E" w:rsidP="0026525E">
      <w:pPr>
        <w:tabs>
          <w:tab w:val="left" w:pos="6135"/>
        </w:tabs>
        <w:jc w:val="center"/>
      </w:pPr>
      <w:r w:rsidRPr="0026525E">
        <w:rPr>
          <w:noProof/>
          <w:lang w:eastAsia="en-GB"/>
        </w:rPr>
        <w:lastRenderedPageBreak/>
        <w:drawing>
          <wp:inline distT="0" distB="0" distL="0" distR="0" wp14:anchorId="6E60E724" wp14:editId="48FDCEEA">
            <wp:extent cx="5472772" cy="4333875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26919" t="8681" r="27591" b="9573"/>
                    <a:stretch/>
                  </pic:blipFill>
                  <pic:spPr>
                    <a:xfrm>
                      <a:off x="0" y="0"/>
                      <a:ext cx="5480889" cy="434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407" w:rsidRDefault="004B2407" w:rsidP="0026525E">
      <w:pPr>
        <w:tabs>
          <w:tab w:val="left" w:pos="2295"/>
        </w:tabs>
        <w:jc w:val="center"/>
      </w:pPr>
    </w:p>
    <w:p w:rsidR="0026525E" w:rsidRDefault="0026525E" w:rsidP="0026525E">
      <w:pPr>
        <w:tabs>
          <w:tab w:val="left" w:pos="2295"/>
        </w:tabs>
        <w:jc w:val="center"/>
      </w:pPr>
      <w:r w:rsidRPr="0026525E">
        <w:rPr>
          <w:noProof/>
          <w:lang w:eastAsia="en-GB"/>
        </w:rPr>
        <w:drawing>
          <wp:inline distT="0" distB="0" distL="0" distR="0" wp14:anchorId="4FCC845B" wp14:editId="24789DCF">
            <wp:extent cx="4912341" cy="4219575"/>
            <wp:effectExtent l="0" t="0" r="3175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5758" t="9078" r="30051" b="23707"/>
                    <a:stretch/>
                  </pic:blipFill>
                  <pic:spPr bwMode="auto">
                    <a:xfrm>
                      <a:off x="0" y="0"/>
                      <a:ext cx="4917840" cy="4224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C9E" w:rsidRDefault="00350C9E" w:rsidP="0026525E">
      <w:pPr>
        <w:tabs>
          <w:tab w:val="left" w:pos="2295"/>
        </w:tabs>
        <w:jc w:val="center"/>
      </w:pPr>
    </w:p>
    <w:p w:rsidR="00350C9E" w:rsidRDefault="00350C9E" w:rsidP="0026525E">
      <w:pPr>
        <w:tabs>
          <w:tab w:val="left" w:pos="2295"/>
        </w:tabs>
        <w:jc w:val="center"/>
      </w:pPr>
      <w:r w:rsidRPr="00EA3518">
        <w:rPr>
          <w:noProof/>
          <w:lang w:eastAsia="en-GB"/>
        </w:rPr>
        <w:lastRenderedPageBreak/>
        <w:drawing>
          <wp:inline distT="0" distB="0" distL="0" distR="0" wp14:anchorId="31513AC9" wp14:editId="14490B29">
            <wp:extent cx="6645910" cy="5312919"/>
            <wp:effectExtent l="0" t="0" r="254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1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C9E" w:rsidRDefault="00350C9E" w:rsidP="00350C9E">
      <w:pPr>
        <w:tabs>
          <w:tab w:val="left" w:pos="2880"/>
        </w:tabs>
      </w:pPr>
      <w:r>
        <w:tab/>
      </w:r>
      <w:r w:rsidRPr="00EA3518">
        <w:rPr>
          <w:noProof/>
          <w:lang w:eastAsia="en-GB"/>
        </w:rPr>
        <w:drawing>
          <wp:inline distT="0" distB="0" distL="0" distR="0" wp14:anchorId="1C9B92B6" wp14:editId="17580DC9">
            <wp:extent cx="6638925" cy="31051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C9E" w:rsidRDefault="00350C9E" w:rsidP="00350C9E">
      <w:pPr>
        <w:tabs>
          <w:tab w:val="left" w:pos="2880"/>
        </w:tabs>
      </w:pPr>
    </w:p>
    <w:p w:rsidR="00350C9E" w:rsidRDefault="00350C9E" w:rsidP="00350C9E">
      <w:pPr>
        <w:tabs>
          <w:tab w:val="left" w:pos="2880"/>
        </w:tabs>
      </w:pPr>
    </w:p>
    <w:p w:rsidR="00350C9E" w:rsidRDefault="00350C9E" w:rsidP="00350C9E">
      <w:pPr>
        <w:tabs>
          <w:tab w:val="left" w:pos="2880"/>
        </w:tabs>
      </w:pPr>
      <w:r w:rsidRPr="00EA3518">
        <w:rPr>
          <w:noProof/>
          <w:lang w:eastAsia="en-GB"/>
        </w:rPr>
        <w:lastRenderedPageBreak/>
        <w:drawing>
          <wp:inline distT="0" distB="0" distL="0" distR="0" wp14:anchorId="6486A925" wp14:editId="1D13CFFA">
            <wp:extent cx="6638925" cy="18954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C9E" w:rsidRDefault="00350C9E" w:rsidP="00350C9E">
      <w:pPr>
        <w:tabs>
          <w:tab w:val="left" w:pos="2880"/>
        </w:tabs>
      </w:pPr>
    </w:p>
    <w:p w:rsidR="00350C9E" w:rsidRDefault="00350C9E" w:rsidP="00350C9E">
      <w:pPr>
        <w:tabs>
          <w:tab w:val="left" w:pos="2880"/>
        </w:tabs>
      </w:pPr>
    </w:p>
    <w:p w:rsidR="00350C9E" w:rsidRDefault="00350C9E" w:rsidP="00350C9E">
      <w:pPr>
        <w:tabs>
          <w:tab w:val="left" w:pos="2880"/>
        </w:tabs>
      </w:pPr>
    </w:p>
    <w:p w:rsidR="00350C9E" w:rsidRDefault="00350C9E" w:rsidP="00350C9E">
      <w:pPr>
        <w:tabs>
          <w:tab w:val="left" w:pos="2880"/>
        </w:tabs>
      </w:pPr>
    </w:p>
    <w:p w:rsidR="00350C9E" w:rsidRDefault="00350C9E" w:rsidP="00350C9E">
      <w:pPr>
        <w:tabs>
          <w:tab w:val="left" w:pos="2880"/>
        </w:tabs>
      </w:pPr>
    </w:p>
    <w:p w:rsidR="00350C9E" w:rsidRDefault="00350C9E" w:rsidP="00350C9E">
      <w:pPr>
        <w:tabs>
          <w:tab w:val="left" w:pos="2880"/>
        </w:tabs>
      </w:pPr>
    </w:p>
    <w:p w:rsidR="00350C9E" w:rsidRDefault="00350C9E" w:rsidP="00350C9E">
      <w:pPr>
        <w:tabs>
          <w:tab w:val="left" w:pos="2880"/>
        </w:tabs>
      </w:pPr>
    </w:p>
    <w:p w:rsidR="00350C9E" w:rsidRDefault="00350C9E" w:rsidP="00350C9E">
      <w:pPr>
        <w:tabs>
          <w:tab w:val="left" w:pos="2880"/>
        </w:tabs>
      </w:pPr>
    </w:p>
    <w:p w:rsidR="00350C9E" w:rsidRDefault="00350C9E" w:rsidP="00350C9E">
      <w:pPr>
        <w:tabs>
          <w:tab w:val="left" w:pos="2880"/>
        </w:tabs>
      </w:pPr>
    </w:p>
    <w:p w:rsidR="00350C9E" w:rsidRDefault="00350C9E" w:rsidP="00350C9E">
      <w:pPr>
        <w:tabs>
          <w:tab w:val="left" w:pos="2880"/>
        </w:tabs>
      </w:pPr>
    </w:p>
    <w:p w:rsidR="00350C9E" w:rsidRDefault="00350C9E" w:rsidP="00350C9E">
      <w:pPr>
        <w:tabs>
          <w:tab w:val="left" w:pos="2880"/>
        </w:tabs>
      </w:pPr>
    </w:p>
    <w:p w:rsidR="00350C9E" w:rsidRDefault="00350C9E" w:rsidP="00350C9E">
      <w:pPr>
        <w:tabs>
          <w:tab w:val="left" w:pos="2880"/>
        </w:tabs>
      </w:pPr>
    </w:p>
    <w:p w:rsidR="00350C9E" w:rsidRDefault="00350C9E" w:rsidP="00350C9E">
      <w:pPr>
        <w:tabs>
          <w:tab w:val="left" w:pos="2880"/>
        </w:tabs>
      </w:pPr>
    </w:p>
    <w:p w:rsidR="00350C9E" w:rsidRDefault="00350C9E" w:rsidP="00350C9E">
      <w:pPr>
        <w:tabs>
          <w:tab w:val="left" w:pos="2880"/>
        </w:tabs>
      </w:pPr>
    </w:p>
    <w:p w:rsidR="00350C9E" w:rsidRDefault="00350C9E" w:rsidP="00350C9E">
      <w:pPr>
        <w:tabs>
          <w:tab w:val="left" w:pos="2880"/>
        </w:tabs>
      </w:pPr>
    </w:p>
    <w:p w:rsidR="00350C9E" w:rsidRDefault="00350C9E" w:rsidP="00350C9E">
      <w:pPr>
        <w:tabs>
          <w:tab w:val="left" w:pos="2880"/>
        </w:tabs>
      </w:pPr>
    </w:p>
    <w:p w:rsidR="00350C9E" w:rsidRDefault="00350C9E" w:rsidP="00350C9E">
      <w:pPr>
        <w:tabs>
          <w:tab w:val="left" w:pos="2880"/>
        </w:tabs>
      </w:pPr>
    </w:p>
    <w:p w:rsidR="00350C9E" w:rsidRDefault="00350C9E" w:rsidP="00350C9E">
      <w:pPr>
        <w:tabs>
          <w:tab w:val="left" w:pos="2880"/>
        </w:tabs>
      </w:pPr>
    </w:p>
    <w:p w:rsidR="00350C9E" w:rsidRDefault="00350C9E" w:rsidP="00350C9E">
      <w:pPr>
        <w:tabs>
          <w:tab w:val="left" w:pos="2880"/>
        </w:tabs>
      </w:pPr>
    </w:p>
    <w:p w:rsidR="00350C9E" w:rsidRDefault="00350C9E" w:rsidP="00350C9E">
      <w:pPr>
        <w:tabs>
          <w:tab w:val="left" w:pos="2880"/>
        </w:tabs>
      </w:pPr>
    </w:p>
    <w:p w:rsidR="00350C9E" w:rsidRDefault="00350C9E" w:rsidP="00350C9E">
      <w:pPr>
        <w:tabs>
          <w:tab w:val="left" w:pos="2880"/>
        </w:tabs>
      </w:pPr>
    </w:p>
    <w:p w:rsidR="00350C9E" w:rsidRDefault="00350C9E" w:rsidP="00350C9E">
      <w:pPr>
        <w:tabs>
          <w:tab w:val="left" w:pos="2880"/>
        </w:tabs>
      </w:pPr>
    </w:p>
    <w:p w:rsidR="00350C9E" w:rsidRDefault="00350C9E" w:rsidP="00350C9E">
      <w:pPr>
        <w:tabs>
          <w:tab w:val="left" w:pos="2880"/>
        </w:tabs>
      </w:pPr>
    </w:p>
    <w:p w:rsidR="00350C9E" w:rsidRDefault="00350C9E" w:rsidP="00350C9E">
      <w:pPr>
        <w:tabs>
          <w:tab w:val="left" w:pos="2880"/>
        </w:tabs>
      </w:pPr>
      <w:r w:rsidRPr="00EA3518">
        <w:rPr>
          <w:noProof/>
          <w:lang w:eastAsia="en-GB"/>
        </w:rPr>
        <w:lastRenderedPageBreak/>
        <w:drawing>
          <wp:anchor distT="0" distB="0" distL="114300" distR="114300" simplePos="0" relativeHeight="251670016" behindDoc="0" locked="0" layoutInCell="1" allowOverlap="1" wp14:anchorId="71983E6A" wp14:editId="789F5B85">
            <wp:simplePos x="0" y="0"/>
            <wp:positionH relativeFrom="column">
              <wp:posOffset>0</wp:posOffset>
            </wp:positionH>
            <wp:positionV relativeFrom="paragraph">
              <wp:posOffset>319405</wp:posOffset>
            </wp:positionV>
            <wp:extent cx="5495925" cy="5181600"/>
            <wp:effectExtent l="0" t="0" r="952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C9E" w:rsidRPr="00350C9E" w:rsidRDefault="00350C9E" w:rsidP="00350C9E"/>
    <w:p w:rsidR="00350C9E" w:rsidRPr="00350C9E" w:rsidRDefault="00350C9E" w:rsidP="00350C9E"/>
    <w:p w:rsidR="00350C9E" w:rsidRPr="00350C9E" w:rsidRDefault="00350C9E" w:rsidP="00350C9E"/>
    <w:p w:rsidR="00350C9E" w:rsidRPr="00350C9E" w:rsidRDefault="00350C9E" w:rsidP="00350C9E"/>
    <w:p w:rsidR="00350C9E" w:rsidRPr="00350C9E" w:rsidRDefault="00350C9E" w:rsidP="00350C9E"/>
    <w:p w:rsidR="00350C9E" w:rsidRPr="00350C9E" w:rsidRDefault="00350C9E" w:rsidP="00350C9E"/>
    <w:p w:rsidR="00350C9E" w:rsidRPr="00350C9E" w:rsidRDefault="00350C9E" w:rsidP="00350C9E"/>
    <w:p w:rsidR="00350C9E" w:rsidRPr="00350C9E" w:rsidRDefault="00350C9E" w:rsidP="00350C9E"/>
    <w:p w:rsidR="00350C9E" w:rsidRPr="00350C9E" w:rsidRDefault="00350C9E" w:rsidP="00350C9E"/>
    <w:p w:rsidR="00350C9E" w:rsidRPr="00350C9E" w:rsidRDefault="00350C9E" w:rsidP="00350C9E"/>
    <w:p w:rsidR="00350C9E" w:rsidRPr="00350C9E" w:rsidRDefault="00350C9E" w:rsidP="00350C9E"/>
    <w:p w:rsidR="00350C9E" w:rsidRPr="00350C9E" w:rsidRDefault="00350C9E" w:rsidP="00350C9E"/>
    <w:p w:rsidR="00350C9E" w:rsidRPr="00350C9E" w:rsidRDefault="00350C9E" w:rsidP="00350C9E"/>
    <w:p w:rsidR="00350C9E" w:rsidRPr="00350C9E" w:rsidRDefault="00350C9E" w:rsidP="00350C9E"/>
    <w:p w:rsidR="00350C9E" w:rsidRPr="00350C9E" w:rsidRDefault="00350C9E" w:rsidP="00350C9E"/>
    <w:p w:rsidR="00350C9E" w:rsidRPr="00350C9E" w:rsidRDefault="00350C9E" w:rsidP="00350C9E"/>
    <w:p w:rsidR="00350C9E" w:rsidRDefault="00350C9E" w:rsidP="00350C9E"/>
    <w:p w:rsidR="00350C9E" w:rsidRDefault="00350C9E" w:rsidP="00350C9E">
      <w:pPr>
        <w:tabs>
          <w:tab w:val="left" w:pos="2663"/>
        </w:tabs>
      </w:pPr>
      <w:r>
        <w:tab/>
      </w:r>
    </w:p>
    <w:p w:rsidR="00350C9E" w:rsidRDefault="00350C9E" w:rsidP="00350C9E">
      <w:pPr>
        <w:tabs>
          <w:tab w:val="left" w:pos="2663"/>
        </w:tabs>
      </w:pPr>
    </w:p>
    <w:p w:rsidR="00350C9E" w:rsidRDefault="00350C9E" w:rsidP="00350C9E">
      <w:pPr>
        <w:tabs>
          <w:tab w:val="left" w:pos="2663"/>
        </w:tabs>
      </w:pPr>
    </w:p>
    <w:p w:rsidR="00350C9E" w:rsidRDefault="00350C9E" w:rsidP="00350C9E">
      <w:pPr>
        <w:tabs>
          <w:tab w:val="left" w:pos="2663"/>
        </w:tabs>
      </w:pPr>
    </w:p>
    <w:p w:rsidR="00350C9E" w:rsidRDefault="00350C9E" w:rsidP="00350C9E">
      <w:pPr>
        <w:tabs>
          <w:tab w:val="left" w:pos="2663"/>
        </w:tabs>
      </w:pPr>
    </w:p>
    <w:p w:rsidR="00350C9E" w:rsidRDefault="00350C9E" w:rsidP="00350C9E">
      <w:pPr>
        <w:tabs>
          <w:tab w:val="left" w:pos="2663"/>
        </w:tabs>
      </w:pPr>
    </w:p>
    <w:p w:rsidR="00350C9E" w:rsidRDefault="00350C9E" w:rsidP="00350C9E">
      <w:pPr>
        <w:tabs>
          <w:tab w:val="left" w:pos="2663"/>
        </w:tabs>
      </w:pPr>
    </w:p>
    <w:p w:rsidR="00350C9E" w:rsidRDefault="00350C9E" w:rsidP="00350C9E">
      <w:pPr>
        <w:tabs>
          <w:tab w:val="left" w:pos="2663"/>
        </w:tabs>
      </w:pPr>
    </w:p>
    <w:p w:rsidR="00350C9E" w:rsidRDefault="00350C9E" w:rsidP="00350C9E">
      <w:pPr>
        <w:tabs>
          <w:tab w:val="left" w:pos="2663"/>
        </w:tabs>
      </w:pPr>
    </w:p>
    <w:p w:rsidR="00350C9E" w:rsidRDefault="00350C9E" w:rsidP="00350C9E">
      <w:pPr>
        <w:tabs>
          <w:tab w:val="left" w:pos="2663"/>
        </w:tabs>
      </w:pPr>
    </w:p>
    <w:p w:rsidR="00350C9E" w:rsidRDefault="00350C9E" w:rsidP="00350C9E">
      <w:pPr>
        <w:tabs>
          <w:tab w:val="left" w:pos="2663"/>
        </w:tabs>
      </w:pPr>
    </w:p>
    <w:p w:rsidR="00350C9E" w:rsidRDefault="00350C9E" w:rsidP="00350C9E">
      <w:pPr>
        <w:tabs>
          <w:tab w:val="left" w:pos="2663"/>
        </w:tabs>
      </w:pPr>
      <w:r w:rsidRPr="00EA3518">
        <w:rPr>
          <w:noProof/>
          <w:lang w:eastAsia="en-GB"/>
        </w:rPr>
        <w:lastRenderedPageBreak/>
        <w:drawing>
          <wp:anchor distT="0" distB="0" distL="114300" distR="114300" simplePos="0" relativeHeight="251672064" behindDoc="0" locked="0" layoutInCell="1" allowOverlap="1" wp14:anchorId="3AEC9D3B" wp14:editId="2258AE70">
            <wp:simplePos x="0" y="0"/>
            <wp:positionH relativeFrom="column">
              <wp:posOffset>0</wp:posOffset>
            </wp:positionH>
            <wp:positionV relativeFrom="paragraph">
              <wp:posOffset>319405</wp:posOffset>
            </wp:positionV>
            <wp:extent cx="5534025" cy="4991100"/>
            <wp:effectExtent l="0" t="0" r="952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C9E" w:rsidRDefault="00350C9E" w:rsidP="00350C9E"/>
    <w:p w:rsidR="00350C9E" w:rsidRPr="00350C9E" w:rsidRDefault="00350C9E" w:rsidP="00350C9E"/>
    <w:p w:rsidR="00350C9E" w:rsidRPr="00350C9E" w:rsidRDefault="00350C9E" w:rsidP="00350C9E"/>
    <w:p w:rsidR="00350C9E" w:rsidRPr="00350C9E" w:rsidRDefault="00350C9E" w:rsidP="00350C9E"/>
    <w:p w:rsidR="00350C9E" w:rsidRPr="00350C9E" w:rsidRDefault="00350C9E" w:rsidP="00350C9E"/>
    <w:p w:rsidR="00350C9E" w:rsidRPr="00350C9E" w:rsidRDefault="00350C9E" w:rsidP="00350C9E"/>
    <w:p w:rsidR="00350C9E" w:rsidRPr="00350C9E" w:rsidRDefault="00350C9E" w:rsidP="00350C9E"/>
    <w:p w:rsidR="00350C9E" w:rsidRPr="00350C9E" w:rsidRDefault="00350C9E" w:rsidP="00350C9E"/>
    <w:p w:rsidR="00350C9E" w:rsidRPr="00350C9E" w:rsidRDefault="00350C9E" w:rsidP="00350C9E"/>
    <w:p w:rsidR="00350C9E" w:rsidRPr="00350C9E" w:rsidRDefault="00350C9E" w:rsidP="00350C9E"/>
    <w:p w:rsidR="00350C9E" w:rsidRPr="00350C9E" w:rsidRDefault="00350C9E" w:rsidP="00350C9E"/>
    <w:p w:rsidR="00350C9E" w:rsidRPr="00350C9E" w:rsidRDefault="00350C9E" w:rsidP="00350C9E"/>
    <w:p w:rsidR="00350C9E" w:rsidRPr="00350C9E" w:rsidRDefault="00350C9E" w:rsidP="00350C9E"/>
    <w:p w:rsidR="00350C9E" w:rsidRPr="00350C9E" w:rsidRDefault="00350C9E" w:rsidP="00350C9E"/>
    <w:p w:rsidR="00350C9E" w:rsidRPr="00350C9E" w:rsidRDefault="00350C9E" w:rsidP="00350C9E"/>
    <w:p w:rsidR="00350C9E" w:rsidRPr="00350C9E" w:rsidRDefault="00350C9E" w:rsidP="00350C9E"/>
    <w:p w:rsidR="00350C9E" w:rsidRPr="00350C9E" w:rsidRDefault="00350C9E" w:rsidP="00350C9E">
      <w:pPr>
        <w:tabs>
          <w:tab w:val="left" w:pos="2894"/>
        </w:tabs>
      </w:pPr>
      <w:r>
        <w:rPr>
          <w:noProof/>
          <w:lang w:eastAsia="en-GB"/>
        </w:rPr>
        <w:drawing>
          <wp:inline distT="0" distB="0" distL="0" distR="0" wp14:anchorId="42319F8C" wp14:editId="18032665">
            <wp:extent cx="5524195" cy="2251495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2982" t="3324" r="14712" b="49523"/>
                    <a:stretch/>
                  </pic:blipFill>
                  <pic:spPr bwMode="auto">
                    <a:xfrm>
                      <a:off x="0" y="0"/>
                      <a:ext cx="5546961" cy="2260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50C9E" w:rsidRPr="00350C9E" w:rsidSect="009D189E">
      <w:head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0744" w:rsidRDefault="00FE0744" w:rsidP="009D189E">
      <w:pPr>
        <w:spacing w:after="0" w:line="240" w:lineRule="auto"/>
      </w:pPr>
      <w:r>
        <w:separator/>
      </w:r>
    </w:p>
  </w:endnote>
  <w:endnote w:type="continuationSeparator" w:id="0">
    <w:p w:rsidR="00FE0744" w:rsidRDefault="00FE0744" w:rsidP="009D18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0744" w:rsidRDefault="00FE0744" w:rsidP="009D189E">
      <w:pPr>
        <w:spacing w:after="0" w:line="240" w:lineRule="auto"/>
      </w:pPr>
      <w:r>
        <w:separator/>
      </w:r>
    </w:p>
  </w:footnote>
  <w:footnote w:type="continuationSeparator" w:id="0">
    <w:p w:rsidR="00FE0744" w:rsidRDefault="00FE0744" w:rsidP="009D18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189E" w:rsidRDefault="009D189E">
    <w:pPr>
      <w:pStyle w:val="Header"/>
    </w:pPr>
    <w:r>
      <w:t>Theme 1 – PPF Curve</w:t>
    </w:r>
  </w:p>
  <w:p w:rsidR="009D189E" w:rsidRDefault="009D189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EE171E"/>
    <w:multiLevelType w:val="hybridMultilevel"/>
    <w:tmpl w:val="F96096F6"/>
    <w:lvl w:ilvl="0" w:tplc="017094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CA9A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14DB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462B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DCCC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467F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7AB2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CA6A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D87F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4A5C76F7"/>
    <w:multiLevelType w:val="hybridMultilevel"/>
    <w:tmpl w:val="F18E9D3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89E"/>
    <w:rsid w:val="0026525E"/>
    <w:rsid w:val="00350C9E"/>
    <w:rsid w:val="00451F5F"/>
    <w:rsid w:val="004B2407"/>
    <w:rsid w:val="00633783"/>
    <w:rsid w:val="006A4365"/>
    <w:rsid w:val="00717E0D"/>
    <w:rsid w:val="009312AF"/>
    <w:rsid w:val="00937B7F"/>
    <w:rsid w:val="009D189E"/>
    <w:rsid w:val="00A261A7"/>
    <w:rsid w:val="00A45747"/>
    <w:rsid w:val="00A74AF5"/>
    <w:rsid w:val="00B654AE"/>
    <w:rsid w:val="00D4235A"/>
    <w:rsid w:val="00DC3E92"/>
    <w:rsid w:val="00FE0744"/>
    <w:rsid w:val="00FF0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060B60-7AEA-431E-AD34-246150AC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18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189E"/>
  </w:style>
  <w:style w:type="paragraph" w:styleId="Footer">
    <w:name w:val="footer"/>
    <w:basedOn w:val="Normal"/>
    <w:link w:val="FooterChar"/>
    <w:uiPriority w:val="99"/>
    <w:unhideWhenUsed/>
    <w:rsid w:val="009D18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189E"/>
  </w:style>
  <w:style w:type="paragraph" w:styleId="BalloonText">
    <w:name w:val="Balloon Text"/>
    <w:basedOn w:val="Normal"/>
    <w:link w:val="BalloonTextChar"/>
    <w:uiPriority w:val="99"/>
    <w:semiHidden/>
    <w:unhideWhenUsed/>
    <w:rsid w:val="009D1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89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17E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10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4593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703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98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965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84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798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43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B3DFB5B8</Template>
  <TotalTime>71</TotalTime>
  <Pages>7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Michael Wilson</cp:lastModifiedBy>
  <cp:revision>11</cp:revision>
  <dcterms:created xsi:type="dcterms:W3CDTF">2015-09-19T18:03:00Z</dcterms:created>
  <dcterms:modified xsi:type="dcterms:W3CDTF">2017-09-14T14:06:00Z</dcterms:modified>
</cp:coreProperties>
</file>