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B5" w:rsidRPr="008012D9" w:rsidRDefault="005F2501" w:rsidP="002500B5">
      <w:pPr>
        <w:rPr>
          <w:rFonts w:ascii="Maiandra GD" w:hAnsi="Maiandra GD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F1479F9" wp14:editId="2F9838CF">
                <wp:simplePos x="0" y="0"/>
                <wp:positionH relativeFrom="page">
                  <wp:posOffset>-95250</wp:posOffset>
                </wp:positionH>
                <wp:positionV relativeFrom="paragraph">
                  <wp:posOffset>186523</wp:posOffset>
                </wp:positionV>
                <wp:extent cx="7753350" cy="49530"/>
                <wp:effectExtent l="0" t="0" r="19050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4953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832F" id="Rectangle 34" o:spid="_x0000_s1026" style="position:absolute;margin-left:-7.5pt;margin-top:14.7pt;width:610.5pt;height:3.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" strokecolor="#243f60 [1604]" strokeweight="1pt">
                <v:fill r:id="rId6" o:title="" recolor="t" rotate="t" type="tile"/>
                <w10:wrap anchorx="pag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69534273" wp14:editId="3A2921F9">
            <wp:simplePos x="0" y="0"/>
            <wp:positionH relativeFrom="column">
              <wp:posOffset>-154940</wp:posOffset>
            </wp:positionH>
            <wp:positionV relativeFrom="paragraph">
              <wp:posOffset>-311952</wp:posOffset>
            </wp:positionV>
            <wp:extent cx="571500" cy="501650"/>
            <wp:effectExtent l="0" t="0" r="0" b="0"/>
            <wp:wrapNone/>
            <wp:docPr id="36" name="Picture 36" descr="BD0572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05729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093262" wp14:editId="16DECD25">
                <wp:simplePos x="0" y="0"/>
                <wp:positionH relativeFrom="margin">
                  <wp:posOffset>1830070</wp:posOffset>
                </wp:positionH>
                <wp:positionV relativeFrom="paragraph">
                  <wp:posOffset>-297982</wp:posOffset>
                </wp:positionV>
                <wp:extent cx="1828800" cy="64960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6B8" w:rsidRPr="002500B5" w:rsidRDefault="00BB16B8" w:rsidP="002500B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Level Descriptors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326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44.1pt;margin-top:-23.45pt;width:2in;height:51.15pt;z-index:2516377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" filled="f" stroked="f">
                <v:textbox>
                  <w:txbxContent>
                    <w:p w:rsidR="00BB16B8" w:rsidRPr="002500B5" w:rsidRDefault="00BB16B8" w:rsidP="002500B5">
                      <w:pPr>
                        <w:jc w:val="center"/>
                        <w:rPr>
                          <w:rFonts w:ascii="Candara" w:hAnsi="Candara"/>
                          <w:b/>
                          <w:color w:val="548DD4" w:themeColor="text2" w:themeTint="99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ndara" w:hAnsi="Candara"/>
                          <w:b/>
                          <w:color w:val="548DD4" w:themeColor="text2" w:themeTint="99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Level Descriptors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0B5">
        <w:rPr>
          <w:noProof/>
          <w:lang w:eastAsia="en-GB"/>
        </w:rPr>
        <w:drawing>
          <wp:anchor distT="0" distB="0" distL="114300" distR="114300" simplePos="0" relativeHeight="251644928" behindDoc="0" locked="0" layoutInCell="1" allowOverlap="1" wp14:anchorId="7C70BB5C" wp14:editId="0BD0BE19">
            <wp:simplePos x="0" y="0"/>
            <wp:positionH relativeFrom="column">
              <wp:posOffset>6221730</wp:posOffset>
            </wp:positionH>
            <wp:positionV relativeFrom="paragraph">
              <wp:posOffset>-315127</wp:posOffset>
            </wp:positionV>
            <wp:extent cx="504825" cy="504825"/>
            <wp:effectExtent l="0" t="0" r="9525" b="9525"/>
            <wp:wrapNone/>
            <wp:docPr id="37" name="Picture 37" descr="http://sr.photos1.fotosearch.com/bthumb/CSP/CSP957/k957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.photos1.fotosearch.com/bthumb/CSP/CSP957/k9576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B5" w:rsidRDefault="00BB16B8" w:rsidP="002500B5">
      <w:pPr>
        <w:rPr>
          <w:rFonts w:ascii="Maiandra GD" w:hAnsi="Maiandra GD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93278</wp:posOffset>
            </wp:positionV>
            <wp:extent cx="7023735" cy="3416969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963" cy="34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B5" w:rsidRPr="00164653" w:rsidRDefault="002500B5" w:rsidP="002500B5">
      <w:pPr>
        <w:rPr>
          <w:rFonts w:ascii="Candara" w:hAnsi="Candara"/>
          <w:sz w:val="10"/>
        </w:rPr>
      </w:pPr>
    </w:p>
    <w:p w:rsidR="002500B5" w:rsidRPr="00CB5963" w:rsidRDefault="002500B5" w:rsidP="002500B5">
      <w:pPr>
        <w:rPr>
          <w:rFonts w:ascii="Candara" w:hAnsi="Candara"/>
          <w:sz w:val="12"/>
          <w:szCs w:val="16"/>
        </w:rPr>
      </w:pPr>
    </w:p>
    <w:p w:rsidR="00BB16B8" w:rsidRDefault="00BB16B8" w:rsidP="002500B5"/>
    <w:p w:rsidR="00BB16B8" w:rsidRDefault="00BB16B8" w:rsidP="002500B5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5F2501" w:rsidP="00BB16B8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-203501</wp:posOffset>
            </wp:positionH>
            <wp:positionV relativeFrom="paragraph">
              <wp:posOffset>145681</wp:posOffset>
            </wp:positionV>
            <wp:extent cx="6989712" cy="3384885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889" cy="33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5F2501" w:rsidP="00BB16B8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-203501</wp:posOffset>
            </wp:positionH>
            <wp:positionV relativeFrom="paragraph">
              <wp:posOffset>201262</wp:posOffset>
            </wp:positionV>
            <wp:extent cx="7009799" cy="2972177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841" cy="297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16B8" w:rsidRDefault="00BB16B8" w:rsidP="00BB16B8"/>
    <w:p w:rsidR="00BB16B8" w:rsidRPr="00BB16B8" w:rsidRDefault="00BB16B8" w:rsidP="00BB16B8">
      <w:bookmarkStart w:id="0" w:name="_GoBack"/>
      <w:bookmarkEnd w:id="0"/>
    </w:p>
    <w:p w:rsidR="00BB16B8" w:rsidRPr="00BB16B8" w:rsidRDefault="00BB16B8" w:rsidP="00BB16B8"/>
    <w:p w:rsidR="00BB16B8" w:rsidRDefault="00BB16B8" w:rsidP="00BB16B8"/>
    <w:p w:rsidR="00BB16B8" w:rsidRDefault="00BB16B8" w:rsidP="00BB16B8"/>
    <w:p w:rsidR="002500B5" w:rsidRDefault="00BB16B8" w:rsidP="00BB16B8">
      <w:pPr>
        <w:tabs>
          <w:tab w:val="left" w:pos="6796"/>
        </w:tabs>
      </w:pPr>
      <w:r>
        <w:tab/>
      </w: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-267669</wp:posOffset>
            </wp:positionH>
            <wp:positionV relativeFrom="paragraph">
              <wp:posOffset>-155374</wp:posOffset>
            </wp:positionV>
            <wp:extent cx="7026442" cy="3152714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821" cy="315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Default="00BB16B8" w:rsidP="00BB16B8">
      <w:pPr>
        <w:tabs>
          <w:tab w:val="left" w:pos="6796"/>
        </w:tabs>
      </w:pPr>
    </w:p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121753</wp:posOffset>
            </wp:positionV>
            <wp:extent cx="7042484" cy="675322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71" cy="675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B8" w:rsidRPr="00BB16B8" w:rsidRDefault="00BB16B8" w:rsidP="00BB16B8"/>
    <w:p w:rsidR="00BB16B8" w:rsidRPr="00BB16B8" w:rsidRDefault="00BB16B8" w:rsidP="00BB16B8"/>
    <w:p w:rsidR="00BB16B8" w:rsidRPr="00BB16B8" w:rsidRDefault="00BB16B8" w:rsidP="00BB16B8"/>
    <w:p w:rsidR="00BB16B8" w:rsidRDefault="00BB16B8" w:rsidP="00BB16B8"/>
    <w:p w:rsidR="00BB16B8" w:rsidRDefault="00BB16B8" w:rsidP="00BB16B8"/>
    <w:p w:rsidR="00BB16B8" w:rsidRDefault="00BB16B8" w:rsidP="00BB16B8">
      <w:pPr>
        <w:tabs>
          <w:tab w:val="left" w:pos="5760"/>
        </w:tabs>
      </w:pPr>
      <w:r>
        <w:tab/>
      </w: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-299753</wp:posOffset>
            </wp:positionH>
            <wp:positionV relativeFrom="paragraph">
              <wp:posOffset>-155375</wp:posOffset>
            </wp:positionV>
            <wp:extent cx="7153275" cy="972121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794" cy="974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Default="00BB16B8" w:rsidP="00BB16B8">
      <w:pPr>
        <w:tabs>
          <w:tab w:val="left" w:pos="5760"/>
        </w:tabs>
      </w:pPr>
    </w:p>
    <w:p w:rsidR="00BB16B8" w:rsidRPr="00BB16B8" w:rsidRDefault="00BB16B8" w:rsidP="00BB16B8">
      <w:pPr>
        <w:tabs>
          <w:tab w:val="left" w:pos="5760"/>
        </w:tabs>
      </w:pPr>
    </w:p>
    <w:sectPr w:rsidR="00BB16B8" w:rsidRPr="00BB16B8" w:rsidSect="004B1A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95342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5pt;height:11.35pt" o:bullet="t">
        <v:imagedata r:id="rId1" o:title="mso2808"/>
      </v:shape>
    </w:pict>
  </w:numPicBullet>
  <w:abstractNum w:abstractNumId="0" w15:restartNumberingAfterBreak="0">
    <w:nsid w:val="0B1B4DFD"/>
    <w:multiLevelType w:val="hybridMultilevel"/>
    <w:tmpl w:val="35928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1892"/>
    <w:multiLevelType w:val="hybridMultilevel"/>
    <w:tmpl w:val="3E4A2AF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5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0B5"/>
    <w:rsid w:val="002500B5"/>
    <w:rsid w:val="004B1A70"/>
    <w:rsid w:val="005F2501"/>
    <w:rsid w:val="007B7EA9"/>
    <w:rsid w:val="009A0AE6"/>
    <w:rsid w:val="009D101A"/>
    <w:rsid w:val="00BB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46C326"/>
  <w15:docId w15:val="{C101ADDF-ECC6-4382-9F86-1D4640D2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00B5"/>
    <w:pPr>
      <w:spacing w:before="100" w:beforeAutospacing="1" w:after="100" w:afterAutospacing="1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7C16F1</Template>
  <TotalTime>0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Butler</dc:creator>
  <cp:lastModifiedBy>W Butler</cp:lastModifiedBy>
  <cp:revision>2</cp:revision>
  <dcterms:created xsi:type="dcterms:W3CDTF">2018-09-07T08:30:00Z</dcterms:created>
  <dcterms:modified xsi:type="dcterms:W3CDTF">2018-09-07T08:30:00Z</dcterms:modified>
</cp:coreProperties>
</file>