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B33ACD" w:rsidRDefault="00C4264D" w:rsidP="00094C69">
      <w:pPr>
        <w:tabs>
          <w:tab w:val="center" w:pos="7568"/>
        </w:tabs>
        <w:rPr>
          <w:sz w:val="24"/>
        </w:rPr>
      </w:pPr>
      <w:r w:rsidRPr="00E2111F"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51C1B36" wp14:editId="124CC182">
                <wp:simplePos x="0" y="0"/>
                <wp:positionH relativeFrom="page">
                  <wp:posOffset>6905625</wp:posOffset>
                </wp:positionH>
                <wp:positionV relativeFrom="paragraph">
                  <wp:posOffset>-159385</wp:posOffset>
                </wp:positionV>
                <wp:extent cx="3505200" cy="2181225"/>
                <wp:effectExtent l="0" t="0" r="19050" b="28575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2181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4C69" w:rsidRDefault="00C4264D" w:rsidP="00094C69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>The Eightfold Path</w:t>
                            </w:r>
                          </w:p>
                          <w:p w:rsidR="00094C69" w:rsidRDefault="00094C69" w:rsidP="00094C69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94C69" w:rsidRDefault="00094C69" w:rsidP="00094C69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94C69" w:rsidRPr="00C12652" w:rsidRDefault="00094C69" w:rsidP="00094C69">
                            <w:pPr>
                              <w:jc w:val="center"/>
                              <w:rPr>
                                <w:rFonts w:ascii="Comic Sans MS" w:hAnsi="Comic Sans MS"/>
                                <w:sz w:val="10"/>
                                <w:u w:val="single"/>
                              </w:rPr>
                            </w:pPr>
                          </w:p>
                          <w:p w:rsidR="00094C69" w:rsidRDefault="00094C69" w:rsidP="00094C69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94C69" w:rsidRPr="00C12652" w:rsidRDefault="00094C69" w:rsidP="00094C69">
                            <w:pPr>
                              <w:jc w:val="center"/>
                              <w:rPr>
                                <w:rFonts w:ascii="Comic Sans MS" w:hAnsi="Comic Sans MS"/>
                                <w:sz w:val="12"/>
                                <w:u w:val="single"/>
                              </w:rPr>
                            </w:pPr>
                          </w:p>
                          <w:p w:rsidR="00094C69" w:rsidRPr="00C12652" w:rsidRDefault="00094C69" w:rsidP="00094C69">
                            <w:pPr>
                              <w:jc w:val="center"/>
                              <w:rPr>
                                <w:rFonts w:ascii="Comic Sans MS" w:hAnsi="Comic Sans MS"/>
                                <w:sz w:val="40"/>
                                <w:u w:val="single"/>
                              </w:rPr>
                            </w:pPr>
                          </w:p>
                          <w:p w:rsidR="00094C69" w:rsidRPr="00C12652" w:rsidRDefault="00094C69" w:rsidP="00094C69">
                            <w:pPr>
                              <w:jc w:val="center"/>
                              <w:rPr>
                                <w:rFonts w:ascii="Comic Sans MS" w:hAnsi="Comic Sans MS"/>
                                <w:sz w:val="14"/>
                                <w:u w:val="single"/>
                              </w:rPr>
                            </w:pPr>
                          </w:p>
                          <w:p w:rsidR="00094C69" w:rsidRPr="000C7BA4" w:rsidRDefault="00094C69" w:rsidP="00094C69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351C1B3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43.75pt;margin-top:-12.55pt;width:276pt;height:171.75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">
                <v:textbox>
                  <w:txbxContent>
                    <w:p w:rsidR="00094C69" w:rsidRDefault="00C4264D" w:rsidP="00094C69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u w:val="single"/>
                        </w:rPr>
                        <w:t>The Eightfold Path</w:t>
                      </w:r>
                    </w:p>
                    <w:p w:rsidR="00094C69" w:rsidRDefault="00094C69" w:rsidP="00094C69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94C69" w:rsidRDefault="00094C69" w:rsidP="00094C69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94C69" w:rsidRPr="00C12652" w:rsidRDefault="00094C69" w:rsidP="00094C69">
                      <w:pPr>
                        <w:jc w:val="center"/>
                        <w:rPr>
                          <w:rFonts w:ascii="Comic Sans MS" w:hAnsi="Comic Sans MS"/>
                          <w:sz w:val="10"/>
                          <w:u w:val="single"/>
                        </w:rPr>
                      </w:pPr>
                    </w:p>
                    <w:p w:rsidR="00094C69" w:rsidRDefault="00094C69" w:rsidP="00094C69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94C69" w:rsidRPr="00C12652" w:rsidRDefault="00094C69" w:rsidP="00094C69">
                      <w:pPr>
                        <w:jc w:val="center"/>
                        <w:rPr>
                          <w:rFonts w:ascii="Comic Sans MS" w:hAnsi="Comic Sans MS"/>
                          <w:sz w:val="12"/>
                          <w:u w:val="single"/>
                        </w:rPr>
                      </w:pPr>
                    </w:p>
                    <w:p w:rsidR="00094C69" w:rsidRPr="00C12652" w:rsidRDefault="00094C69" w:rsidP="00094C69">
                      <w:pPr>
                        <w:jc w:val="center"/>
                        <w:rPr>
                          <w:rFonts w:ascii="Comic Sans MS" w:hAnsi="Comic Sans MS"/>
                          <w:sz w:val="40"/>
                          <w:u w:val="single"/>
                        </w:rPr>
                      </w:pPr>
                    </w:p>
                    <w:p w:rsidR="00094C69" w:rsidRPr="00C12652" w:rsidRDefault="00094C69" w:rsidP="00094C69">
                      <w:pPr>
                        <w:jc w:val="center"/>
                        <w:rPr>
                          <w:rFonts w:ascii="Comic Sans MS" w:hAnsi="Comic Sans MS"/>
                          <w:sz w:val="14"/>
                          <w:u w:val="single"/>
                        </w:rPr>
                      </w:pPr>
                    </w:p>
                    <w:p w:rsidR="00094C69" w:rsidRPr="000C7BA4" w:rsidRDefault="00094C69" w:rsidP="00094C69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u w:val="single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F2F59" w:rsidRPr="00E2111F"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A99DEB" wp14:editId="621C04C7">
                <wp:simplePos x="0" y="0"/>
                <wp:positionH relativeFrom="column">
                  <wp:posOffset>-273685</wp:posOffset>
                </wp:positionH>
                <wp:positionV relativeFrom="paragraph">
                  <wp:posOffset>-178434</wp:posOffset>
                </wp:positionV>
                <wp:extent cx="3505200" cy="2628900"/>
                <wp:effectExtent l="0" t="0" r="19050" b="1905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3ACD" w:rsidRDefault="00B33ACD" w:rsidP="00B33ACD">
                            <w:pPr>
                              <w:jc w:val="center"/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F27ABE"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  <w:t xml:space="preserve">The </w:t>
                            </w:r>
                            <w:r w:rsidR="0044588E"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  <w:t>life of Siddhartha Gautama (Buddha)</w:t>
                            </w:r>
                          </w:p>
                          <w:p w:rsidR="0044588E" w:rsidRDefault="0044588E" w:rsidP="0044588E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>Birth &amp; Early life</w:t>
                            </w:r>
                            <w:r w:rsidR="00D23068">
                              <w:rPr>
                                <w:rFonts w:ascii="Comic Sans MS" w:hAnsi="Comic Sans MS"/>
                                <w:u w:val="single"/>
                              </w:rPr>
                              <w:t>;</w:t>
                            </w:r>
                          </w:p>
                          <w:p w:rsidR="00D23068" w:rsidRPr="00D23068" w:rsidRDefault="00D23068" w:rsidP="0044588E">
                            <w:pPr>
                              <w:rPr>
                                <w:rFonts w:ascii="Comic Sans MS" w:hAnsi="Comic Sans MS"/>
                                <w:sz w:val="32"/>
                                <w:u w:val="single"/>
                              </w:rPr>
                            </w:pPr>
                          </w:p>
                          <w:p w:rsidR="00D23068" w:rsidRPr="00D23068" w:rsidRDefault="00D23068" w:rsidP="0044588E">
                            <w:pPr>
                              <w:rPr>
                                <w:rFonts w:ascii="Comic Sans MS" w:hAnsi="Comic Sans MS"/>
                                <w:sz w:val="28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>His ascetic life;</w:t>
                            </w:r>
                          </w:p>
                          <w:p w:rsidR="00D23068" w:rsidRDefault="00D23068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44588E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Default="00B33ACD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Default="00B33ACD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Default="00B33ACD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Default="00B33ACD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Default="00B33ACD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Default="00B33ACD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Pr="00F27ABE" w:rsidRDefault="00B33ACD" w:rsidP="00B33ACD">
                            <w:pPr>
                              <w:jc w:val="center"/>
                              <w:rPr>
                                <w:rFonts w:ascii="Comic Sans MS" w:hAnsi="Comic Sans MS"/>
                                <w:sz w:val="14"/>
                                <w:u w:val="single"/>
                              </w:rPr>
                            </w:pPr>
                          </w:p>
                          <w:p w:rsidR="00B33ACD" w:rsidRDefault="00B33ACD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Default="00B33ACD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Default="00B33ACD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Default="00B33ACD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Default="00B33ACD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Default="00B33ACD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Default="00B33ACD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Default="00B33ACD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Pr="000C7BA4" w:rsidRDefault="00B33ACD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CA99DEB" id="_x0000_s1027" type="#_x0000_t202" style="position:absolute;margin-left:-21.55pt;margin-top:-14.05pt;width:276pt;height:20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">
                <v:textbox>
                  <w:txbxContent>
                    <w:p w:rsidR="00B33ACD" w:rsidRDefault="00B33ACD" w:rsidP="00B33ACD">
                      <w:pPr>
                        <w:jc w:val="center"/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</w:pPr>
                      <w:r w:rsidRPr="00F27ABE"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  <w:t xml:space="preserve">The </w:t>
                      </w:r>
                      <w:r w:rsidR="0044588E"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  <w:t>life of Siddhartha Gautama (Buddha)</w:t>
                      </w:r>
                    </w:p>
                    <w:p w:rsidR="0044588E" w:rsidRDefault="0044588E" w:rsidP="0044588E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u w:val="single"/>
                        </w:rPr>
                        <w:t>Birth &amp; Early life</w:t>
                      </w:r>
                      <w:r w:rsidR="00D23068">
                        <w:rPr>
                          <w:rFonts w:ascii="Comic Sans MS" w:hAnsi="Comic Sans MS"/>
                          <w:u w:val="single"/>
                        </w:rPr>
                        <w:t>;</w:t>
                      </w:r>
                    </w:p>
                    <w:p w:rsidR="00D23068" w:rsidRPr="00D23068" w:rsidRDefault="00D23068" w:rsidP="0044588E">
                      <w:pPr>
                        <w:rPr>
                          <w:rFonts w:ascii="Comic Sans MS" w:hAnsi="Comic Sans MS"/>
                          <w:sz w:val="32"/>
                          <w:u w:val="single"/>
                        </w:rPr>
                      </w:pPr>
                    </w:p>
                    <w:p w:rsidR="00D23068" w:rsidRPr="00D23068" w:rsidRDefault="00D23068" w:rsidP="0044588E">
                      <w:pPr>
                        <w:rPr>
                          <w:rFonts w:ascii="Comic Sans MS" w:hAnsi="Comic Sans MS"/>
                          <w:sz w:val="28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u w:val="single"/>
                        </w:rPr>
                        <w:t>His ascetic life;</w:t>
                      </w:r>
                    </w:p>
                    <w:p w:rsidR="00D23068" w:rsidRDefault="00D23068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44588E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Default="00B33ACD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Default="00B33ACD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Default="00B33ACD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Default="00B33ACD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Default="00B33ACD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Default="00B33ACD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Pr="00F27ABE" w:rsidRDefault="00B33ACD" w:rsidP="00B33ACD">
                      <w:pPr>
                        <w:jc w:val="center"/>
                        <w:rPr>
                          <w:rFonts w:ascii="Comic Sans MS" w:hAnsi="Comic Sans MS"/>
                          <w:sz w:val="14"/>
                          <w:u w:val="single"/>
                        </w:rPr>
                      </w:pPr>
                    </w:p>
                    <w:p w:rsidR="00B33ACD" w:rsidRDefault="00B33ACD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Default="00B33ACD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Default="00B33ACD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Default="00B33ACD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Default="00B33ACD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Default="00B33ACD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Default="00B33ACD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Default="00B33ACD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Pr="000C7BA4" w:rsidRDefault="00B33ACD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u w:val="single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1F2F59" w:rsidRPr="00E2111F"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ADB50C8" wp14:editId="3AB6D250">
                <wp:simplePos x="0" y="0"/>
                <wp:positionH relativeFrom="margin">
                  <wp:posOffset>3281680</wp:posOffset>
                </wp:positionH>
                <wp:positionV relativeFrom="paragraph">
                  <wp:posOffset>282575</wp:posOffset>
                </wp:positionV>
                <wp:extent cx="3038475" cy="1743075"/>
                <wp:effectExtent l="0" t="0" r="28575" b="2857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8475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4C69" w:rsidRDefault="00D23068" w:rsidP="001F2F59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  <w:t>The Dharma</w:t>
                            </w:r>
                            <w:r w:rsidR="00094C69" w:rsidRPr="006A7E95"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  <w:t xml:space="preserve"> </w:t>
                            </w:r>
                          </w:p>
                          <w:p w:rsidR="00094C69" w:rsidRDefault="00094C69" w:rsidP="00094C69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94C69" w:rsidRDefault="00094C69" w:rsidP="00094C69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94C69" w:rsidRDefault="00094C69" w:rsidP="00094C69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94C69" w:rsidRDefault="00094C69" w:rsidP="00094C69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94C69" w:rsidRDefault="00094C69" w:rsidP="00094C69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94C69" w:rsidRDefault="00094C69" w:rsidP="00094C69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94C69" w:rsidRDefault="00094C69" w:rsidP="00094C69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94C69" w:rsidRDefault="00094C69" w:rsidP="00094C69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 xml:space="preserve">Science – Ev: </w:t>
                            </w:r>
                          </w:p>
                          <w:p w:rsidR="00094C69" w:rsidRDefault="00094C69" w:rsidP="00094C69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94C69" w:rsidRDefault="00094C69" w:rsidP="00094C69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94C69" w:rsidRDefault="00094C69" w:rsidP="00094C69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94C69" w:rsidRDefault="00094C69" w:rsidP="00094C69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94C69" w:rsidRDefault="00094C69" w:rsidP="00094C69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94C69" w:rsidRDefault="00094C69" w:rsidP="00094C69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94C69" w:rsidRDefault="00094C69" w:rsidP="00094C69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>Evil and Suffering:</w:t>
                            </w:r>
                          </w:p>
                          <w:p w:rsidR="00094C69" w:rsidRDefault="00094C69" w:rsidP="00094C69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 xml:space="preserve">    </w:t>
                            </w:r>
                          </w:p>
                          <w:p w:rsidR="00094C69" w:rsidRDefault="00094C69" w:rsidP="00094C69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94C69" w:rsidRDefault="00094C69" w:rsidP="00094C69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94C69" w:rsidRDefault="00094C69" w:rsidP="00094C69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94C69" w:rsidRDefault="00094C69" w:rsidP="00094C69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94C69" w:rsidRPr="00256F04" w:rsidRDefault="00094C69" w:rsidP="00094C69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u w:val="single"/>
                              </w:rPr>
                            </w:pPr>
                          </w:p>
                          <w:p w:rsidR="00094C69" w:rsidRDefault="00094C69" w:rsidP="00094C69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94C69" w:rsidRPr="00256F04" w:rsidRDefault="00094C69" w:rsidP="00094C69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u w:val="single"/>
                              </w:rPr>
                            </w:pPr>
                          </w:p>
                          <w:p w:rsidR="00094C69" w:rsidRDefault="00094C69" w:rsidP="00094C69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94C69" w:rsidRDefault="00094C69" w:rsidP="00094C69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94C69" w:rsidRDefault="00094C69" w:rsidP="00094C69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94C69" w:rsidRPr="009B2005" w:rsidRDefault="00094C69" w:rsidP="00094C69">
                            <w:pPr>
                              <w:jc w:val="center"/>
                              <w:rPr>
                                <w:rFonts w:ascii="Comic Sans MS" w:hAnsi="Comic Sans MS"/>
                                <w:sz w:val="6"/>
                                <w:u w:val="single"/>
                              </w:rPr>
                            </w:pPr>
                          </w:p>
                          <w:p w:rsidR="00094C69" w:rsidRDefault="00094C69" w:rsidP="00094C69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94C69" w:rsidRPr="000C7BA4" w:rsidRDefault="00094C69" w:rsidP="00094C69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ADB50C8" id="_x0000_s1028" type="#_x0000_t202" style="position:absolute;margin-left:258.4pt;margin-top:22.25pt;width:239.25pt;height:137.2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">
                <v:textbox>
                  <w:txbxContent>
                    <w:p w:rsidR="00094C69" w:rsidRDefault="00D23068" w:rsidP="001F2F59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  <w:t>The Dharma</w:t>
                      </w:r>
                      <w:r w:rsidR="00094C69" w:rsidRPr="006A7E95"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  <w:t xml:space="preserve"> </w:t>
                      </w:r>
                    </w:p>
                    <w:p w:rsidR="00094C69" w:rsidRDefault="00094C69" w:rsidP="00094C69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94C69" w:rsidRDefault="00094C69" w:rsidP="00094C69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94C69" w:rsidRDefault="00094C69" w:rsidP="00094C69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94C69" w:rsidRDefault="00094C69" w:rsidP="00094C69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94C69" w:rsidRDefault="00094C69" w:rsidP="00094C69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94C69" w:rsidRDefault="00094C69" w:rsidP="00094C69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94C69" w:rsidRDefault="00094C69" w:rsidP="00094C69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94C69" w:rsidRDefault="00094C69" w:rsidP="00094C69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u w:val="single"/>
                        </w:rPr>
                        <w:t xml:space="preserve">Science – </w:t>
                      </w:r>
                      <w:proofErr w:type="spellStart"/>
                      <w:r>
                        <w:rPr>
                          <w:rFonts w:ascii="Comic Sans MS" w:hAnsi="Comic Sans MS"/>
                          <w:u w:val="single"/>
                        </w:rPr>
                        <w:t>Ev</w:t>
                      </w:r>
                      <w:proofErr w:type="spellEnd"/>
                      <w:r>
                        <w:rPr>
                          <w:rFonts w:ascii="Comic Sans MS" w:hAnsi="Comic Sans MS"/>
                          <w:u w:val="single"/>
                        </w:rPr>
                        <w:t xml:space="preserve">: </w:t>
                      </w:r>
                    </w:p>
                    <w:p w:rsidR="00094C69" w:rsidRDefault="00094C69" w:rsidP="00094C69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94C69" w:rsidRDefault="00094C69" w:rsidP="00094C69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94C69" w:rsidRDefault="00094C69" w:rsidP="00094C69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94C69" w:rsidRDefault="00094C69" w:rsidP="00094C69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94C69" w:rsidRDefault="00094C69" w:rsidP="00094C69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94C69" w:rsidRDefault="00094C69" w:rsidP="00094C69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94C69" w:rsidRDefault="00094C69" w:rsidP="00094C69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u w:val="single"/>
                        </w:rPr>
                        <w:t>Evil and Suffering:</w:t>
                      </w:r>
                    </w:p>
                    <w:p w:rsidR="00094C69" w:rsidRDefault="00094C69" w:rsidP="00094C69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u w:val="single"/>
                        </w:rPr>
                        <w:t xml:space="preserve">    </w:t>
                      </w:r>
                    </w:p>
                    <w:p w:rsidR="00094C69" w:rsidRDefault="00094C69" w:rsidP="00094C69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94C69" w:rsidRDefault="00094C69" w:rsidP="00094C69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94C69" w:rsidRDefault="00094C69" w:rsidP="00094C69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94C69" w:rsidRDefault="00094C69" w:rsidP="00094C69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94C69" w:rsidRPr="00256F04" w:rsidRDefault="00094C69" w:rsidP="00094C69">
                      <w:pPr>
                        <w:jc w:val="center"/>
                        <w:rPr>
                          <w:rFonts w:ascii="Comic Sans MS" w:hAnsi="Comic Sans MS"/>
                          <w:sz w:val="32"/>
                          <w:u w:val="single"/>
                        </w:rPr>
                      </w:pPr>
                    </w:p>
                    <w:p w:rsidR="00094C69" w:rsidRDefault="00094C69" w:rsidP="00094C69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94C69" w:rsidRPr="00256F04" w:rsidRDefault="00094C69" w:rsidP="00094C69">
                      <w:pPr>
                        <w:jc w:val="center"/>
                        <w:rPr>
                          <w:rFonts w:ascii="Comic Sans MS" w:hAnsi="Comic Sans MS"/>
                          <w:sz w:val="24"/>
                          <w:u w:val="single"/>
                        </w:rPr>
                      </w:pPr>
                    </w:p>
                    <w:p w:rsidR="00094C69" w:rsidRDefault="00094C69" w:rsidP="00094C69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94C69" w:rsidRDefault="00094C69" w:rsidP="00094C69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94C69" w:rsidRDefault="00094C69" w:rsidP="00094C69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94C69" w:rsidRPr="009B2005" w:rsidRDefault="00094C69" w:rsidP="00094C69">
                      <w:pPr>
                        <w:jc w:val="center"/>
                        <w:rPr>
                          <w:rFonts w:ascii="Comic Sans MS" w:hAnsi="Comic Sans MS"/>
                          <w:sz w:val="6"/>
                          <w:u w:val="single"/>
                        </w:rPr>
                      </w:pPr>
                    </w:p>
                    <w:p w:rsidR="00094C69" w:rsidRDefault="00094C69" w:rsidP="00094C69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94C69" w:rsidRPr="000C7BA4" w:rsidRDefault="00094C69" w:rsidP="00094C69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F2F5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421A77C" wp14:editId="6A230C66">
                <wp:simplePos x="0" y="0"/>
                <wp:positionH relativeFrom="margin">
                  <wp:posOffset>3212465</wp:posOffset>
                </wp:positionH>
                <wp:positionV relativeFrom="paragraph">
                  <wp:posOffset>-207010</wp:posOffset>
                </wp:positionV>
                <wp:extent cx="3190875" cy="4191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087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94C69" w:rsidRPr="00094C69" w:rsidRDefault="00094C69" w:rsidP="00094C69">
                            <w:pPr>
                              <w:spacing w:after="0"/>
                              <w:jc w:val="center"/>
                              <w:rPr>
                                <w:rFonts w:ascii="Copperplate Gothic Bold" w:hAnsi="Copperplate Gothic Bold"/>
                                <w:noProof/>
                                <w:color w:val="4472C4" w:themeColor="accent1"/>
                                <w:sz w:val="48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94C69">
                              <w:rPr>
                                <w:rFonts w:ascii="Copperplate Gothic Bold" w:hAnsi="Copperplate Gothic Bold"/>
                                <w:noProof/>
                                <w:color w:val="4472C4" w:themeColor="accent1"/>
                                <w:sz w:val="48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Buddhism Beliefs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1421A77C" id="Text Box 5" o:spid="_x0000_s1029" type="#_x0000_t202" style="position:absolute;margin-left:252.95pt;margin-top:-16.3pt;width:251.25pt;height:33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" filled="f" stroked="f">
                <v:textbox>
                  <w:txbxContent>
                    <w:p w:rsidR="00094C69" w:rsidRPr="00094C69" w:rsidRDefault="00094C69" w:rsidP="00094C69">
                      <w:pPr>
                        <w:spacing w:after="0"/>
                        <w:jc w:val="center"/>
                        <w:rPr>
                          <w:rFonts w:ascii="Copperplate Gothic Bold" w:hAnsi="Copperplate Gothic Bold"/>
                          <w:noProof/>
                          <w:color w:val="4472C4" w:themeColor="accent1"/>
                          <w:sz w:val="48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94C69">
                        <w:rPr>
                          <w:rFonts w:ascii="Copperplate Gothic Bold" w:hAnsi="Copperplate Gothic Bold"/>
                          <w:noProof/>
                          <w:color w:val="4472C4" w:themeColor="accent1"/>
                          <w:sz w:val="48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Buddhism Beliefs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F2F59"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39F3AE9D" wp14:editId="547E8E8E">
                <wp:simplePos x="0" y="0"/>
                <wp:positionH relativeFrom="margin">
                  <wp:posOffset>3279140</wp:posOffset>
                </wp:positionH>
                <wp:positionV relativeFrom="paragraph">
                  <wp:posOffset>-168910</wp:posOffset>
                </wp:positionV>
                <wp:extent cx="3048000" cy="400050"/>
                <wp:effectExtent l="0" t="0" r="19050" b="19050"/>
                <wp:wrapNone/>
                <wp:docPr id="2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0" cy="40005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66000"/>
                                <a:satMod val="160000"/>
                              </a:schemeClr>
                            </a:gs>
                            <a:gs pos="16000">
                              <a:schemeClr val="accent1"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oundrect w14:anchorId="3268DEBA" id="Rounded Rectangle 1" o:spid="_x0000_s1026" style="position:absolute;margin-left:258.2pt;margin-top:-13.3pt;width:240pt;height:31.5pt;z-index:-251628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" fillcolor="#83a1d8 [2132]" strokecolor="#1f3763 [1604]" strokeweight="1pt">
                <v:fill color2="#d4def1 [756]" rotate="t" focusposition=".5,.5" focussize="" colors="0 #95abea;10486f #bfcbf0;1 #e0e5f7" focus="100%" type="gradientRadial"/>
                <v:stroke joinstyle="miter"/>
                <w10:wrap anchorx="margin"/>
              </v:roundrect>
            </w:pict>
          </mc:Fallback>
        </mc:AlternateContent>
      </w:r>
      <w:r w:rsidR="00094C69">
        <w:rPr>
          <w:sz w:val="24"/>
        </w:rPr>
        <w:tab/>
      </w:r>
    </w:p>
    <w:p w:rsidR="00B33ACD" w:rsidRPr="00E2111F" w:rsidRDefault="00B33ACD" w:rsidP="00B33ACD">
      <w:pPr>
        <w:rPr>
          <w:sz w:val="24"/>
        </w:rPr>
      </w:pPr>
    </w:p>
    <w:p w:rsidR="00B33ACD" w:rsidRPr="00E2111F" w:rsidRDefault="00094C69" w:rsidP="00094C69">
      <w:pPr>
        <w:tabs>
          <w:tab w:val="left" w:pos="12015"/>
        </w:tabs>
        <w:rPr>
          <w:sz w:val="24"/>
        </w:rPr>
      </w:pPr>
      <w:r>
        <w:rPr>
          <w:sz w:val="24"/>
        </w:rPr>
        <w:tab/>
      </w:r>
    </w:p>
    <w:p w:rsidR="00B33ACD" w:rsidRPr="00E2111F" w:rsidRDefault="00D23068" w:rsidP="00B33ACD">
      <w:pPr>
        <w:rPr>
          <w:sz w:val="24"/>
        </w:rPr>
      </w:pPr>
      <w:r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91521C0" wp14:editId="3ABCCB58">
                <wp:simplePos x="0" y="0"/>
                <wp:positionH relativeFrom="column">
                  <wp:posOffset>-254635</wp:posOffset>
                </wp:positionH>
                <wp:positionV relativeFrom="paragraph">
                  <wp:posOffset>334010</wp:posOffset>
                </wp:positionV>
                <wp:extent cx="3505200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0520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68296401" id="Straight Connector 3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.05pt,26.3pt" to="255.95pt,2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" strokecolor="#4472c4 [3204]" strokeweight=".5pt">
                <v:stroke dashstyle="1 1" joinstyle="miter"/>
              </v:line>
            </w:pict>
          </mc:Fallback>
        </mc:AlternateContent>
      </w:r>
    </w:p>
    <w:p w:rsidR="00B33ACD" w:rsidRDefault="00B33ACD" w:rsidP="00B33ACD">
      <w:pPr>
        <w:rPr>
          <w:sz w:val="24"/>
        </w:rPr>
      </w:pPr>
    </w:p>
    <w:p w:rsidR="00B33ACD" w:rsidRDefault="00B33ACD" w:rsidP="00B33ACD">
      <w:pPr>
        <w:rPr>
          <w:sz w:val="24"/>
        </w:rPr>
      </w:pPr>
    </w:p>
    <w:p w:rsidR="00B33ACD" w:rsidRDefault="00936EEC" w:rsidP="00B33ACD">
      <w:pPr>
        <w:rPr>
          <w:sz w:val="24"/>
        </w:rPr>
      </w:pPr>
      <w:r w:rsidRPr="00E2111F"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ABAC383" wp14:editId="39EB2CBE">
                <wp:simplePos x="0" y="0"/>
                <wp:positionH relativeFrom="page">
                  <wp:posOffset>6915150</wp:posOffset>
                </wp:positionH>
                <wp:positionV relativeFrom="paragraph">
                  <wp:posOffset>255270</wp:posOffset>
                </wp:positionV>
                <wp:extent cx="3505200" cy="1657350"/>
                <wp:effectExtent l="0" t="0" r="19050" b="19050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264D" w:rsidRDefault="00C4264D" w:rsidP="00C4264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>Dependant Arising + Tibetan Wheel of Life</w:t>
                            </w:r>
                          </w:p>
                          <w:p w:rsidR="00C4264D" w:rsidRDefault="00C4264D" w:rsidP="00C4264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C4264D" w:rsidRPr="00C12652" w:rsidRDefault="00C4264D" w:rsidP="00C4264D">
                            <w:pPr>
                              <w:jc w:val="center"/>
                              <w:rPr>
                                <w:rFonts w:ascii="Comic Sans MS" w:hAnsi="Comic Sans MS"/>
                                <w:sz w:val="10"/>
                                <w:u w:val="single"/>
                              </w:rPr>
                            </w:pPr>
                          </w:p>
                          <w:p w:rsidR="00C4264D" w:rsidRDefault="00C4264D" w:rsidP="00C4264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C4264D" w:rsidRPr="00C12652" w:rsidRDefault="00C4264D" w:rsidP="00C4264D">
                            <w:pPr>
                              <w:jc w:val="center"/>
                              <w:rPr>
                                <w:rFonts w:ascii="Comic Sans MS" w:hAnsi="Comic Sans MS"/>
                                <w:sz w:val="12"/>
                                <w:u w:val="single"/>
                              </w:rPr>
                            </w:pPr>
                          </w:p>
                          <w:p w:rsidR="00C4264D" w:rsidRPr="00C12652" w:rsidRDefault="00C4264D" w:rsidP="00C4264D">
                            <w:pPr>
                              <w:jc w:val="center"/>
                              <w:rPr>
                                <w:rFonts w:ascii="Comic Sans MS" w:hAnsi="Comic Sans MS"/>
                                <w:sz w:val="40"/>
                                <w:u w:val="single"/>
                              </w:rPr>
                            </w:pPr>
                          </w:p>
                          <w:p w:rsidR="00C4264D" w:rsidRPr="00C12652" w:rsidRDefault="00C4264D" w:rsidP="00C4264D">
                            <w:pPr>
                              <w:jc w:val="center"/>
                              <w:rPr>
                                <w:rFonts w:ascii="Comic Sans MS" w:hAnsi="Comic Sans MS"/>
                                <w:sz w:val="14"/>
                                <w:u w:val="single"/>
                              </w:rPr>
                            </w:pPr>
                          </w:p>
                          <w:p w:rsidR="00C4264D" w:rsidRPr="000C7BA4" w:rsidRDefault="00C4264D" w:rsidP="00C4264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ABAC383" id="_x0000_s1030" type="#_x0000_t202" style="position:absolute;margin-left:544.5pt;margin-top:20.1pt;width:276pt;height:130.5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">
                <v:textbox>
                  <w:txbxContent>
                    <w:p w:rsidR="00C4264D" w:rsidRDefault="00C4264D" w:rsidP="00C4264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u w:val="single"/>
                        </w:rPr>
                        <w:t>Dependant Arising + Tibetan Wheel of Life</w:t>
                      </w:r>
                    </w:p>
                    <w:p w:rsidR="00C4264D" w:rsidRDefault="00C4264D" w:rsidP="00C4264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C4264D" w:rsidRPr="00C12652" w:rsidRDefault="00C4264D" w:rsidP="00C4264D">
                      <w:pPr>
                        <w:jc w:val="center"/>
                        <w:rPr>
                          <w:rFonts w:ascii="Comic Sans MS" w:hAnsi="Comic Sans MS"/>
                          <w:sz w:val="10"/>
                          <w:u w:val="single"/>
                        </w:rPr>
                      </w:pPr>
                    </w:p>
                    <w:p w:rsidR="00C4264D" w:rsidRDefault="00C4264D" w:rsidP="00C4264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C4264D" w:rsidRPr="00C12652" w:rsidRDefault="00C4264D" w:rsidP="00C4264D">
                      <w:pPr>
                        <w:jc w:val="center"/>
                        <w:rPr>
                          <w:rFonts w:ascii="Comic Sans MS" w:hAnsi="Comic Sans MS"/>
                          <w:sz w:val="12"/>
                          <w:u w:val="single"/>
                        </w:rPr>
                      </w:pPr>
                    </w:p>
                    <w:p w:rsidR="00C4264D" w:rsidRPr="00C12652" w:rsidRDefault="00C4264D" w:rsidP="00C4264D">
                      <w:pPr>
                        <w:jc w:val="center"/>
                        <w:rPr>
                          <w:rFonts w:ascii="Comic Sans MS" w:hAnsi="Comic Sans MS"/>
                          <w:sz w:val="40"/>
                          <w:u w:val="single"/>
                        </w:rPr>
                      </w:pPr>
                    </w:p>
                    <w:p w:rsidR="00C4264D" w:rsidRPr="00C12652" w:rsidRDefault="00C4264D" w:rsidP="00C4264D">
                      <w:pPr>
                        <w:jc w:val="center"/>
                        <w:rPr>
                          <w:rFonts w:ascii="Comic Sans MS" w:hAnsi="Comic Sans MS"/>
                          <w:sz w:val="14"/>
                          <w:u w:val="single"/>
                        </w:rPr>
                      </w:pPr>
                    </w:p>
                    <w:p w:rsidR="00C4264D" w:rsidRPr="000C7BA4" w:rsidRDefault="00C4264D" w:rsidP="00C4264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u w:val="single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4264D" w:rsidRPr="00E2111F"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7BDC651" wp14:editId="066DE86C">
                <wp:simplePos x="0" y="0"/>
                <wp:positionH relativeFrom="margin">
                  <wp:posOffset>3288665</wp:posOffset>
                </wp:positionH>
                <wp:positionV relativeFrom="paragraph">
                  <wp:posOffset>255270</wp:posOffset>
                </wp:positionV>
                <wp:extent cx="3038475" cy="1905000"/>
                <wp:effectExtent l="0" t="0" r="28575" b="19050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847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3068" w:rsidRDefault="00D23068" w:rsidP="00D2306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  <w:t>The Three Marks of Existence</w:t>
                            </w:r>
                          </w:p>
                          <w:p w:rsidR="00D23068" w:rsidRDefault="00D23068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 xml:space="preserve">Science – Ev: </w:t>
                            </w:r>
                          </w:p>
                          <w:p w:rsidR="00D23068" w:rsidRDefault="00D23068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>Evil and Suffering:</w:t>
                            </w:r>
                          </w:p>
                          <w:p w:rsidR="00D23068" w:rsidRDefault="00D23068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 xml:space="preserve">    </w:t>
                            </w:r>
                          </w:p>
                          <w:p w:rsidR="00D23068" w:rsidRDefault="00D23068" w:rsidP="00D2306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Pr="00256F04" w:rsidRDefault="00D23068" w:rsidP="00D23068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Pr="00256F04" w:rsidRDefault="00D23068" w:rsidP="00D23068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Pr="009B2005" w:rsidRDefault="00D23068" w:rsidP="00D23068">
                            <w:pPr>
                              <w:jc w:val="center"/>
                              <w:rPr>
                                <w:rFonts w:ascii="Comic Sans MS" w:hAnsi="Comic Sans MS"/>
                                <w:sz w:val="6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Pr="000C7BA4" w:rsidRDefault="00D23068" w:rsidP="00D2306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7BDC651" id="_x0000_s1031" type="#_x0000_t202" style="position:absolute;margin-left:258.95pt;margin-top:20.1pt;width:239.25pt;height:150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">
                <v:textbox>
                  <w:txbxContent>
                    <w:p w:rsidR="00D23068" w:rsidRDefault="00D23068" w:rsidP="00D2306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  <w:t>The Three Marks of Existence</w:t>
                      </w:r>
                    </w:p>
                    <w:p w:rsidR="00D23068" w:rsidRDefault="00D23068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u w:val="single"/>
                        </w:rPr>
                        <w:t xml:space="preserve">Science – </w:t>
                      </w:r>
                      <w:proofErr w:type="spellStart"/>
                      <w:r>
                        <w:rPr>
                          <w:rFonts w:ascii="Comic Sans MS" w:hAnsi="Comic Sans MS"/>
                          <w:u w:val="single"/>
                        </w:rPr>
                        <w:t>Ev</w:t>
                      </w:r>
                      <w:proofErr w:type="spellEnd"/>
                      <w:r>
                        <w:rPr>
                          <w:rFonts w:ascii="Comic Sans MS" w:hAnsi="Comic Sans MS"/>
                          <w:u w:val="single"/>
                        </w:rPr>
                        <w:t xml:space="preserve">: </w:t>
                      </w:r>
                    </w:p>
                    <w:p w:rsidR="00D23068" w:rsidRDefault="00D23068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u w:val="single"/>
                        </w:rPr>
                        <w:t>Evil and Suffering:</w:t>
                      </w:r>
                    </w:p>
                    <w:p w:rsidR="00D23068" w:rsidRDefault="00D23068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u w:val="single"/>
                        </w:rPr>
                        <w:t xml:space="preserve">    </w:t>
                      </w:r>
                    </w:p>
                    <w:p w:rsidR="00D23068" w:rsidRDefault="00D23068" w:rsidP="00D2306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Pr="00256F04" w:rsidRDefault="00D23068" w:rsidP="00D23068">
                      <w:pPr>
                        <w:jc w:val="center"/>
                        <w:rPr>
                          <w:rFonts w:ascii="Comic Sans MS" w:hAnsi="Comic Sans MS"/>
                          <w:sz w:val="32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Pr="00256F04" w:rsidRDefault="00D23068" w:rsidP="00D23068">
                      <w:pPr>
                        <w:jc w:val="center"/>
                        <w:rPr>
                          <w:rFonts w:ascii="Comic Sans MS" w:hAnsi="Comic Sans MS"/>
                          <w:sz w:val="24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Pr="009B2005" w:rsidRDefault="00D23068" w:rsidP="00D23068">
                      <w:pPr>
                        <w:jc w:val="center"/>
                        <w:rPr>
                          <w:rFonts w:ascii="Comic Sans MS" w:hAnsi="Comic Sans MS"/>
                          <w:sz w:val="6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Pr="000C7BA4" w:rsidRDefault="00D23068" w:rsidP="00D2306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33ACD" w:rsidRPr="00E2111F" w:rsidRDefault="00B33ACD" w:rsidP="00B33ACD">
      <w:pPr>
        <w:rPr>
          <w:sz w:val="24"/>
        </w:rPr>
      </w:pPr>
    </w:p>
    <w:p w:rsidR="00B33ACD" w:rsidRDefault="00D23068" w:rsidP="00B33ACD">
      <w:pPr>
        <w:rPr>
          <w:sz w:val="24"/>
        </w:rPr>
      </w:pPr>
      <w:r w:rsidRPr="00E2111F"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C849460" wp14:editId="453CF46D">
                <wp:simplePos x="0" y="0"/>
                <wp:positionH relativeFrom="margin">
                  <wp:posOffset>-273685</wp:posOffset>
                </wp:positionH>
                <wp:positionV relativeFrom="paragraph">
                  <wp:posOffset>88901</wp:posOffset>
                </wp:positionV>
                <wp:extent cx="3505200" cy="1733550"/>
                <wp:effectExtent l="0" t="0" r="19050" b="1905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173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3068" w:rsidRDefault="00D23068" w:rsidP="00D23068">
                            <w:pPr>
                              <w:jc w:val="center"/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F27ABE"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  <w:t xml:space="preserve">The </w:t>
                            </w:r>
                            <w:r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  <w:t>Four Sights</w:t>
                            </w:r>
                          </w:p>
                          <w:p w:rsidR="00D23068" w:rsidRDefault="00D23068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Pr="00F27ABE" w:rsidRDefault="00D23068" w:rsidP="00D23068">
                            <w:pPr>
                              <w:jc w:val="center"/>
                              <w:rPr>
                                <w:rFonts w:ascii="Comic Sans MS" w:hAnsi="Comic Sans MS"/>
                                <w:sz w:val="14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Pr="000C7BA4" w:rsidRDefault="00D23068" w:rsidP="00D2306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C849460" id="_x0000_s1032" type="#_x0000_t202" style="position:absolute;margin-left:-21.55pt;margin-top:7pt;width:276pt;height:136.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">
                <v:textbox>
                  <w:txbxContent>
                    <w:p w:rsidR="00D23068" w:rsidRDefault="00D23068" w:rsidP="00D23068">
                      <w:pPr>
                        <w:jc w:val="center"/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</w:pPr>
                      <w:r w:rsidRPr="00F27ABE"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  <w:t xml:space="preserve">The </w:t>
                      </w:r>
                      <w:r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  <w:t>Four Sights</w:t>
                      </w:r>
                    </w:p>
                    <w:p w:rsidR="00D23068" w:rsidRDefault="00D23068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Pr="00F27ABE" w:rsidRDefault="00D23068" w:rsidP="00D23068">
                      <w:pPr>
                        <w:jc w:val="center"/>
                        <w:rPr>
                          <w:rFonts w:ascii="Comic Sans MS" w:hAnsi="Comic Sans MS"/>
                          <w:sz w:val="14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Pr="000C7BA4" w:rsidRDefault="00D23068" w:rsidP="00D2306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u w:val="single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33ACD" w:rsidRDefault="00B33ACD" w:rsidP="00B33ACD">
      <w:pPr>
        <w:rPr>
          <w:sz w:val="24"/>
        </w:rPr>
      </w:pPr>
    </w:p>
    <w:p w:rsidR="00B33ACD" w:rsidRPr="00D946B1" w:rsidRDefault="00B33ACD" w:rsidP="00B33ACD">
      <w:pPr>
        <w:rPr>
          <w:sz w:val="24"/>
        </w:rPr>
      </w:pPr>
    </w:p>
    <w:p w:rsidR="00B33ACD" w:rsidRPr="00D946B1" w:rsidRDefault="00B33ACD" w:rsidP="00B33ACD">
      <w:pPr>
        <w:rPr>
          <w:sz w:val="24"/>
        </w:rPr>
      </w:pPr>
    </w:p>
    <w:p w:rsidR="00B33ACD" w:rsidRPr="00D946B1" w:rsidRDefault="00936EEC" w:rsidP="00B33ACD">
      <w:pPr>
        <w:rPr>
          <w:sz w:val="24"/>
        </w:rPr>
      </w:pPr>
      <w:r w:rsidRPr="00E2111F"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DCBCEC7" wp14:editId="7EC869C7">
                <wp:simplePos x="0" y="0"/>
                <wp:positionH relativeFrom="page">
                  <wp:posOffset>6924675</wp:posOffset>
                </wp:positionH>
                <wp:positionV relativeFrom="paragraph">
                  <wp:posOffset>136525</wp:posOffset>
                </wp:positionV>
                <wp:extent cx="3505200" cy="981075"/>
                <wp:effectExtent l="0" t="0" r="19050" b="28575"/>
                <wp:wrapNone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264D" w:rsidRDefault="00C4264D" w:rsidP="00C4264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>Mahayana Buddhism</w:t>
                            </w:r>
                          </w:p>
                          <w:p w:rsidR="00C4264D" w:rsidRDefault="00C4264D" w:rsidP="00C4264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C4264D" w:rsidRPr="00C12652" w:rsidRDefault="00C4264D" w:rsidP="00C4264D">
                            <w:pPr>
                              <w:jc w:val="center"/>
                              <w:rPr>
                                <w:rFonts w:ascii="Comic Sans MS" w:hAnsi="Comic Sans MS"/>
                                <w:sz w:val="10"/>
                                <w:u w:val="single"/>
                              </w:rPr>
                            </w:pPr>
                          </w:p>
                          <w:p w:rsidR="00C4264D" w:rsidRDefault="00C4264D" w:rsidP="00C4264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C4264D" w:rsidRPr="00C12652" w:rsidRDefault="00C4264D" w:rsidP="00C4264D">
                            <w:pPr>
                              <w:jc w:val="center"/>
                              <w:rPr>
                                <w:rFonts w:ascii="Comic Sans MS" w:hAnsi="Comic Sans MS"/>
                                <w:sz w:val="12"/>
                                <w:u w:val="single"/>
                              </w:rPr>
                            </w:pPr>
                          </w:p>
                          <w:p w:rsidR="00C4264D" w:rsidRPr="00C12652" w:rsidRDefault="00C4264D" w:rsidP="00C4264D">
                            <w:pPr>
                              <w:jc w:val="center"/>
                              <w:rPr>
                                <w:rFonts w:ascii="Comic Sans MS" w:hAnsi="Comic Sans MS"/>
                                <w:sz w:val="40"/>
                                <w:u w:val="single"/>
                              </w:rPr>
                            </w:pPr>
                          </w:p>
                          <w:p w:rsidR="00C4264D" w:rsidRPr="00C12652" w:rsidRDefault="00C4264D" w:rsidP="00C4264D">
                            <w:pPr>
                              <w:jc w:val="center"/>
                              <w:rPr>
                                <w:rFonts w:ascii="Comic Sans MS" w:hAnsi="Comic Sans MS"/>
                                <w:sz w:val="14"/>
                                <w:u w:val="single"/>
                              </w:rPr>
                            </w:pPr>
                          </w:p>
                          <w:p w:rsidR="00C4264D" w:rsidRPr="000C7BA4" w:rsidRDefault="00C4264D" w:rsidP="00C4264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DCBCEC7" id="_x0000_s1033" type="#_x0000_t202" style="position:absolute;margin-left:545.25pt;margin-top:10.75pt;width:276pt;height:77.25pt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">
                <v:textbox>
                  <w:txbxContent>
                    <w:p w:rsidR="00C4264D" w:rsidRDefault="00C4264D" w:rsidP="00C4264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u w:val="single"/>
                        </w:rPr>
                        <w:t>Mahayana Buddhism</w:t>
                      </w:r>
                    </w:p>
                    <w:p w:rsidR="00C4264D" w:rsidRDefault="00C4264D" w:rsidP="00C4264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C4264D" w:rsidRPr="00C12652" w:rsidRDefault="00C4264D" w:rsidP="00C4264D">
                      <w:pPr>
                        <w:jc w:val="center"/>
                        <w:rPr>
                          <w:rFonts w:ascii="Comic Sans MS" w:hAnsi="Comic Sans MS"/>
                          <w:sz w:val="10"/>
                          <w:u w:val="single"/>
                        </w:rPr>
                      </w:pPr>
                    </w:p>
                    <w:p w:rsidR="00C4264D" w:rsidRDefault="00C4264D" w:rsidP="00C4264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C4264D" w:rsidRPr="00C12652" w:rsidRDefault="00C4264D" w:rsidP="00C4264D">
                      <w:pPr>
                        <w:jc w:val="center"/>
                        <w:rPr>
                          <w:rFonts w:ascii="Comic Sans MS" w:hAnsi="Comic Sans MS"/>
                          <w:sz w:val="12"/>
                          <w:u w:val="single"/>
                        </w:rPr>
                      </w:pPr>
                    </w:p>
                    <w:p w:rsidR="00C4264D" w:rsidRPr="00C12652" w:rsidRDefault="00C4264D" w:rsidP="00C4264D">
                      <w:pPr>
                        <w:jc w:val="center"/>
                        <w:rPr>
                          <w:rFonts w:ascii="Comic Sans MS" w:hAnsi="Comic Sans MS"/>
                          <w:sz w:val="40"/>
                          <w:u w:val="single"/>
                        </w:rPr>
                      </w:pPr>
                    </w:p>
                    <w:p w:rsidR="00C4264D" w:rsidRPr="00C12652" w:rsidRDefault="00C4264D" w:rsidP="00C4264D">
                      <w:pPr>
                        <w:jc w:val="center"/>
                        <w:rPr>
                          <w:rFonts w:ascii="Comic Sans MS" w:hAnsi="Comic Sans MS"/>
                          <w:sz w:val="14"/>
                          <w:u w:val="single"/>
                        </w:rPr>
                      </w:pPr>
                    </w:p>
                    <w:p w:rsidR="00C4264D" w:rsidRPr="000C7BA4" w:rsidRDefault="00C4264D" w:rsidP="00C4264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u w:val="single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B33ACD" w:rsidRPr="00D946B1" w:rsidRDefault="00C4264D" w:rsidP="00B33ACD">
      <w:pPr>
        <w:rPr>
          <w:sz w:val="24"/>
        </w:rPr>
      </w:pPr>
      <w:r w:rsidRPr="00E2111F"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BAC133A" wp14:editId="636A5224">
                <wp:simplePos x="0" y="0"/>
                <wp:positionH relativeFrom="margin">
                  <wp:posOffset>3298190</wp:posOffset>
                </wp:positionH>
                <wp:positionV relativeFrom="paragraph">
                  <wp:posOffset>91440</wp:posOffset>
                </wp:positionV>
                <wp:extent cx="3038475" cy="2667000"/>
                <wp:effectExtent l="0" t="0" r="28575" b="1905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8475" cy="266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3068" w:rsidRDefault="00C4264D" w:rsidP="00D2306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  <w:t>The Four Noble Truths</w:t>
                            </w:r>
                          </w:p>
                          <w:p w:rsidR="00D23068" w:rsidRDefault="00D23068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>Evil and Suffering:</w:t>
                            </w:r>
                          </w:p>
                          <w:p w:rsidR="00D23068" w:rsidRDefault="00D23068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 xml:space="preserve">    </w:t>
                            </w:r>
                          </w:p>
                          <w:p w:rsidR="00D23068" w:rsidRDefault="00D23068" w:rsidP="00D2306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Pr="00256F04" w:rsidRDefault="00D23068" w:rsidP="00D23068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Pr="00256F04" w:rsidRDefault="00D23068" w:rsidP="00D23068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Pr="009B2005" w:rsidRDefault="00D23068" w:rsidP="00D23068">
                            <w:pPr>
                              <w:jc w:val="center"/>
                              <w:rPr>
                                <w:rFonts w:ascii="Comic Sans MS" w:hAnsi="Comic Sans MS"/>
                                <w:sz w:val="6"/>
                                <w:u w:val="single"/>
                              </w:rPr>
                            </w:pPr>
                          </w:p>
                          <w:p w:rsidR="00D23068" w:rsidRDefault="00D23068" w:rsidP="00D2306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23068" w:rsidRPr="000C7BA4" w:rsidRDefault="00D23068" w:rsidP="00D2306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BAC133A" id="_x0000_s1034" type="#_x0000_t202" style="position:absolute;margin-left:259.7pt;margin-top:7.2pt;width:239.25pt;height:210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">
                <v:textbox>
                  <w:txbxContent>
                    <w:p w:rsidR="00D23068" w:rsidRDefault="00C4264D" w:rsidP="00D2306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  <w:t>The Four Noble Truths</w:t>
                      </w:r>
                    </w:p>
                    <w:p w:rsidR="00D23068" w:rsidRDefault="00D23068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u w:val="single"/>
                        </w:rPr>
                        <w:t>Evil and Suffering:</w:t>
                      </w:r>
                    </w:p>
                    <w:p w:rsidR="00D23068" w:rsidRDefault="00D23068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u w:val="single"/>
                        </w:rPr>
                        <w:t xml:space="preserve">    </w:t>
                      </w:r>
                    </w:p>
                    <w:p w:rsidR="00D23068" w:rsidRDefault="00D23068" w:rsidP="00D2306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Pr="00256F04" w:rsidRDefault="00D23068" w:rsidP="00D23068">
                      <w:pPr>
                        <w:jc w:val="center"/>
                        <w:rPr>
                          <w:rFonts w:ascii="Comic Sans MS" w:hAnsi="Comic Sans MS"/>
                          <w:sz w:val="32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Pr="00256F04" w:rsidRDefault="00D23068" w:rsidP="00D23068">
                      <w:pPr>
                        <w:jc w:val="center"/>
                        <w:rPr>
                          <w:rFonts w:ascii="Comic Sans MS" w:hAnsi="Comic Sans MS"/>
                          <w:sz w:val="24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Pr="009B2005" w:rsidRDefault="00D23068" w:rsidP="00D23068">
                      <w:pPr>
                        <w:jc w:val="center"/>
                        <w:rPr>
                          <w:rFonts w:ascii="Comic Sans MS" w:hAnsi="Comic Sans MS"/>
                          <w:sz w:val="6"/>
                          <w:u w:val="single"/>
                        </w:rPr>
                      </w:pPr>
                    </w:p>
                    <w:p w:rsidR="00D23068" w:rsidRDefault="00D23068" w:rsidP="00D2306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23068" w:rsidRPr="000C7BA4" w:rsidRDefault="00D23068" w:rsidP="00D2306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2111F"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8FCC31" wp14:editId="54991FDC">
                <wp:simplePos x="0" y="0"/>
                <wp:positionH relativeFrom="column">
                  <wp:posOffset>-264160</wp:posOffset>
                </wp:positionH>
                <wp:positionV relativeFrom="paragraph">
                  <wp:posOffset>358140</wp:posOffset>
                </wp:positionV>
                <wp:extent cx="3505200" cy="2400300"/>
                <wp:effectExtent l="0" t="0" r="19050" b="1905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3ACD" w:rsidRPr="000C7BA4" w:rsidRDefault="00D23068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>The Enlightenment</w:t>
                            </w:r>
                            <w:r w:rsidR="00B33ACD">
                              <w:rPr>
                                <w:rFonts w:ascii="Comic Sans MS" w:hAnsi="Comic Sans MS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118FCC31" id="_x0000_s1035" type="#_x0000_t202" style="position:absolute;margin-left:-20.8pt;margin-top:28.2pt;width:276pt;height:18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">
                <v:textbox>
                  <w:txbxContent>
                    <w:p w:rsidR="00B33ACD" w:rsidRPr="000C7BA4" w:rsidRDefault="00D23068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u w:val="single"/>
                        </w:rPr>
                        <w:t>The Enlightenment</w:t>
                      </w:r>
                      <w:r w:rsidR="00B33ACD">
                        <w:rPr>
                          <w:rFonts w:ascii="Comic Sans MS" w:hAnsi="Comic Sans MS"/>
                          <w:u w:val="single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B33ACD" w:rsidRPr="00D946B1" w:rsidRDefault="00B33ACD" w:rsidP="00B33ACD">
      <w:pPr>
        <w:rPr>
          <w:sz w:val="24"/>
        </w:rPr>
      </w:pPr>
    </w:p>
    <w:p w:rsidR="00B33ACD" w:rsidRPr="00D946B1" w:rsidRDefault="00936EEC" w:rsidP="00B33ACD">
      <w:pPr>
        <w:rPr>
          <w:sz w:val="24"/>
        </w:rPr>
      </w:pPr>
      <w:r w:rsidRPr="00E2111F"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AC43C45" wp14:editId="7548E4A0">
                <wp:simplePos x="0" y="0"/>
                <wp:positionH relativeFrom="page">
                  <wp:posOffset>6924675</wp:posOffset>
                </wp:positionH>
                <wp:positionV relativeFrom="paragraph">
                  <wp:posOffset>258445</wp:posOffset>
                </wp:positionV>
                <wp:extent cx="3505200" cy="914400"/>
                <wp:effectExtent l="0" t="0" r="19050" b="19050"/>
                <wp:wrapNone/>
                <wp:docPr id="2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264D" w:rsidRDefault="00936EEC" w:rsidP="00C4264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>Theravad</w:t>
                            </w:r>
                            <w:r w:rsidR="00C4264D">
                              <w:rPr>
                                <w:rFonts w:ascii="Comic Sans MS" w:hAnsi="Comic Sans MS"/>
                                <w:u w:val="single"/>
                              </w:rPr>
                              <w:t>a Buddhism</w:t>
                            </w:r>
                          </w:p>
                          <w:p w:rsidR="00C4264D" w:rsidRDefault="00C4264D" w:rsidP="00C4264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C4264D" w:rsidRPr="00C12652" w:rsidRDefault="00C4264D" w:rsidP="00C4264D">
                            <w:pPr>
                              <w:jc w:val="center"/>
                              <w:rPr>
                                <w:rFonts w:ascii="Comic Sans MS" w:hAnsi="Comic Sans MS"/>
                                <w:sz w:val="10"/>
                                <w:u w:val="single"/>
                              </w:rPr>
                            </w:pPr>
                          </w:p>
                          <w:p w:rsidR="00C4264D" w:rsidRDefault="00C4264D" w:rsidP="00C4264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C4264D" w:rsidRPr="00C12652" w:rsidRDefault="00C4264D" w:rsidP="00C4264D">
                            <w:pPr>
                              <w:jc w:val="center"/>
                              <w:rPr>
                                <w:rFonts w:ascii="Comic Sans MS" w:hAnsi="Comic Sans MS"/>
                                <w:sz w:val="12"/>
                                <w:u w:val="single"/>
                              </w:rPr>
                            </w:pPr>
                          </w:p>
                          <w:p w:rsidR="00C4264D" w:rsidRPr="00C12652" w:rsidRDefault="00C4264D" w:rsidP="00C4264D">
                            <w:pPr>
                              <w:jc w:val="center"/>
                              <w:rPr>
                                <w:rFonts w:ascii="Comic Sans MS" w:hAnsi="Comic Sans MS"/>
                                <w:sz w:val="40"/>
                                <w:u w:val="single"/>
                              </w:rPr>
                            </w:pPr>
                          </w:p>
                          <w:p w:rsidR="00C4264D" w:rsidRPr="00C12652" w:rsidRDefault="00C4264D" w:rsidP="00C4264D">
                            <w:pPr>
                              <w:jc w:val="center"/>
                              <w:rPr>
                                <w:rFonts w:ascii="Comic Sans MS" w:hAnsi="Comic Sans MS"/>
                                <w:sz w:val="14"/>
                                <w:u w:val="single"/>
                              </w:rPr>
                            </w:pPr>
                          </w:p>
                          <w:p w:rsidR="00C4264D" w:rsidRPr="000C7BA4" w:rsidRDefault="00C4264D" w:rsidP="00C4264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1AC43C45" id="_x0000_s1036" type="#_x0000_t202" style="position:absolute;margin-left:545.25pt;margin-top:20.35pt;width:276pt;height:1in;z-index:2517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">
                <v:textbox>
                  <w:txbxContent>
                    <w:p w:rsidR="00C4264D" w:rsidRDefault="00936EEC" w:rsidP="00C4264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u w:val="single"/>
                        </w:rPr>
                        <w:t>Theravad</w:t>
                      </w:r>
                      <w:r w:rsidR="00C4264D">
                        <w:rPr>
                          <w:rFonts w:ascii="Comic Sans MS" w:hAnsi="Comic Sans MS"/>
                          <w:u w:val="single"/>
                        </w:rPr>
                        <w:t>a Buddhism</w:t>
                      </w:r>
                    </w:p>
                    <w:p w:rsidR="00C4264D" w:rsidRDefault="00C4264D" w:rsidP="00C4264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C4264D" w:rsidRPr="00C12652" w:rsidRDefault="00C4264D" w:rsidP="00C4264D">
                      <w:pPr>
                        <w:jc w:val="center"/>
                        <w:rPr>
                          <w:rFonts w:ascii="Comic Sans MS" w:hAnsi="Comic Sans MS"/>
                          <w:sz w:val="10"/>
                          <w:u w:val="single"/>
                        </w:rPr>
                      </w:pPr>
                    </w:p>
                    <w:p w:rsidR="00C4264D" w:rsidRDefault="00C4264D" w:rsidP="00C4264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C4264D" w:rsidRPr="00C12652" w:rsidRDefault="00C4264D" w:rsidP="00C4264D">
                      <w:pPr>
                        <w:jc w:val="center"/>
                        <w:rPr>
                          <w:rFonts w:ascii="Comic Sans MS" w:hAnsi="Comic Sans MS"/>
                          <w:sz w:val="12"/>
                          <w:u w:val="single"/>
                        </w:rPr>
                      </w:pPr>
                    </w:p>
                    <w:p w:rsidR="00C4264D" w:rsidRPr="00C12652" w:rsidRDefault="00C4264D" w:rsidP="00C4264D">
                      <w:pPr>
                        <w:jc w:val="center"/>
                        <w:rPr>
                          <w:rFonts w:ascii="Comic Sans MS" w:hAnsi="Comic Sans MS"/>
                          <w:sz w:val="40"/>
                          <w:u w:val="single"/>
                        </w:rPr>
                      </w:pPr>
                    </w:p>
                    <w:p w:rsidR="00C4264D" w:rsidRPr="00C12652" w:rsidRDefault="00C4264D" w:rsidP="00C4264D">
                      <w:pPr>
                        <w:jc w:val="center"/>
                        <w:rPr>
                          <w:rFonts w:ascii="Comic Sans MS" w:hAnsi="Comic Sans MS"/>
                          <w:sz w:val="14"/>
                          <w:u w:val="single"/>
                        </w:rPr>
                      </w:pPr>
                    </w:p>
                    <w:p w:rsidR="00C4264D" w:rsidRPr="000C7BA4" w:rsidRDefault="00C4264D" w:rsidP="00C4264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u w:val="single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B33ACD" w:rsidRPr="00D946B1" w:rsidRDefault="00B33ACD" w:rsidP="00B33ACD">
      <w:pPr>
        <w:rPr>
          <w:sz w:val="24"/>
        </w:rPr>
      </w:pPr>
    </w:p>
    <w:p w:rsidR="00B33ACD" w:rsidRPr="00D946B1" w:rsidRDefault="00B33ACD" w:rsidP="00B33ACD">
      <w:pPr>
        <w:rPr>
          <w:sz w:val="24"/>
        </w:rPr>
      </w:pPr>
    </w:p>
    <w:p w:rsidR="00B33ACD" w:rsidRPr="00D946B1" w:rsidRDefault="00B33ACD" w:rsidP="00B33ACD">
      <w:pPr>
        <w:rPr>
          <w:sz w:val="24"/>
        </w:rPr>
      </w:pPr>
    </w:p>
    <w:p w:rsidR="00B33ACD" w:rsidRDefault="00936EEC" w:rsidP="00B33ACD">
      <w:pPr>
        <w:tabs>
          <w:tab w:val="left" w:pos="5370"/>
        </w:tabs>
        <w:rPr>
          <w:sz w:val="24"/>
        </w:rPr>
      </w:pPr>
      <w:r w:rsidRPr="00E2111F"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AC43C45" wp14:editId="7548E4A0">
                <wp:simplePos x="0" y="0"/>
                <wp:positionH relativeFrom="page">
                  <wp:posOffset>6924675</wp:posOffset>
                </wp:positionH>
                <wp:positionV relativeFrom="paragraph">
                  <wp:posOffset>10795</wp:posOffset>
                </wp:positionV>
                <wp:extent cx="3505200" cy="933450"/>
                <wp:effectExtent l="0" t="0" r="19050" b="19050"/>
                <wp:wrapNone/>
                <wp:docPr id="2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264D" w:rsidRDefault="00936EEC" w:rsidP="00C4264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>Pure Land</w:t>
                            </w:r>
                            <w:r w:rsidR="00C4264D">
                              <w:rPr>
                                <w:rFonts w:ascii="Comic Sans MS" w:hAnsi="Comic Sans MS"/>
                                <w:u w:val="single"/>
                              </w:rPr>
                              <w:t xml:space="preserve"> Buddhism</w:t>
                            </w:r>
                          </w:p>
                          <w:p w:rsidR="00C4264D" w:rsidRDefault="00C4264D" w:rsidP="00C4264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C4264D" w:rsidRPr="00C12652" w:rsidRDefault="00C4264D" w:rsidP="00C4264D">
                            <w:pPr>
                              <w:jc w:val="center"/>
                              <w:rPr>
                                <w:rFonts w:ascii="Comic Sans MS" w:hAnsi="Comic Sans MS"/>
                                <w:sz w:val="10"/>
                                <w:u w:val="single"/>
                              </w:rPr>
                            </w:pPr>
                          </w:p>
                          <w:p w:rsidR="00C4264D" w:rsidRDefault="00C4264D" w:rsidP="00C4264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C4264D" w:rsidRPr="00C12652" w:rsidRDefault="00C4264D" w:rsidP="00C4264D">
                            <w:pPr>
                              <w:jc w:val="center"/>
                              <w:rPr>
                                <w:rFonts w:ascii="Comic Sans MS" w:hAnsi="Comic Sans MS"/>
                                <w:sz w:val="12"/>
                                <w:u w:val="single"/>
                              </w:rPr>
                            </w:pPr>
                          </w:p>
                          <w:p w:rsidR="00C4264D" w:rsidRPr="00C12652" w:rsidRDefault="00C4264D" w:rsidP="00C4264D">
                            <w:pPr>
                              <w:jc w:val="center"/>
                              <w:rPr>
                                <w:rFonts w:ascii="Comic Sans MS" w:hAnsi="Comic Sans MS"/>
                                <w:sz w:val="40"/>
                                <w:u w:val="single"/>
                              </w:rPr>
                            </w:pPr>
                          </w:p>
                          <w:p w:rsidR="00C4264D" w:rsidRPr="00C12652" w:rsidRDefault="00C4264D" w:rsidP="00C4264D">
                            <w:pPr>
                              <w:jc w:val="center"/>
                              <w:rPr>
                                <w:rFonts w:ascii="Comic Sans MS" w:hAnsi="Comic Sans MS"/>
                                <w:sz w:val="14"/>
                                <w:u w:val="single"/>
                              </w:rPr>
                            </w:pPr>
                          </w:p>
                          <w:p w:rsidR="00C4264D" w:rsidRPr="000C7BA4" w:rsidRDefault="00C4264D" w:rsidP="00C4264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1AC43C45" id="_x0000_s1037" type="#_x0000_t202" style="position:absolute;margin-left:545.25pt;margin-top:.85pt;width:276pt;height:73.5pt;z-index:2517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">
                <v:textbox>
                  <w:txbxContent>
                    <w:p w:rsidR="00C4264D" w:rsidRDefault="00936EEC" w:rsidP="00C4264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u w:val="single"/>
                        </w:rPr>
                        <w:t>Pure Land</w:t>
                      </w:r>
                      <w:r w:rsidR="00C4264D">
                        <w:rPr>
                          <w:rFonts w:ascii="Comic Sans MS" w:hAnsi="Comic Sans MS"/>
                          <w:u w:val="single"/>
                        </w:rPr>
                        <w:t xml:space="preserve"> Buddhism</w:t>
                      </w:r>
                    </w:p>
                    <w:p w:rsidR="00C4264D" w:rsidRDefault="00C4264D" w:rsidP="00C4264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C4264D" w:rsidRPr="00C12652" w:rsidRDefault="00C4264D" w:rsidP="00C4264D">
                      <w:pPr>
                        <w:jc w:val="center"/>
                        <w:rPr>
                          <w:rFonts w:ascii="Comic Sans MS" w:hAnsi="Comic Sans MS"/>
                          <w:sz w:val="10"/>
                          <w:u w:val="single"/>
                        </w:rPr>
                      </w:pPr>
                    </w:p>
                    <w:p w:rsidR="00C4264D" w:rsidRDefault="00C4264D" w:rsidP="00C4264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C4264D" w:rsidRPr="00C12652" w:rsidRDefault="00C4264D" w:rsidP="00C4264D">
                      <w:pPr>
                        <w:jc w:val="center"/>
                        <w:rPr>
                          <w:rFonts w:ascii="Comic Sans MS" w:hAnsi="Comic Sans MS"/>
                          <w:sz w:val="12"/>
                          <w:u w:val="single"/>
                        </w:rPr>
                      </w:pPr>
                    </w:p>
                    <w:p w:rsidR="00C4264D" w:rsidRPr="00C12652" w:rsidRDefault="00C4264D" w:rsidP="00C4264D">
                      <w:pPr>
                        <w:jc w:val="center"/>
                        <w:rPr>
                          <w:rFonts w:ascii="Comic Sans MS" w:hAnsi="Comic Sans MS"/>
                          <w:sz w:val="40"/>
                          <w:u w:val="single"/>
                        </w:rPr>
                      </w:pPr>
                    </w:p>
                    <w:p w:rsidR="00C4264D" w:rsidRPr="00C12652" w:rsidRDefault="00C4264D" w:rsidP="00C4264D">
                      <w:pPr>
                        <w:jc w:val="center"/>
                        <w:rPr>
                          <w:rFonts w:ascii="Comic Sans MS" w:hAnsi="Comic Sans MS"/>
                          <w:sz w:val="14"/>
                          <w:u w:val="single"/>
                        </w:rPr>
                      </w:pPr>
                    </w:p>
                    <w:p w:rsidR="00C4264D" w:rsidRPr="000C7BA4" w:rsidRDefault="00C4264D" w:rsidP="00C4264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u w:val="single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B33ACD" w:rsidRDefault="00B33ACD" w:rsidP="00B33ACD">
      <w:pPr>
        <w:tabs>
          <w:tab w:val="left" w:pos="5370"/>
        </w:tabs>
        <w:rPr>
          <w:sz w:val="24"/>
        </w:rPr>
      </w:pPr>
    </w:p>
    <w:p w:rsidR="00B33ACD" w:rsidRDefault="00934FC7" w:rsidP="00B33ACD">
      <w:pPr>
        <w:rPr>
          <w:sz w:val="24"/>
        </w:rPr>
      </w:pPr>
      <w:r w:rsidRPr="00E2111F">
        <w:rPr>
          <w:noProof/>
          <w:sz w:val="24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9124FB8" wp14:editId="1E88EBFC">
                <wp:simplePos x="0" y="0"/>
                <wp:positionH relativeFrom="column">
                  <wp:posOffset>6622415</wp:posOffset>
                </wp:positionH>
                <wp:positionV relativeFrom="paragraph">
                  <wp:posOffset>-226060</wp:posOffset>
                </wp:positionV>
                <wp:extent cx="3286125" cy="2190750"/>
                <wp:effectExtent l="0" t="0" r="28575" b="19050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2190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3ACD" w:rsidRDefault="00917389" w:rsidP="00B33ACD">
                            <w:pPr>
                              <w:jc w:val="center"/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  <w:t>Karma, Samsara &amp; Rebirth</w:t>
                            </w:r>
                          </w:p>
                          <w:p w:rsidR="00B33ACD" w:rsidRPr="00D946B1" w:rsidRDefault="00B33ACD" w:rsidP="00B33ACD">
                            <w:pPr>
                              <w:jc w:val="center"/>
                              <w:rPr>
                                <w:rFonts w:ascii="Comic Sans MS" w:hAnsi="Comic Sans MS"/>
                                <w:sz w:val="4"/>
                                <w:szCs w:val="21"/>
                                <w:u w:val="single"/>
                              </w:rPr>
                            </w:pPr>
                          </w:p>
                          <w:p w:rsidR="00B33ACD" w:rsidRPr="004275B4" w:rsidRDefault="00B33ACD" w:rsidP="00B33ACD">
                            <w:pPr>
                              <w:rPr>
                                <w:rFonts w:ascii="Comic Sans MS" w:hAnsi="Comic Sans MS"/>
                                <w:sz w:val="18"/>
                                <w:u w:val="single"/>
                              </w:rPr>
                            </w:pPr>
                          </w:p>
                          <w:p w:rsidR="00B33ACD" w:rsidRDefault="00B33ACD" w:rsidP="00B33ACD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Default="00B33ACD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Default="00B33ACD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Default="00B33ACD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Default="00B33ACD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Default="00B33ACD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Default="00B33ACD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Default="00B33ACD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Default="00B33ACD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Default="00B33ACD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Default="00B33ACD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Pr="000C7BA4" w:rsidRDefault="00B33ACD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9124FB8" id="_x0000_s1038" type="#_x0000_t202" style="position:absolute;margin-left:521.45pt;margin-top:-17.8pt;width:258.75pt;height:172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">
                <v:textbox>
                  <w:txbxContent>
                    <w:p w:rsidR="00B33ACD" w:rsidRDefault="00917389" w:rsidP="00B33ACD">
                      <w:pPr>
                        <w:jc w:val="center"/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  <w:t>Karma, Samsara &amp; Rebirth</w:t>
                      </w:r>
                    </w:p>
                    <w:p w:rsidR="00B33ACD" w:rsidRPr="00D946B1" w:rsidRDefault="00B33ACD" w:rsidP="00B33ACD">
                      <w:pPr>
                        <w:jc w:val="center"/>
                        <w:rPr>
                          <w:rFonts w:ascii="Comic Sans MS" w:hAnsi="Comic Sans MS"/>
                          <w:sz w:val="4"/>
                          <w:szCs w:val="21"/>
                          <w:u w:val="single"/>
                        </w:rPr>
                      </w:pPr>
                    </w:p>
                    <w:p w:rsidR="00B33ACD" w:rsidRPr="004275B4" w:rsidRDefault="00B33ACD" w:rsidP="00B33ACD">
                      <w:pPr>
                        <w:rPr>
                          <w:rFonts w:ascii="Comic Sans MS" w:hAnsi="Comic Sans MS"/>
                          <w:sz w:val="18"/>
                          <w:u w:val="single"/>
                        </w:rPr>
                      </w:pPr>
                    </w:p>
                    <w:p w:rsidR="00B33ACD" w:rsidRDefault="00B33ACD" w:rsidP="00B33ACD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Default="00B33ACD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Default="00B33ACD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Default="00B33ACD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Default="00B33ACD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Default="00B33ACD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Default="00B33ACD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Default="00B33ACD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Default="00B33ACD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Default="00B33ACD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Default="00B33ACD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Pr="000C7BA4" w:rsidRDefault="00B33ACD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u w:val="single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E2111F"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5D1E77C" wp14:editId="60AA37B8">
                <wp:simplePos x="0" y="0"/>
                <wp:positionH relativeFrom="page">
                  <wp:posOffset>285750</wp:posOffset>
                </wp:positionH>
                <wp:positionV relativeFrom="paragraph">
                  <wp:posOffset>-216534</wp:posOffset>
                </wp:positionV>
                <wp:extent cx="3305175" cy="3257550"/>
                <wp:effectExtent l="0" t="0" r="28575" b="19050"/>
                <wp:wrapNone/>
                <wp:docPr id="2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5175" cy="3257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3ACD" w:rsidRDefault="00936EEC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>Places of Worship</w:t>
                            </w:r>
                          </w:p>
                          <w:p w:rsidR="00936EEC" w:rsidRDefault="00936EEC" w:rsidP="00936EEC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>Temples:</w:t>
                            </w:r>
                          </w:p>
                          <w:p w:rsidR="00936EEC" w:rsidRDefault="00936EEC" w:rsidP="00936EEC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36EEC" w:rsidRDefault="00936EEC" w:rsidP="00936EEC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36EEC" w:rsidRDefault="00936EEC" w:rsidP="00936EEC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36EEC" w:rsidRDefault="00936EEC" w:rsidP="00936EEC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>Monasteries (Vihara):</w:t>
                            </w:r>
                          </w:p>
                          <w:p w:rsidR="00B33ACD" w:rsidRPr="000C7BA4" w:rsidRDefault="00B33ACD" w:rsidP="0044588E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5D1E77C" id="_x0000_s1039" type="#_x0000_t202" style="position:absolute;margin-left:22.5pt;margin-top:-17.05pt;width:260.25pt;height:256.5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">
                <v:textbox>
                  <w:txbxContent>
                    <w:p w:rsidR="00B33ACD" w:rsidRDefault="00936EEC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u w:val="single"/>
                        </w:rPr>
                        <w:t>Places of Worship</w:t>
                      </w:r>
                    </w:p>
                    <w:p w:rsidR="00936EEC" w:rsidRDefault="00936EEC" w:rsidP="00936EEC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u w:val="single"/>
                        </w:rPr>
                        <w:t>Temples:</w:t>
                      </w:r>
                    </w:p>
                    <w:p w:rsidR="00936EEC" w:rsidRDefault="00936EEC" w:rsidP="00936EEC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36EEC" w:rsidRDefault="00936EEC" w:rsidP="00936EEC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36EEC" w:rsidRDefault="00936EEC" w:rsidP="00936EEC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36EEC" w:rsidRDefault="00936EEC" w:rsidP="00936EEC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u w:val="single"/>
                        </w:rPr>
                        <w:t>Monasteries (Vihara):</w:t>
                      </w:r>
                    </w:p>
                    <w:p w:rsidR="00B33ACD" w:rsidRPr="000C7BA4" w:rsidRDefault="00B33ACD" w:rsidP="0044588E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u w:val="single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72D5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D28661B" wp14:editId="11E218F7">
                <wp:simplePos x="0" y="0"/>
                <wp:positionH relativeFrom="margin">
                  <wp:posOffset>2974340</wp:posOffset>
                </wp:positionH>
                <wp:positionV relativeFrom="paragraph">
                  <wp:posOffset>-226060</wp:posOffset>
                </wp:positionV>
                <wp:extent cx="3705225" cy="409575"/>
                <wp:effectExtent l="0" t="0" r="0" b="952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5225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33ACD" w:rsidRPr="00094C69" w:rsidRDefault="00B33ACD" w:rsidP="00B33ACD">
                            <w:pPr>
                              <w:spacing w:after="0"/>
                              <w:jc w:val="center"/>
                              <w:rPr>
                                <w:rFonts w:ascii="Copperplate Gothic Bold" w:hAnsi="Copperplate Gothic Bold"/>
                                <w:noProof/>
                                <w:color w:val="4472C4" w:themeColor="accent1"/>
                                <w:sz w:val="48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94C69">
                              <w:rPr>
                                <w:rFonts w:ascii="Copperplate Gothic Bold" w:hAnsi="Copperplate Gothic Bold"/>
                                <w:noProof/>
                                <w:color w:val="4472C4" w:themeColor="accent1"/>
                                <w:sz w:val="48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Buddhism</w:t>
                            </w:r>
                            <w:r w:rsidR="00094C69" w:rsidRPr="00094C69">
                              <w:rPr>
                                <w:rFonts w:ascii="Copperplate Gothic Bold" w:hAnsi="Copperplate Gothic Bold"/>
                                <w:noProof/>
                                <w:color w:val="4472C4" w:themeColor="accent1"/>
                                <w:sz w:val="48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472D54">
                              <w:rPr>
                                <w:rFonts w:ascii="Copperplate Gothic Bold" w:hAnsi="Copperplate Gothic Bold"/>
                                <w:noProof/>
                                <w:color w:val="4472C4" w:themeColor="accent1"/>
                                <w:sz w:val="48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Practices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7D28661B" id="Text Box 24" o:spid="_x0000_s1040" type="#_x0000_t202" style="position:absolute;margin-left:234.2pt;margin-top:-17.8pt;width:291.75pt;height:32.2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" filled="f" stroked="f">
                <v:textbox>
                  <w:txbxContent>
                    <w:p w:rsidR="00B33ACD" w:rsidRPr="00094C69" w:rsidRDefault="00B33ACD" w:rsidP="00B33ACD">
                      <w:pPr>
                        <w:spacing w:after="0"/>
                        <w:jc w:val="center"/>
                        <w:rPr>
                          <w:rFonts w:ascii="Copperplate Gothic Bold" w:hAnsi="Copperplate Gothic Bold"/>
                          <w:noProof/>
                          <w:color w:val="4472C4" w:themeColor="accent1"/>
                          <w:sz w:val="48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94C69">
                        <w:rPr>
                          <w:rFonts w:ascii="Copperplate Gothic Bold" w:hAnsi="Copperplate Gothic Bold"/>
                          <w:noProof/>
                          <w:color w:val="4472C4" w:themeColor="accent1"/>
                          <w:sz w:val="48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Buddhism</w:t>
                      </w:r>
                      <w:r w:rsidR="00094C69" w:rsidRPr="00094C69">
                        <w:rPr>
                          <w:rFonts w:ascii="Copperplate Gothic Bold" w:hAnsi="Copperplate Gothic Bold"/>
                          <w:noProof/>
                          <w:color w:val="4472C4" w:themeColor="accent1"/>
                          <w:sz w:val="48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472D54">
                        <w:rPr>
                          <w:rFonts w:ascii="Copperplate Gothic Bold" w:hAnsi="Copperplate Gothic Bold"/>
                          <w:noProof/>
                          <w:color w:val="4472C4" w:themeColor="accent1"/>
                          <w:sz w:val="48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Practices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72D54"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29E478A6" wp14:editId="3CF545A2">
                <wp:simplePos x="0" y="0"/>
                <wp:positionH relativeFrom="margin">
                  <wp:posOffset>3088640</wp:posOffset>
                </wp:positionH>
                <wp:positionV relativeFrom="paragraph">
                  <wp:posOffset>-226060</wp:posOffset>
                </wp:positionV>
                <wp:extent cx="3505200" cy="485775"/>
                <wp:effectExtent l="0" t="0" r="19050" b="28575"/>
                <wp:wrapNone/>
                <wp:docPr id="25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0" cy="48577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66000"/>
                                <a:satMod val="160000"/>
                              </a:schemeClr>
                            </a:gs>
                            <a:gs pos="16000">
                              <a:schemeClr val="accent1"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oundrect w14:anchorId="4BF9C7D2" id="Rounded Rectangle 1" o:spid="_x0000_s1026" style="position:absolute;margin-left:243.2pt;margin-top:-17.8pt;width:276pt;height:38.25pt;z-index:-251638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" fillcolor="#83a1d8 [2132]" strokecolor="#1f3763 [1604]" strokeweight="1pt">
                <v:fill color2="#d4def1 [756]" rotate="t" focusposition=".5,.5" focussize="" colors="0 #95abea;10486f #bfcbf0;1 #e0e5f7" focus="100%" type="gradientRadial"/>
                <v:stroke joinstyle="miter"/>
                <w10:wrap anchorx="margin"/>
              </v:roundrect>
            </w:pict>
          </mc:Fallback>
        </mc:AlternateContent>
      </w:r>
    </w:p>
    <w:p w:rsidR="00B33ACD" w:rsidRPr="00E2111F" w:rsidRDefault="00094C69" w:rsidP="00B33ACD">
      <w:pPr>
        <w:rPr>
          <w:sz w:val="24"/>
        </w:rPr>
      </w:pPr>
      <w:r w:rsidRPr="00E2111F"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87D1CB6" wp14:editId="62C3492F">
                <wp:simplePos x="0" y="0"/>
                <wp:positionH relativeFrom="column">
                  <wp:posOffset>3098165</wp:posOffset>
                </wp:positionH>
                <wp:positionV relativeFrom="paragraph">
                  <wp:posOffset>14605</wp:posOffset>
                </wp:positionV>
                <wp:extent cx="3467100" cy="2305050"/>
                <wp:effectExtent l="0" t="0" r="19050" b="19050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7100" cy="2305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7389" w:rsidRDefault="00917389" w:rsidP="00B33ACD">
                            <w:pPr>
                              <w:jc w:val="center"/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  <w:t>Meditation</w:t>
                            </w:r>
                          </w:p>
                          <w:p w:rsidR="00917389" w:rsidRDefault="00917389" w:rsidP="00917389">
                            <w:pPr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  <w:t>Purpose:</w:t>
                            </w:r>
                          </w:p>
                          <w:p w:rsidR="00917389" w:rsidRDefault="00917389" w:rsidP="00917389">
                            <w:pPr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</w:pPr>
                          </w:p>
                          <w:p w:rsidR="00917389" w:rsidRDefault="00917389" w:rsidP="00917389">
                            <w:pPr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  <w:t>Samatha:</w:t>
                            </w:r>
                          </w:p>
                          <w:p w:rsidR="00917389" w:rsidRDefault="00917389" w:rsidP="00917389">
                            <w:pPr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</w:pPr>
                          </w:p>
                          <w:p w:rsidR="00B33ACD" w:rsidRPr="006A7E95" w:rsidRDefault="00917389" w:rsidP="00917389">
                            <w:pPr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  <w:t>Vipassana:</w:t>
                            </w:r>
                            <w:r w:rsidR="00B33ACD" w:rsidRPr="006A7E95"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  <w:t xml:space="preserve"> </w:t>
                            </w:r>
                          </w:p>
                          <w:p w:rsidR="00B33ACD" w:rsidRPr="006A7E95" w:rsidRDefault="00B33ACD" w:rsidP="00917389">
                            <w:pPr>
                              <w:rPr>
                                <w:rFonts w:ascii="Comic Sans MS" w:hAnsi="Comic Sans MS"/>
                                <w:sz w:val="4"/>
                                <w:u w:val="single"/>
                              </w:rPr>
                            </w:pPr>
                          </w:p>
                          <w:p w:rsidR="00B33ACD" w:rsidRDefault="00B33ACD" w:rsidP="00B33ACD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Default="00B33ACD" w:rsidP="00B33ACD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Default="00B33ACD" w:rsidP="00B33ACD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Default="00B33ACD" w:rsidP="00B33ACD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Default="00B33ACD" w:rsidP="00B33ACD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Default="00B33ACD" w:rsidP="00B33ACD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Default="00B33ACD" w:rsidP="00B33ACD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Default="00B33ACD" w:rsidP="00B33ACD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 xml:space="preserve">Science – Ev: </w:t>
                            </w:r>
                          </w:p>
                          <w:p w:rsidR="00B33ACD" w:rsidRDefault="00B33ACD" w:rsidP="00B33ACD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Default="00B33ACD" w:rsidP="00B33ACD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Default="00B33ACD" w:rsidP="00B33ACD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Default="00B33ACD" w:rsidP="00B33ACD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Default="00B33ACD" w:rsidP="00B33ACD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Default="00B33ACD" w:rsidP="00B33ACD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Default="00B33ACD" w:rsidP="00B33ACD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>Evil and Suffering:</w:t>
                            </w:r>
                          </w:p>
                          <w:p w:rsidR="00B33ACD" w:rsidRDefault="00B33ACD" w:rsidP="00B33ACD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 xml:space="preserve">    </w:t>
                            </w:r>
                          </w:p>
                          <w:p w:rsidR="00B33ACD" w:rsidRDefault="00B33ACD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Default="00B33ACD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Default="00B33ACD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Default="00B33ACD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Pr="00256F04" w:rsidRDefault="00B33ACD" w:rsidP="00B33ACD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u w:val="single"/>
                              </w:rPr>
                            </w:pPr>
                          </w:p>
                          <w:p w:rsidR="00B33ACD" w:rsidRDefault="00B33ACD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Pr="00256F04" w:rsidRDefault="00B33ACD" w:rsidP="00B33ACD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u w:val="single"/>
                              </w:rPr>
                            </w:pPr>
                          </w:p>
                          <w:p w:rsidR="00B33ACD" w:rsidRDefault="00B33ACD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Default="00B33ACD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Default="00B33ACD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Pr="009B2005" w:rsidRDefault="00B33ACD" w:rsidP="00B33ACD">
                            <w:pPr>
                              <w:jc w:val="center"/>
                              <w:rPr>
                                <w:rFonts w:ascii="Comic Sans MS" w:hAnsi="Comic Sans MS"/>
                                <w:sz w:val="6"/>
                                <w:u w:val="single"/>
                              </w:rPr>
                            </w:pPr>
                          </w:p>
                          <w:p w:rsidR="00B33ACD" w:rsidRDefault="00B33ACD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B33ACD" w:rsidRPr="000C7BA4" w:rsidRDefault="00B33ACD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87D1CB6" id="_x0000_s1041" type="#_x0000_t202" style="position:absolute;margin-left:243.95pt;margin-top:1.15pt;width:273pt;height:181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">
                <v:textbox>
                  <w:txbxContent>
                    <w:p w:rsidR="00917389" w:rsidRDefault="00917389" w:rsidP="00B33ACD">
                      <w:pPr>
                        <w:jc w:val="center"/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  <w:t>Meditation</w:t>
                      </w:r>
                    </w:p>
                    <w:p w:rsidR="00917389" w:rsidRDefault="00917389" w:rsidP="00917389">
                      <w:pPr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  <w:t>Purpose:</w:t>
                      </w:r>
                    </w:p>
                    <w:p w:rsidR="00917389" w:rsidRDefault="00917389" w:rsidP="00917389">
                      <w:pPr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</w:pPr>
                    </w:p>
                    <w:p w:rsidR="00917389" w:rsidRDefault="00917389" w:rsidP="00917389">
                      <w:pPr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</w:pPr>
                      <w:proofErr w:type="spellStart"/>
                      <w:r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  <w:t>Samatha</w:t>
                      </w:r>
                      <w:proofErr w:type="spellEnd"/>
                      <w:r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  <w:t>:</w:t>
                      </w:r>
                    </w:p>
                    <w:p w:rsidR="00917389" w:rsidRDefault="00917389" w:rsidP="00917389">
                      <w:pPr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</w:pPr>
                    </w:p>
                    <w:p w:rsidR="00B33ACD" w:rsidRPr="006A7E95" w:rsidRDefault="00917389" w:rsidP="00917389">
                      <w:pPr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  <w:t>Vipassana:</w:t>
                      </w:r>
                      <w:r w:rsidR="00B33ACD" w:rsidRPr="006A7E95"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  <w:t xml:space="preserve"> </w:t>
                      </w:r>
                    </w:p>
                    <w:p w:rsidR="00B33ACD" w:rsidRPr="006A7E95" w:rsidRDefault="00B33ACD" w:rsidP="00917389">
                      <w:pPr>
                        <w:rPr>
                          <w:rFonts w:ascii="Comic Sans MS" w:hAnsi="Comic Sans MS"/>
                          <w:sz w:val="4"/>
                          <w:u w:val="single"/>
                        </w:rPr>
                      </w:pPr>
                    </w:p>
                    <w:p w:rsidR="00B33ACD" w:rsidRDefault="00B33ACD" w:rsidP="00B33ACD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Default="00B33ACD" w:rsidP="00B33ACD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Default="00B33ACD" w:rsidP="00B33ACD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Default="00B33ACD" w:rsidP="00B33ACD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Default="00B33ACD" w:rsidP="00B33ACD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Default="00B33ACD" w:rsidP="00B33ACD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Default="00B33ACD" w:rsidP="00B33ACD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Default="00B33ACD" w:rsidP="00B33ACD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u w:val="single"/>
                        </w:rPr>
                        <w:t xml:space="preserve">Science – </w:t>
                      </w:r>
                      <w:proofErr w:type="spellStart"/>
                      <w:r>
                        <w:rPr>
                          <w:rFonts w:ascii="Comic Sans MS" w:hAnsi="Comic Sans MS"/>
                          <w:u w:val="single"/>
                        </w:rPr>
                        <w:t>Ev</w:t>
                      </w:r>
                      <w:proofErr w:type="spellEnd"/>
                      <w:r>
                        <w:rPr>
                          <w:rFonts w:ascii="Comic Sans MS" w:hAnsi="Comic Sans MS"/>
                          <w:u w:val="single"/>
                        </w:rPr>
                        <w:t xml:space="preserve">: </w:t>
                      </w:r>
                    </w:p>
                    <w:p w:rsidR="00B33ACD" w:rsidRDefault="00B33ACD" w:rsidP="00B33ACD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Default="00B33ACD" w:rsidP="00B33ACD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Default="00B33ACD" w:rsidP="00B33ACD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Default="00B33ACD" w:rsidP="00B33ACD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Default="00B33ACD" w:rsidP="00B33ACD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Default="00B33ACD" w:rsidP="00B33ACD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Default="00B33ACD" w:rsidP="00B33ACD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u w:val="single"/>
                        </w:rPr>
                        <w:t>Evil and Suffering:</w:t>
                      </w:r>
                    </w:p>
                    <w:p w:rsidR="00B33ACD" w:rsidRDefault="00B33ACD" w:rsidP="00B33ACD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u w:val="single"/>
                        </w:rPr>
                        <w:t xml:space="preserve">    </w:t>
                      </w:r>
                    </w:p>
                    <w:p w:rsidR="00B33ACD" w:rsidRDefault="00B33ACD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Default="00B33ACD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Default="00B33ACD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Default="00B33ACD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Pr="00256F04" w:rsidRDefault="00B33ACD" w:rsidP="00B33ACD">
                      <w:pPr>
                        <w:jc w:val="center"/>
                        <w:rPr>
                          <w:rFonts w:ascii="Comic Sans MS" w:hAnsi="Comic Sans MS"/>
                          <w:sz w:val="32"/>
                          <w:u w:val="single"/>
                        </w:rPr>
                      </w:pPr>
                    </w:p>
                    <w:p w:rsidR="00B33ACD" w:rsidRDefault="00B33ACD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Pr="00256F04" w:rsidRDefault="00B33ACD" w:rsidP="00B33ACD">
                      <w:pPr>
                        <w:jc w:val="center"/>
                        <w:rPr>
                          <w:rFonts w:ascii="Comic Sans MS" w:hAnsi="Comic Sans MS"/>
                          <w:sz w:val="24"/>
                          <w:u w:val="single"/>
                        </w:rPr>
                      </w:pPr>
                    </w:p>
                    <w:p w:rsidR="00B33ACD" w:rsidRDefault="00B33ACD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Default="00B33ACD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Default="00B33ACD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Pr="009B2005" w:rsidRDefault="00B33ACD" w:rsidP="00B33ACD">
                      <w:pPr>
                        <w:jc w:val="center"/>
                        <w:rPr>
                          <w:rFonts w:ascii="Comic Sans MS" w:hAnsi="Comic Sans MS"/>
                          <w:sz w:val="6"/>
                          <w:u w:val="single"/>
                        </w:rPr>
                      </w:pPr>
                    </w:p>
                    <w:p w:rsidR="00B33ACD" w:rsidRDefault="00B33ACD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B33ACD" w:rsidRPr="000C7BA4" w:rsidRDefault="00B33ACD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33ACD" w:rsidRPr="00E2111F" w:rsidRDefault="00B33ACD" w:rsidP="00B33ACD">
      <w:pPr>
        <w:rPr>
          <w:sz w:val="24"/>
        </w:rPr>
      </w:pPr>
    </w:p>
    <w:p w:rsidR="00B33ACD" w:rsidRPr="00E2111F" w:rsidRDefault="00B33ACD" w:rsidP="00B33ACD">
      <w:pPr>
        <w:rPr>
          <w:sz w:val="24"/>
        </w:rPr>
      </w:pPr>
    </w:p>
    <w:p w:rsidR="00B33ACD" w:rsidRDefault="00B33ACD" w:rsidP="00B33ACD">
      <w:pPr>
        <w:rPr>
          <w:sz w:val="24"/>
        </w:rPr>
      </w:pPr>
    </w:p>
    <w:p w:rsidR="00B33ACD" w:rsidRDefault="00B33ACD" w:rsidP="00B33ACD">
      <w:pPr>
        <w:rPr>
          <w:sz w:val="24"/>
        </w:rPr>
      </w:pPr>
    </w:p>
    <w:p w:rsidR="00B33ACD" w:rsidRDefault="00934FC7" w:rsidP="00B33ACD">
      <w:pPr>
        <w:rPr>
          <w:sz w:val="24"/>
        </w:rPr>
      </w:pPr>
      <w:r w:rsidRPr="00E2111F"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BD9CFA6" wp14:editId="0DFFDA91">
                <wp:simplePos x="0" y="0"/>
                <wp:positionH relativeFrom="margin">
                  <wp:posOffset>6622415</wp:posOffset>
                </wp:positionH>
                <wp:positionV relativeFrom="paragraph">
                  <wp:posOffset>198120</wp:posOffset>
                </wp:positionV>
                <wp:extent cx="3286125" cy="2114550"/>
                <wp:effectExtent l="0" t="0" r="28575" b="19050"/>
                <wp:wrapNone/>
                <wp:docPr id="2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2114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4FC7" w:rsidRDefault="00934FC7" w:rsidP="00934FC7">
                            <w:pPr>
                              <w:jc w:val="center"/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  <w:t>Five Moral Precepts</w:t>
                            </w:r>
                          </w:p>
                          <w:p w:rsidR="00934FC7" w:rsidRPr="00D946B1" w:rsidRDefault="00934FC7" w:rsidP="00934FC7">
                            <w:pPr>
                              <w:jc w:val="center"/>
                              <w:rPr>
                                <w:rFonts w:ascii="Comic Sans MS" w:hAnsi="Comic Sans MS"/>
                                <w:sz w:val="4"/>
                                <w:szCs w:val="21"/>
                                <w:u w:val="single"/>
                              </w:rPr>
                            </w:pPr>
                          </w:p>
                          <w:p w:rsidR="00934FC7" w:rsidRPr="004275B4" w:rsidRDefault="00934FC7" w:rsidP="00934FC7">
                            <w:pPr>
                              <w:rPr>
                                <w:rFonts w:ascii="Comic Sans MS" w:hAnsi="Comic Sans MS"/>
                                <w:sz w:val="18"/>
                                <w:u w:val="single"/>
                              </w:rPr>
                            </w:pPr>
                          </w:p>
                          <w:p w:rsidR="00934FC7" w:rsidRDefault="00934FC7" w:rsidP="00934FC7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34FC7" w:rsidRDefault="00934FC7" w:rsidP="00934FC7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34FC7" w:rsidRDefault="00934FC7" w:rsidP="00934FC7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34FC7" w:rsidRDefault="00934FC7" w:rsidP="00934FC7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34FC7" w:rsidRDefault="00934FC7" w:rsidP="00934FC7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34FC7" w:rsidRDefault="00934FC7" w:rsidP="00934FC7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34FC7" w:rsidRDefault="00934FC7" w:rsidP="00934FC7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34FC7" w:rsidRDefault="00934FC7" w:rsidP="00934FC7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34FC7" w:rsidRDefault="00934FC7" w:rsidP="00934FC7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34FC7" w:rsidRDefault="00934FC7" w:rsidP="00934FC7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34FC7" w:rsidRDefault="00934FC7" w:rsidP="00934FC7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34FC7" w:rsidRPr="000C7BA4" w:rsidRDefault="00934FC7" w:rsidP="00934FC7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1BD9CFA6" id="_x0000_s1042" type="#_x0000_t202" style="position:absolute;margin-left:521.45pt;margin-top:15.6pt;width:258.75pt;height:166.5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">
                <v:textbox>
                  <w:txbxContent>
                    <w:p w:rsidR="00934FC7" w:rsidRDefault="00934FC7" w:rsidP="00934FC7">
                      <w:pPr>
                        <w:jc w:val="center"/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  <w:t>Five Moral Precepts</w:t>
                      </w:r>
                    </w:p>
                    <w:p w:rsidR="00934FC7" w:rsidRPr="00D946B1" w:rsidRDefault="00934FC7" w:rsidP="00934FC7">
                      <w:pPr>
                        <w:jc w:val="center"/>
                        <w:rPr>
                          <w:rFonts w:ascii="Comic Sans MS" w:hAnsi="Comic Sans MS"/>
                          <w:sz w:val="4"/>
                          <w:szCs w:val="21"/>
                          <w:u w:val="single"/>
                        </w:rPr>
                      </w:pPr>
                    </w:p>
                    <w:p w:rsidR="00934FC7" w:rsidRPr="004275B4" w:rsidRDefault="00934FC7" w:rsidP="00934FC7">
                      <w:pPr>
                        <w:rPr>
                          <w:rFonts w:ascii="Comic Sans MS" w:hAnsi="Comic Sans MS"/>
                          <w:sz w:val="18"/>
                          <w:u w:val="single"/>
                        </w:rPr>
                      </w:pPr>
                    </w:p>
                    <w:p w:rsidR="00934FC7" w:rsidRDefault="00934FC7" w:rsidP="00934FC7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34FC7" w:rsidRDefault="00934FC7" w:rsidP="00934FC7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34FC7" w:rsidRDefault="00934FC7" w:rsidP="00934FC7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34FC7" w:rsidRDefault="00934FC7" w:rsidP="00934FC7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34FC7" w:rsidRDefault="00934FC7" w:rsidP="00934FC7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34FC7" w:rsidRDefault="00934FC7" w:rsidP="00934FC7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34FC7" w:rsidRDefault="00934FC7" w:rsidP="00934FC7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34FC7" w:rsidRDefault="00934FC7" w:rsidP="00934FC7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34FC7" w:rsidRDefault="00934FC7" w:rsidP="00934FC7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34FC7" w:rsidRDefault="00934FC7" w:rsidP="00934FC7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34FC7" w:rsidRDefault="00934FC7" w:rsidP="00934FC7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34FC7" w:rsidRPr="000C7BA4" w:rsidRDefault="00934FC7" w:rsidP="00934FC7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u w:val="single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33ACD" w:rsidRDefault="00B33ACD" w:rsidP="00B33ACD">
      <w:pPr>
        <w:rPr>
          <w:sz w:val="24"/>
        </w:rPr>
      </w:pPr>
    </w:p>
    <w:p w:rsidR="00B33ACD" w:rsidRDefault="00917389" w:rsidP="00B33ACD">
      <w:pPr>
        <w:rPr>
          <w:sz w:val="24"/>
        </w:rPr>
      </w:pPr>
      <w:r w:rsidRPr="00E2111F"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962BB5F" wp14:editId="4BBAEFC5">
                <wp:simplePos x="0" y="0"/>
                <wp:positionH relativeFrom="column">
                  <wp:posOffset>3107690</wp:posOffset>
                </wp:positionH>
                <wp:positionV relativeFrom="paragraph">
                  <wp:posOffset>241300</wp:posOffset>
                </wp:positionV>
                <wp:extent cx="3467100" cy="1847850"/>
                <wp:effectExtent l="0" t="0" r="19050" b="19050"/>
                <wp:wrapNone/>
                <wp:docPr id="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7100" cy="184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6EEC" w:rsidRPr="006A7E95" w:rsidRDefault="00917389" w:rsidP="00936EEC">
                            <w:pPr>
                              <w:jc w:val="center"/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  <w:t>Visualisation of Buddhas and Bodhisattvas</w:t>
                            </w:r>
                          </w:p>
                          <w:p w:rsidR="00936EEC" w:rsidRPr="006A7E95" w:rsidRDefault="00936EEC" w:rsidP="00936EEC">
                            <w:pPr>
                              <w:jc w:val="center"/>
                              <w:rPr>
                                <w:rFonts w:ascii="Comic Sans MS" w:hAnsi="Comic Sans MS"/>
                                <w:sz w:val="4"/>
                                <w:u w:val="single"/>
                              </w:rPr>
                            </w:pPr>
                          </w:p>
                          <w:p w:rsidR="00936EEC" w:rsidRDefault="00936EEC" w:rsidP="00936EEC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36EEC" w:rsidRDefault="00936EEC" w:rsidP="00936EEC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36EEC" w:rsidRDefault="00936EEC" w:rsidP="00936EEC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36EEC" w:rsidRDefault="00936EEC" w:rsidP="00936EEC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36EEC" w:rsidRDefault="00936EEC" w:rsidP="00936EEC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36EEC" w:rsidRDefault="00936EEC" w:rsidP="00936EEC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36EEC" w:rsidRDefault="00936EEC" w:rsidP="00936EEC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36EEC" w:rsidRDefault="00936EEC" w:rsidP="00936EEC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 xml:space="preserve">Science – Ev: </w:t>
                            </w:r>
                          </w:p>
                          <w:p w:rsidR="00936EEC" w:rsidRDefault="00936EEC" w:rsidP="00936EEC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36EEC" w:rsidRDefault="00936EEC" w:rsidP="00936EEC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36EEC" w:rsidRDefault="00936EEC" w:rsidP="00936EEC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36EEC" w:rsidRDefault="00936EEC" w:rsidP="00936EEC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36EEC" w:rsidRDefault="00936EEC" w:rsidP="00936EEC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36EEC" w:rsidRDefault="00936EEC" w:rsidP="00936EEC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36EEC" w:rsidRDefault="00936EEC" w:rsidP="00936EEC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>Evil and Suffering:</w:t>
                            </w:r>
                          </w:p>
                          <w:p w:rsidR="00936EEC" w:rsidRDefault="00936EEC" w:rsidP="00936EEC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 xml:space="preserve">    </w:t>
                            </w:r>
                          </w:p>
                          <w:p w:rsidR="00936EEC" w:rsidRDefault="00936EEC" w:rsidP="00936EEC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36EEC" w:rsidRDefault="00936EEC" w:rsidP="00936EEC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36EEC" w:rsidRDefault="00936EEC" w:rsidP="00936EEC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36EEC" w:rsidRDefault="00936EEC" w:rsidP="00936EEC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36EEC" w:rsidRPr="00256F04" w:rsidRDefault="00936EEC" w:rsidP="00936EEC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u w:val="single"/>
                              </w:rPr>
                            </w:pPr>
                          </w:p>
                          <w:p w:rsidR="00936EEC" w:rsidRDefault="00936EEC" w:rsidP="00936EEC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36EEC" w:rsidRPr="00256F04" w:rsidRDefault="00936EEC" w:rsidP="00936EEC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u w:val="single"/>
                              </w:rPr>
                            </w:pPr>
                          </w:p>
                          <w:p w:rsidR="00936EEC" w:rsidRDefault="00936EEC" w:rsidP="00936EEC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36EEC" w:rsidRDefault="00936EEC" w:rsidP="00936EEC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36EEC" w:rsidRDefault="00936EEC" w:rsidP="00936EEC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36EEC" w:rsidRPr="009B2005" w:rsidRDefault="00936EEC" w:rsidP="00936EEC">
                            <w:pPr>
                              <w:jc w:val="center"/>
                              <w:rPr>
                                <w:rFonts w:ascii="Comic Sans MS" w:hAnsi="Comic Sans MS"/>
                                <w:sz w:val="6"/>
                                <w:u w:val="single"/>
                              </w:rPr>
                            </w:pPr>
                          </w:p>
                          <w:p w:rsidR="00936EEC" w:rsidRDefault="00936EEC" w:rsidP="00936EEC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36EEC" w:rsidRPr="000C7BA4" w:rsidRDefault="00936EEC" w:rsidP="00936EEC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962BB5F" id="_x0000_s1043" type="#_x0000_t202" style="position:absolute;margin-left:244.7pt;margin-top:19pt;width:273pt;height:145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">
                <v:textbox>
                  <w:txbxContent>
                    <w:p w:rsidR="00936EEC" w:rsidRPr="006A7E95" w:rsidRDefault="00917389" w:rsidP="00936EEC">
                      <w:pPr>
                        <w:jc w:val="center"/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  <w:t>Visualisation of Buddhas and Bodhisattvas</w:t>
                      </w:r>
                    </w:p>
                    <w:p w:rsidR="00936EEC" w:rsidRPr="006A7E95" w:rsidRDefault="00936EEC" w:rsidP="00936EEC">
                      <w:pPr>
                        <w:jc w:val="center"/>
                        <w:rPr>
                          <w:rFonts w:ascii="Comic Sans MS" w:hAnsi="Comic Sans MS"/>
                          <w:sz w:val="4"/>
                          <w:u w:val="single"/>
                        </w:rPr>
                      </w:pPr>
                    </w:p>
                    <w:p w:rsidR="00936EEC" w:rsidRDefault="00936EEC" w:rsidP="00936EEC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36EEC" w:rsidRDefault="00936EEC" w:rsidP="00936EEC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36EEC" w:rsidRDefault="00936EEC" w:rsidP="00936EEC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36EEC" w:rsidRDefault="00936EEC" w:rsidP="00936EEC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36EEC" w:rsidRDefault="00936EEC" w:rsidP="00936EEC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36EEC" w:rsidRDefault="00936EEC" w:rsidP="00936EEC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36EEC" w:rsidRDefault="00936EEC" w:rsidP="00936EEC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36EEC" w:rsidRDefault="00936EEC" w:rsidP="00936EEC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u w:val="single"/>
                        </w:rPr>
                        <w:t xml:space="preserve">Science – </w:t>
                      </w:r>
                      <w:proofErr w:type="spellStart"/>
                      <w:r>
                        <w:rPr>
                          <w:rFonts w:ascii="Comic Sans MS" w:hAnsi="Comic Sans MS"/>
                          <w:u w:val="single"/>
                        </w:rPr>
                        <w:t>Ev</w:t>
                      </w:r>
                      <w:proofErr w:type="spellEnd"/>
                      <w:r>
                        <w:rPr>
                          <w:rFonts w:ascii="Comic Sans MS" w:hAnsi="Comic Sans MS"/>
                          <w:u w:val="single"/>
                        </w:rPr>
                        <w:t xml:space="preserve">: </w:t>
                      </w:r>
                    </w:p>
                    <w:p w:rsidR="00936EEC" w:rsidRDefault="00936EEC" w:rsidP="00936EEC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36EEC" w:rsidRDefault="00936EEC" w:rsidP="00936EEC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36EEC" w:rsidRDefault="00936EEC" w:rsidP="00936EEC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36EEC" w:rsidRDefault="00936EEC" w:rsidP="00936EEC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36EEC" w:rsidRDefault="00936EEC" w:rsidP="00936EEC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36EEC" w:rsidRDefault="00936EEC" w:rsidP="00936EEC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36EEC" w:rsidRDefault="00936EEC" w:rsidP="00936EEC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u w:val="single"/>
                        </w:rPr>
                        <w:t>Evil and Suffering:</w:t>
                      </w:r>
                    </w:p>
                    <w:p w:rsidR="00936EEC" w:rsidRDefault="00936EEC" w:rsidP="00936EEC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u w:val="single"/>
                        </w:rPr>
                        <w:t xml:space="preserve">    </w:t>
                      </w:r>
                    </w:p>
                    <w:p w:rsidR="00936EEC" w:rsidRDefault="00936EEC" w:rsidP="00936EEC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36EEC" w:rsidRDefault="00936EEC" w:rsidP="00936EEC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36EEC" w:rsidRDefault="00936EEC" w:rsidP="00936EEC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36EEC" w:rsidRDefault="00936EEC" w:rsidP="00936EEC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36EEC" w:rsidRPr="00256F04" w:rsidRDefault="00936EEC" w:rsidP="00936EEC">
                      <w:pPr>
                        <w:jc w:val="center"/>
                        <w:rPr>
                          <w:rFonts w:ascii="Comic Sans MS" w:hAnsi="Comic Sans MS"/>
                          <w:sz w:val="32"/>
                          <w:u w:val="single"/>
                        </w:rPr>
                      </w:pPr>
                    </w:p>
                    <w:p w:rsidR="00936EEC" w:rsidRDefault="00936EEC" w:rsidP="00936EEC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36EEC" w:rsidRPr="00256F04" w:rsidRDefault="00936EEC" w:rsidP="00936EEC">
                      <w:pPr>
                        <w:jc w:val="center"/>
                        <w:rPr>
                          <w:rFonts w:ascii="Comic Sans MS" w:hAnsi="Comic Sans MS"/>
                          <w:sz w:val="24"/>
                          <w:u w:val="single"/>
                        </w:rPr>
                      </w:pPr>
                    </w:p>
                    <w:p w:rsidR="00936EEC" w:rsidRDefault="00936EEC" w:rsidP="00936EEC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36EEC" w:rsidRDefault="00936EEC" w:rsidP="00936EEC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36EEC" w:rsidRDefault="00936EEC" w:rsidP="00936EEC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36EEC" w:rsidRPr="009B2005" w:rsidRDefault="00936EEC" w:rsidP="00936EEC">
                      <w:pPr>
                        <w:jc w:val="center"/>
                        <w:rPr>
                          <w:rFonts w:ascii="Comic Sans MS" w:hAnsi="Comic Sans MS"/>
                          <w:sz w:val="6"/>
                          <w:u w:val="single"/>
                        </w:rPr>
                      </w:pPr>
                    </w:p>
                    <w:p w:rsidR="00936EEC" w:rsidRDefault="00936EEC" w:rsidP="00936EEC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36EEC" w:rsidRPr="000C7BA4" w:rsidRDefault="00936EEC" w:rsidP="00936EEC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33ACD" w:rsidRPr="00D946B1" w:rsidRDefault="00934FC7" w:rsidP="00B33ACD">
      <w:pPr>
        <w:tabs>
          <w:tab w:val="left" w:pos="5370"/>
        </w:tabs>
        <w:rPr>
          <w:sz w:val="24"/>
        </w:rPr>
      </w:pPr>
      <w:r w:rsidRPr="00E2111F"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6AF876F" wp14:editId="66EB7D32">
                <wp:simplePos x="0" y="0"/>
                <wp:positionH relativeFrom="column">
                  <wp:posOffset>-254635</wp:posOffset>
                </wp:positionH>
                <wp:positionV relativeFrom="paragraph">
                  <wp:posOffset>367665</wp:posOffset>
                </wp:positionV>
                <wp:extent cx="3305175" cy="1752600"/>
                <wp:effectExtent l="0" t="0" r="28575" b="19050"/>
                <wp:wrapNone/>
                <wp:docPr id="3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5175" cy="175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3ACD" w:rsidRPr="000C7BA4" w:rsidRDefault="00936EEC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>Worship</w:t>
                            </w:r>
                            <w:r w:rsidR="00B33ACD">
                              <w:rPr>
                                <w:rFonts w:ascii="Comic Sans MS" w:hAnsi="Comic Sans MS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16AF876F" id="_x0000_s1044" type="#_x0000_t202" style="position:absolute;margin-left:-20.05pt;margin-top:28.95pt;width:260.25pt;height:13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">
                <v:textbox>
                  <w:txbxContent>
                    <w:p w:rsidR="00B33ACD" w:rsidRPr="000C7BA4" w:rsidRDefault="00936EEC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u w:val="single"/>
                        </w:rPr>
                        <w:t>Worship</w:t>
                      </w:r>
                      <w:r w:rsidR="00B33ACD">
                        <w:rPr>
                          <w:rFonts w:ascii="Comic Sans MS" w:hAnsi="Comic Sans MS"/>
                          <w:u w:val="single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B33ACD" w:rsidRDefault="00934FC7" w:rsidP="00B33ACD">
      <w:r w:rsidRPr="00E2111F"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DE737C7" wp14:editId="6A53B49E">
                <wp:simplePos x="0" y="0"/>
                <wp:positionH relativeFrom="margin">
                  <wp:posOffset>6622415</wp:posOffset>
                </wp:positionH>
                <wp:positionV relativeFrom="paragraph">
                  <wp:posOffset>8255</wp:posOffset>
                </wp:positionV>
                <wp:extent cx="3286125" cy="2457450"/>
                <wp:effectExtent l="0" t="0" r="28575" b="19050"/>
                <wp:wrapNone/>
                <wp:docPr id="2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2457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7389" w:rsidRDefault="00917389" w:rsidP="00917389">
                            <w:pPr>
                              <w:jc w:val="center"/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F27ABE"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  <w:t>T</w:t>
                            </w:r>
                            <w:r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  <w:t>he</w:t>
                            </w:r>
                            <w:r w:rsidR="00934FC7"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  <w:t xml:space="preserve"> Six Perfections</w:t>
                            </w:r>
                            <w:r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  <w:t xml:space="preserve"> </w:t>
                            </w:r>
                          </w:p>
                          <w:p w:rsidR="00917389" w:rsidRPr="00D946B1" w:rsidRDefault="00917389" w:rsidP="00917389">
                            <w:pPr>
                              <w:jc w:val="center"/>
                              <w:rPr>
                                <w:rFonts w:ascii="Comic Sans MS" w:hAnsi="Comic Sans MS"/>
                                <w:sz w:val="4"/>
                                <w:szCs w:val="21"/>
                                <w:u w:val="single"/>
                              </w:rPr>
                            </w:pPr>
                          </w:p>
                          <w:p w:rsidR="00917389" w:rsidRPr="004275B4" w:rsidRDefault="00917389" w:rsidP="00917389">
                            <w:pPr>
                              <w:rPr>
                                <w:rFonts w:ascii="Comic Sans MS" w:hAnsi="Comic Sans MS"/>
                                <w:sz w:val="18"/>
                                <w:u w:val="single"/>
                              </w:rPr>
                            </w:pPr>
                          </w:p>
                          <w:p w:rsidR="00917389" w:rsidRDefault="00917389" w:rsidP="00917389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17389" w:rsidRDefault="00917389" w:rsidP="00917389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17389" w:rsidRDefault="00917389" w:rsidP="00917389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17389" w:rsidRDefault="00917389" w:rsidP="00917389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17389" w:rsidRDefault="00917389" w:rsidP="00917389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17389" w:rsidRDefault="00917389" w:rsidP="00917389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17389" w:rsidRDefault="00917389" w:rsidP="00917389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17389" w:rsidRDefault="00917389" w:rsidP="00917389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17389" w:rsidRDefault="00917389" w:rsidP="00917389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17389" w:rsidRDefault="00917389" w:rsidP="00917389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17389" w:rsidRDefault="00917389" w:rsidP="00917389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17389" w:rsidRPr="000C7BA4" w:rsidRDefault="00917389" w:rsidP="00917389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DE737C7" id="_x0000_s1045" type="#_x0000_t202" style="position:absolute;margin-left:521.45pt;margin-top:.65pt;width:258.75pt;height:193.5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">
                <v:textbox>
                  <w:txbxContent>
                    <w:p w:rsidR="00917389" w:rsidRDefault="00917389" w:rsidP="00917389">
                      <w:pPr>
                        <w:jc w:val="center"/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</w:pPr>
                      <w:r w:rsidRPr="00F27ABE"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  <w:t>T</w:t>
                      </w:r>
                      <w:r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  <w:t>he</w:t>
                      </w:r>
                      <w:r w:rsidR="00934FC7"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  <w:t xml:space="preserve"> Six Perfections</w:t>
                      </w:r>
                      <w:r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  <w:t xml:space="preserve"> </w:t>
                      </w:r>
                    </w:p>
                    <w:p w:rsidR="00917389" w:rsidRPr="00D946B1" w:rsidRDefault="00917389" w:rsidP="00917389">
                      <w:pPr>
                        <w:jc w:val="center"/>
                        <w:rPr>
                          <w:rFonts w:ascii="Comic Sans MS" w:hAnsi="Comic Sans MS"/>
                          <w:sz w:val="4"/>
                          <w:szCs w:val="21"/>
                          <w:u w:val="single"/>
                        </w:rPr>
                      </w:pPr>
                    </w:p>
                    <w:p w:rsidR="00917389" w:rsidRPr="004275B4" w:rsidRDefault="00917389" w:rsidP="00917389">
                      <w:pPr>
                        <w:rPr>
                          <w:rFonts w:ascii="Comic Sans MS" w:hAnsi="Comic Sans MS"/>
                          <w:sz w:val="18"/>
                          <w:u w:val="single"/>
                        </w:rPr>
                      </w:pPr>
                    </w:p>
                    <w:p w:rsidR="00917389" w:rsidRDefault="00917389" w:rsidP="00917389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17389" w:rsidRDefault="00917389" w:rsidP="00917389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17389" w:rsidRDefault="00917389" w:rsidP="00917389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17389" w:rsidRDefault="00917389" w:rsidP="00917389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17389" w:rsidRDefault="00917389" w:rsidP="00917389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17389" w:rsidRDefault="00917389" w:rsidP="00917389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17389" w:rsidRDefault="00917389" w:rsidP="00917389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17389" w:rsidRDefault="00917389" w:rsidP="00917389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17389" w:rsidRDefault="00917389" w:rsidP="00917389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17389" w:rsidRDefault="00917389" w:rsidP="00917389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17389" w:rsidRDefault="00917389" w:rsidP="00917389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17389" w:rsidRPr="000C7BA4" w:rsidRDefault="00917389" w:rsidP="00917389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u w:val="single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33ACD" w:rsidRDefault="00917389" w:rsidP="00B33ACD">
      <w:r w:rsidRPr="00E2111F"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88DA622" wp14:editId="5D2B352D">
                <wp:simplePos x="0" y="0"/>
                <wp:positionH relativeFrom="column">
                  <wp:posOffset>3107690</wp:posOffset>
                </wp:positionH>
                <wp:positionV relativeFrom="paragraph">
                  <wp:posOffset>103505</wp:posOffset>
                </wp:positionV>
                <wp:extent cx="3467100" cy="2076450"/>
                <wp:effectExtent l="0" t="0" r="19050" b="19050"/>
                <wp:wrapNone/>
                <wp:docPr id="2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7100" cy="207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7389" w:rsidRPr="006A7E95" w:rsidRDefault="00917389" w:rsidP="00917389">
                            <w:pPr>
                              <w:jc w:val="center"/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  <w:t>Death and Mourning Ceremonies:</w:t>
                            </w:r>
                          </w:p>
                          <w:p w:rsidR="00917389" w:rsidRPr="006A7E95" w:rsidRDefault="00917389" w:rsidP="00917389">
                            <w:pPr>
                              <w:jc w:val="center"/>
                              <w:rPr>
                                <w:rFonts w:ascii="Comic Sans MS" w:hAnsi="Comic Sans MS"/>
                                <w:sz w:val="4"/>
                                <w:u w:val="single"/>
                              </w:rPr>
                            </w:pPr>
                          </w:p>
                          <w:p w:rsidR="00917389" w:rsidRDefault="00917389" w:rsidP="00917389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17389" w:rsidRDefault="00917389" w:rsidP="00917389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17389" w:rsidRDefault="00917389" w:rsidP="00917389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17389" w:rsidRDefault="00917389" w:rsidP="00917389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17389" w:rsidRDefault="00917389" w:rsidP="00917389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17389" w:rsidRDefault="00917389" w:rsidP="00917389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17389" w:rsidRDefault="00917389" w:rsidP="00917389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17389" w:rsidRDefault="00917389" w:rsidP="00917389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 xml:space="preserve">Science – Ev: </w:t>
                            </w:r>
                          </w:p>
                          <w:p w:rsidR="00917389" w:rsidRDefault="00917389" w:rsidP="00917389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17389" w:rsidRDefault="00917389" w:rsidP="00917389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17389" w:rsidRDefault="00917389" w:rsidP="00917389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17389" w:rsidRDefault="00917389" w:rsidP="00917389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17389" w:rsidRDefault="00917389" w:rsidP="00917389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17389" w:rsidRDefault="00917389" w:rsidP="00917389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17389" w:rsidRDefault="00917389" w:rsidP="00917389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>Evil and Suffering:</w:t>
                            </w:r>
                          </w:p>
                          <w:p w:rsidR="00917389" w:rsidRDefault="00917389" w:rsidP="00917389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 xml:space="preserve">    </w:t>
                            </w:r>
                          </w:p>
                          <w:p w:rsidR="00917389" w:rsidRDefault="00917389" w:rsidP="00917389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17389" w:rsidRDefault="00917389" w:rsidP="00917389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17389" w:rsidRDefault="00917389" w:rsidP="00917389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17389" w:rsidRDefault="00917389" w:rsidP="00917389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17389" w:rsidRPr="00256F04" w:rsidRDefault="00917389" w:rsidP="00917389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u w:val="single"/>
                              </w:rPr>
                            </w:pPr>
                          </w:p>
                          <w:p w:rsidR="00917389" w:rsidRDefault="00917389" w:rsidP="00917389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17389" w:rsidRPr="00256F04" w:rsidRDefault="00917389" w:rsidP="00917389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u w:val="single"/>
                              </w:rPr>
                            </w:pPr>
                          </w:p>
                          <w:p w:rsidR="00917389" w:rsidRDefault="00917389" w:rsidP="00917389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17389" w:rsidRDefault="00917389" w:rsidP="00917389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17389" w:rsidRDefault="00917389" w:rsidP="00917389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17389" w:rsidRPr="009B2005" w:rsidRDefault="00917389" w:rsidP="00917389">
                            <w:pPr>
                              <w:jc w:val="center"/>
                              <w:rPr>
                                <w:rFonts w:ascii="Comic Sans MS" w:hAnsi="Comic Sans MS"/>
                                <w:sz w:val="6"/>
                                <w:u w:val="single"/>
                              </w:rPr>
                            </w:pPr>
                          </w:p>
                          <w:p w:rsidR="00917389" w:rsidRDefault="00917389" w:rsidP="00917389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17389" w:rsidRPr="000C7BA4" w:rsidRDefault="00917389" w:rsidP="00917389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88DA622" id="_x0000_s1046" type="#_x0000_t202" style="position:absolute;margin-left:244.7pt;margin-top:8.15pt;width:273pt;height:163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">
                <v:textbox>
                  <w:txbxContent>
                    <w:p w:rsidR="00917389" w:rsidRPr="006A7E95" w:rsidRDefault="00917389" w:rsidP="00917389">
                      <w:pPr>
                        <w:jc w:val="center"/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  <w:t>Death and Mourning Ceremonies:</w:t>
                      </w:r>
                    </w:p>
                    <w:p w:rsidR="00917389" w:rsidRPr="006A7E95" w:rsidRDefault="00917389" w:rsidP="00917389">
                      <w:pPr>
                        <w:jc w:val="center"/>
                        <w:rPr>
                          <w:rFonts w:ascii="Comic Sans MS" w:hAnsi="Comic Sans MS"/>
                          <w:sz w:val="4"/>
                          <w:u w:val="single"/>
                        </w:rPr>
                      </w:pPr>
                    </w:p>
                    <w:p w:rsidR="00917389" w:rsidRDefault="00917389" w:rsidP="00917389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17389" w:rsidRDefault="00917389" w:rsidP="00917389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17389" w:rsidRDefault="00917389" w:rsidP="00917389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17389" w:rsidRDefault="00917389" w:rsidP="00917389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17389" w:rsidRDefault="00917389" w:rsidP="00917389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17389" w:rsidRDefault="00917389" w:rsidP="00917389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17389" w:rsidRDefault="00917389" w:rsidP="00917389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17389" w:rsidRDefault="00917389" w:rsidP="00917389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u w:val="single"/>
                        </w:rPr>
                        <w:t xml:space="preserve">Science – </w:t>
                      </w:r>
                      <w:proofErr w:type="spellStart"/>
                      <w:r>
                        <w:rPr>
                          <w:rFonts w:ascii="Comic Sans MS" w:hAnsi="Comic Sans MS"/>
                          <w:u w:val="single"/>
                        </w:rPr>
                        <w:t>Ev</w:t>
                      </w:r>
                      <w:proofErr w:type="spellEnd"/>
                      <w:r>
                        <w:rPr>
                          <w:rFonts w:ascii="Comic Sans MS" w:hAnsi="Comic Sans MS"/>
                          <w:u w:val="single"/>
                        </w:rPr>
                        <w:t xml:space="preserve">: </w:t>
                      </w:r>
                    </w:p>
                    <w:p w:rsidR="00917389" w:rsidRDefault="00917389" w:rsidP="00917389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17389" w:rsidRDefault="00917389" w:rsidP="00917389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17389" w:rsidRDefault="00917389" w:rsidP="00917389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17389" w:rsidRDefault="00917389" w:rsidP="00917389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17389" w:rsidRDefault="00917389" w:rsidP="00917389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17389" w:rsidRDefault="00917389" w:rsidP="00917389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17389" w:rsidRDefault="00917389" w:rsidP="00917389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u w:val="single"/>
                        </w:rPr>
                        <w:t>Evil and Suffering:</w:t>
                      </w:r>
                    </w:p>
                    <w:p w:rsidR="00917389" w:rsidRDefault="00917389" w:rsidP="00917389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u w:val="single"/>
                        </w:rPr>
                        <w:t xml:space="preserve">    </w:t>
                      </w:r>
                    </w:p>
                    <w:p w:rsidR="00917389" w:rsidRDefault="00917389" w:rsidP="00917389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17389" w:rsidRDefault="00917389" w:rsidP="00917389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17389" w:rsidRDefault="00917389" w:rsidP="00917389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17389" w:rsidRDefault="00917389" w:rsidP="00917389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17389" w:rsidRPr="00256F04" w:rsidRDefault="00917389" w:rsidP="00917389">
                      <w:pPr>
                        <w:jc w:val="center"/>
                        <w:rPr>
                          <w:rFonts w:ascii="Comic Sans MS" w:hAnsi="Comic Sans MS"/>
                          <w:sz w:val="32"/>
                          <w:u w:val="single"/>
                        </w:rPr>
                      </w:pPr>
                    </w:p>
                    <w:p w:rsidR="00917389" w:rsidRDefault="00917389" w:rsidP="00917389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17389" w:rsidRPr="00256F04" w:rsidRDefault="00917389" w:rsidP="00917389">
                      <w:pPr>
                        <w:jc w:val="center"/>
                        <w:rPr>
                          <w:rFonts w:ascii="Comic Sans MS" w:hAnsi="Comic Sans MS"/>
                          <w:sz w:val="24"/>
                          <w:u w:val="single"/>
                        </w:rPr>
                      </w:pPr>
                    </w:p>
                    <w:p w:rsidR="00917389" w:rsidRDefault="00917389" w:rsidP="00917389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17389" w:rsidRDefault="00917389" w:rsidP="00917389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17389" w:rsidRDefault="00917389" w:rsidP="00917389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17389" w:rsidRPr="009B2005" w:rsidRDefault="00917389" w:rsidP="00917389">
                      <w:pPr>
                        <w:jc w:val="center"/>
                        <w:rPr>
                          <w:rFonts w:ascii="Comic Sans MS" w:hAnsi="Comic Sans MS"/>
                          <w:sz w:val="6"/>
                          <w:u w:val="single"/>
                        </w:rPr>
                      </w:pPr>
                    </w:p>
                    <w:p w:rsidR="00917389" w:rsidRDefault="00917389" w:rsidP="00917389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17389" w:rsidRPr="000C7BA4" w:rsidRDefault="00917389" w:rsidP="00917389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33ACD" w:rsidRDefault="00934FC7" w:rsidP="00B33ACD">
      <w:r w:rsidRPr="00E2111F"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426D681" wp14:editId="70FFF312">
                <wp:simplePos x="0" y="0"/>
                <wp:positionH relativeFrom="column">
                  <wp:posOffset>-247650</wp:posOffset>
                </wp:positionH>
                <wp:positionV relativeFrom="paragraph">
                  <wp:posOffset>153035</wp:posOffset>
                </wp:positionV>
                <wp:extent cx="3286125" cy="1743075"/>
                <wp:effectExtent l="0" t="0" r="28575" b="28575"/>
                <wp:wrapNone/>
                <wp:docPr id="2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4FC7" w:rsidRDefault="00934FC7" w:rsidP="00934FC7">
                            <w:pPr>
                              <w:jc w:val="center"/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  <w:t>Compassion (Karuna) + Loving Kindness (Metta)</w:t>
                            </w:r>
                          </w:p>
                          <w:p w:rsidR="00934FC7" w:rsidRPr="00D946B1" w:rsidRDefault="00934FC7" w:rsidP="00934FC7">
                            <w:pPr>
                              <w:jc w:val="center"/>
                              <w:rPr>
                                <w:rFonts w:ascii="Comic Sans MS" w:hAnsi="Comic Sans MS"/>
                                <w:sz w:val="4"/>
                                <w:szCs w:val="21"/>
                                <w:u w:val="single"/>
                              </w:rPr>
                            </w:pPr>
                          </w:p>
                          <w:p w:rsidR="00934FC7" w:rsidRPr="004275B4" w:rsidRDefault="00934FC7" w:rsidP="00934FC7">
                            <w:pPr>
                              <w:rPr>
                                <w:rFonts w:ascii="Comic Sans MS" w:hAnsi="Comic Sans MS"/>
                                <w:sz w:val="18"/>
                                <w:u w:val="single"/>
                              </w:rPr>
                            </w:pPr>
                          </w:p>
                          <w:p w:rsidR="00934FC7" w:rsidRDefault="00934FC7" w:rsidP="00934FC7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34FC7" w:rsidRDefault="00934FC7" w:rsidP="00934FC7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34FC7" w:rsidRDefault="00934FC7" w:rsidP="00934FC7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34FC7" w:rsidRDefault="00934FC7" w:rsidP="00934FC7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34FC7" w:rsidRDefault="00934FC7" w:rsidP="00934FC7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34FC7" w:rsidRDefault="00934FC7" w:rsidP="00934FC7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34FC7" w:rsidRDefault="00934FC7" w:rsidP="00934FC7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34FC7" w:rsidRDefault="00934FC7" w:rsidP="00934FC7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34FC7" w:rsidRDefault="00934FC7" w:rsidP="00934FC7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34FC7" w:rsidRDefault="00934FC7" w:rsidP="00934FC7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34FC7" w:rsidRDefault="00934FC7" w:rsidP="00934FC7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34FC7" w:rsidRPr="000C7BA4" w:rsidRDefault="00934FC7" w:rsidP="00934FC7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5426D681" id="_x0000_s1047" type="#_x0000_t202" style="position:absolute;margin-left:-19.5pt;margin-top:12.05pt;width:258.75pt;height:137.2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">
                <v:textbox>
                  <w:txbxContent>
                    <w:p w:rsidR="00934FC7" w:rsidRDefault="00934FC7" w:rsidP="00934FC7">
                      <w:pPr>
                        <w:jc w:val="center"/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  <w:t>Compassion (Karuna) + Loving Kindness (Metta)</w:t>
                      </w:r>
                    </w:p>
                    <w:p w:rsidR="00934FC7" w:rsidRPr="00D946B1" w:rsidRDefault="00934FC7" w:rsidP="00934FC7">
                      <w:pPr>
                        <w:jc w:val="center"/>
                        <w:rPr>
                          <w:rFonts w:ascii="Comic Sans MS" w:hAnsi="Comic Sans MS"/>
                          <w:sz w:val="4"/>
                          <w:szCs w:val="21"/>
                          <w:u w:val="single"/>
                        </w:rPr>
                      </w:pPr>
                    </w:p>
                    <w:p w:rsidR="00934FC7" w:rsidRPr="004275B4" w:rsidRDefault="00934FC7" w:rsidP="00934FC7">
                      <w:pPr>
                        <w:rPr>
                          <w:rFonts w:ascii="Comic Sans MS" w:hAnsi="Comic Sans MS"/>
                          <w:sz w:val="18"/>
                          <w:u w:val="single"/>
                        </w:rPr>
                      </w:pPr>
                    </w:p>
                    <w:p w:rsidR="00934FC7" w:rsidRDefault="00934FC7" w:rsidP="00934FC7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34FC7" w:rsidRDefault="00934FC7" w:rsidP="00934FC7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34FC7" w:rsidRDefault="00934FC7" w:rsidP="00934FC7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34FC7" w:rsidRDefault="00934FC7" w:rsidP="00934FC7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34FC7" w:rsidRDefault="00934FC7" w:rsidP="00934FC7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34FC7" w:rsidRDefault="00934FC7" w:rsidP="00934FC7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34FC7" w:rsidRDefault="00934FC7" w:rsidP="00934FC7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34FC7" w:rsidRDefault="00934FC7" w:rsidP="00934FC7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34FC7" w:rsidRDefault="00934FC7" w:rsidP="00934FC7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34FC7" w:rsidRDefault="00934FC7" w:rsidP="00934FC7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34FC7" w:rsidRDefault="00934FC7" w:rsidP="00934FC7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34FC7" w:rsidRPr="000C7BA4" w:rsidRDefault="00934FC7" w:rsidP="00934FC7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u w:val="single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>
      <w:r>
        <w:tab/>
      </w:r>
    </w:p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306EBB" w:rsidRDefault="00306EBB"/>
    <w:sectPr w:rsidR="00306EBB" w:rsidSect="00B33ACD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ACD"/>
    <w:rsid w:val="00094C69"/>
    <w:rsid w:val="001F2F59"/>
    <w:rsid w:val="0029349C"/>
    <w:rsid w:val="00306EBB"/>
    <w:rsid w:val="00310822"/>
    <w:rsid w:val="00402962"/>
    <w:rsid w:val="0044588E"/>
    <w:rsid w:val="00472D54"/>
    <w:rsid w:val="005226A7"/>
    <w:rsid w:val="005B441E"/>
    <w:rsid w:val="00622AE5"/>
    <w:rsid w:val="00727D54"/>
    <w:rsid w:val="00741B15"/>
    <w:rsid w:val="00917389"/>
    <w:rsid w:val="00934FC7"/>
    <w:rsid w:val="00936EEC"/>
    <w:rsid w:val="00B33ACD"/>
    <w:rsid w:val="00C4264D"/>
    <w:rsid w:val="00C94918"/>
    <w:rsid w:val="00D2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AC7FCF-25C4-472E-BEA6-4B37D55D8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949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49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C429A5DF</Template>
  <TotalTime>1</TotalTime>
  <Pages>5</Pages>
  <Words>15</Words>
  <Characters>91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butle</dc:creator>
  <cp:keywords/>
  <dc:description/>
  <cp:lastModifiedBy>W Butler</cp:lastModifiedBy>
  <cp:revision>2</cp:revision>
  <cp:lastPrinted>2018-04-16T07:21:00Z</cp:lastPrinted>
  <dcterms:created xsi:type="dcterms:W3CDTF">2018-04-17T08:00:00Z</dcterms:created>
  <dcterms:modified xsi:type="dcterms:W3CDTF">2018-04-17T08:00:00Z</dcterms:modified>
</cp:coreProperties>
</file>