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3C4B4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14:paraId="215E183E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31D4B6E6" w14:textId="7EB42415"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EE2DE5">
        <w:rPr>
          <w:rFonts w:ascii="Arial" w:hAnsi="Arial" w:cs="Arial"/>
          <w:sz w:val="96"/>
        </w:rPr>
        <w:t>9</w:t>
      </w:r>
    </w:p>
    <w:p w14:paraId="48796E1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7582698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27188C0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73C0FD1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14:paraId="4DBB95E2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14:paraId="3071D040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194EF63A" w14:textId="77777777"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14:paraId="0548D3C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14:paraId="55F168C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14:paraId="294DCBA6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14:paraId="288A76F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6302F5DD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  <w:lang w:eastAsia="en-GB"/>
        </w:rPr>
        <w:drawing>
          <wp:inline distT="0" distB="0" distL="0" distR="0" wp14:anchorId="693D5B43" wp14:editId="71E31199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FD1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05606B72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5F06B334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15B3F9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1EA62862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6767F1AB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9AF248F" w14:textId="77777777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14:paraId="6F1A49F4" w14:textId="2137310F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14:paraId="5E9404D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F8A4E7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147F4AF2" w14:textId="19B5D479" w:rsidR="00265DA1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13</w:t>
      </w:r>
    </w:p>
    <w:p w14:paraId="63E2D2EC" w14:textId="236A10F3" w:rsidR="00DF78D0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>Equations of circles</w:t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  <w:t>17</w:t>
      </w:r>
    </w:p>
    <w:p w14:paraId="726AD305" w14:textId="7087D918" w:rsidR="00265DA1" w:rsidRDefault="00DF78D0" w:rsidP="00DF78D0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19</w:t>
      </w:r>
    </w:p>
    <w:p w14:paraId="072E4DFF" w14:textId="6C3D3D34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</w:t>
      </w:r>
      <w:r w:rsidR="00C245D9">
        <w:rPr>
          <w:rFonts w:ascii="Arial" w:hAnsi="Arial" w:cs="Arial"/>
          <w:sz w:val="28"/>
          <w:szCs w:val="40"/>
        </w:rPr>
        <w:t>2</w:t>
      </w:r>
    </w:p>
    <w:p w14:paraId="0461ECE7" w14:textId="2BACAB9C" w:rsidR="00C245D9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Inverse and composite functions</w:t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  <w:t>25</w:t>
      </w:r>
    </w:p>
    <w:p w14:paraId="4E9A829A" w14:textId="6B2ED513" w:rsidR="00A23300" w:rsidRDefault="00364DC3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  <w:t>28</w:t>
      </w:r>
    </w:p>
    <w:p w14:paraId="62E002AF" w14:textId="217CD3E7" w:rsidR="00341C53" w:rsidRDefault="002027B9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Nonlinear simultaneous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30</w:t>
      </w:r>
    </w:p>
    <w:p w14:paraId="1672E7C3" w14:textId="778F2563" w:rsidR="00265DA1" w:rsidRDefault="00265DA1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34</w:t>
      </w:r>
    </w:p>
    <w:p w14:paraId="5131D930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0065E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613CBFBD" w14:textId="3FB46244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36</w:t>
      </w:r>
    </w:p>
    <w:p w14:paraId="72948D40" w14:textId="46A55FD8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40</w:t>
      </w:r>
    </w:p>
    <w:p w14:paraId="47FBC570" w14:textId="6E6E4B7D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48</w:t>
      </w:r>
    </w:p>
    <w:p w14:paraId="029850D7" w14:textId="1E1E32B7" w:rsidR="00364DC3" w:rsidRDefault="00364DC3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under graphs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52</w:t>
      </w:r>
    </w:p>
    <w:p w14:paraId="20D236D3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B8E0E06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0FEC7E29" w14:textId="32C197D7" w:rsidR="00265DA1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57</w:t>
      </w:r>
    </w:p>
    <w:p w14:paraId="1CEEFB92" w14:textId="2CA3A1B6" w:rsidR="00A600D5" w:rsidRDefault="00A600D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Moving 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65</w:t>
      </w:r>
    </w:p>
    <w:p w14:paraId="7EB0B525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5C224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AEBC760" w14:textId="2EC83DD6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68</w:t>
      </w:r>
    </w:p>
    <w:p w14:paraId="324C88D7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3D2A6737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1EC66AEB" w14:textId="2B8C6178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71</w:t>
      </w:r>
    </w:p>
    <w:p w14:paraId="59365AA2" w14:textId="513AF390"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75</w:t>
      </w:r>
    </w:p>
    <w:p w14:paraId="153FE906" w14:textId="4BF52CED" w:rsidR="00EE2DE5" w:rsidRDefault="00EE2DE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14:paraId="7C06FAF6" w14:textId="77777777" w:rsidR="00FA6992" w:rsidRPr="009F4C59" w:rsidRDefault="00FA6992" w:rsidP="00FA699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Surds</w:t>
      </w:r>
    </w:p>
    <w:p w14:paraId="32D69785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D7F8F5F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AC295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14:paraId="54BAFC4B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14:paraId="246DB59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14:paraId="1FDC54B9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2AB0224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57DFD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14:paraId="5D6419CD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14:paraId="643EA64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14:paraId="527D3B8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230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E09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004F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03F16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4FDCE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DA220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58EC9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78581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D7FC9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00FF7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5592A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E81E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EFD4C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C1F4B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D6BD7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2F7105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D0FB12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E0BBAA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05375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A29032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B0DB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FFA0CCF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CA272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44E029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FC5ACB3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3D7F2D1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52F09714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E0B30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4203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851A9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5A754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526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68DD5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FF0CB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7D3B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2A1403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F2A1F35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DFBECD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14:paraId="24B939D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EBAE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89280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D1F07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0296C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1F5EA40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CC6D385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14:paraId="42AD5348" w14:textId="77777777" w:rsidR="00FA6992" w:rsidRPr="003F77F6" w:rsidRDefault="00FA6992" w:rsidP="00FA6992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0E60D35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77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7B1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EC311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2403D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B429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B61C1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613371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FF44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7F982E7" w14:textId="77777777" w:rsidR="00FA6992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A1F8F4B" w14:textId="77777777" w:rsidR="00FA6992" w:rsidRPr="003F77F6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  <w:t>All measurements on the triangle are in centimetres.</w:t>
      </w:r>
    </w:p>
    <w:p w14:paraId="77C8ECA3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14:paraId="722B127D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42F7E6C" wp14:editId="2D11AD95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273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14:paraId="04F95E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14:paraId="6DA30E7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6F571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6D792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DBEE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21C02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5260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20CB9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2FFD4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13A1C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32DA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EC1D4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2CC81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05389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595DC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6ED84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6D19B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57FE169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14:paraId="25F75CE0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14:paraId="1DB2CE26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9B5A4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5E415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0A117F2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4757F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05F73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AE9E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D12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50E87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F36D0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A9B3B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60C3C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43A7F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7990C16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41581EED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A73ED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722A8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7ACF3E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15813F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14:paraId="310BF45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A8F4F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A5A6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FBA34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B3F2A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70219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69266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EB316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D2971B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7FBAF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0D79D03E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3692CC" w14:textId="49CBAF08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69AA5F6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1A83E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420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36145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B6250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B6F02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270E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385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04C91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3C93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BAD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F4BBE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DA102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AB2DBE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06AFF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9A27D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7666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1F7A1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649ACE7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F09C5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AA1337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65AFF082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AA88A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14:paraId="0E49A8A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3AD76EF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C926A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DD2A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AC2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53BE3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B42D2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34F25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4267F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9A956B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262EFEE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89B50EE" w14:textId="77777777" w:rsidR="00FA6992" w:rsidRPr="00FF6B5B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CA1A4" w14:textId="2606952F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D51C8A0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14:paraId="358A76D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1BFF0D33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2AA1C3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730A51A2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DEAAF4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5257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4E4A8C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14:paraId="032CECA9" w14:textId="214D4306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D7FD2C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5BC51B4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B3F8D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5F05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53E04F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14:paraId="0ED1081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17C954B2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4E20206" w14:textId="5053CE4F" w:rsidR="006D0D5B" w:rsidRPr="009F4C59" w:rsidRDefault="006D0D5B" w:rsidP="006D0D5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Algebraic Proofs</w:t>
      </w:r>
    </w:p>
    <w:p w14:paraId="7D74882D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A992B0B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7AC3A47" w14:textId="7FA5A7FC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14:paraId="36047AA8" w14:textId="57C373DA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14:paraId="64E246D0" w14:textId="4046A6BF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14:paraId="4690E8FA" w14:textId="4B3BBD61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14:paraId="5749F4A8" w14:textId="1140D5A8" w:rsidR="006D0D5B" w:rsidRPr="00506F23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a(bn + c)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14:paraId="5351AEA4" w14:textId="2FBBF59B" w:rsidR="006D0D5B" w:rsidRPr="00506F23" w:rsidRDefault="00506F23" w:rsidP="00506F23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14:paraId="58C9F946" w14:textId="77777777" w:rsidR="00506F23" w:rsidRDefault="00506F23" w:rsidP="00506F23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CD496" w14:textId="05245663" w:rsidR="00506F23" w:rsidRPr="00506F23" w:rsidRDefault="00506F23" w:rsidP="00506F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FF3A4BC" w14:textId="512CA856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14:paraId="31038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F29CC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7507A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B3ACF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A91085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8FAAAB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4B52C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B4BA5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471577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6767462" w14:textId="780F4CD8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5E728A34" w14:textId="77777777" w:rsidR="006D0D5B" w:rsidRPr="00506F23" w:rsidRDefault="006D0D5B" w:rsidP="00506F2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 a list of three consecutive positive integers at least one of the numbers is even and one of the numbers is a multiple of 3</w:t>
      </w:r>
    </w:p>
    <w:p w14:paraId="6B2CCA79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n is a positive integer greater than 1</w:t>
      </w:r>
    </w:p>
    <w:p w14:paraId="30607F24" w14:textId="6E0F432D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6 for all possible values of n.</w:t>
      </w:r>
    </w:p>
    <w:p w14:paraId="00FA533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57DF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21DAD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D460F3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5DB86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98246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B874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4B81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A108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19A0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DF2ED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15240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275B8F82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− 1 is a prime number.</w:t>
      </w:r>
    </w:p>
    <w:p w14:paraId="7E9D3C86" w14:textId="1374A4B3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+ 1 is a multiple of 3</w:t>
      </w:r>
    </w:p>
    <w:p w14:paraId="7127D9C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D9FC1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A7ACC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E3DABD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C9C4C9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7934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FDEB7A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37AC1A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34530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629A6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3E57AC1F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14:paraId="4472F64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95FEE6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44ED4E" w14:textId="17766E5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14:paraId="5850CA10" w14:textId="1B404DC8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14:paraId="2E64A40D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5F6513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59600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69DE2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20164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A869D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959867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CF4B76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2D3B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94F3BE5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89AD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D72C4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FCA15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AE7A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E8FBC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4AA72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9FBD3EB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3 marks)</w:t>
      </w:r>
    </w:p>
    <w:p w14:paraId="0CFDBA2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AE2C40" w14:textId="3E98557A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14:paraId="6AE45C7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BBC53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8A97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DEB63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0027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1FD1D5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65A470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0639D8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F27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CBD081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AEC394A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635EAB0A" w14:textId="75140A59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14:paraId="41D492B2" w14:textId="0BDF02B9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130C9E5E" w14:textId="77777777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6243E9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82C4E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C9CBA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E95D24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B0D2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79D1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66AD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81FF80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7B8FE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4C0C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7C112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AB63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F257BF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11E97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36EE6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657D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97EFC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D56D64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5 marks)</w:t>
      </w:r>
    </w:p>
    <w:p w14:paraId="49C7BCA7" w14:textId="6F1DFD8D" w:rsidR="006D0D5B" w:rsidRPr="00506F23" w:rsidRDefault="00506F23" w:rsidP="00506F2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6D0D5B" w:rsidRPr="00506F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="006D0D5B" w:rsidRPr="00506F23">
        <w:rPr>
          <w:rFonts w:ascii="Arial" w:hAnsi="Arial" w:cs="Arial"/>
          <w:sz w:val="24"/>
          <w:szCs w:val="24"/>
        </w:rPr>
        <w:t>integers.</w:t>
      </w:r>
    </w:p>
    <w:p w14:paraId="0E9D24B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D9656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B7B745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A2A150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B76747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5E731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C94FCA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ACE12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545F985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823C2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74B9AE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A81B8B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979ABE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18648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D68D6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71F0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232B21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DE6173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F152E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AADC984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7818BF2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E7FC3E" w14:textId="0DE3DBC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14:paraId="7CC4B3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1300B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559B6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CE14E6A" w14:textId="3538DC3F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2A89FB1F" w14:textId="1494B806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14:paraId="0A739A1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EB6FA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F2465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590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9450B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FEA5A3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663E84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14A4BF8" w14:textId="2A7941CB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0A514868" w14:textId="4F1316F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</w:p>
    <w:p w14:paraId="6B5373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B71BF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5CE213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FDD46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6E938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C19972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6592F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47D888" w14:textId="77777777" w:rsid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t is a positive whole number.</w:t>
      </w:r>
    </w:p>
    <w:p w14:paraId="3A4BFD5F" w14:textId="5AE2AE19" w:rsidR="006D0D5B" w:rsidRP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  <w:r>
        <w:rPr>
          <w:rFonts w:ascii="Arial" w:hAnsi="Arial" w:cs="Arial"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sz w:val="24"/>
          <w:szCs w:val="24"/>
        </w:rPr>
        <w:t>can never have a value that is a prime number.</w:t>
      </w:r>
    </w:p>
    <w:p w14:paraId="2B25D326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</w:t>
      </w:r>
      <w:r w:rsidR="00506F23">
        <w:rPr>
          <w:rFonts w:ascii="Arial" w:hAnsi="Arial" w:cs="Arial"/>
          <w:sz w:val="24"/>
          <w:szCs w:val="24"/>
        </w:rPr>
        <w:t xml:space="preserve"> why.</w:t>
      </w:r>
    </w:p>
    <w:p w14:paraId="7FC8B2F5" w14:textId="77777777" w:rsid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0EAF6242" w14:textId="288E9F8F" w:rsidR="006D0D5B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</w:t>
      </w:r>
    </w:p>
    <w:p w14:paraId="12560846" w14:textId="77777777" w:rsid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795949F3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176F68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6 marks)</w:t>
      </w:r>
    </w:p>
    <w:p w14:paraId="1A70185A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EB0208B" w14:textId="28E890BD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3t  +  12</w:t>
      </w:r>
    </w:p>
    <w:p w14:paraId="55DD544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F620B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2C037A0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621B34D" w14:textId="3322D243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55E8530F" w14:textId="10D9EF6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7(2x + 1) + 6(x + 3)</w:t>
      </w:r>
    </w:p>
    <w:p w14:paraId="4CC74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42ADAD9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8BFB2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37B0D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889900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B1A81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F5A5D72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6B6BE39" w14:textId="01C7EE1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14:paraId="269C3330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                           </w:t>
      </w:r>
      <w:r w:rsidR="00506F23">
        <w:rPr>
          <w:rFonts w:ascii="Arial" w:hAnsi="Arial" w:cs="Arial"/>
          <w:sz w:val="24"/>
          <w:szCs w:val="24"/>
        </w:rPr>
        <w:t xml:space="preserve">           7(2x + 1) + 6(x + 3)</w:t>
      </w:r>
    </w:p>
    <w:p w14:paraId="648DFFD8" w14:textId="5164768D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is always a multiple of 5</w:t>
      </w:r>
    </w:p>
    <w:p w14:paraId="369CE35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C9C98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74553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995C1D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624EF51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1FDC61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A4A3F7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A33052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8D15A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644809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3A27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F10F82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490BF37D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6A88D2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422FB8" w14:textId="56A25F7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14:paraId="402D6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90476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B4B9F8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32D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D029F8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8AE0E8C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E34FD9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1F288BD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0749B8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47FF80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5A871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D952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501FE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AE400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C1743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71064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0A771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88322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AF9F3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20787A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2 marks)</w:t>
      </w:r>
    </w:p>
    <w:p w14:paraId="45EADE5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617C6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22FC67" w14:textId="5ED23640" w:rsidR="006D0D5B" w:rsidRPr="00506F23" w:rsidRDefault="006D0D5B" w:rsidP="0081040C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 the difference between the squares of any two consecutive integers is equal to the sum of these two integers.</w:t>
      </w:r>
    </w:p>
    <w:p w14:paraId="1339AC8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69B5D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14BCA2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97FF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404B4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94DC4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D26D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D0CF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7C5B05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60A82A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43D9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1FBD53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530B23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32E4F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87B06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78727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1188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6B4453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CFFA9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1CD41C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A606D3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04ACA99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is 4 marks)</w:t>
      </w:r>
    </w:p>
    <w:p w14:paraId="204B0D7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681C73D" w14:textId="47F0564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9.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is added to the larger of the two </w:t>
      </w:r>
    </w:p>
    <w:p w14:paraId="24B1DA2F" w14:textId="6864AAB9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integers.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Prove that the result is always a square number.</w:t>
      </w:r>
    </w:p>
    <w:p w14:paraId="560BF2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741EC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8CCC1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181CD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21758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AF908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E491AF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9C098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25BE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0F10B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01EB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C268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3E79A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CDB4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82A7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63AEB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323CB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4FB54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986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C9BD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3668B5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0FFD615B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68C89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75326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F6627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B13901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CACA06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CBFF040" w14:textId="17849464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10.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="0081040C">
        <w:rPr>
          <w:rFonts w:ascii="Arial" w:hAnsi="Arial" w:cs="Arial"/>
          <w:sz w:val="24"/>
          <w:szCs w:val="24"/>
        </w:rPr>
        <w:tab/>
        <w:t>P</w:t>
      </w:r>
      <w:r w:rsidRPr="00506F23">
        <w:rPr>
          <w:rFonts w:ascii="Arial" w:hAnsi="Arial" w:cs="Arial"/>
          <w:sz w:val="24"/>
          <w:szCs w:val="24"/>
        </w:rPr>
        <w:t>rove algebraically that</w:t>
      </w:r>
    </w:p>
    <w:p w14:paraId="6A70D2D7" w14:textId="4E7DA905" w:rsidR="006D0D5B" w:rsidRPr="00506F23" w:rsidRDefault="006D0D5B" w:rsidP="0081040C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81040C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05556B3C" w14:textId="77777777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38FF8A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E65C9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F300B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26E5C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E11C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D20C2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CE32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76E660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48E3D9" w14:textId="6024C64C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4C8A312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14A75B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E0BC7D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4C6751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F0F9B95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0B722B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4A967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3E387A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B43F0F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B2DEF6" w14:textId="77777777" w:rsidR="0081040C" w:rsidRPr="00506F23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70DAD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87A4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BE7FC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6A39588C" w14:textId="77777777" w:rsidR="006D0D5B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7ECE0D5" w14:textId="08C03A7D" w:rsidR="0081040C" w:rsidRDefault="0081040C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158E8634" w14:textId="77777777" w:rsidR="0081040C" w:rsidRDefault="0081040C" w:rsidP="008104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1A396" w14:textId="77777777" w:rsidR="0081040C" w:rsidRPr="00435BE1" w:rsidRDefault="0081040C" w:rsidP="0081040C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14:paraId="491D8410" w14:textId="77777777" w:rsidR="0081040C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0C603A19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2A1943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14:paraId="6BBFF89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14:paraId="3EB0A74D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14:paraId="1A0F04EC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14:paraId="4D3CA44E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14:paraId="2A78249F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14:paraId="5E21AAE5" w14:textId="77777777" w:rsidR="0081040C" w:rsidRPr="002006F6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14:paraId="4CA609CD" w14:textId="77777777" w:rsidR="0081040C" w:rsidRPr="00435BE1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8D2EBE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6EB1662B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14:paraId="26A96A9F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A9837D0" wp14:editId="4CA1FEC1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17E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14:paraId="69DEA17B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1CE5E957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B35798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B703EE" wp14:editId="711ECF26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8D3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14:paraId="26EA8824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14:paraId="0E759D7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14:paraId="51272756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61CFC29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1029CA5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C40210F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2341225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14:paraId="14CFBD3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FDD13A" wp14:editId="3550719E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1397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14:paraId="31EE34F7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1A72A88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23822D" wp14:editId="6F45F8FF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C66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14:paraId="3AA0672D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36A2EDF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23909EB6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E256E80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D0D2227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14:paraId="7BE4238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14:paraId="7A3411DD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6E4A1E" wp14:editId="241E47ED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360F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628CB124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4A74AE2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8BA1F92" wp14:editId="575A0106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2CF0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2DAAEF6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1AFBC02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DCC4DEE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41D65597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9E4930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F8577B" w14:textId="77777777" w:rsidR="009F4C59" w:rsidRDefault="009F4C59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6A8D48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FBACAA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2E62CFB" wp14:editId="43585EF1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3FD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14:paraId="2891FCE1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039F02E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14:paraId="063F367B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3F2183" wp14:editId="00F56FE4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900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14:paraId="7240E74E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14:paraId="3EF6812A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1C5FC68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370D494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3BCDA1A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05E73A7" w14:textId="284596A5" w:rsidR="00DF78D0" w:rsidRPr="00435BE1" w:rsidRDefault="00DF78D0" w:rsidP="00DF78D0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Equations of Circles</w:t>
      </w:r>
    </w:p>
    <w:p w14:paraId="4287880A" w14:textId="77777777" w:rsidR="00DF78D0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647AAE37" w14:textId="77777777" w:rsidR="00DF78D0" w:rsidRDefault="00DF78D0" w:rsidP="00DF78D0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C09E7C1" w14:textId="00A19CFB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circle is (x – a)² + (y – b)² = r², where (a, b) is the centre and r is the radius.</w:t>
      </w:r>
    </w:p>
    <w:p w14:paraId="53100354" w14:textId="5222067E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14:paraId="33C1770A" w14:textId="77777777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14:paraId="3C4CCA8C" w14:textId="36473090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14:paraId="7E5FF466" w14:textId="690330DA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14:paraId="730C88B7" w14:textId="77777777" w:rsidR="00DF78D0" w:rsidRPr="00435BE1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7F53918C" w14:textId="5A8448DF" w:rsidR="00DF78D0" w:rsidRDefault="00DF78D0" w:rsidP="00DF78D0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DE035C9" wp14:editId="02B48C52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14:paraId="32B52EE3" w14:textId="4FFEB165" w:rsidR="00DF78D0" w:rsidRP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and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14:paraId="303E7691" w14:textId="77777777" w:rsid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14:paraId="6BD49533" w14:textId="3D2C5088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equation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14:paraId="681A57E8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5AB4BB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7840BDD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FC7DE1A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1A0437F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C4A0D8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3FF56B8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4529FE1E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7069EF6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40D29F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180EF605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904CEE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556CC474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48B98AF4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A line through the point P(8, − 7) is a tangent to the circle C at the point T.</w:t>
      </w:r>
    </w:p>
    <w:p w14:paraId="1114934D" w14:textId="451F371E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14:paraId="5992639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004AFE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EDD8617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6DF1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BCE113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B77AF25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86E672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743929C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65C336D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A2DC4B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8E1BFA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7827C01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DC0264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A546981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D63B096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547A4C7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6 marks)</w:t>
      </w:r>
    </w:p>
    <w:p w14:paraId="37801F83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4945BE0E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2456D183" w14:textId="1398F448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14:paraId="2D917249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FDA2E9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03A290E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245BB8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83801C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7A94A6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497DE61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13B195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347D9E0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7E33D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9F4C33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F20CB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9DEAC5B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E87243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84D68D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027BC35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510D33F" w14:textId="07F06CFA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1850849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4 marks)</w:t>
      </w:r>
    </w:p>
    <w:p w14:paraId="679B7750" w14:textId="77777777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7947F12A" w14:textId="17BE9CB1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The circle C has centre (3, 1) and passes through the point P(8, 3).</w:t>
      </w:r>
    </w:p>
    <w:p w14:paraId="57FBD516" w14:textId="068E0361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14:paraId="102C45E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D830E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C7A5B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12C405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ADC0C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9CA0E8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79B2DC6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37E6B5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370043E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732A9E81" w14:textId="203AF095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14:paraId="674CBEF5" w14:textId="6CE4BD42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the tangent to C at P</w:t>
      </w:r>
      <w:r>
        <w:rPr>
          <w:rFonts w:ascii="Arial" w:hAnsi="Arial" w:cs="Arial"/>
          <w:sz w:val="24"/>
        </w:rPr>
        <w:t>.</w:t>
      </w:r>
    </w:p>
    <w:p w14:paraId="450FC22F" w14:textId="38E28088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469A24B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383FCA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397F56C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F8D8A7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4068E0A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A83EB0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1DD2E42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5D44805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27FBF501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7F2DCB7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B0A188C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1D5C71F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E8C4ED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7BA8173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904FAB5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5246041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89960B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14:paraId="0A82C1FB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9 marks)</w:t>
      </w:r>
    </w:p>
    <w:p w14:paraId="02ED3612" w14:textId="77777777" w:rsidR="009F4C59" w:rsidRDefault="009F4C5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24EEEF9F" w14:textId="4BEA9F47" w:rsidR="00C245D9" w:rsidRPr="009F4C59" w:rsidRDefault="00C245D9" w:rsidP="00C245D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Quadratic and Other Sequences</w:t>
      </w:r>
    </w:p>
    <w:p w14:paraId="7D6B6BB1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0F69B4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4B11F484" w14:textId="2CCC41C1" w:rsidR="00C245D9" w:rsidRPr="00C245D9" w:rsidRDefault="00C245D9" w:rsidP="00C245D9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14:paraId="11074299" w14:textId="3CA2A5AA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14:paraId="5E92AD0A" w14:textId="3191C470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14:paraId="3C054115" w14:textId="34B7BCE4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14:paraId="309EA469" w14:textId="2BC1C63E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14:paraId="51162B8E" w14:textId="45B48062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14:paraId="0EE61BFC" w14:textId="2986FC0D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14:paraId="0ADE40A0" w14:textId="77777777" w:rsidR="00C245D9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B61F758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2B5B289" w14:textId="2B569D86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14:paraId="1AFFD0E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14:paraId="41E1E42C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14:paraId="11FB4706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127EC4CC" w14:textId="62AF2188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450740B" w14:textId="77777777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</w:p>
    <w:p w14:paraId="354F9C87" w14:textId="2676A7A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14:paraId="4A34AADA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14:paraId="618B55CB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14:paraId="39673C7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next term in the sequence is the sum of the two previous terms.</w:t>
      </w:r>
    </w:p>
    <w:p w14:paraId="48877467" w14:textId="310A701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14:paraId="0F895EB9" w14:textId="4F6078A6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2403A7BD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3B46D0E8" w14:textId="787ABB3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14:paraId="26C9268E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           b           a   +   b</w:t>
      </w:r>
    </w:p>
    <w:p w14:paraId="0DD8DA00" w14:textId="176DABF7" w:rsidR="00C245D9" w:rsidRPr="00C245D9" w:rsidRDefault="00C245D9" w:rsidP="00C245D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301567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32FDF41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E94B5B9" w14:textId="6A125A9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Given that the 3rd term is 7 and the 6th term is 29,</w:t>
      </w:r>
    </w:p>
    <w:p w14:paraId="5A0C76BD" w14:textId="5D29EA1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F3955D4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272830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95D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F32636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70D959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F2FE579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B8307D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D13F8A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B34064E" w14:textId="559EA6D1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05E2A96B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638A217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72DB4488" w14:textId="2C060D4F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0E10ABE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5BEE07" w14:textId="2F0E1C05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14:paraId="0833E67C" w14:textId="4A1DD76C" w:rsidR="00C245D9" w:rsidRDefault="00C245D9" w:rsidP="00C245D9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50</w:t>
      </w:r>
    </w:p>
    <w:p w14:paraId="30F94FBB" w14:textId="5860DEB9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14:paraId="677493E5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E5AA5A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6922CB1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14:paraId="60C97C82" w14:textId="174D546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14:paraId="67F312D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1B3F9F7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08952D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BA6AF5" w14:textId="7326C72D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6A609C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202C3B2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14:paraId="4F1A7149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478CD6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F3CFC3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A3D31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4E5294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66CD35F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7F5A9D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68298F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B341EF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994C9A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085F3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2B250D9" w14:textId="77777777" w:rsidR="002825AE" w:rsidRDefault="002825AE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A599B10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83A65A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C38CA6" w14:textId="25442E6C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14:paraId="1A9E93C0" w14:textId="7B7CC80F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17</w:t>
      </w:r>
    </w:p>
    <w:p w14:paraId="6D9240CE" w14:textId="7C4C6A3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14:paraId="1ECD027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26C0C11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BC4D78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F4E4B1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F6039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0B86D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307C7520" w14:textId="5D41D64D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14:paraId="31A61D53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number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14:paraId="4CBFC4AE" w14:textId="274BEC9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14:paraId="73E924A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4AF46E8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420824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63F1CA6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3B08C3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9CBEF5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FAAAA6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1C7382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0C2CF3FC" w14:textId="12C193B3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398D25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08C9BACF" w14:textId="4667C288" w:rsidR="00C245D9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4443D597" w14:textId="3AF4F348" w:rsidR="00710B25" w:rsidRPr="002825AE" w:rsidRDefault="00710B25" w:rsidP="00710B2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Completing the Square</w:t>
      </w:r>
    </w:p>
    <w:p w14:paraId="7965EB20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5FA32B2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07FA2D" w14:textId="77777777" w:rsid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14:paraId="3DD170BE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14:paraId="38B3BCB2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14:paraId="1EF335FC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14:paraId="6A3C3D78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Don’t forget the constant on the end!</w:t>
      </w:r>
    </w:p>
    <w:p w14:paraId="3DEE92C1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14:paraId="70E73B9A" w14:textId="540CA826" w:rsidR="00AF6793" w:rsidRP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 xml:space="preserve">For (x - p)²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14:paraId="6225E5E6" w14:textId="77777777" w:rsidR="00710B25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BFF903B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1ED13B" w14:textId="77777777" w:rsidR="00710B25" w:rsidRDefault="00710B25" w:rsidP="00710B25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14:paraId="049AA4DE" w14:textId="434D85D9" w:rsidR="00710B25" w:rsidRPr="00710B25" w:rsidRDefault="00710B25" w:rsidP="00710B2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and the coordinates of any intercepts with the coordinate axes.</w:t>
      </w:r>
    </w:p>
    <w:p w14:paraId="0D2C7AA0" w14:textId="5C68645A" w:rsidR="00AF6793" w:rsidRDefault="00710B25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14:paraId="3BB39651" w14:textId="7E690AE9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14:paraId="739A67B5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 xml:space="preserve">  </w:t>
      </w:r>
    </w:p>
    <w:p w14:paraId="05897322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14:paraId="051293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34BFDE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BDEB81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6A14CF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9F9DB95" w14:textId="6FAE3124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38FD368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15281C95" w14:textId="3B16C4FC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(a)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14:paraId="3EDD40F1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9113BF6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1E0FB09" w14:textId="7A3E46B6" w:rsidR="00AF6793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14:paraId="3536211D" w14:textId="7F0B373F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of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14:paraId="78A119B7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57648CEC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1527DB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14:paraId="04AEE45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06C2264E" w14:textId="0DD6706E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C06C9C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)</w:t>
      </w:r>
      <w:r w:rsidR="00C06C9C" w:rsidRPr="00C06C9C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14:paraId="61443495" w14:textId="5E87134B" w:rsidR="00710B25" w:rsidRDefault="00AF6793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710B25" w:rsidRPr="00710B25">
        <w:rPr>
          <w:rFonts w:ascii="Arial" w:hAnsi="Arial" w:cs="Arial"/>
          <w:sz w:val="24"/>
          <w:szCs w:val="24"/>
        </w:rPr>
        <w:t xml:space="preserve">Find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="00710B25" w:rsidRPr="00710B25">
        <w:rPr>
          <w:rFonts w:ascii="Arial" w:hAnsi="Arial" w:cs="Arial"/>
          <w:sz w:val="24"/>
          <w:szCs w:val="24"/>
        </w:rPr>
        <w:t xml:space="preserve">and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>b</w:t>
      </w:r>
      <w:r w:rsidR="00710B25" w:rsidRPr="00710B25">
        <w:rPr>
          <w:rFonts w:ascii="Arial" w:hAnsi="Arial" w:cs="Arial"/>
          <w:sz w:val="24"/>
          <w:szCs w:val="24"/>
        </w:rPr>
        <w:t>.</w:t>
      </w:r>
    </w:p>
    <w:p w14:paraId="17A5D338" w14:textId="2CC95852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C41BD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D186B7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9C3774A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9A9A0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5F9D836F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1FA9988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74C679B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EFBFA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3B70A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567FD50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44CBBBBA" w14:textId="77777777" w:rsidR="002825AE" w:rsidRDefault="002825AE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8D3C57D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48EDC5E" w14:textId="77777777" w:rsidR="00AF6793" w:rsidRPr="00710B25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0A2257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14:paraId="37838724" w14:textId="31C46273" w:rsid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13F3AE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4796F9A" w14:textId="77777777" w:rsid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  <w:r w:rsidR="00AF6793"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04ACA2B" w14:textId="41BB15C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203A7E1C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14:paraId="7F04AB4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14:paraId="712B719F" w14:textId="305F6E61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CCDE0B" wp14:editId="38DA78F7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CED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28B594C7" w14:textId="49F7273F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59195023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14:paraId="08D12D1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821241" w14:textId="5BBC7019" w:rsidR="00710B25" w:rsidRPr="00AF6793" w:rsidRDefault="00AF6793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10B25"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70335A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is 4 marks)</w:t>
      </w:r>
    </w:p>
    <w:p w14:paraId="512F4DF8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43E40BC1" w14:textId="1885AB62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1E3CC0" w14:textId="00026FCC" w:rsidR="00E267A4" w:rsidRPr="002825AE" w:rsidRDefault="00E267A4" w:rsidP="00E267A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Inverse and Composite Functions</w:t>
      </w:r>
    </w:p>
    <w:p w14:paraId="380D55DC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2A3B707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DC1CCD7" w14:textId="361052CC" w:rsidR="00E267A4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14:paraId="23315180" w14:textId="7CCA460B" w:rsidR="00A23300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f(a) means the value of x is a, so substitute x with a.</w:t>
      </w:r>
    </w:p>
    <w:p w14:paraId="1DFC8D6D" w14:textId="5CE6523E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14:paraId="6E0C246B" w14:textId="74A62C72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14:paraId="7EDC12F8" w14:textId="325158EB" w:rsidR="00E267A4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</w:t>
      </w:r>
      <w:r w:rsidRPr="00C06C9C">
        <w:rPr>
          <w:rFonts w:ascii="Arial" w:hAnsi="Arial" w:cs="Arial"/>
          <w:bCs/>
          <w:sz w:val="24"/>
          <w:szCs w:val="28"/>
          <w:vertAlign w:val="superscript"/>
        </w:rPr>
        <w:t>-1</w:t>
      </w:r>
      <w:r w:rsidRPr="00A23300">
        <w:rPr>
          <w:rFonts w:ascii="Arial" w:hAnsi="Arial" w:cs="Arial"/>
          <w:bCs/>
          <w:sz w:val="24"/>
          <w:szCs w:val="28"/>
        </w:rPr>
        <w:t>(x) for the inverse function.</w:t>
      </w:r>
    </w:p>
    <w:p w14:paraId="6191D2D0" w14:textId="28271399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When a function is followed by another, the result is a composite function.</w:t>
      </w:r>
    </w:p>
    <w:p w14:paraId="12DC4A9D" w14:textId="51756C4F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fg(x)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14:paraId="4BA7575C" w14:textId="77777777" w:rsidR="00A23300" w:rsidRPr="00A23300" w:rsidRDefault="00A23300" w:rsidP="00A23300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BD09D24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A587C9" w14:textId="0FB738E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756EE6D" w14:textId="70E3D83E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14:paraId="0D05C596" w14:textId="43328463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gf(1) = − 19</w:t>
      </w:r>
    </w:p>
    <w:p w14:paraId="7F1DECB0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8E207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179B3E1" w14:textId="3A0E1D7D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24F694E8" w14:textId="1C06D3DA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0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14:paraId="49818B0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4738E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B5FFE0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CA0CD7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FF6812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EC4AC5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BB5DC7" w14:textId="09BFF5D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6927C8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14:paraId="7CC13271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AB9179B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5A14B89C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7FB1043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25ABC125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B432430" w14:textId="4CE8DB75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14:paraId="79D0074C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14:paraId="3CB4E1DA" w14:textId="1C3802E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14:paraId="5FF3CD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521F9BE3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929C3" w14:textId="271B01C5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4BD3CED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17B3065F" w14:textId="2BD3306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14:paraId="4A082315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14:paraId="3536BBCA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Given that fg(2) = 12</w:t>
      </w:r>
    </w:p>
    <w:p w14:paraId="0FCF0216" w14:textId="21AC2B95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work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14:paraId="355DD976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12DB2B5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D1B91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5A54D7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198D72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F8374C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38FC755" w14:textId="6C6C53E3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= ...........................................................</w:t>
      </w:r>
    </w:p>
    <w:p w14:paraId="0DDECA5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0EF9074" w14:textId="02DB8868" w:rsidR="00A23300" w:rsidRPr="00A23300" w:rsidRDefault="00A23300" w:rsidP="00A23300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14:paraId="6185A4EE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014A6307" w14:textId="76308465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D68B2AE" w14:textId="0A2BD2CC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f(x)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14:paraId="4569E839" w14:textId="697D0B52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the value of f(10)</w:t>
      </w:r>
    </w:p>
    <w:p w14:paraId="0AFEA2B2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B44980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0748E3D" w14:textId="7D2825EC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14:paraId="0843C67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DA396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8192BA" w14:textId="2B21CDA0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5FE6B7D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128B8BC" w14:textId="30D93328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lastRenderedPageBreak/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ff(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14:paraId="309A633E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3BAA3D8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3CC28" w14:textId="2DDE13CC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1378799" w14:textId="178C605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0A59D0A0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62F32D7" w14:textId="1DEAE5CE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14:paraId="3BBE5C04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r w:rsidRPr="00A23300">
        <w:rPr>
          <w:rFonts w:ascii="Arial" w:hAnsi="Arial" w:cs="Arial"/>
          <w:i/>
          <w:iCs/>
          <w:sz w:val="24"/>
          <w:szCs w:val="24"/>
        </w:rPr>
        <w:t>bx</w:t>
      </w:r>
    </w:p>
    <w:p w14:paraId="5D7F50B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E3656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2B624D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0AF3E3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DF1B697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CF6A20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0DCCD3D" w14:textId="784908CC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3C58E1C" w14:textId="2C2689C0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CE9AF34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CED8C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B89620" w14:textId="657B5919" w:rsidR="00A3595D" w:rsidRPr="002825AE" w:rsidRDefault="00A3595D" w:rsidP="00A3595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Expanding more than two binomials</w:t>
      </w:r>
    </w:p>
    <w:p w14:paraId="4815F3C4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4641F0C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007C589" w14:textId="66CB46A2" w:rsidR="00A3595D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14:paraId="2F5C34CB" w14:textId="48FA5EBC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14:paraId="525CB0E0" w14:textId="5DA75536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columns to keep x³, x² etc in line to help with addition.</w:t>
      </w:r>
    </w:p>
    <w:p w14:paraId="1531D8C3" w14:textId="77777777" w:rsidR="00A3595D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45568F6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99AC841" w14:textId="670F936F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751FD47B" w14:textId="5BF92C3D" w:rsidR="00A3595D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(x − 1)(x + 2)(x − 4) = 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14:paraId="41BFBC97" w14:textId="77777777" w:rsidR="00A3595D" w:rsidRDefault="00A3595D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26618D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D4C0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24FC64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77622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FD0E0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9EDF0D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83D75F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E298D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80E0E0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E3C020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F275D5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351B1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5E041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CF0C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2E655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5F189C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3F57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FEA3055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4CFB40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31B77B76" w14:textId="77777777" w:rsidR="008A4D0C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EFB59B" w14:textId="3F682248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6916CA0E" w14:textId="77777777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14:paraId="2A52779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8C3BD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58B7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E7E1A1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BC830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FBA218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66AE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C0073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CE2C1D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23454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9B10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E3B28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143B0C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CE127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4C81E7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461B0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83DF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DBE76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D55F7F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ABD7828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471119AC" w14:textId="0753DCD6" w:rsidR="008A4D0C" w:rsidRPr="00A3595D" w:rsidRDefault="007F699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="008A4D0C" w:rsidRPr="00A3595D">
        <w:rPr>
          <w:rFonts w:ascii="Arial" w:hAnsi="Arial" w:cs="Arial"/>
          <w:bCs/>
          <w:sz w:val="24"/>
          <w:szCs w:val="28"/>
        </w:rPr>
        <w:t>Show that</w:t>
      </w:r>
    </w:p>
    <w:p w14:paraId="7612BB04" w14:textId="4D4EB046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 xml:space="preserve">x - 3)(2x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14:paraId="479D78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7F37A1E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A2D6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BB806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3B03E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10BBC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3FFE6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B34111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7805A6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218D9F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6F9E1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B0FE63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C0099F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1E55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C7688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9023D6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5F9F54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143775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70B12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048074AE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5DB0148C" w14:textId="77777777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246E83" w14:textId="77777777" w:rsidR="00F14661" w:rsidRDefault="008A4D0C" w:rsidP="00F1466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>2x + 1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F14661">
        <w:rPr>
          <w:rFonts w:ascii="Arial" w:hAnsi="Arial" w:cs="Arial"/>
          <w:bCs/>
          <w:sz w:val="24"/>
          <w:szCs w:val="28"/>
        </w:rPr>
        <w:t>b</w:t>
      </w:r>
      <w:r>
        <w:rPr>
          <w:rFonts w:ascii="Arial" w:hAnsi="Arial" w:cs="Arial"/>
          <w:bCs/>
          <w:sz w:val="24"/>
          <w:szCs w:val="28"/>
        </w:rPr>
        <w:t xml:space="preserve">x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14:paraId="64433B4C" w14:textId="01EC0B02" w:rsidR="008A4D0C" w:rsidRDefault="00F14661" w:rsidP="00F1466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for all values of x, where a and b are integers. </w:t>
      </w:r>
    </w:p>
    <w:p w14:paraId="61DBF9F4" w14:textId="1DD2BE06" w:rsidR="00F14661" w:rsidRDefault="00F14661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values of a and b.</w:t>
      </w:r>
    </w:p>
    <w:p w14:paraId="0246BCA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BF6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D9328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7534A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718D9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D517FB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A9C9F1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8FF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FFD61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68CC6E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275F6CD" w14:textId="7B3D9E6E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54C60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3B13AF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B953E14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B8A7B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407496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6991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15FFD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04306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7C17E5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5199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0C47D94" w14:textId="2390432C" w:rsidR="008A4D0C" w:rsidRPr="00C245D9" w:rsidRDefault="00F14661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= </w:t>
      </w:r>
      <w:r w:rsidR="008A4D0C"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66000CA" w14:textId="77777777" w:rsidR="00F14661" w:rsidRDefault="00F14661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410C2118" w14:textId="77FE21E6" w:rsidR="00F14661" w:rsidRPr="00C245D9" w:rsidRDefault="00F14661" w:rsidP="00F14661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1D127447" w14:textId="70E69C44" w:rsidR="008A4D0C" w:rsidRPr="00C245D9" w:rsidRDefault="008A4D0C" w:rsidP="00942E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r w:rsidR="00942E77">
        <w:rPr>
          <w:rFonts w:ascii="Arial" w:hAnsi="Arial" w:cs="Arial"/>
          <w:b/>
          <w:sz w:val="24"/>
          <w:szCs w:val="24"/>
        </w:rPr>
        <w:t>4</w:t>
      </w:r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680395A4" w14:textId="31757288" w:rsidR="00942E77" w:rsidRDefault="00942E77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14:paraId="4C8E6E95" w14:textId="33112CEA" w:rsidR="009F4C59" w:rsidRPr="00435BE1" w:rsidRDefault="002825AE" w:rsidP="009F4C59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Nonlinear Simultaneous Equations</w:t>
      </w:r>
    </w:p>
    <w:p w14:paraId="0F3516EF" w14:textId="77777777" w:rsidR="009F4C59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2BD8946" w14:textId="77777777" w:rsidR="009F4C59" w:rsidRDefault="009F4C59" w:rsidP="009F4C59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41C5B8DA" w14:textId="4832C69B" w:rsidR="009F4C59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14:paraId="7AA933BD" w14:textId="6644269B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Rearrange so it equals 0.</w:t>
      </w:r>
    </w:p>
    <w:p w14:paraId="56967CF2" w14:textId="42CA42C4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14:paraId="56457C9C" w14:textId="53BA9CFF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14:paraId="06DFD352" w14:textId="6D437DE7" w:rsidR="00DE21E5" w:rsidRPr="002825AE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14:paraId="59516653" w14:textId="77777777" w:rsidR="009F4C59" w:rsidRPr="00435BE1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17F1E81" w14:textId="1010CE18" w:rsidR="00A45711" w:rsidRPr="00A45711" w:rsidRDefault="009F4C59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="00A45711" w:rsidRP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="00A45711" w:rsidRPr="00A45711">
        <w:rPr>
          <w:rFonts w:ascii="Arial" w:hAnsi="Arial" w:cs="Arial"/>
          <w:sz w:val="24"/>
          <w:szCs w:val="24"/>
        </w:rPr>
        <w:t>Solve the equations</w:t>
      </w:r>
    </w:p>
    <w:p w14:paraId="04C1DADD" w14:textId="77777777" w:rsidR="00A45711" w:rsidRPr="00A45711" w:rsidRDefault="00A45711" w:rsidP="00A4571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14:paraId="1BF5F2E8" w14:textId="77777777" w:rsidR="00A45711" w:rsidRPr="00A45711" w:rsidRDefault="00A45711" w:rsidP="00A45711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14:paraId="7261C27C" w14:textId="77777777" w:rsidR="00294B6F" w:rsidRDefault="00A45711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23C67C7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043F93D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DBF9C6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FF495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CB6D7D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2ED638C7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6B4CE51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FFE539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8A6D5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E1774BA" w14:textId="44852C65" w:rsidR="00A45711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</w:t>
      </w:r>
      <w:r w:rsidR="00A45711" w:rsidRPr="00294B6F">
        <w:rPr>
          <w:rFonts w:ascii="Arial" w:hAnsi="Arial" w:cs="Arial"/>
          <w:b/>
          <w:sz w:val="24"/>
          <w:szCs w:val="24"/>
        </w:rPr>
        <w:t>(Total for Question is 5 marks)</w:t>
      </w:r>
    </w:p>
    <w:p w14:paraId="04E5B66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923A31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6E05D03" w14:textId="4A16796C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14:paraId="585D012C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14:paraId="0302E0F6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07CE70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B7D1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0DD05CC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A341DA2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AB02BA" w14:textId="1E9AA494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44C73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FA74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3B4A2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CB271F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1028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35EF0C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C4B5A8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6838F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14BB8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1349A3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7898B84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4B1FFF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59ECC0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44CF38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8D642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C4A593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A168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4ABFC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ACB89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F69238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CB88C6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0C002E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9B5A25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2F200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CF490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959FA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FC33FF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483097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7A138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D2B73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3CC22E2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C617E0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2BE8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67E4F9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6C02DD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5AB97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CFAB69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3EFD07C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421DE9E8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or</w:t>
      </w:r>
    </w:p>
    <w:p w14:paraId="10A3405A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61E872B8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2D85D54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2532BB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4F961F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D6A05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16312B" w14:textId="1F965FB8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14:paraId="3B691790" w14:textId="77777777" w:rsidR="00A45711" w:rsidRPr="00A45711" w:rsidRDefault="00A45711" w:rsidP="00294B6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Give your answers correct to 2 decimal places.</w:t>
      </w:r>
    </w:p>
    <w:p w14:paraId="49B9BA1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524E8D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405237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42EA89A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071F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554B4A1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44653DC0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66E2EB8F" w14:textId="36DB2046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466D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5E0CA9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D48C7F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ED483B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B4FD3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2C741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773E84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9709E6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D34D2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F7486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43446D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6121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24B58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66C04B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749FD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6B6FB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88BB0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894D16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19EDEC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9FA54C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1197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AEB2E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E41A0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169D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AAE1E5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D2DC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3B24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A74F5F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CD83F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F9218D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BBA6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447562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F1EC613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AFEC4D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AD260F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DFD7E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14:paraId="0D6A746A" w14:textId="77777777" w:rsid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3B6C000A" w14:textId="77777777" w:rsidR="00294B6F" w:rsidRPr="00A45711" w:rsidRDefault="00294B6F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800C286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or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60337B79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3214C745" w14:textId="77777777" w:rsidR="00A45711" w:rsidRPr="00294B6F" w:rsidRDefault="00A45711" w:rsidP="00A4571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22D74A3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3C4227A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6EFEA3" w14:textId="5AA278B1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5.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algebraically the simultaneous equations</w:t>
      </w:r>
    </w:p>
    <w:p w14:paraId="0A2B8377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 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− 2</w:t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5</w:t>
      </w:r>
    </w:p>
    <w:p w14:paraId="377D7865" w14:textId="77777777" w:rsidR="00294B6F" w:rsidRDefault="00A45711" w:rsidP="00294B6F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</w:p>
    <w:p w14:paraId="544B140C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5F4CEC25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250C34D7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6053D713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0B6ECBDF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348FE6EE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1EACB05D" w14:textId="638083BF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61F6A51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E28643B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E9A1574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836042A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B4AB75E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0C697196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4373234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48DBCE6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C948C63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9DA7AB9" w14:textId="77777777" w:rsidR="00294B6F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(Total for Question is 5 marks)</w:t>
      </w:r>
    </w:p>
    <w:p w14:paraId="1BF769E6" w14:textId="47E7B237" w:rsidR="00A45711" w:rsidRDefault="00A45711" w:rsidP="00294B6F">
      <w:pPr>
        <w:pStyle w:val="NoSpacing"/>
        <w:rPr>
          <w:rFonts w:ascii="Arial" w:hAnsi="Arial" w:cs="Arial"/>
        </w:rPr>
      </w:pPr>
    </w:p>
    <w:p w14:paraId="7DA65EF0" w14:textId="77777777" w:rsidR="00A45711" w:rsidRDefault="00A45711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B7A83F" w14:textId="22CF63E8" w:rsidR="008A4D0C" w:rsidRPr="00A3595D" w:rsidRDefault="008A4D0C" w:rsidP="009F4C5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B2CCE9" w14:textId="77777777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63D8F6" w14:textId="2D6C019A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 xml:space="preserve"> </w:t>
      </w:r>
      <w:r w:rsidRPr="00A3595D">
        <w:rPr>
          <w:rFonts w:ascii="Arial" w:hAnsi="Arial" w:cs="Arial"/>
          <w:bCs/>
          <w:sz w:val="24"/>
          <w:szCs w:val="28"/>
        </w:rPr>
        <w:br w:type="page"/>
      </w:r>
    </w:p>
    <w:p w14:paraId="4887DEEB" w14:textId="77777777" w:rsidR="00B40C88" w:rsidRPr="005457CF" w:rsidRDefault="00B40C88" w:rsidP="00B40C8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14:paraId="1F7FC3BA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03846EB2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A975804" w14:textId="77777777" w:rsidR="00B40C88" w:rsidRDefault="00B40C88" w:rsidP="00B40C8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14:paraId="6B185184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EFC1A6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14:paraId="488DDF86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5C4E60F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6DBA80C6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26EB160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14:paraId="23B8EC2D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84947D4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E553C72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6FCD69B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14:paraId="4CC1AF15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D668A0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21C905E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7F36773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0FD4710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14:paraId="640119F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94E25AC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6608048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5CA1E4F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9D8B2BD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4DD78D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14:paraId="5A52FC5C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CA841D8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1DF2CEF1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6F9B45E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4893232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577CE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14:paraId="4D5FBAD4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6C8F3C17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4E013FD5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0FAA36D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A5C464B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017FD7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419237B8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8C0B9B8" w14:textId="77777777" w:rsidR="00B40C88" w:rsidRDefault="00B40C88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3D6DDA0C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14:paraId="3A52CB29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548C4B4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14:paraId="23AEFAF2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8F2141C" wp14:editId="19FA387C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95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7980F32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14:paraId="62FC167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55BD5F" wp14:editId="074EB491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A5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734C1DF7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4A2693D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14:paraId="4501F2AC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76C79556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8F0D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FB3D0C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5761B4E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65B697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B1AB34C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1A5D2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D0E5F6" w14:textId="77777777" w:rsidR="00972587" w:rsidRDefault="00972587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E4B1D2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14:paraId="1A867F1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171C3FD" wp14:editId="3478AC49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3E04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0DE8E89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14:paraId="3B2F80C2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86B6A2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BD3D4D9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489966A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038B4D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303EE2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D323B5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70DA7AD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1E67847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762B3D" wp14:editId="146577EA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333B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10372698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14:paraId="2ED045A0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14:paraId="070BCBA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6A90151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3486DEC4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1CC7E4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2C2D42A2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5F61FB4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CF2602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95FDEAA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DEDC41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88D09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7251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15F2D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A10F625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7BFC87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79C9E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4392D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14:paraId="0565EA0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3B5FAB1" wp14:editId="475F11FF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C0F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63CCA734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14:paraId="3D3764E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112806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77B44C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5F098BA2" w14:textId="77777777" w:rsidR="0061346B" w:rsidRPr="00011E92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3EB8C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14:paraId="5D440FA6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42383C" wp14:editId="78740C0B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2D3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3BE895F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14:paraId="64CEB9D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9BB558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2CCE446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195E2F2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4D444103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E7EF9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31467D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156A2438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23FC4718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4039E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F98EF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2EE308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76C7CD7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21E05C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0A92820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4753362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F4115AF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EE9C7A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99DD6F1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14:paraId="674BC41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6FEEF52" wp14:editId="4D2FD0DD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F5A7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14:paraId="0CB5DEF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14:paraId="38374E4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3CC385AA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14:paraId="33EB8C3F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E701D48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E204F8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89828B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5DD3B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A8EC20E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778F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95CF2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A5FA45A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230F4E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B2F099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68FEC5B" w14:textId="77777777" w:rsidR="0061346B" w:rsidRPr="005457CF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A6B2B43" w14:textId="77777777" w:rsidR="0061346B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6778C4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14:paraId="4890BF5C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40A0330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14:paraId="3F292F50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14:paraId="2A08F90A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14:paraId="3546BA7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14:paraId="756C4C2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14:paraId="56B28E12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B0125F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1AAEB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AD02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0B93A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6C9157" wp14:editId="66109563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C89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253FEE8D" wp14:editId="20AF6D2B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04FBCB37" wp14:editId="4AAFA01F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4E9EA65E" wp14:editId="37614D93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44C2905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7273B47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AE9C9AF" wp14:editId="65EB0AC6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71A1A6A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F7425A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50943B9" wp14:editId="4F77B20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5D56D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7C3AA9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874138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1F3157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DF480C4" wp14:editId="67FCC614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FB488BB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4BEE5BA1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123E0655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7085B25C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5418583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4FC823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61BF16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9083D6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14:paraId="6C287B79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14:paraId="6815AFB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303DD5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64E6FB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2008DB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00A9C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367EFB0F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40724345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7A8B7937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53B63A4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E7779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14:paraId="1AE47B2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4A548A9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548D88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47D62A" wp14:editId="49EFEE7C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5E5E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9CF419" wp14:editId="644D2FE2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032D1EA" wp14:editId="38ABA532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2B1F0C5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BED48EE" wp14:editId="4913AB8D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61288D4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03D9F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2A918F1" wp14:editId="7C2E8B6C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4908E76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75A186B8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A79F14" wp14:editId="598E8B05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14:paraId="50BA452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4FC541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1FB0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B77EFC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336233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EF10BB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AF0B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BD1DE7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5085B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7826F7" wp14:editId="387BBE01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525F14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2BA6150C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D82488D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25FEDF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0EAF8C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14:paraId="7FBF1B3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E34F1E5" wp14:editId="5030CD9C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18F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B4CB767" wp14:editId="4924F389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A1C07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99FB832" wp14:editId="6F6A1F71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545249D" wp14:editId="589A90E5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14:paraId="305CCEE1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CB596AE" wp14:editId="1D6263DC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7379541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09C0C1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D8798A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F82C8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D082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2635C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E8EC4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CBD3E5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0DE56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25762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33A88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D58A3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23BF1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C6692C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61A73D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14:paraId="4FDB4092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948FAB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FC79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ABD0C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7449A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93AD88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91578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D7E7D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8E6822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1C7BA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C0427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344D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34FC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4C7488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C35A2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09AA6D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14:paraId="17FF0C1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80094E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0F1B03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029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9E9B5D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BB1733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29DAFCF" wp14:editId="566E7D93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D46763" wp14:editId="5A8F2BE3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3475E64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0F2694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1938506" wp14:editId="5362FDB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C2E0" w14:textId="77777777" w:rsidR="0061346B" w:rsidRDefault="0061346B" w:rsidP="0061346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7AB1FDB" wp14:editId="1AF1E303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360BCD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DD049E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AB02CF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B8BD2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3CF2A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A35018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9EA462" wp14:editId="7D152993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E8949C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63DF282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5805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E89D2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E2F4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C267C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E139C8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69989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101B9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FF73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9F65B8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B2364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E49C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85900C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980F3D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8705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9B0B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0E7F2A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14:paraId="5531637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C0E98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1DCC979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CE08619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E8F4C6" wp14:editId="170319E3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6D04D7A7" wp14:editId="6DD218BA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0B898A" wp14:editId="45A8314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14:paraId="5C854B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0B975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762DFA" wp14:editId="30CEC5D5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5B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7885972" wp14:editId="14DC0E75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F145B6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02E3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EAB69E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6CC89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58A9C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3768F2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65EFD8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2FD6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74B165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4041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9236024" wp14:editId="3D2C236A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D3E621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0D46D85E" w14:textId="77777777" w:rsidR="0061346B" w:rsidRPr="005212B9" w:rsidRDefault="0061346B" w:rsidP="0061346B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14:paraId="71E73BED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14:paraId="4EF2F2A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952C3F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34740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255261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A1F9A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BF313D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74E1F3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B0F51B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BF058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43749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2DCA4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987A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AB562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915B8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433519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A58E08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EA9F90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9C3498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3E96F0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5634D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36044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4E1E0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E312D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B55A3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76313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44A07DC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1576748" wp14:editId="712223D3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3B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C53A5B" wp14:editId="3A5C93B2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9AD6F4" wp14:editId="2B3506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1232FEF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14:paraId="5DF2B18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4291496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C45C312" wp14:editId="0B595A1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F7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4EAFF1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64842B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D340C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0D214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675C4D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F0C111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E1E1F1" wp14:editId="5DA5E69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7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AD209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3C7458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EC3004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9EE21B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8F803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6433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FBDD6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ECCC33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7628DC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7AE5EF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23A90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190D7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25B15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1067A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64B1A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01356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6A9E6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4C14D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C9195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DEA54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7874B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230A2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48E99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F36DA0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579FB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968F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14125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61113B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82E014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08C1B6D" wp14:editId="5A050601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4082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14:paraId="39FE748C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0DC4334D" wp14:editId="3AF0C9C5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42795844" wp14:editId="443C106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71C9F6F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14:paraId="6C149FAC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F4E283E" wp14:editId="046AB0CA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750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1B9A60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FE4E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50A3DE8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0CD5D5" wp14:editId="6373F271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EF82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F21C6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8377A0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351084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6B76C4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5C29E0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228BD61" wp14:editId="1FF61466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C356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14:paraId="4136A9D0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793EBC" wp14:editId="4C68762E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14:paraId="691D55C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7146A8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B062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CB9FD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0C0435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AE33B1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A5EB1D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DD8EF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65B7C9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14:paraId="1EC87DE3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C9221B1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E8AB247" wp14:editId="09E63965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3484DF" wp14:editId="59DA4D28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6CED1D2" wp14:editId="67543A68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5D234DE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717A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518ECF" wp14:editId="44E06BAC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4A56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1FCA9425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08F8278" wp14:editId="4C8D1F64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9A20D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8E091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CFA2B73" wp14:editId="0461B8BE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7A34016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3826CD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3F8FBF5" wp14:editId="71E6C2EA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43B87F2E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7F3EA9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14:paraId="037C804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5A50CA5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6FB3E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054F97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6F2F03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0F671B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974ECD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5ADF361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3D5EA7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14:paraId="735956D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56471DB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970C7F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B4D7D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2C8AC38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783AFC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1FAE0BA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08BF00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384EA3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14:paraId="4D19B1A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6DC1D2CC" w14:textId="77777777" w:rsidR="0061346B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3FC0C89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CBF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41CE71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9A3D6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2F1A0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06CE8C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14:paraId="4A2E8D5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D06DD7" wp14:editId="23129B1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96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7399548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14:paraId="472099B0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14:paraId="48B4C70F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14:paraId="5A456749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3983762" w14:textId="77777777" w:rsidR="0061346B" w:rsidRPr="00D24408" w:rsidRDefault="0061346B" w:rsidP="0061346B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14:paraId="71917899" w14:textId="77777777" w:rsidR="0061346B" w:rsidRDefault="0061346B" w:rsidP="0061346B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BD37301" wp14:editId="19EFBE10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4CC892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3758" wp14:editId="4F66E20A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96865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 triangle.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</w:t>
      </w:r>
      <w:r w:rsidRPr="00FC2978">
        <w:rPr>
          <w:rFonts w:ascii="Arial" w:hAnsi="Arial" w:cs="Arial"/>
          <w:sz w:val="24"/>
        </w:rPr>
        <w:t xml:space="preserve"> is a point on </w:t>
      </w:r>
      <w:r w:rsidRPr="00FC2978">
        <w:rPr>
          <w:rFonts w:ascii="Arial" w:hAnsi="Arial" w:cs="Arial"/>
          <w:i/>
          <w:iCs/>
          <w:sz w:val="24"/>
        </w:rPr>
        <w:t>AC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BAD</w:t>
      </w:r>
      <w:r w:rsidRPr="00FC2978">
        <w:rPr>
          <w:rFonts w:ascii="Arial" w:hAnsi="Arial" w:cs="Arial"/>
          <w:sz w:val="24"/>
        </w:rPr>
        <w:t xml:space="preserve"> = 45°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ADB</w:t>
      </w:r>
      <w:r w:rsidRPr="00FC2978">
        <w:rPr>
          <w:rFonts w:ascii="Arial" w:hAnsi="Arial" w:cs="Arial"/>
          <w:sz w:val="24"/>
        </w:rPr>
        <w:t xml:space="preserve"> = 80°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 xml:space="preserve"> = 7.4 cm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 xml:space="preserve"> = 5.8 cm</w:t>
      </w:r>
    </w:p>
    <w:p w14:paraId="65B69BDF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298699D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2BC8D98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534DAC4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5D77F1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8FA86E1" wp14:editId="7E15392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17330732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14:paraId="1BA7D65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14:paraId="10D6A4E5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15809E2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3F805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92BDC2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A9ADC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27B403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D5C6BC9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D9FBFA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4886E5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0FED9E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BFB216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C3D511F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75DF0E6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9EF6AD8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60E2984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6FF9351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F3DAD90" wp14:editId="4C38297B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14:paraId="46765D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45EF5B29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0A89208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9B23682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4E1F40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B5C032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13F252C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525F55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E68461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156B14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5DCF752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908D3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52A82B4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891FE7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3DBFEB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9C8548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55F9DE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0397F1C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8CE26FF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07BAC59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33B6AE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981F8F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A38E0A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14:paraId="030FB7CC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14:paraId="0D0ABF0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04EAEE1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219C280E" wp14:editId="7EB968C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1597E7F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14:paraId="7FA9B6A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14:paraId="2CD03387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74B0D7F8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A559164" w14:textId="3F5A3DF4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4FB790E1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14:paraId="503DE2A0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9F60711" wp14:editId="5E79F06A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12BFAA0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14:paraId="3F3AB88C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14:paraId="4AC6A66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41EAAB90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62C48D9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29792211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71CA6D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0708F92A" wp14:editId="7E4B6D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14:paraId="11395695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14:paraId="5FBB48C0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14:paraId="2EE2D78D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14:paraId="04079309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F7401FB" w14:textId="31A06822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bookmarkStart w:id="0" w:name="_GoBack"/>
      <w:bookmarkEnd w:id="0"/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307CD825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407CD4B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EC38F0F" wp14:editId="1F53F4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14:paraId="0FFA3393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14:paraId="0C994ADF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14:paraId="6FDA16E3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= </w:t>
      </w:r>
      <w:r w:rsidRPr="00FC2978">
        <w:rPr>
          <w:rFonts w:ascii="Arial" w:hAnsi="Arial" w:cs="Arial"/>
          <w:sz w:val="24"/>
        </w:rPr>
        <w:t xml:space="preserve">...........................................................  </w:t>
      </w:r>
    </w:p>
    <w:p w14:paraId="1CAD066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14:paraId="34DBE56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2FC7289" w14:textId="5A5660FB" w:rsidR="0061346B" w:rsidRPr="00FC2978" w:rsidRDefault="00F84C21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8D3C76E" wp14:editId="6DDB1C3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46B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EE74" wp14:editId="3ED350CE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15EC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="0061346B" w:rsidRPr="00FC2978">
        <w:rPr>
          <w:rFonts w:ascii="Arial" w:hAnsi="Arial" w:cs="Arial"/>
          <w:b/>
          <w:bCs/>
          <w:sz w:val="24"/>
        </w:rPr>
        <w:t>8.</w:t>
      </w:r>
      <w:r w:rsidR="0061346B" w:rsidRPr="00FC2978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="0061346B" w:rsidRPr="00FC2978">
        <w:rPr>
          <w:rFonts w:ascii="Arial" w:hAnsi="Arial" w:cs="Arial"/>
          <w:sz w:val="24"/>
        </w:rPr>
        <w:t xml:space="preserve">Diagram </w:t>
      </w:r>
      <w:r w:rsidR="0061346B" w:rsidRPr="00FC2978">
        <w:rPr>
          <w:rFonts w:ascii="Arial" w:hAnsi="Arial" w:cs="Arial"/>
          <w:b/>
          <w:bCs/>
          <w:sz w:val="24"/>
        </w:rPr>
        <w:t>NOT</w:t>
      </w:r>
      <w:r w:rsidR="0061346B" w:rsidRPr="00FC2978">
        <w:rPr>
          <w:rFonts w:ascii="Arial" w:hAnsi="Arial" w:cs="Arial"/>
          <w:sz w:val="24"/>
        </w:rPr>
        <w:t xml:space="preserve"> accurately drawn</w:t>
      </w:r>
    </w:p>
    <w:p w14:paraId="59C2F4F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14:paraId="273CAA08" w14:textId="77777777" w:rsidR="0061346B" w:rsidRPr="00FC2978" w:rsidRDefault="0061346B" w:rsidP="0061346B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14:paraId="5D53C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2746F7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7E500F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762202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A7842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2A482C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C3A08E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49743C17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0B3224B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14:paraId="1DB7123E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14:paraId="13438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10D167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E22AC2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332B8A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14:paraId="2BE35EED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14:paraId="55DF3C74" w14:textId="4CBD65AA" w:rsidR="00B40C8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6FFC03AA" w14:textId="387E06FF" w:rsidR="00364DC3" w:rsidRPr="00B40C88" w:rsidRDefault="00364DC3" w:rsidP="00364DC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under Graphs</w:t>
      </w:r>
    </w:p>
    <w:p w14:paraId="3225868C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4A77103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E457CC1" w14:textId="67C6E871" w:rsidR="00364DC3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14:paraId="0DAAAD4C" w14:textId="2699974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14:paraId="2651AE54" w14:textId="1C9EF61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distance travelled is given by the area under the graph.</w:t>
      </w:r>
    </w:p>
    <w:p w14:paraId="64109504" w14:textId="77777777" w:rsidR="00364DC3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ACFBACD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0164AD" w14:textId="2CBDB24C" w:rsidR="00364DC3" w:rsidRPr="00364DC3" w:rsidRDefault="00010899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4DC3" w:rsidRPr="00364DC3">
        <w:rPr>
          <w:rFonts w:ascii="Arial" w:hAnsi="Arial" w:cs="Arial"/>
          <w:sz w:val="24"/>
          <w:szCs w:val="24"/>
        </w:rPr>
        <w:t xml:space="preserve">A car has an initial speed of </w:t>
      </w:r>
      <w:r w:rsidR="00364DC3" w:rsidRPr="00364DC3">
        <w:rPr>
          <w:rFonts w:ascii="Arial" w:hAnsi="Arial" w:cs="Arial"/>
          <w:i/>
          <w:iCs/>
          <w:sz w:val="24"/>
          <w:szCs w:val="24"/>
        </w:rPr>
        <w:t>u</w:t>
      </w:r>
      <w:r w:rsidR="00364DC3" w:rsidRPr="00364DC3">
        <w:rPr>
          <w:rFonts w:ascii="Arial" w:hAnsi="Arial" w:cs="Arial"/>
          <w:sz w:val="24"/>
          <w:szCs w:val="24"/>
        </w:rPr>
        <w:t xml:space="preserve"> m/s.</w:t>
      </w:r>
    </w:p>
    <w:p w14:paraId="5A7FF3CC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14:paraId="79B8C6BA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14:paraId="0AD2012F" w14:textId="77777777" w:rsidR="00F84C21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14:paraId="40ACC3CF" w14:textId="35840B9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by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14:paraId="3EE0A7F4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 xml:space="preserve">  </w:t>
      </w:r>
    </w:p>
    <w:p w14:paraId="4B98079E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14:paraId="22691948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</w:p>
    <w:p w14:paraId="2B787164" w14:textId="77777777" w:rsidR="00F84C21" w:rsidRDefault="00F84C21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C6B1DA" w14:textId="7C0A1FF2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lastRenderedPageBreak/>
        <w:t>2.</w:t>
      </w:r>
      <w:r w:rsidR="00F84C21">
        <w:rPr>
          <w:rFonts w:ascii="Arial" w:hAnsi="Arial" w:cs="Arial"/>
          <w:sz w:val="24"/>
          <w:szCs w:val="24"/>
        </w:rPr>
        <w:t xml:space="preserve"> 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14:paraId="0BA1D230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14:paraId="5A0934AE" w14:textId="4E031C51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78FAFA" wp14:editId="2E4C0278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EEB9" w14:textId="3C219A2E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4 </w:t>
      </w:r>
      <w:r w:rsidRPr="00364DC3">
        <w:rPr>
          <w:rFonts w:ascii="Arial" w:hAnsi="Arial" w:cs="Arial"/>
          <w:sz w:val="24"/>
          <w:szCs w:val="24"/>
        </w:rPr>
        <w:br/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14:paraId="0C70FE2F" w14:textId="77777777" w:rsidR="00364DC3" w:rsidRPr="00364DC3" w:rsidRDefault="00364DC3" w:rsidP="00F84C21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D415C8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4548927" w14:textId="1F38126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14:paraId="2DEE0B4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2C3B76B" w14:textId="20332CE9" w:rsidR="00F84C21" w:rsidRDefault="00364DC3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0E362F" w14:textId="77777777" w:rsidR="00F84C21" w:rsidRDefault="00364DC3" w:rsidP="00F84C21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4C21"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4E23FAF" w14:textId="174174D4" w:rsidR="00364DC3" w:rsidRPr="00F84C21" w:rsidRDefault="00F84C21" w:rsidP="00F84C21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6B1D405" w14:textId="3B18DD4D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14:paraId="664EAE20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D2117CD" w14:textId="737AE66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B8D85AE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BE3A1B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7B40E99" w14:textId="55D51260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17C7D6F4" w14:textId="5665811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88E1B97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E64968" w14:textId="59B36A4E" w:rsidR="00364DC3" w:rsidRPr="00F84C21" w:rsidRDefault="00364DC3" w:rsidP="00F84C21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journey took 100 seconds.</w:t>
      </w:r>
    </w:p>
    <w:p w14:paraId="129B06D5" w14:textId="27B0F728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9411F49" wp14:editId="2F784F61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CA28" w14:textId="77777777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car travelled 1.75km in the 100 seconds.</w:t>
      </w:r>
    </w:p>
    <w:p w14:paraId="229543E3" w14:textId="4889200B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35A2FC2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45E70C9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BDA6135" w14:textId="301A7E99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14:paraId="3DA5BD8A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C4DEFA6" w14:textId="1A651C12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6977185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1C34D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1D2CE9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70D3D66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640E58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C574CC1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B223CB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4B100D3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9C1D6B3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5002BE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254F827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530E13D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941A27E" w14:textId="20677743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62190A8" w14:textId="2A2D7566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40B7573F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49ADA09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3F2963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FAC11C" w14:textId="0C450242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C5D339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4FDD71" w14:textId="77777777" w:rsid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14:paraId="73EAB6F7" w14:textId="2308687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leaving a plane.</w:t>
      </w:r>
    </w:p>
    <w:p w14:paraId="0E7A289B" w14:textId="51EF2744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25A24E3" wp14:editId="3F3F824D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73FC" w14:textId="3F7A9FFB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14:paraId="319274CC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5A977F76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101CB68" w14:textId="3AB9CDBD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Use 3 strips of equal width.</w:t>
      </w:r>
    </w:p>
    <w:p w14:paraId="1B0A114E" w14:textId="77777777" w:rsid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592D57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D13930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CE4F9B9" w14:textId="6C469EBF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374CF6BD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D62F9C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(Total for question is 5 marks)</w:t>
      </w:r>
    </w:p>
    <w:p w14:paraId="3914AE45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832A6D" w14:textId="1C084EAA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14:paraId="6EFF58C8" w14:textId="5BA41B16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45EB7C" wp14:editId="454B804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F1E8" w14:textId="17DAD367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5 strips of equal width.</w:t>
      </w:r>
    </w:p>
    <w:p w14:paraId="2D3637DC" w14:textId="77777777" w:rsidR="00364DC3" w:rsidRPr="00F84C21" w:rsidRDefault="00364DC3" w:rsidP="001B097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1409BFF3" w14:textId="77777777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5159CA0" w14:textId="7043B2D5" w:rsidR="00364DC3" w:rsidRPr="00F84C21" w:rsidRDefault="00364DC3" w:rsidP="001B097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14:paraId="44DC9685" w14:textId="77777777" w:rsidR="001B097D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9268DAD" w14:textId="444ECC38" w:rsidR="00364DC3" w:rsidRPr="00F84C21" w:rsidRDefault="00364DC3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3EE65497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1230A6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5EE109EC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4696B8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422712CD" w14:textId="04D40F9C" w:rsidR="00364DC3" w:rsidRPr="001B097D" w:rsidRDefault="001B097D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4DC3" w:rsidRPr="001B097D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25991CE1" w14:textId="048CA0DD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7DF5A4B3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3BC535F" w14:textId="2E30EF60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10C859F" w14:textId="77777777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14:paraId="486EF60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3E27A5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27CFE42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14:paraId="1032CD7F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14:paraId="0802385D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14:paraId="58390D3E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FBDEBF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412913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14:paraId="675AAC92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8A0794" w:rsidRPr="000352D2" w14:paraId="66CD26DB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B4DF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7F9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5E517E7D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947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10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8A0794" w:rsidRPr="000352D2" w14:paraId="04F399AA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63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292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7C933A96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B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760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7A115C7F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831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6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8A0794" w:rsidRPr="000352D2" w14:paraId="6308DD17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5B0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769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14:paraId="6616B1F7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B63F2E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14:paraId="5DA27125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A551D7F" wp14:editId="1E5951F4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3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6F4E483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14:paraId="2935285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14:paraId="775A7596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3A9B5AF" wp14:editId="00ABF5B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FAB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4684F2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14:paraId="30B1F4CC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8A0794" w:rsidRPr="000352D2" w14:paraId="7240F9B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F7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19A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41D3AD96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006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797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2D2F49B4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27C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311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372019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5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42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23091D7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FA1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4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7A8A5E3B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D3F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73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294DEF2D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DDD60F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0DEF3B3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37E46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0F4337F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14:paraId="20C6B6B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FFCFEC2" wp14:editId="07C63D8F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52C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3B11B01C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6AE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EAC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7EEBDC6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2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52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5B3BD1A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B1E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F98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8262A05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76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408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F46A9EB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FDD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2B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4F1A2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44EDDB1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01D50F34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DCD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421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C96CCC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DC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F86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8A0794" w:rsidRPr="000352D2" w14:paraId="01AEC00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B2F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D06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7F12F79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E49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5DB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8A0794" w:rsidRPr="000352D2" w14:paraId="752AFB9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57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BEB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14:paraId="0D0228F9" w14:textId="77777777" w:rsidR="008A0794" w:rsidRPr="000352D2" w:rsidRDefault="008A0794" w:rsidP="008A079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14:paraId="26EA819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B345729" wp14:editId="0200B34A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73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2DA7C99E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14:paraId="18EE734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C99CE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794F42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14:paraId="58684D45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14:paraId="346931A0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FEAC6DE" wp14:editId="1CDC1A34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8DA2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AC356C5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42E49204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8A0794" w:rsidRPr="000352D2" w14:paraId="6705EFCF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41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0C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06C0CFEE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C88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548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8A0794" w:rsidRPr="000352D2" w14:paraId="442B8832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82A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119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8A0794" w:rsidRPr="000352D2" w14:paraId="2EF77810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B98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32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DE5F7FA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22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1CC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A670B1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E20251A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23C2A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7934FC47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0BF17B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FDC54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865A6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C46573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18D9F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361B1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BAC7E8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93D4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553F1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262F6F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A8CA0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5C45A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DE87428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14:paraId="79BCD26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8A0794" w:rsidRPr="000352D2" w14:paraId="1B6BAFA6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0E29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233D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D8D35C4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E466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FA1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40E306C1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473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F7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2D1071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6F2D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E8B4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5B4D124C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EC5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C065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6F2299E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D8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5A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E874DBA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757B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BEE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14:paraId="57BDC00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257D60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14:paraId="55E64E4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7F562E71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840A2C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42E6087E" wp14:editId="0DE0AE2E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A4B4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04086343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0D4BAF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153CFF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D1BD0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4CBC4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E100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2AA479" w14:textId="77777777" w:rsidR="00972587" w:rsidRDefault="00972587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E044E6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FED4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9FE2F01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14:paraId="275E296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65D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F86DD78" wp14:editId="73EB3EB9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5436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1C63618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8A0794" w:rsidRPr="000352D2" w14:paraId="760598F2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13D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1FD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1F34C775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97E1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6194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0D7187B8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A75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4E4F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296826F6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04E1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EE0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A9E38F1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B697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83C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C327FB0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B52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1B7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14:paraId="48596146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7F58835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1177219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224F4FA8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7AF984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72ABA0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2ED0F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12BA1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47AE17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27B65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8C19D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C7A02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57AC3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77A9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1718D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14:paraId="4E5DFF7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8A0794" w:rsidRPr="000352D2" w14:paraId="7D451D93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8E5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00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DC9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945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8A0794" w:rsidRPr="000352D2" w14:paraId="3F247301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00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265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03F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0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14:paraId="745CB212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14:paraId="23284C09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14:paraId="5BF9B389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696670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2D24269" wp14:editId="774A6BB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9E1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23CDC8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E510C4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45C1145B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14:paraId="1B36C92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D1346CF" wp14:editId="679072CD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3B01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14:paraId="6C174F6E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8A0794" w:rsidRPr="000352D2" w14:paraId="62FFF162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266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DF3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2D5E9193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237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E8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53E73156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771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7A2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25D16A51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A4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6C4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DB829F7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5C9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41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1A1057B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A9E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7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95C05B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14:paraId="265BF87D" w14:textId="62568C1D" w:rsidR="008A0794" w:rsidRDefault="008A0794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2D09A26" w14:textId="49B4F07D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Moving Averages</w:t>
      </w:r>
    </w:p>
    <w:p w14:paraId="57B67853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E32DDC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628A35" w14:textId="172B7BA7" w:rsidR="008A0794" w:rsidRDefault="00B8526A" w:rsidP="008A0794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B8526A">
        <w:rPr>
          <w:rFonts w:ascii="Arial" w:hAnsi="Arial" w:cs="Arial"/>
          <w:bCs/>
          <w:sz w:val="24"/>
          <w:szCs w:val="28"/>
        </w:rPr>
        <w:t>In this context, averages means the mean (add the numbers and divide by how many there were.</w:t>
      </w:r>
    </w:p>
    <w:p w14:paraId="57E21424" w14:textId="5864D429" w:rsidR="00B8526A" w:rsidRPr="00B8526A" w:rsidRDefault="00B8526A" w:rsidP="008A0794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Moving averages are used to identify trends in data – peaks, troughs, increasing and decreasing trends.</w:t>
      </w:r>
    </w:p>
    <w:p w14:paraId="4C5CE467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2B3126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AF510EA" w14:textId="77777777"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1.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computer games sold in a supermarket each month from January to June.</w:t>
      </w:r>
    </w:p>
    <w:tbl>
      <w:tblPr>
        <w:tblW w:w="0" w:type="auto"/>
        <w:tblInd w:w="3023" w:type="dxa"/>
        <w:tblLayout w:type="fixed"/>
        <w:tblLook w:val="0000" w:firstRow="0" w:lastRow="0" w:firstColumn="0" w:lastColumn="0" w:noHBand="0" w:noVBand="0"/>
      </w:tblPr>
      <w:tblGrid>
        <w:gridCol w:w="643"/>
        <w:gridCol w:w="643"/>
        <w:gridCol w:w="665"/>
        <w:gridCol w:w="652"/>
        <w:gridCol w:w="686"/>
        <w:gridCol w:w="643"/>
      </w:tblGrid>
      <w:tr w:rsidR="007D4B59" w:rsidRPr="007D4B59" w14:paraId="6F274295" w14:textId="77777777" w:rsidTr="008734FF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B0B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Jan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D9F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Feb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9F0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Mar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1E7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Apr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960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May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038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Jun </w:t>
            </w:r>
          </w:p>
        </w:tc>
      </w:tr>
      <w:tr w:rsidR="007D4B59" w:rsidRPr="007D4B59" w14:paraId="51A573A0" w14:textId="77777777" w:rsidTr="008734FF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479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147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304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161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745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238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62E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135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0E1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167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377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250 </w:t>
            </w:r>
          </w:p>
        </w:tc>
      </w:tr>
    </w:tbl>
    <w:p w14:paraId="5351AA66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Work out the three month moving averages for this information.</w:t>
      </w:r>
    </w:p>
    <w:p w14:paraId="0D7DD25E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EFC1DE4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9138115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309D6E50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29DC809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7F02ECC2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E41C949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   ............   ...........   ............</w:t>
      </w:r>
    </w:p>
    <w:p w14:paraId="2CD3C445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531D613C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928104B" w14:textId="77777777"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digital cameras Bytes sold each month in the first six months of 2005.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4"/>
        <w:gridCol w:w="1077"/>
        <w:gridCol w:w="1077"/>
        <w:gridCol w:w="1077"/>
        <w:gridCol w:w="1077"/>
        <w:gridCol w:w="1077"/>
        <w:gridCol w:w="1077"/>
      </w:tblGrid>
      <w:tr w:rsidR="007D4B59" w:rsidRPr="007D4B59" w14:paraId="7C68EE1D" w14:textId="77777777" w:rsidTr="008734FF"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5CA6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21A3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January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3CF0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February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9FCD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5678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23C7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6ED4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June</w:t>
            </w:r>
          </w:p>
        </w:tc>
      </w:tr>
      <w:tr w:rsidR="007D4B59" w:rsidRPr="007D4B59" w14:paraId="48F27AFE" w14:textId="77777777" w:rsidTr="008734FF"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3D98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 digital</w:t>
            </w: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cameras sold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CE7C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94D86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E746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03975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19FE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F21D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39</w:t>
            </w:r>
          </w:p>
        </w:tc>
      </w:tr>
    </w:tbl>
    <w:p w14:paraId="1965311A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first 3-month moving average for this data is 23</w:t>
      </w:r>
    </w:p>
    <w:p w14:paraId="5A196937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 xml:space="preserve">Work out the </w:t>
      </w: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second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 xml:space="preserve"> 3-month moving average for this data.</w:t>
      </w:r>
    </w:p>
    <w:p w14:paraId="1A0FB400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779165A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B5B56EF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A22D94D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5DE430D7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BE65AB8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F33025B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</w:t>
      </w:r>
    </w:p>
    <w:p w14:paraId="12EE6222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5E377C9B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B42060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64AC31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orders received each month by a small company.</w:t>
      </w:r>
    </w:p>
    <w:tbl>
      <w:tblPr>
        <w:tblW w:w="0" w:type="auto"/>
        <w:tblInd w:w="567" w:type="dxa"/>
        <w:tblLayout w:type="fixed"/>
        <w:tblLook w:val="0000" w:firstRow="0" w:lastRow="0" w:firstColumn="0" w:lastColumn="0" w:noHBand="0" w:noVBand="0"/>
      </w:tblPr>
      <w:tblGrid>
        <w:gridCol w:w="1587"/>
        <w:gridCol w:w="673"/>
        <w:gridCol w:w="809"/>
        <w:gridCol w:w="850"/>
        <w:gridCol w:w="848"/>
        <w:gridCol w:w="854"/>
        <w:gridCol w:w="846"/>
        <w:gridCol w:w="839"/>
        <w:gridCol w:w="852"/>
      </w:tblGrid>
      <w:tr w:rsidR="007D4B59" w:rsidRPr="007D4B59" w14:paraId="1C757294" w14:textId="77777777" w:rsidTr="008734FF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166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7CF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5DD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68E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4C6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914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BDB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FCC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572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Aug</w:t>
            </w:r>
          </w:p>
        </w:tc>
      </w:tr>
      <w:tr w:rsidR="007D4B59" w:rsidRPr="007D4B59" w14:paraId="087BFCB9" w14:textId="77777777" w:rsidTr="008734FF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5CB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</w:t>
            </w: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orders received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1D1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C71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3230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B34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0A9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A54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DE9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8D4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</w:p>
        </w:tc>
      </w:tr>
    </w:tbl>
    <w:p w14:paraId="179B03C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Work out the first two 4-month moving averages for this data.</w:t>
      </w:r>
    </w:p>
    <w:p w14:paraId="30EC901B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90482C9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D1A2239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E9FD04E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613917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2D82D06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 and .....................</w:t>
      </w:r>
    </w:p>
    <w:p w14:paraId="6A44412E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14:paraId="5785613E" w14:textId="2EFA012F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</w:t>
      </w: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A shop sells DVD players.</w:t>
      </w:r>
    </w:p>
    <w:p w14:paraId="32F07811" w14:textId="640713E1" w:rsidR="007D4B59" w:rsidRPr="007D4B59" w:rsidRDefault="007D4B59" w:rsidP="007D4B5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The table shows the number of DVD players sold in every three-month period from January 2003 to June 2004.</w:t>
      </w:r>
    </w:p>
    <w:tbl>
      <w:tblPr>
        <w:tblW w:w="0" w:type="auto"/>
        <w:tblInd w:w="1668" w:type="dxa"/>
        <w:tblLayout w:type="fixed"/>
        <w:tblLook w:val="0000" w:firstRow="0" w:lastRow="0" w:firstColumn="0" w:lastColumn="0" w:noHBand="0" w:noVBand="0"/>
      </w:tblPr>
      <w:tblGrid>
        <w:gridCol w:w="1417"/>
        <w:gridCol w:w="2055"/>
        <w:gridCol w:w="2056"/>
      </w:tblGrid>
      <w:tr w:rsidR="007D4B59" w:rsidRPr="007D4B59" w14:paraId="583F1F6E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F74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CFCC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Months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B7D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Number of DVD</w:t>
            </w: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  <w:t>players sold</w:t>
            </w:r>
          </w:p>
        </w:tc>
      </w:tr>
      <w:tr w:rsidR="007D4B59" w:rsidRPr="007D4B59" w14:paraId="3BA774A8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94C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2003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8921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88B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58</w:t>
            </w:r>
          </w:p>
        </w:tc>
      </w:tr>
      <w:tr w:rsidR="007D4B59" w:rsidRPr="007D4B59" w14:paraId="0FDE7F61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1B2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D9D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FBE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64</w:t>
            </w:r>
          </w:p>
        </w:tc>
      </w:tr>
      <w:tr w:rsidR="007D4B59" w:rsidRPr="007D4B59" w14:paraId="0601A8ED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5C4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871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 – Sep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C79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86</w:t>
            </w:r>
          </w:p>
        </w:tc>
      </w:tr>
      <w:tr w:rsidR="007D4B59" w:rsidRPr="007D4B59" w14:paraId="0C4E4554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410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599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Oct – Dec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DA3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104</w:t>
            </w:r>
          </w:p>
        </w:tc>
      </w:tr>
      <w:tr w:rsidR="007D4B59" w:rsidRPr="007D4B59" w14:paraId="717F9700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656B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2004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BB5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F08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65</w:t>
            </w:r>
          </w:p>
        </w:tc>
      </w:tr>
      <w:tr w:rsidR="007D4B59" w:rsidRPr="007D4B59" w14:paraId="78595967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D60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D4A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41F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70</w:t>
            </w:r>
          </w:p>
        </w:tc>
      </w:tr>
    </w:tbl>
    <w:p w14:paraId="16C7C42C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(a)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Calculate the set of four-point moving averages for this data.</w:t>
      </w:r>
    </w:p>
    <w:p w14:paraId="08BD9A4A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D4B53D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</w:t>
      </w:r>
    </w:p>
    <w:p w14:paraId="3739D361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406F1192" w14:textId="77777777" w:rsidR="007D4B59" w:rsidRPr="007D4B59" w:rsidRDefault="007D4B59" w:rsidP="007D4B59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(b)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What do your moving averages in part (a) tell you about the trend in the sale of DVD players?</w:t>
      </w:r>
    </w:p>
    <w:p w14:paraId="0001E602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57339464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D04FD51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70D09585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70954FEC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63E197A4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(1)</w:t>
      </w:r>
    </w:p>
    <w:p w14:paraId="60836244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14:paraId="2B5DC3CA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3CD96B" w14:textId="77777777"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5.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Paul and Carol open a new shop in the High Street.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br/>
        <w:t>The table shows the monthly takings in each of the first four months.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5"/>
        <w:gridCol w:w="845"/>
        <w:gridCol w:w="845"/>
        <w:gridCol w:w="854"/>
        <w:gridCol w:w="854"/>
      </w:tblGrid>
      <w:tr w:rsidR="007D4B59" w:rsidRPr="007D4B59" w14:paraId="6F69D989" w14:textId="77777777" w:rsidTr="008734FF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DAED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A620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059A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D0A3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3EB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</w:tr>
      <w:tr w:rsidR="007D4B59" w:rsidRPr="007D4B59" w14:paraId="0B19123E" w14:textId="77777777" w:rsidTr="008734FF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B46C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Monthly takings (£)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7B47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9375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3D19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8907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D427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9255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C6FC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9420</w:t>
            </w:r>
          </w:p>
        </w:tc>
      </w:tr>
    </w:tbl>
    <w:p w14:paraId="5BDD8C0B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Work out the 3-point moving averages for this information.</w:t>
      </w:r>
    </w:p>
    <w:p w14:paraId="5D5272B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3609E32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A1C917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5AC6AE6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8DB0A1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0BDD75E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DFC2AE8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06E67C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9C52BF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C3390FF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4E554F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52BAD43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A2BD0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F06AAF8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     ..................</w:t>
      </w:r>
    </w:p>
    <w:p w14:paraId="7DD9CE8C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27D5C4A0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EE4FA0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158B875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93A9FA5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0B3835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E783D18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5CC94AB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701A85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A9392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6.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owner of a music shop recorded the number of CDs sold every 3 months.</w:t>
      </w:r>
    </w:p>
    <w:p w14:paraId="0E0215B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his records from January 2004 to June 2005.</w:t>
      </w:r>
    </w:p>
    <w:tbl>
      <w:tblPr>
        <w:tblW w:w="0" w:type="auto"/>
        <w:tblInd w:w="131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0"/>
        <w:gridCol w:w="1699"/>
        <w:gridCol w:w="2554"/>
      </w:tblGrid>
      <w:tr w:rsidR="007D4B59" w:rsidRPr="007D4B59" w14:paraId="014B757A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7B5B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D31C1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Months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8E2A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Number of CDs</w:t>
            </w:r>
          </w:p>
        </w:tc>
      </w:tr>
      <w:tr w:rsidR="007D4B59" w:rsidRPr="007D4B59" w14:paraId="25A6731A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6748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2004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10D99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77954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7D4B59" w:rsidRPr="007D4B59" w14:paraId="31663592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9A69A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4619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0DEF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324</w:t>
            </w:r>
          </w:p>
        </w:tc>
      </w:tr>
      <w:tr w:rsidR="007D4B59" w:rsidRPr="007D4B59" w14:paraId="2B29AFC5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21F05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0E0C5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 – Sept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BBA5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7D4B59" w:rsidRPr="007D4B59" w14:paraId="58863FC7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8E99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520B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Oct – Dec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4D96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258</w:t>
            </w:r>
          </w:p>
        </w:tc>
      </w:tr>
      <w:tr w:rsidR="007D4B59" w:rsidRPr="007D4B59" w14:paraId="1C6D9AA9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9A80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2005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F321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F15C4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309</w:t>
            </w:r>
          </w:p>
        </w:tc>
      </w:tr>
      <w:tr w:rsidR="007D4B59" w:rsidRPr="007D4B59" w14:paraId="7A198308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D305D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39E4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D260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335</w:t>
            </w:r>
          </w:p>
        </w:tc>
      </w:tr>
    </w:tbl>
    <w:p w14:paraId="3FC4C098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(a)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Calculate the complete set of four-point moving averages for this information.</w:t>
      </w:r>
    </w:p>
    <w:p w14:paraId="7A1D5644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242ABE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E88718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376F10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5085B01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C97EC3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28360BE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   ..............   ............</w:t>
      </w:r>
    </w:p>
    <w:p w14:paraId="1523448C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05097B71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(b)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What trend do these moving averages suggest?</w:t>
      </w:r>
    </w:p>
    <w:p w14:paraId="12DC68AB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770F467C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20100486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18A5DBA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543A6244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5ED89F4C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121AD1C6" w14:textId="37640339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14:paraId="29EE4B35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14:paraId="35C8058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588B44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7.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some information about student absences.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1"/>
        <w:gridCol w:w="1018"/>
        <w:gridCol w:w="1018"/>
        <w:gridCol w:w="1027"/>
        <w:gridCol w:w="1018"/>
        <w:gridCol w:w="1018"/>
        <w:gridCol w:w="1037"/>
      </w:tblGrid>
      <w:tr w:rsidR="007D4B59" w:rsidRPr="007D4B59" w14:paraId="53766C73" w14:textId="77777777" w:rsidTr="00F0068B"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78F66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Term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9111B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Autumn 2003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60E2D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Spring 2004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EBDBC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Summer 2004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C253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Autumn 2004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0C450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Spring 2005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C0472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Summer 2005</w:t>
            </w:r>
          </w:p>
        </w:tc>
      </w:tr>
      <w:tr w:rsidR="007D4B59" w:rsidRPr="007D4B59" w14:paraId="41E1DF77" w14:textId="77777777" w:rsidTr="00F0068B"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2B5AF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 absences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4DDFE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408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931B1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8286D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351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7B9EE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8BDD1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582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AE904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372</w:t>
            </w:r>
          </w:p>
        </w:tc>
      </w:tr>
    </w:tbl>
    <w:p w14:paraId="1146B2BF" w14:textId="2CA81C1F" w:rsidR="007D4B59" w:rsidRPr="007D4B59" w:rsidRDefault="007D4B59" w:rsidP="007D4B5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Work out the three-point moving averages for this information. The first two have been done for you.</w:t>
      </w:r>
    </w:p>
    <w:p w14:paraId="60440D0C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DB56006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84BAD59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A46123D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D367F03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B3493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F0BB1FF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B84B58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23197C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3987FB6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434, 443, …………, ………….</w:t>
      </w:r>
    </w:p>
    <w:p w14:paraId="6C6861D3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2D4A0F6D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BF31F01" w14:textId="733EFF16" w:rsidR="00A23300" w:rsidRPr="00F84C21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B0C9974" w14:textId="77777777"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EA3D6CA" w14:textId="518B25B4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CC9AE38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14:paraId="102D89EA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109B51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E234CF1" w14:textId="77777777" w:rsidR="00217866" w:rsidRPr="00EF3C88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80585CD" wp14:editId="56EABF6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7D36" w14:textId="77777777" w:rsidR="00217866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0F5B48" w14:textId="77777777" w:rsidR="00217866" w:rsidRPr="004F4423" w:rsidRDefault="00217866" w:rsidP="00217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14:paraId="2A2DAAC1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14:paraId="34FC8089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BE63AF" wp14:editId="5102F50F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DA1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14:paraId="6E4B7C46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60EB7F4A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57F2F72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14:paraId="3B4C02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6DF6A9A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AD8113D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1E69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9801B09" wp14:editId="429A19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  <w:t>Here is a Venn diagram.</w:t>
      </w:r>
    </w:p>
    <w:p w14:paraId="0B0D866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E9D23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14:paraId="4533708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14:paraId="617113B4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A0DDBB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0B3214D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43113953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6D10165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B2F23CF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7A7D84C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C5CAD0D" w14:textId="77777777" w:rsidR="00217866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A6799DF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0386EB2A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69F853FE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6BB17C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28C2BB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67535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9A4FB15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941531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14:paraId="5A1E2406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14:paraId="5158E5B3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2CC7F5E2" wp14:editId="0E30B114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0F6F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14:paraId="3ABF53F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14:paraId="5906378D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14:paraId="5E8DF4DC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06F7978F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637DF12F" w14:textId="77777777" w:rsidR="00217866" w:rsidRPr="004F4423" w:rsidRDefault="00217866" w:rsidP="00217866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719A86AA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502D2BD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FF85363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4A3ED36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3FCFE7F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2603B7A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7A9DE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AB7BA9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057EED7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69565B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22D69E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14:paraId="60906B73" w14:textId="77777777" w:rsidR="00217866" w:rsidRPr="004F4423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14:paraId="1F7704F4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14:paraId="3405C6E1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14:paraId="5CAB6F1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7D1BEE4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494FC2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2996CE1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2F2ED59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88419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2499BB9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14:paraId="5CE7B576" w14:textId="77777777" w:rsidR="00217866" w:rsidRPr="004F4423" w:rsidRDefault="00217866" w:rsidP="00217866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14:paraId="402964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0F13DE5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846157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3B31A61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907B709" w14:textId="77777777" w:rsidR="00217866" w:rsidRPr="004F4423" w:rsidRDefault="00217866" w:rsidP="00217866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0DF33B05" w14:textId="77777777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647022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14:paraId="2D2B341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79411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FC33C83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14:paraId="5FF56519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14:paraId="6434656B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4923A4F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77BA10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CDE07A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CD75C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14:paraId="7D127F05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99FE2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F48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2988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755C2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5E4A3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531E5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BFC61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4C1E92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4BD6040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6C65F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87679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D177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9B133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3DFC8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0D9A1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3B8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8E5144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7476D8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A4306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14:paraId="386215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14:paraId="25E9104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7921A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14:paraId="1AE7F2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14:paraId="4F6063C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E029F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B712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3FE3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02636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BCF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4F57C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6DCE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B4AC6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46F79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EFBE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01B1E38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14:paraId="0B632E2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EE3F8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08AC3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C453A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C965E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8130E4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568ED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0EB335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0C232BC7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3C5316E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A2A32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5A56C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BFE5F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7CE4F34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65551B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14:paraId="422BD2F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9E5B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FF5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7F37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6E34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3694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337A899B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EFDDDC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14:paraId="6C32907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DCBEE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95F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A7E98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B7632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360A1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7B7EC05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48A527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02D874D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50748C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14:paraId="437ED62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3E97B7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3174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4FD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F025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DD6DB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69C6B0A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06734F09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14:paraId="10ABBC6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679E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5E7FC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5819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CBD70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04FA0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07F92B0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CF45367" w14:textId="77777777" w:rsidR="009A3EE1" w:rsidRDefault="009A3EE1" w:rsidP="009A3EE1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430888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F2BB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1C4F2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14E8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7665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8DDF2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28B713A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12795C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54CD915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14:paraId="6D4E04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14:paraId="65186E5F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54F16D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62C184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4AB9A6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64E659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89B157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50941D8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5D3D7199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14:paraId="193BE5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14:paraId="29D4E7F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14:paraId="67D2B92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A16EF2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CE0A18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0A1780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D86A98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22FCC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34862D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6B04B84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2F1F7F4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6177E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444238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3B84470B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5CA64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B723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2A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25F49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24310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7F797E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2FBE35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444C8BF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A17D9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5B9F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060AE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F0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98F5C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19169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14:paraId="3484E6FD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99E57F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7AA199A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91D18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0D5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F20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E54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2F50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3C32C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14:paraId="0174AF7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47C6AC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14:paraId="641857FC" w14:textId="77777777" w:rsidR="009A3EE1" w:rsidRDefault="009A3EE1" w:rsidP="009A3EE1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14:paraId="14F45D4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14:paraId="7DAA40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666B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42D1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66F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F5DC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1996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A0881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14:paraId="5D90AA1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11DB5F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14:paraId="27DB206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7650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FD223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66E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9ADC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0FD8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434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7EB157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14:paraId="7A663AE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EEFC4F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14:paraId="0F64A93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BCD9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02553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8BBDD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FF27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A46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8982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80D8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07D80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14:paraId="0EF83B3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403CA4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0074BD59" w14:textId="77777777" w:rsidR="009A3EE1" w:rsidRDefault="009A3EE1" w:rsidP="009A3EE1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1990BCD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14:paraId="60A9AF8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14:paraId="68C03D4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14:paraId="31FAA900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8323C4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A3FD42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DBB8E66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F52C6E7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5A582AF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993233B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CBB55F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9DEB6A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10122C84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232388A" w14:textId="236FF165" w:rsidR="009A3EE1" w:rsidRDefault="009A3EE1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89E890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14:paraId="24FAB71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414FC5E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C670342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14:paraId="06F4CF8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184155" wp14:editId="5D8F1E1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10C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49593B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9516D7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14:paraId="13E028D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14:paraId="198CBBE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11F6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1ADAC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46BE0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F5214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0AA20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F7668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724028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82FB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14:paraId="2257EDD9" w14:textId="77777777" w:rsidTr="008734FF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F41F0D" w14:textId="77777777" w:rsidR="009A3EE1" w:rsidRDefault="009A3EE1" w:rsidP="008734FF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14:paraId="224C532F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651FF22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15990E2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C15F3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6E81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67C7C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68ECD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521CF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B2E00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4EC4E82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30A5264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14:paraId="6E07B1B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14:paraId="383905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14:paraId="7E85B7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14:paraId="6AF08DA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6F53E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53AB20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0D3ABB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019312E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248917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14:paraId="350063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E329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BF59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CBBE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21D37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1BAD6A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7C964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53D75F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419376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166E95E7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2B7976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C7571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6190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DBEB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D352B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18152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1F09C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6C265E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5ACC355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727566B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B2B44D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5FC397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4F91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4410F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54B9D02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0D348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748934B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EB95296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36A21E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046CB4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614AD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809AD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C1965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B1EF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4C8E3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0DF98B8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96AC44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FF9033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1EFDB8B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06A312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F6709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49AAC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29FD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DF694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38D656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1D2B538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7EF25E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3024F5D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14F8E0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2AC85CD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EB0F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F806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1EC96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221B6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282698E" w14:textId="77777777" w:rsidR="009A3EE1" w:rsidRPr="000B3E9D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88C83FD" w14:textId="77777777"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59EAFC7" w14:textId="77777777" w:rsidR="00C245D9" w:rsidRPr="00F84C21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</w:p>
    <w:p w14:paraId="3E1045F4" w14:textId="77777777" w:rsidR="00C245D9" w:rsidRPr="00F84C21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5586B1C" w14:textId="77777777" w:rsidR="00DF78D0" w:rsidRPr="00F84C21" w:rsidRDefault="00DF78D0" w:rsidP="00DF78D0">
      <w:pPr>
        <w:pStyle w:val="NoSpacing"/>
        <w:rPr>
          <w:rFonts w:ascii="Arial" w:hAnsi="Arial" w:cs="Arial"/>
          <w:color w:val="000000" w:themeColor="text1"/>
          <w:sz w:val="24"/>
        </w:rPr>
      </w:pPr>
    </w:p>
    <w:p w14:paraId="3C120277" w14:textId="77777777" w:rsidR="00DF78D0" w:rsidRPr="00C245D9" w:rsidRDefault="00DF78D0" w:rsidP="00DF78D0">
      <w:pPr>
        <w:pStyle w:val="NoSpacing"/>
        <w:rPr>
          <w:rFonts w:ascii="Arial" w:hAnsi="Arial" w:cs="Arial"/>
          <w:color w:val="000000" w:themeColor="text1"/>
          <w:sz w:val="24"/>
        </w:rPr>
      </w:pPr>
    </w:p>
    <w:p w14:paraId="19F55B49" w14:textId="77777777" w:rsidR="00DF78D0" w:rsidRPr="00C245D9" w:rsidRDefault="00DF78D0" w:rsidP="00DF78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22977767" w14:textId="77777777" w:rsidR="00DF78D0" w:rsidRPr="00C245D9" w:rsidRDefault="00DF78D0" w:rsidP="0081040C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06EFD7" w14:textId="77777777" w:rsidR="006D0D5B" w:rsidRPr="00C245D9" w:rsidRDefault="006D0D5B" w:rsidP="006D0D5B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F57167D" w14:textId="77777777" w:rsidR="006D0D5B" w:rsidRPr="00C245D9" w:rsidRDefault="006D0D5B" w:rsidP="00F930F8">
      <w:pPr>
        <w:pStyle w:val="NoSpacing"/>
        <w:rPr>
          <w:rFonts w:ascii="Arial" w:hAnsi="Arial" w:cs="Arial"/>
          <w:color w:val="000000" w:themeColor="text1"/>
          <w:sz w:val="28"/>
          <w:szCs w:val="28"/>
        </w:rPr>
      </w:pPr>
    </w:p>
    <w:p w14:paraId="7A910AC4" w14:textId="77777777" w:rsidR="006D0D5B" w:rsidRPr="00C245D9" w:rsidRDefault="006D0D5B" w:rsidP="00F930F8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14:paraId="39C428BE" w14:textId="77777777" w:rsidR="006D0D5B" w:rsidRPr="00C245D9" w:rsidRDefault="006D0D5B" w:rsidP="00F930F8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ectPr w:rsidR="006D0D5B" w:rsidRPr="00C245D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935BF5" w14:textId="5E579A66" w:rsidR="000B3E9D" w:rsidRPr="000B3E9D" w:rsidRDefault="000B3E9D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2C3B9B6C" w14:textId="77777777"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14:paraId="05C65AC6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25951DEC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14:paraId="64A99EDB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14:paraId="5A401345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14:paraId="6730247E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14:paraId="3CF4DB3A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14:paraId="188B17AA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2B179533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14:paraId="42C38118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14:paraId="613C5F11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14:paraId="6417F7D9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14:paraId="068C3686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14:paraId="4C145B5E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4401F0D3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14:paraId="1980BA07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14:paraId="7A6D5D2E" w14:textId="75BD0D32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case sensitive</w:t>
      </w:r>
    </w:p>
    <w:p w14:paraId="509CA838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24EE4596" w14:textId="77777777"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14:paraId="63F04BC7" w14:textId="77777777"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14:paraId="14980BA7" w14:textId="77777777"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2803D0E6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14:paraId="3571C91E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81F6E" w14:textId="77777777" w:rsidR="00866C7F" w:rsidRDefault="00866C7F" w:rsidP="00E716F7">
      <w:pPr>
        <w:spacing w:after="0" w:line="240" w:lineRule="auto"/>
      </w:pPr>
      <w:r>
        <w:separator/>
      </w:r>
    </w:p>
  </w:endnote>
  <w:endnote w:type="continuationSeparator" w:id="0">
    <w:p w14:paraId="7A7E3B4E" w14:textId="77777777" w:rsidR="00866C7F" w:rsidRDefault="00866C7F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54C1B" w14:textId="77777777" w:rsidR="00C06C9C" w:rsidRDefault="00C0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50F2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14:paraId="02A54EB3" w14:textId="77777777" w:rsidR="00C06C9C" w:rsidRDefault="00C06C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4F48B" w14:textId="77777777" w:rsidR="00866C7F" w:rsidRDefault="00866C7F" w:rsidP="00E716F7">
      <w:pPr>
        <w:spacing w:after="0" w:line="240" w:lineRule="auto"/>
      </w:pPr>
      <w:r>
        <w:separator/>
      </w:r>
    </w:p>
  </w:footnote>
  <w:footnote w:type="continuationSeparator" w:id="0">
    <w:p w14:paraId="080B9591" w14:textId="77777777" w:rsidR="00866C7F" w:rsidRDefault="00866C7F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7866"/>
    <w:rsid w:val="00227207"/>
    <w:rsid w:val="00232209"/>
    <w:rsid w:val="00247253"/>
    <w:rsid w:val="00265DA1"/>
    <w:rsid w:val="00267281"/>
    <w:rsid w:val="002825AE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B5430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1346B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F32"/>
    <w:rsid w:val="0072007C"/>
    <w:rsid w:val="00725790"/>
    <w:rsid w:val="007316F6"/>
    <w:rsid w:val="00732B1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66C7F"/>
    <w:rsid w:val="008734FF"/>
    <w:rsid w:val="008918CC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0A18"/>
    <w:rsid w:val="00A34EB2"/>
    <w:rsid w:val="00A350F2"/>
    <w:rsid w:val="00A3595D"/>
    <w:rsid w:val="00A45711"/>
    <w:rsid w:val="00A600D5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06C9C"/>
    <w:rsid w:val="00C17028"/>
    <w:rsid w:val="00C17F39"/>
    <w:rsid w:val="00C245D9"/>
    <w:rsid w:val="00C47513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5206"/>
    <w:rsid w:val="00DE21E5"/>
    <w:rsid w:val="00DF78D0"/>
    <w:rsid w:val="00E0475A"/>
    <w:rsid w:val="00E1722D"/>
    <w:rsid w:val="00E212E0"/>
    <w:rsid w:val="00E267A4"/>
    <w:rsid w:val="00E345B1"/>
    <w:rsid w:val="00E416BB"/>
    <w:rsid w:val="00E63AA0"/>
    <w:rsid w:val="00E64BC9"/>
    <w:rsid w:val="00E708CD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FC99"/>
  <w15:docId w15:val="{8434785A-99F9-4556-B735-6F409536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33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30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30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30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30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30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30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30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30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3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5.jpeg"/><Relationship Id="rId11" Type="http://schemas.openxmlformats.org/officeDocument/2006/relationships/image" Target="media/image1.jpeg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53" Type="http://schemas.openxmlformats.org/officeDocument/2006/relationships/image" Target="media/image42.wmf"/><Relationship Id="rId58" Type="http://schemas.openxmlformats.org/officeDocument/2006/relationships/image" Target="media/image47.wmf"/><Relationship Id="rId74" Type="http://schemas.openxmlformats.org/officeDocument/2006/relationships/image" Target="media/image63.wmf"/><Relationship Id="rId79" Type="http://schemas.openxmlformats.org/officeDocument/2006/relationships/image" Target="media/image68.jpe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90" Type="http://schemas.openxmlformats.org/officeDocument/2006/relationships/image" Target="media/image79.wmf"/><Relationship Id="rId95" Type="http://schemas.openxmlformats.org/officeDocument/2006/relationships/image" Target="media/image84.wmf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64" Type="http://schemas.openxmlformats.org/officeDocument/2006/relationships/image" Target="media/image53.wmf"/><Relationship Id="rId69" Type="http://schemas.openxmlformats.org/officeDocument/2006/relationships/image" Target="media/image58.wmf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59" Type="http://schemas.openxmlformats.org/officeDocument/2006/relationships/image" Target="media/image48.wmf"/><Relationship Id="rId67" Type="http://schemas.openxmlformats.org/officeDocument/2006/relationships/image" Target="media/image56.wmf"/><Relationship Id="rId103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wmf"/><Relationship Id="rId54" Type="http://schemas.openxmlformats.org/officeDocument/2006/relationships/image" Target="media/image43.wmf"/><Relationship Id="rId62" Type="http://schemas.openxmlformats.org/officeDocument/2006/relationships/image" Target="media/image51.wmf"/><Relationship Id="rId70" Type="http://schemas.openxmlformats.org/officeDocument/2006/relationships/image" Target="media/image59.wmf"/><Relationship Id="rId75" Type="http://schemas.openxmlformats.org/officeDocument/2006/relationships/image" Target="media/image64.wmf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wmf"/><Relationship Id="rId96" Type="http://schemas.openxmlformats.org/officeDocument/2006/relationships/image" Target="media/image8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image" Target="media/image38.wmf"/><Relationship Id="rId57" Type="http://schemas.openxmlformats.org/officeDocument/2006/relationships/image" Target="media/image46.wmf"/><Relationship Id="rId10" Type="http://schemas.openxmlformats.org/officeDocument/2006/relationships/endnotes" Target="endnotes.xml"/><Relationship Id="rId31" Type="http://schemas.openxmlformats.org/officeDocument/2006/relationships/image" Target="media/image20.wmf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73" Type="http://schemas.openxmlformats.org/officeDocument/2006/relationships/image" Target="media/image62.wmf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wmf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9" Type="http://schemas.openxmlformats.org/officeDocument/2006/relationships/image" Target="media/image28.wmf"/><Relationship Id="rId34" Type="http://schemas.openxmlformats.org/officeDocument/2006/relationships/image" Target="media/image23.wmf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wmf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0.wmf"/><Relationship Id="rId92" Type="http://schemas.openxmlformats.org/officeDocument/2006/relationships/image" Target="media/image81.wmf"/><Relationship Id="rId2" Type="http://schemas.openxmlformats.org/officeDocument/2006/relationships/customXml" Target="../customXml/item2.xml"/><Relationship Id="rId29" Type="http://schemas.openxmlformats.org/officeDocument/2006/relationships/image" Target="media/image18.wmf"/><Relationship Id="rId24" Type="http://schemas.openxmlformats.org/officeDocument/2006/relationships/image" Target="media/image13.png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66" Type="http://schemas.openxmlformats.org/officeDocument/2006/relationships/image" Target="media/image55.wmf"/><Relationship Id="rId87" Type="http://schemas.openxmlformats.org/officeDocument/2006/relationships/image" Target="media/image76.jpeg"/><Relationship Id="rId61" Type="http://schemas.openxmlformats.org/officeDocument/2006/relationships/image" Target="media/image50.wmf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56" Type="http://schemas.openxmlformats.org/officeDocument/2006/relationships/image" Target="media/image45.wmf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8" Type="http://schemas.openxmlformats.org/officeDocument/2006/relationships/webSettings" Target="webSettings.xml"/><Relationship Id="rId51" Type="http://schemas.openxmlformats.org/officeDocument/2006/relationships/image" Target="media/image40.wmf"/><Relationship Id="rId72" Type="http://schemas.openxmlformats.org/officeDocument/2006/relationships/image" Target="media/image61.wmf"/><Relationship Id="rId93" Type="http://schemas.openxmlformats.org/officeDocument/2006/relationships/image" Target="media/image82.wmf"/><Relationship Id="rId98" Type="http://schemas.openxmlformats.org/officeDocument/2006/relationships/image" Target="media/image87.wm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F0089C-507E-4DFE-B14E-0387C3658E5D}">
  <ds:schemaRefs>
    <ds:schemaRef ds:uri="http://schemas.microsoft.com/office/2006/documentManagement/types"/>
    <ds:schemaRef ds:uri="http://schemas.microsoft.com/office/2006/metadata/properties"/>
    <ds:schemaRef ds:uri="f864f35b-862f-415f-8c45-f63899e63674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557e22d3-7b3f-4e7c-8253-1b6f825f5a4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D626713-A410-4DA2-9397-F798BE1E2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E319EA68</Template>
  <TotalTime>1</TotalTime>
  <Pages>78</Pages>
  <Words>6970</Words>
  <Characters>39730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46607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Glover (The West Grantham Academy St Hugh's)</cp:lastModifiedBy>
  <cp:revision>2</cp:revision>
  <cp:lastPrinted>2016-11-08T08:54:00Z</cp:lastPrinted>
  <dcterms:created xsi:type="dcterms:W3CDTF">2017-01-05T20:37:00Z</dcterms:created>
  <dcterms:modified xsi:type="dcterms:W3CDTF">2017-01-05T20:37:00Z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