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3C4B4" w14:textId="77777777"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GCSE EDEXCEL MATHS</w:t>
      </w:r>
    </w:p>
    <w:p w14:paraId="215E183E" w14:textId="77777777"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14:paraId="31D4B6E6" w14:textId="7EB42415" w:rsidR="00F930F8" w:rsidRPr="00F930F8" w:rsidRDefault="00F930F8" w:rsidP="00F930F8">
      <w:pPr>
        <w:pStyle w:val="NoSpacing"/>
        <w:jc w:val="center"/>
        <w:rPr>
          <w:rFonts w:ascii="Arial" w:hAnsi="Arial" w:cs="Arial"/>
          <w:sz w:val="96"/>
        </w:rPr>
      </w:pPr>
      <w:r w:rsidRPr="00F930F8">
        <w:rPr>
          <w:rFonts w:ascii="Arial" w:hAnsi="Arial" w:cs="Arial"/>
          <w:sz w:val="96"/>
        </w:rPr>
        <w:t xml:space="preserve">Aiming for Grade </w:t>
      </w:r>
      <w:r w:rsidR="00EE2DE5">
        <w:rPr>
          <w:rFonts w:ascii="Arial" w:hAnsi="Arial" w:cs="Arial"/>
          <w:sz w:val="96"/>
        </w:rPr>
        <w:t>9</w:t>
      </w:r>
    </w:p>
    <w:p w14:paraId="48796E1F" w14:textId="77777777"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14:paraId="7582698F" w14:textId="77777777"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REVISION BOOKLET</w:t>
      </w:r>
    </w:p>
    <w:p w14:paraId="27188C09" w14:textId="77777777"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14:paraId="73C0FD1F" w14:textId="77777777" w:rsidR="00F930F8" w:rsidRPr="00F930F8" w:rsidRDefault="00F930F8" w:rsidP="00F930F8">
      <w:pPr>
        <w:pStyle w:val="NoSpacing"/>
        <w:jc w:val="center"/>
        <w:rPr>
          <w:rFonts w:ascii="Arial" w:hAnsi="Arial" w:cs="Arial"/>
          <w:sz w:val="72"/>
        </w:rPr>
      </w:pPr>
      <w:r w:rsidRPr="00F930F8">
        <w:rPr>
          <w:rFonts w:ascii="Arial" w:hAnsi="Arial" w:cs="Arial"/>
          <w:sz w:val="72"/>
        </w:rPr>
        <w:t>REMEMBER:</w:t>
      </w:r>
    </w:p>
    <w:p w14:paraId="4DBB95E2" w14:textId="77777777"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Maths Club on Thursdays</w:t>
      </w:r>
    </w:p>
    <w:p w14:paraId="3071D040" w14:textId="77777777"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14:paraId="194EF63A" w14:textId="77777777" w:rsidR="00F930F8" w:rsidRPr="00F930F8" w:rsidRDefault="00B3243C" w:rsidP="00F930F8">
      <w:pPr>
        <w:pStyle w:val="NoSpacing"/>
        <w:jc w:val="center"/>
        <w:rPr>
          <w:rFonts w:ascii="Arial" w:hAnsi="Arial" w:cs="Arial"/>
          <w:sz w:val="72"/>
        </w:rPr>
      </w:pPr>
      <w:r>
        <w:rPr>
          <w:rFonts w:ascii="Arial" w:hAnsi="Arial" w:cs="Arial"/>
          <w:sz w:val="72"/>
        </w:rPr>
        <w:t xml:space="preserve">2017 </w:t>
      </w:r>
      <w:r w:rsidR="00F930F8" w:rsidRPr="00F930F8">
        <w:rPr>
          <w:rFonts w:ascii="Arial" w:hAnsi="Arial" w:cs="Arial"/>
          <w:sz w:val="72"/>
        </w:rPr>
        <w:t>Exam Dates:</w:t>
      </w:r>
    </w:p>
    <w:p w14:paraId="0548D3C9" w14:textId="77777777"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Thursday 25th May at 9am</w:t>
      </w:r>
    </w:p>
    <w:p w14:paraId="55F168C9" w14:textId="77777777"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Thursday 8th June at 9am</w:t>
      </w:r>
    </w:p>
    <w:p w14:paraId="294DCBA6" w14:textId="77777777"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Tuesday 13th June at 9am</w:t>
      </w:r>
    </w:p>
    <w:p w14:paraId="288A76F9" w14:textId="77777777"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14:paraId="6302F5DD" w14:textId="77777777" w:rsidR="00F930F8" w:rsidRDefault="00F930F8" w:rsidP="00F930F8">
      <w:pPr>
        <w:pStyle w:val="NoSpacing"/>
        <w:jc w:val="center"/>
        <w:rPr>
          <w:rFonts w:ascii="Arial" w:hAnsi="Arial" w:cs="Arial"/>
          <w:noProof/>
        </w:rPr>
      </w:pPr>
      <w:r w:rsidRPr="00F930F8">
        <w:rPr>
          <w:rFonts w:ascii="Arial" w:hAnsi="Arial" w:cs="Arial"/>
          <w:noProof/>
          <w:lang w:eastAsia="en-GB"/>
        </w:rPr>
        <w:drawing>
          <wp:inline distT="0" distB="0" distL="0" distR="0" wp14:anchorId="693D5B43" wp14:editId="71E31199">
            <wp:extent cx="5500032" cy="36576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xi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441" cy="368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EFD19" w14:textId="77777777" w:rsidR="00F930F8" w:rsidRPr="00F930F8" w:rsidRDefault="00F930F8" w:rsidP="00F930F8">
      <w:pPr>
        <w:pStyle w:val="NoSpacing"/>
        <w:jc w:val="center"/>
        <w:rPr>
          <w:rFonts w:ascii="Arial" w:hAnsi="Arial" w:cs="Arial"/>
          <w:noProof/>
        </w:rPr>
      </w:pPr>
    </w:p>
    <w:p w14:paraId="05606B72" w14:textId="77777777" w:rsidR="00F930F8" w:rsidRPr="00F930F8" w:rsidRDefault="00F930F8" w:rsidP="00F930F8">
      <w:pPr>
        <w:pStyle w:val="NoSpacing"/>
        <w:jc w:val="center"/>
        <w:rPr>
          <w:rFonts w:ascii="Arial" w:hAnsi="Arial" w:cs="Arial"/>
          <w:sz w:val="44"/>
        </w:rPr>
      </w:pPr>
      <w:r w:rsidRPr="00F930F8">
        <w:rPr>
          <w:rFonts w:ascii="Arial" w:hAnsi="Arial" w:cs="Arial"/>
          <w:sz w:val="44"/>
        </w:rPr>
        <w:t>Name: ______________________________</w:t>
      </w:r>
    </w:p>
    <w:p w14:paraId="5F06B334" w14:textId="77777777" w:rsidR="004B246E" w:rsidRDefault="004B246E" w:rsidP="00F930F8">
      <w:pPr>
        <w:pStyle w:val="NoSpacing"/>
        <w:rPr>
          <w:rFonts w:ascii="Arial" w:hAnsi="Arial" w:cs="Arial"/>
          <w:sz w:val="40"/>
          <w:szCs w:val="40"/>
        </w:rPr>
        <w:sectPr w:rsidR="004B246E" w:rsidSect="00F930F8">
          <w:footerReference w:type="default" r:id="rId1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F15B3F9" w14:textId="77777777" w:rsidR="004B246E" w:rsidRDefault="00F930F8" w:rsidP="00C94F82">
      <w:pPr>
        <w:pStyle w:val="NoSpacing"/>
        <w:rPr>
          <w:rFonts w:ascii="Arial" w:hAnsi="Arial" w:cs="Arial"/>
          <w:b/>
          <w:sz w:val="36"/>
          <w:szCs w:val="40"/>
          <w:u w:val="single"/>
        </w:rPr>
      </w:pPr>
      <w:r w:rsidRPr="00A02705">
        <w:rPr>
          <w:rFonts w:ascii="Arial" w:hAnsi="Arial" w:cs="Arial"/>
          <w:b/>
          <w:sz w:val="36"/>
          <w:szCs w:val="40"/>
          <w:u w:val="single"/>
        </w:rPr>
        <w:lastRenderedPageBreak/>
        <w:t>Contents</w:t>
      </w:r>
    </w:p>
    <w:p w14:paraId="1EA62862" w14:textId="77777777" w:rsidR="00A02705" w:rsidRPr="00A02705" w:rsidRDefault="00A02705" w:rsidP="00C94F82">
      <w:pPr>
        <w:pStyle w:val="NoSpacing"/>
        <w:rPr>
          <w:rFonts w:ascii="Arial" w:hAnsi="Arial" w:cs="Arial"/>
          <w:b/>
          <w:sz w:val="28"/>
          <w:szCs w:val="40"/>
        </w:rPr>
      </w:pP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  <w:t>Page:</w:t>
      </w:r>
    </w:p>
    <w:p w14:paraId="6767F1AB" w14:textId="77777777" w:rsidR="00A02705" w:rsidRPr="00A02705" w:rsidRDefault="00A02705" w:rsidP="00C94F82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Number:</w:t>
      </w:r>
    </w:p>
    <w:p w14:paraId="19AF248F" w14:textId="77777777" w:rsidR="00755B68" w:rsidRDefault="0011200C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>Surds</w:t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  <w:t>3</w:t>
      </w:r>
    </w:p>
    <w:p w14:paraId="6F1A49F4" w14:textId="2137310F" w:rsidR="00265DA1" w:rsidRDefault="00265DA1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81040C">
        <w:rPr>
          <w:rFonts w:ascii="Arial" w:hAnsi="Arial" w:cs="Arial"/>
          <w:sz w:val="28"/>
          <w:szCs w:val="40"/>
        </w:rPr>
        <w:t>Algebraic proofs</w:t>
      </w:r>
      <w:r w:rsidR="0081040C"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>7</w:t>
      </w:r>
    </w:p>
    <w:p w14:paraId="5E9404D5" w14:textId="77777777"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</w:p>
    <w:p w14:paraId="6F8A4E7F" w14:textId="77777777"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Algebra:</w:t>
      </w:r>
    </w:p>
    <w:p w14:paraId="147F4AF2" w14:textId="19B5D479" w:rsidR="00265DA1" w:rsidRDefault="0011200C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>Transformations of graphs</w:t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81040C">
        <w:rPr>
          <w:rFonts w:ascii="Arial" w:hAnsi="Arial" w:cs="Arial"/>
          <w:sz w:val="28"/>
          <w:szCs w:val="40"/>
        </w:rPr>
        <w:t>13</w:t>
      </w:r>
    </w:p>
    <w:p w14:paraId="63E2D2EC" w14:textId="236A10F3" w:rsidR="00DF78D0" w:rsidRDefault="00265DA1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DF78D0">
        <w:rPr>
          <w:rFonts w:ascii="Arial" w:hAnsi="Arial" w:cs="Arial"/>
          <w:sz w:val="28"/>
          <w:szCs w:val="40"/>
        </w:rPr>
        <w:t>Equations of circles</w:t>
      </w:r>
      <w:r w:rsidR="00DF78D0">
        <w:rPr>
          <w:rFonts w:ascii="Arial" w:hAnsi="Arial" w:cs="Arial"/>
          <w:sz w:val="28"/>
          <w:szCs w:val="40"/>
        </w:rPr>
        <w:tab/>
      </w:r>
      <w:r w:rsidR="00DF78D0">
        <w:rPr>
          <w:rFonts w:ascii="Arial" w:hAnsi="Arial" w:cs="Arial"/>
          <w:sz w:val="28"/>
          <w:szCs w:val="40"/>
        </w:rPr>
        <w:tab/>
      </w:r>
      <w:r w:rsidR="00DF78D0">
        <w:rPr>
          <w:rFonts w:ascii="Arial" w:hAnsi="Arial" w:cs="Arial"/>
          <w:sz w:val="28"/>
          <w:szCs w:val="40"/>
        </w:rPr>
        <w:tab/>
      </w:r>
      <w:r w:rsidR="00DF78D0">
        <w:rPr>
          <w:rFonts w:ascii="Arial" w:hAnsi="Arial" w:cs="Arial"/>
          <w:sz w:val="28"/>
          <w:szCs w:val="40"/>
        </w:rPr>
        <w:tab/>
      </w:r>
      <w:r w:rsidR="00DF78D0">
        <w:rPr>
          <w:rFonts w:ascii="Arial" w:hAnsi="Arial" w:cs="Arial"/>
          <w:sz w:val="28"/>
          <w:szCs w:val="40"/>
        </w:rPr>
        <w:tab/>
      </w:r>
      <w:r w:rsidR="00DF78D0">
        <w:rPr>
          <w:rFonts w:ascii="Arial" w:hAnsi="Arial" w:cs="Arial"/>
          <w:sz w:val="28"/>
          <w:szCs w:val="40"/>
        </w:rPr>
        <w:tab/>
      </w:r>
      <w:r w:rsidR="00DF78D0">
        <w:rPr>
          <w:rFonts w:ascii="Arial" w:hAnsi="Arial" w:cs="Arial"/>
          <w:sz w:val="28"/>
          <w:szCs w:val="40"/>
        </w:rPr>
        <w:tab/>
        <w:t>17</w:t>
      </w:r>
    </w:p>
    <w:p w14:paraId="726AD305" w14:textId="7087D918" w:rsidR="00265DA1" w:rsidRDefault="00DF78D0" w:rsidP="00DF78D0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Quadratic and other sequences</w:t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>19</w:t>
      </w:r>
    </w:p>
    <w:p w14:paraId="072E4DFF" w14:textId="6C3D3D34" w:rsidR="00265DA1" w:rsidRDefault="00265DA1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C245D9">
        <w:rPr>
          <w:rFonts w:ascii="Arial" w:hAnsi="Arial" w:cs="Arial"/>
          <w:sz w:val="28"/>
          <w:szCs w:val="40"/>
        </w:rPr>
        <w:t>Completing the square</w:t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C245D9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  <w:t>2</w:t>
      </w:r>
      <w:r w:rsidR="00C245D9">
        <w:rPr>
          <w:rFonts w:ascii="Arial" w:hAnsi="Arial" w:cs="Arial"/>
          <w:sz w:val="28"/>
          <w:szCs w:val="40"/>
        </w:rPr>
        <w:t>2</w:t>
      </w:r>
    </w:p>
    <w:p w14:paraId="0461ECE7" w14:textId="2BACAB9C" w:rsidR="00C245D9" w:rsidRDefault="00265DA1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FE15FE">
        <w:rPr>
          <w:rFonts w:ascii="Arial" w:hAnsi="Arial" w:cs="Arial"/>
          <w:sz w:val="28"/>
          <w:szCs w:val="40"/>
        </w:rPr>
        <w:t>Inverse and composite functions</w:t>
      </w:r>
      <w:r w:rsidR="00FE15FE">
        <w:rPr>
          <w:rFonts w:ascii="Arial" w:hAnsi="Arial" w:cs="Arial"/>
          <w:sz w:val="28"/>
          <w:szCs w:val="40"/>
        </w:rPr>
        <w:tab/>
      </w:r>
      <w:r w:rsidR="00FE15FE">
        <w:rPr>
          <w:rFonts w:ascii="Arial" w:hAnsi="Arial" w:cs="Arial"/>
          <w:sz w:val="28"/>
          <w:szCs w:val="40"/>
        </w:rPr>
        <w:tab/>
      </w:r>
      <w:r w:rsidR="00FE15FE">
        <w:rPr>
          <w:rFonts w:ascii="Arial" w:hAnsi="Arial" w:cs="Arial"/>
          <w:sz w:val="28"/>
          <w:szCs w:val="40"/>
        </w:rPr>
        <w:tab/>
      </w:r>
      <w:r w:rsidR="00FE15FE">
        <w:rPr>
          <w:rFonts w:ascii="Arial" w:hAnsi="Arial" w:cs="Arial"/>
          <w:sz w:val="28"/>
          <w:szCs w:val="40"/>
        </w:rPr>
        <w:tab/>
      </w:r>
      <w:r w:rsidR="00FE15FE">
        <w:rPr>
          <w:rFonts w:ascii="Arial" w:hAnsi="Arial" w:cs="Arial"/>
          <w:sz w:val="28"/>
          <w:szCs w:val="40"/>
        </w:rPr>
        <w:tab/>
        <w:t>25</w:t>
      </w:r>
    </w:p>
    <w:p w14:paraId="4E9A829A" w14:textId="6B2ED513" w:rsidR="00A23300" w:rsidRDefault="00364DC3" w:rsidP="00C245D9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Expanding more than two binomials</w:t>
      </w:r>
      <w:r w:rsidR="00A23300">
        <w:rPr>
          <w:rFonts w:ascii="Arial" w:hAnsi="Arial" w:cs="Arial"/>
          <w:sz w:val="28"/>
          <w:szCs w:val="40"/>
        </w:rPr>
        <w:tab/>
      </w:r>
      <w:r w:rsidR="00A23300">
        <w:rPr>
          <w:rFonts w:ascii="Arial" w:hAnsi="Arial" w:cs="Arial"/>
          <w:sz w:val="28"/>
          <w:szCs w:val="40"/>
        </w:rPr>
        <w:tab/>
      </w:r>
      <w:r w:rsidR="00A23300">
        <w:rPr>
          <w:rFonts w:ascii="Arial" w:hAnsi="Arial" w:cs="Arial"/>
          <w:sz w:val="28"/>
          <w:szCs w:val="40"/>
        </w:rPr>
        <w:tab/>
      </w:r>
      <w:r w:rsidR="00A23300">
        <w:rPr>
          <w:rFonts w:ascii="Arial" w:hAnsi="Arial" w:cs="Arial"/>
          <w:sz w:val="28"/>
          <w:szCs w:val="40"/>
        </w:rPr>
        <w:tab/>
        <w:t>28</w:t>
      </w:r>
    </w:p>
    <w:p w14:paraId="62E002AF" w14:textId="217CD3E7" w:rsidR="00341C53" w:rsidRDefault="002027B9" w:rsidP="00C245D9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Nonlinear simultaneous equations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  <w:t>30</w:t>
      </w:r>
    </w:p>
    <w:p w14:paraId="1672E7C3" w14:textId="778F2563" w:rsidR="00265DA1" w:rsidRDefault="00265DA1" w:rsidP="00C245D9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Solving quadratic inequalities</w:t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972587">
        <w:rPr>
          <w:rFonts w:ascii="Arial" w:hAnsi="Arial" w:cs="Arial"/>
          <w:sz w:val="28"/>
          <w:szCs w:val="40"/>
        </w:rPr>
        <w:t>34</w:t>
      </w:r>
    </w:p>
    <w:p w14:paraId="5131D930" w14:textId="77777777"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14:paraId="0065ECDE" w14:textId="77777777"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Shape, Space and Measure:</w:t>
      </w:r>
    </w:p>
    <w:p w14:paraId="613CBFBD" w14:textId="3FB46244" w:rsidR="00755B68" w:rsidRDefault="0011200C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>Circle theorems</w:t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972587">
        <w:rPr>
          <w:rFonts w:ascii="Arial" w:hAnsi="Arial" w:cs="Arial"/>
          <w:sz w:val="28"/>
          <w:szCs w:val="40"/>
        </w:rPr>
        <w:t>36</w:t>
      </w:r>
    </w:p>
    <w:p w14:paraId="72948D40" w14:textId="46A55FD8" w:rsidR="00265DA1" w:rsidRDefault="00265DA1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Vectors</w:t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>40</w:t>
      </w:r>
    </w:p>
    <w:p w14:paraId="47FBC570" w14:textId="6E6E4B7D" w:rsidR="00265DA1" w:rsidRDefault="00265DA1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Sine and cosine rules</w:t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>48</w:t>
      </w:r>
    </w:p>
    <w:p w14:paraId="029850D7" w14:textId="1E1E32B7" w:rsidR="00364DC3" w:rsidRDefault="00364DC3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Area under graphs</w:t>
      </w:r>
      <w:r w:rsidR="00BF30CF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ab/>
        <w:t>52</w:t>
      </w:r>
    </w:p>
    <w:p w14:paraId="20D236D3" w14:textId="77777777"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14:paraId="3B8E0E06" w14:textId="77777777"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Data Handling:</w:t>
      </w:r>
    </w:p>
    <w:p w14:paraId="0FEC7E29" w14:textId="32C197D7" w:rsidR="00265DA1" w:rsidRDefault="00A02705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>Histograms</w:t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>57</w:t>
      </w:r>
    </w:p>
    <w:p w14:paraId="1CEEFB92" w14:textId="2CA3A1B6" w:rsidR="00A600D5" w:rsidRDefault="00A600D5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Moving averages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>65</w:t>
      </w:r>
    </w:p>
    <w:p w14:paraId="7EB0B525" w14:textId="77777777" w:rsidR="0011200C" w:rsidRDefault="0011200C" w:rsidP="0011200C">
      <w:pPr>
        <w:pStyle w:val="NoSpacing"/>
        <w:rPr>
          <w:rFonts w:ascii="Arial" w:hAnsi="Arial" w:cs="Arial"/>
          <w:sz w:val="28"/>
          <w:szCs w:val="40"/>
        </w:rPr>
      </w:pPr>
    </w:p>
    <w:p w14:paraId="5C224CDE" w14:textId="77777777"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Probability:</w:t>
      </w:r>
    </w:p>
    <w:p w14:paraId="2AEBC760" w14:textId="2EC83DD6"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>Set theory</w:t>
      </w:r>
      <w:r w:rsidR="00BF30CF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ab/>
        <w:t>68</w:t>
      </w:r>
    </w:p>
    <w:p w14:paraId="324C88D7" w14:textId="77777777"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</w:p>
    <w:p w14:paraId="3D2A6737" w14:textId="77777777"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Ratio and Proportion:</w:t>
      </w:r>
    </w:p>
    <w:p w14:paraId="1EC66AEB" w14:textId="2B8C6178" w:rsidR="0011200C" w:rsidRDefault="0011200C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755B68">
        <w:rPr>
          <w:rFonts w:ascii="Arial" w:hAnsi="Arial" w:cs="Arial"/>
          <w:sz w:val="28"/>
          <w:szCs w:val="40"/>
        </w:rPr>
        <w:t>Proportion</w:t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>71</w:t>
      </w:r>
    </w:p>
    <w:p w14:paraId="59365AA2" w14:textId="513AF390" w:rsidR="005441FB" w:rsidRPr="00A02705" w:rsidRDefault="005441FB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Percentages – reverse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BF30CF">
        <w:rPr>
          <w:rFonts w:ascii="Arial" w:hAnsi="Arial" w:cs="Arial"/>
          <w:sz w:val="28"/>
          <w:szCs w:val="40"/>
        </w:rPr>
        <w:t>75</w:t>
      </w:r>
    </w:p>
    <w:p w14:paraId="153FE906" w14:textId="4BF52CED" w:rsidR="00EE2DE5" w:rsidRDefault="00EE2DE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br w:type="page"/>
      </w:r>
    </w:p>
    <w:p w14:paraId="7C06FAF6" w14:textId="77777777" w:rsidR="00FA6992" w:rsidRPr="009F4C59" w:rsidRDefault="00FA6992" w:rsidP="00FA6992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9F4C59">
        <w:rPr>
          <w:rFonts w:ascii="Arial" w:hAnsi="Arial" w:cs="Arial"/>
          <w:b/>
          <w:bCs/>
          <w:sz w:val="28"/>
          <w:szCs w:val="28"/>
          <w:u w:val="single"/>
        </w:rPr>
        <w:lastRenderedPageBreak/>
        <w:t>Surds</w:t>
      </w:r>
    </w:p>
    <w:p w14:paraId="32D69785" w14:textId="77777777" w:rsidR="00FA6992" w:rsidRPr="003F77F6" w:rsidRDefault="00FA6992" w:rsidP="00FA6992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6D7F8F5F" w14:textId="77777777" w:rsidR="00FA6992" w:rsidRPr="003F77F6" w:rsidRDefault="00FA6992" w:rsidP="00FA6992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Things to remember:</w:t>
      </w:r>
    </w:p>
    <w:p w14:paraId="51AC2958" w14:textId="77777777" w:rsidR="00FA6992" w:rsidRPr="003F77F6" w:rsidRDefault="00FA6992" w:rsidP="00FA6992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3F77F6">
        <w:rPr>
          <w:rFonts w:ascii="Arial" w:hAnsi="Arial" w:cs="Arial"/>
          <w:bCs/>
          <w:sz w:val="24"/>
          <w:szCs w:val="28"/>
        </w:rPr>
        <w:t>√ means square root;</w:t>
      </w:r>
    </w:p>
    <w:p w14:paraId="54BAFC4B" w14:textId="77777777" w:rsidR="00FA6992" w:rsidRPr="003F77F6" w:rsidRDefault="00FA6992" w:rsidP="00FA6992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3F77F6">
        <w:rPr>
          <w:rFonts w:ascii="Arial" w:hAnsi="Arial" w:cs="Arial"/>
          <w:bCs/>
          <w:sz w:val="24"/>
          <w:szCs w:val="28"/>
        </w:rPr>
        <w:t>To simplify surds, find all its factors;</w:t>
      </w:r>
    </w:p>
    <w:p w14:paraId="246DB598" w14:textId="77777777" w:rsidR="00FA6992" w:rsidRPr="003F77F6" w:rsidRDefault="00FA6992" w:rsidP="00FA6992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3F77F6">
        <w:rPr>
          <w:rFonts w:ascii="Arial" w:hAnsi="Arial" w:cs="Arial"/>
          <w:bCs/>
          <w:sz w:val="24"/>
          <w:szCs w:val="28"/>
        </w:rPr>
        <w:t>To rationalise the denominator, find an equivalent fraction where the denominator is rational.</w:t>
      </w:r>
    </w:p>
    <w:p w14:paraId="1FDC54B9" w14:textId="77777777" w:rsidR="00FA6992" w:rsidRDefault="00FA6992" w:rsidP="00FA6992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62AB0224" w14:textId="77777777" w:rsidR="00FA6992" w:rsidRPr="003F77F6" w:rsidRDefault="00FA6992" w:rsidP="00FA6992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14:paraId="557DFD1D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1.</w:t>
      </w:r>
      <w:r w:rsidRPr="003F77F6">
        <w:rPr>
          <w:rFonts w:ascii="Arial" w:hAnsi="Arial" w:cs="Arial"/>
          <w:bCs/>
          <w:sz w:val="24"/>
          <w:szCs w:val="28"/>
        </w:rPr>
        <w:tab/>
        <w:t>Work out</w:t>
      </w:r>
    </w:p>
    <w:p w14:paraId="5D6419CD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</w:r>
      <m:oMath>
        <m:f>
          <m:fPr>
            <m:ctrlPr>
              <w:rPr>
                <w:rFonts w:ascii="Cambria Math" w:hAnsi="Cambria Math" w:cs="Arial"/>
                <w:bCs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 xml:space="preserve">(5 + 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3</m:t>
                </m:r>
              </m:e>
            </m:rad>
            <m:r>
              <w:rPr>
                <w:rFonts w:ascii="Cambria Math" w:hAnsi="Cambria Math" w:cs="Arial"/>
                <w:sz w:val="36"/>
                <w:szCs w:val="28"/>
              </w:rPr>
              <m:t xml:space="preserve">)(5- 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3</m:t>
                </m:r>
              </m:e>
            </m:rad>
            <m:r>
              <w:rPr>
                <w:rFonts w:ascii="Cambria Math" w:hAnsi="Cambria Math" w:cs="Arial"/>
                <w:sz w:val="36"/>
                <w:szCs w:val="28"/>
              </w:rPr>
              <m:t>)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22</m:t>
                </m:r>
              </m:e>
            </m:rad>
          </m:den>
        </m:f>
      </m:oMath>
    </w:p>
    <w:p w14:paraId="643EA643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ab/>
        <w:t>Give your answer in its simplest form.</w:t>
      </w:r>
    </w:p>
    <w:p w14:paraId="527D3B8B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9623038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6E09D53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2004FD8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103F161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F4FDCE5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5DA220B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C58EC91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A785815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5D7FC90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A00FF78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35592A8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4E81EBC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7EFD4C2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6C1F4BC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9D6BD77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E2F7105" w14:textId="77777777" w:rsidR="00FA6992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2D0FB126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14:paraId="4E0BBAAC" w14:textId="77777777" w:rsidR="00FA6992" w:rsidRDefault="00FA6992" w:rsidP="00FA69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33053758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2</w:t>
      </w:r>
      <w:r w:rsidRPr="003F77F6">
        <w:rPr>
          <w:rFonts w:ascii="Arial" w:hAnsi="Arial" w:cs="Arial"/>
          <w:b/>
          <w:bCs/>
          <w:sz w:val="24"/>
          <w:szCs w:val="28"/>
        </w:rPr>
        <w:t>.</w:t>
      </w:r>
      <w:r w:rsidRPr="003F77F6">
        <w:rPr>
          <w:rFonts w:ascii="Arial" w:hAnsi="Arial" w:cs="Arial"/>
          <w:bCs/>
          <w:sz w:val="24"/>
          <w:szCs w:val="28"/>
        </w:rPr>
        <w:tab/>
        <w:t>(a)</w:t>
      </w:r>
      <w:r w:rsidRPr="003F77F6">
        <w:rPr>
          <w:rFonts w:ascii="Arial" w:hAnsi="Arial" w:cs="Arial"/>
          <w:bCs/>
          <w:sz w:val="24"/>
          <w:szCs w:val="28"/>
        </w:rPr>
        <w:tab/>
        <w:t>Rationalise the denominator of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bCs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3</m:t>
                </m:r>
              </m:e>
            </m:rad>
          </m:den>
        </m:f>
      </m:oMath>
      <w:r w:rsidRPr="003F77F6">
        <w:rPr>
          <w:rFonts w:ascii="Arial" w:hAnsi="Arial" w:cs="Arial"/>
          <w:bCs/>
          <w:sz w:val="24"/>
          <w:szCs w:val="28"/>
        </w:rPr>
        <w:t xml:space="preserve"> </w:t>
      </w:r>
    </w:p>
    <w:p w14:paraId="6A290328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26B0DB7" w14:textId="77777777" w:rsidR="00FA6992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1FFA0CCF" w14:textId="77777777" w:rsidR="00FA6992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56CA272E" w14:textId="77777777" w:rsidR="00FA6992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244E0294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(1)</w:t>
      </w:r>
    </w:p>
    <w:p w14:paraId="5FC5ACB3" w14:textId="77777777" w:rsidR="00FA6992" w:rsidRPr="003F77F6" w:rsidRDefault="00FA6992" w:rsidP="00FA6992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>(b)</w:t>
      </w:r>
      <w:r w:rsidRPr="003F77F6">
        <w:rPr>
          <w:rFonts w:ascii="Arial" w:hAnsi="Arial" w:cs="Arial"/>
          <w:bCs/>
          <w:sz w:val="24"/>
          <w:szCs w:val="28"/>
        </w:rPr>
        <w:tab/>
        <w:t>Expand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 xml:space="preserve">(2+ 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8"/>
          </w:rPr>
          <m:t xml:space="preserve">)(1+ 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8"/>
          </w:rPr>
          <m:t>)</m:t>
        </m:r>
      </m:oMath>
      <w:r w:rsidRPr="003F77F6">
        <w:rPr>
          <w:rFonts w:ascii="Arial" w:hAnsi="Arial" w:cs="Arial"/>
          <w:bCs/>
          <w:sz w:val="24"/>
          <w:szCs w:val="28"/>
        </w:rPr>
        <w:t xml:space="preserve"> </w:t>
      </w:r>
    </w:p>
    <w:p w14:paraId="3D7F2D10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 w:rsidRPr="003F77F6">
        <w:rPr>
          <w:rFonts w:ascii="Arial" w:hAnsi="Arial" w:cs="Arial"/>
          <w:bCs/>
          <w:sz w:val="24"/>
          <w:szCs w:val="28"/>
        </w:rPr>
        <w:t>Give your answer in the form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>a+b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</m:oMath>
      <w:r w:rsidRPr="003F77F6">
        <w:rPr>
          <w:rFonts w:ascii="Arial" w:hAnsi="Arial" w:cs="Arial"/>
          <w:bCs/>
          <w:sz w:val="24"/>
          <w:szCs w:val="28"/>
        </w:rPr>
        <w:t xml:space="preserve"> where </w:t>
      </w:r>
      <w:r w:rsidRPr="003F77F6">
        <w:rPr>
          <w:rFonts w:ascii="Arial" w:hAnsi="Arial" w:cs="Arial"/>
          <w:bCs/>
          <w:i/>
          <w:iCs/>
          <w:sz w:val="24"/>
          <w:szCs w:val="28"/>
        </w:rPr>
        <w:t xml:space="preserve">a </w:t>
      </w:r>
      <w:r w:rsidRPr="003F77F6">
        <w:rPr>
          <w:rFonts w:ascii="Arial" w:hAnsi="Arial" w:cs="Arial"/>
          <w:bCs/>
          <w:sz w:val="24"/>
          <w:szCs w:val="28"/>
        </w:rPr>
        <w:t xml:space="preserve">and </w:t>
      </w:r>
      <w:r w:rsidRPr="003F77F6">
        <w:rPr>
          <w:rFonts w:ascii="Arial" w:hAnsi="Arial" w:cs="Arial"/>
          <w:bCs/>
          <w:i/>
          <w:iCs/>
          <w:sz w:val="24"/>
          <w:szCs w:val="28"/>
        </w:rPr>
        <w:t xml:space="preserve">b </w:t>
      </w:r>
      <w:r w:rsidRPr="003F77F6">
        <w:rPr>
          <w:rFonts w:ascii="Arial" w:hAnsi="Arial" w:cs="Arial"/>
          <w:bCs/>
          <w:sz w:val="24"/>
          <w:szCs w:val="28"/>
        </w:rPr>
        <w:t>are integers.</w:t>
      </w:r>
    </w:p>
    <w:p w14:paraId="52F09714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2E0B30E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142034B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C851A9A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95A754A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E526E94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B68DD50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0FF0CB8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397D3B2" w14:textId="77777777" w:rsidR="00FA6992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52A1403C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(2)</w:t>
      </w:r>
    </w:p>
    <w:p w14:paraId="0F2A1F35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(Total 3 marks)</w:t>
      </w:r>
    </w:p>
    <w:p w14:paraId="5DFBECD3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3</w:t>
      </w:r>
      <w:r w:rsidRPr="003F77F6">
        <w:rPr>
          <w:rFonts w:ascii="Arial" w:hAnsi="Arial" w:cs="Arial"/>
          <w:b/>
          <w:bCs/>
          <w:sz w:val="24"/>
          <w:szCs w:val="28"/>
        </w:rPr>
        <w:t>.</w:t>
      </w:r>
      <w:r w:rsidRPr="003F77F6">
        <w:rPr>
          <w:rFonts w:ascii="Arial" w:hAnsi="Arial" w:cs="Arial"/>
          <w:bCs/>
          <w:sz w:val="24"/>
          <w:szCs w:val="28"/>
        </w:rPr>
        <w:tab/>
        <w:t>(a)</w:t>
      </w:r>
      <w:r w:rsidRPr="003F77F6">
        <w:rPr>
          <w:rFonts w:ascii="Arial" w:hAnsi="Arial" w:cs="Arial"/>
          <w:bCs/>
          <w:sz w:val="24"/>
          <w:szCs w:val="28"/>
        </w:rPr>
        <w:tab/>
        <w:t>Rationalise</w:t>
      </w:r>
      <w:r>
        <w:rPr>
          <w:rFonts w:ascii="Arial" w:hAnsi="Arial" w:cs="Arial"/>
          <w:bCs/>
          <w:sz w:val="24"/>
          <w:szCs w:val="28"/>
        </w:rPr>
        <w:t xml:space="preserve"> the denominator of </w:t>
      </w:r>
      <m:oMath>
        <m:f>
          <m:fPr>
            <m:ctrlPr>
              <w:rPr>
                <w:rFonts w:ascii="Cambria Math" w:hAnsi="Cambria Math" w:cs="Arial"/>
                <w:bCs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7</m:t>
                </m:r>
              </m:e>
            </m:rad>
          </m:den>
        </m:f>
      </m:oMath>
    </w:p>
    <w:p w14:paraId="24B939D0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0EBAE43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C89280B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4D1F075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50296C4" w14:textId="77777777" w:rsidR="00FA6992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1F5EA403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(2)</w:t>
      </w:r>
    </w:p>
    <w:p w14:paraId="0CC6D385" w14:textId="77777777" w:rsidR="00FA6992" w:rsidRPr="003F77F6" w:rsidRDefault="00FA6992" w:rsidP="00FA6992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 xml:space="preserve"> (b)</w:t>
      </w:r>
      <w:r w:rsidRPr="003F77F6">
        <w:rPr>
          <w:rFonts w:ascii="Arial" w:hAnsi="Arial" w:cs="Arial"/>
          <w:bCs/>
          <w:sz w:val="24"/>
          <w:szCs w:val="28"/>
        </w:rPr>
        <w:tab/>
        <w:t>(i)</w:t>
      </w:r>
      <w:r w:rsidRPr="003F77F6">
        <w:rPr>
          <w:rFonts w:ascii="Arial" w:hAnsi="Arial" w:cs="Arial"/>
          <w:bCs/>
          <w:sz w:val="24"/>
          <w:szCs w:val="28"/>
        </w:rPr>
        <w:tab/>
        <w:t>Expand and simplify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8"/>
              </w:rPr>
              <m:t>(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24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4"/>
                    <w:szCs w:val="28"/>
                  </w:rPr>
                  <m:t>3</m:t>
                </m:r>
              </m:e>
            </m:rad>
            <m:r>
              <w:rPr>
                <w:rFonts w:ascii="Cambria Math" w:hAnsi="Cambria Math" w:cs="Arial"/>
                <w:sz w:val="24"/>
                <w:szCs w:val="28"/>
              </w:rPr>
              <m:t xml:space="preserve">+ 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24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4"/>
                    <w:szCs w:val="28"/>
                  </w:rPr>
                  <m:t>15</m:t>
                </m:r>
              </m:e>
            </m:rad>
            <m:r>
              <w:rPr>
                <w:rFonts w:ascii="Cambria Math" w:hAnsi="Cambria Math" w:cs="Arial"/>
                <w:sz w:val="24"/>
                <w:szCs w:val="28"/>
              </w:rPr>
              <m:t>)</m:t>
            </m:r>
          </m:e>
          <m:sup>
            <m:r>
              <w:rPr>
                <w:rFonts w:ascii="Cambria Math" w:hAnsi="Cambria Math" w:cs="Arial"/>
                <w:sz w:val="24"/>
                <w:szCs w:val="28"/>
              </w:rPr>
              <m:t>2</m:t>
            </m:r>
          </m:sup>
        </m:sSup>
      </m:oMath>
    </w:p>
    <w:p w14:paraId="42AD5348" w14:textId="77777777" w:rsidR="00FA6992" w:rsidRPr="003F77F6" w:rsidRDefault="00FA6992" w:rsidP="00FA6992">
      <w:pPr>
        <w:pStyle w:val="NoSpacing"/>
        <w:ind w:left="1440" w:firstLine="72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>Give your answer in the form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>a+b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</m:oMath>
      <w:r w:rsidRPr="003F77F6">
        <w:rPr>
          <w:rFonts w:ascii="Arial" w:hAnsi="Arial" w:cs="Arial"/>
          <w:bCs/>
          <w:sz w:val="24"/>
          <w:szCs w:val="28"/>
        </w:rPr>
        <w:t xml:space="preserve"> where </w:t>
      </w:r>
      <w:r w:rsidRPr="003F77F6">
        <w:rPr>
          <w:rFonts w:ascii="Arial" w:hAnsi="Arial" w:cs="Arial"/>
          <w:bCs/>
          <w:i/>
          <w:iCs/>
          <w:sz w:val="24"/>
          <w:szCs w:val="28"/>
        </w:rPr>
        <w:t xml:space="preserve">a </w:t>
      </w:r>
      <w:r w:rsidRPr="003F77F6">
        <w:rPr>
          <w:rFonts w:ascii="Arial" w:hAnsi="Arial" w:cs="Arial"/>
          <w:bCs/>
          <w:sz w:val="24"/>
          <w:szCs w:val="28"/>
        </w:rPr>
        <w:t xml:space="preserve">and </w:t>
      </w:r>
      <w:r w:rsidRPr="003F77F6">
        <w:rPr>
          <w:rFonts w:ascii="Arial" w:hAnsi="Arial" w:cs="Arial"/>
          <w:bCs/>
          <w:i/>
          <w:iCs/>
          <w:sz w:val="24"/>
          <w:szCs w:val="28"/>
        </w:rPr>
        <w:t xml:space="preserve">b </w:t>
      </w:r>
      <w:r w:rsidRPr="003F77F6">
        <w:rPr>
          <w:rFonts w:ascii="Arial" w:hAnsi="Arial" w:cs="Arial"/>
          <w:bCs/>
          <w:sz w:val="24"/>
          <w:szCs w:val="28"/>
        </w:rPr>
        <w:t>are integers.</w:t>
      </w:r>
    </w:p>
    <w:p w14:paraId="0E60D351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3977BF4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57B1BF4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EEC3116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62403D6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EB429D8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0B61C1C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5613371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CFF44A7" w14:textId="77777777" w:rsidR="00FA6992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07F982E7" w14:textId="77777777" w:rsidR="00FA6992" w:rsidRDefault="00FA6992" w:rsidP="00FA6992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</w:p>
    <w:p w14:paraId="0A1F8F4B" w14:textId="77777777" w:rsidR="00FA6992" w:rsidRPr="003F77F6" w:rsidRDefault="00FA6992" w:rsidP="00FA6992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>(ii)</w:t>
      </w:r>
      <w:r w:rsidRPr="003F77F6">
        <w:rPr>
          <w:rFonts w:ascii="Arial" w:hAnsi="Arial" w:cs="Arial"/>
          <w:bCs/>
          <w:sz w:val="24"/>
          <w:szCs w:val="28"/>
        </w:rPr>
        <w:tab/>
        <w:t>All measurements on the triangle are in centimetres.</w:t>
      </w:r>
    </w:p>
    <w:p w14:paraId="77C8ECA3" w14:textId="77777777" w:rsidR="00FA6992" w:rsidRPr="003F77F6" w:rsidRDefault="00FA6992" w:rsidP="00FA6992">
      <w:pPr>
        <w:pStyle w:val="NoSpacing"/>
        <w:ind w:left="216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i/>
          <w:iCs/>
          <w:sz w:val="24"/>
          <w:szCs w:val="28"/>
        </w:rPr>
        <w:t>ABC</w:t>
      </w:r>
      <w:r w:rsidRPr="003F77F6">
        <w:rPr>
          <w:rFonts w:ascii="Arial" w:hAnsi="Arial" w:cs="Arial"/>
          <w:bCs/>
          <w:sz w:val="24"/>
          <w:szCs w:val="28"/>
        </w:rPr>
        <w:t xml:space="preserve"> is a right-angled triangle.</w:t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i/>
          <w:iCs/>
          <w:sz w:val="24"/>
          <w:szCs w:val="28"/>
        </w:rPr>
        <w:t>k</w:t>
      </w:r>
      <w:r w:rsidRPr="003F77F6">
        <w:rPr>
          <w:rFonts w:ascii="Arial" w:hAnsi="Arial" w:cs="Arial"/>
          <w:bCs/>
          <w:sz w:val="24"/>
          <w:szCs w:val="28"/>
        </w:rPr>
        <w:t xml:space="preserve"> is a positive integer.</w:t>
      </w:r>
    </w:p>
    <w:p w14:paraId="722B127D" w14:textId="77777777" w:rsidR="00FA6992" w:rsidRPr="003F77F6" w:rsidRDefault="00FA6992" w:rsidP="00FA6992">
      <w:pPr>
        <w:pStyle w:val="NoSpacing"/>
        <w:ind w:left="216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noProof/>
          <w:sz w:val="24"/>
          <w:szCs w:val="28"/>
          <w:lang w:eastAsia="en-GB"/>
        </w:rPr>
        <w:drawing>
          <wp:inline distT="0" distB="0" distL="0" distR="0" wp14:anchorId="042F7E6C" wp14:editId="2D11AD95">
            <wp:extent cx="3590925" cy="123825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12730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ab/>
      </w:r>
    </w:p>
    <w:p w14:paraId="04F95E4B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sz w:val="24"/>
          <w:szCs w:val="28"/>
        </w:rPr>
        <w:tab/>
      </w:r>
      <w:r w:rsidRPr="003F77F6">
        <w:rPr>
          <w:rFonts w:ascii="Arial" w:hAnsi="Arial" w:cs="Arial"/>
          <w:bCs/>
          <w:sz w:val="24"/>
          <w:szCs w:val="28"/>
        </w:rPr>
        <w:t xml:space="preserve">Find the value of </w:t>
      </w:r>
      <w:r w:rsidRPr="003F77F6">
        <w:rPr>
          <w:rFonts w:ascii="Arial" w:hAnsi="Arial" w:cs="Arial"/>
          <w:bCs/>
          <w:i/>
          <w:iCs/>
          <w:sz w:val="24"/>
          <w:szCs w:val="28"/>
        </w:rPr>
        <w:t>k</w:t>
      </w:r>
      <w:r w:rsidRPr="003F77F6">
        <w:rPr>
          <w:rFonts w:ascii="Arial" w:hAnsi="Arial" w:cs="Arial"/>
          <w:bCs/>
          <w:sz w:val="24"/>
          <w:szCs w:val="28"/>
        </w:rPr>
        <w:t>.</w:t>
      </w:r>
    </w:p>
    <w:p w14:paraId="6DA30E7A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36F571B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16D7929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FCDBEE8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321C024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0D52607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C20CB9C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12FFD42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913A1CC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132DA43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6EC1D4C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B2CC819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005389B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3595DC3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66ED84F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56D19B4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3F77F6">
        <w:rPr>
          <w:rFonts w:ascii="Arial" w:hAnsi="Arial" w:cs="Arial"/>
          <w:bCs/>
          <w:i/>
          <w:iCs/>
          <w:sz w:val="24"/>
          <w:szCs w:val="28"/>
        </w:rPr>
        <w:t>k</w:t>
      </w:r>
      <w:r w:rsidRPr="003F77F6">
        <w:rPr>
          <w:rFonts w:ascii="Arial" w:hAnsi="Arial" w:cs="Arial"/>
          <w:bCs/>
          <w:sz w:val="24"/>
          <w:szCs w:val="28"/>
        </w:rPr>
        <w:t xml:space="preserve"> = </w:t>
      </w: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557FE169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(5)</w:t>
      </w:r>
    </w:p>
    <w:p w14:paraId="25F75CE0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(Total 7 marks)</w:t>
      </w:r>
    </w:p>
    <w:p w14:paraId="1DB2CE26" w14:textId="77777777" w:rsidR="00FA6992" w:rsidRDefault="00FA6992" w:rsidP="00FA69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F9B5A4C" w14:textId="77777777" w:rsidR="00FA6992" w:rsidRDefault="00FA6992" w:rsidP="00FA69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35E4154A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4</w:t>
      </w:r>
      <w:r w:rsidRPr="003F77F6">
        <w:rPr>
          <w:rFonts w:ascii="Arial" w:hAnsi="Arial" w:cs="Arial"/>
          <w:b/>
          <w:bCs/>
          <w:sz w:val="24"/>
          <w:szCs w:val="28"/>
        </w:rPr>
        <w:t>.</w:t>
      </w:r>
      <w:r w:rsidRPr="003F77F6">
        <w:rPr>
          <w:rFonts w:ascii="Arial" w:hAnsi="Arial" w:cs="Arial"/>
          <w:bCs/>
          <w:sz w:val="24"/>
          <w:szCs w:val="28"/>
        </w:rPr>
        <w:tab/>
        <w:t>Expand and simplify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>(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8"/>
          </w:rPr>
          <m:t xml:space="preserve">- 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2</m:t>
            </m:r>
          </m:e>
        </m:rad>
        <m:r>
          <w:rPr>
            <w:rFonts w:ascii="Cambria Math" w:hAnsi="Cambria Math" w:cs="Arial"/>
            <w:sz w:val="24"/>
            <w:szCs w:val="28"/>
          </w:rPr>
          <m:t>)(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8"/>
          </w:rPr>
          <m:t xml:space="preserve">- 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2</m:t>
            </m:r>
          </m:e>
        </m:rad>
        <m:r>
          <w:rPr>
            <w:rFonts w:ascii="Cambria Math" w:hAnsi="Cambria Math" w:cs="Arial"/>
            <w:sz w:val="24"/>
            <w:szCs w:val="28"/>
          </w:rPr>
          <m:t>)</m:t>
        </m:r>
      </m:oMath>
      <w:r w:rsidRPr="003F77F6">
        <w:rPr>
          <w:rFonts w:ascii="Arial" w:hAnsi="Arial" w:cs="Arial"/>
          <w:bCs/>
          <w:sz w:val="24"/>
          <w:szCs w:val="28"/>
        </w:rPr>
        <w:t xml:space="preserve"> </w:t>
      </w:r>
    </w:p>
    <w:p w14:paraId="0A117F25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C4757F3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805F73E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7EAE9ED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A1D1238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850E879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2F36D01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FA9B3BA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C60C3C9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743A7FE" w14:textId="77777777" w:rsidR="00FA6992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7990C164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(Total 2 marks)</w:t>
      </w:r>
    </w:p>
    <w:p w14:paraId="41581EED" w14:textId="77777777" w:rsidR="00FA6992" w:rsidRDefault="00FA6992" w:rsidP="00FA69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CA73ED7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5</w:t>
      </w:r>
      <w:r w:rsidRPr="003F77F6">
        <w:rPr>
          <w:rFonts w:ascii="Arial" w:hAnsi="Arial" w:cs="Arial"/>
          <w:b/>
          <w:bCs/>
          <w:sz w:val="24"/>
          <w:szCs w:val="28"/>
        </w:rPr>
        <w:t>.</w:t>
      </w:r>
      <w:r w:rsidRPr="003F77F6">
        <w:rPr>
          <w:rFonts w:ascii="Arial" w:hAnsi="Arial" w:cs="Arial"/>
          <w:bCs/>
          <w:sz w:val="24"/>
          <w:szCs w:val="28"/>
        </w:rPr>
        <w:tab/>
        <w:t>(a)</w:t>
      </w:r>
      <w:r w:rsidRPr="003F77F6">
        <w:rPr>
          <w:rFonts w:ascii="Arial" w:hAnsi="Arial" w:cs="Arial"/>
          <w:bCs/>
          <w:sz w:val="24"/>
          <w:szCs w:val="28"/>
        </w:rPr>
        <w:tab/>
        <w:t>Write down the value of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8"/>
              </w:rPr>
              <m:t>49</m:t>
            </m:r>
          </m:e>
          <m:sup>
            <m:f>
              <m:fPr>
                <m:type m:val="skw"/>
                <m:ctrlPr>
                  <w:rPr>
                    <w:rFonts w:ascii="Cambria Math" w:hAnsi="Cambria Math" w:cs="Arial"/>
                    <w:bCs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8"/>
                  </w:rPr>
                  <m:t>2</m:t>
                </m:r>
              </m:den>
            </m:f>
          </m:sup>
        </m:sSup>
      </m:oMath>
      <w:r w:rsidRPr="003F77F6">
        <w:rPr>
          <w:rFonts w:ascii="Arial" w:hAnsi="Arial" w:cs="Arial"/>
          <w:bCs/>
          <w:sz w:val="24"/>
          <w:szCs w:val="28"/>
        </w:rPr>
        <w:t xml:space="preserve"> </w:t>
      </w:r>
    </w:p>
    <w:p w14:paraId="6722A8A7" w14:textId="77777777" w:rsidR="00FA6992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37ACF3E6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(1)</w:t>
      </w:r>
    </w:p>
    <w:p w14:paraId="0115813F" w14:textId="77777777" w:rsidR="00FA6992" w:rsidRPr="003F77F6" w:rsidRDefault="00FA6992" w:rsidP="00FA6992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>(b)</w:t>
      </w:r>
      <w:r w:rsidRPr="003F77F6">
        <w:rPr>
          <w:rFonts w:ascii="Arial" w:hAnsi="Arial" w:cs="Arial"/>
          <w:bCs/>
          <w:sz w:val="24"/>
          <w:szCs w:val="28"/>
        </w:rPr>
        <w:tab/>
        <w:t xml:space="preserve">Write </w:t>
      </w:r>
      <m:oMath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45</m:t>
            </m:r>
          </m:e>
        </m:rad>
      </m:oMath>
      <w:r w:rsidRPr="003F77F6">
        <w:rPr>
          <w:rFonts w:ascii="Arial" w:hAnsi="Arial" w:cs="Arial"/>
          <w:bCs/>
          <w:sz w:val="24"/>
          <w:szCs w:val="28"/>
        </w:rPr>
        <w:t xml:space="preserve"> in the form </w:t>
      </w:r>
      <m:oMath>
        <m:r>
          <w:rPr>
            <w:rFonts w:ascii="Cambria Math" w:hAnsi="Cambria Math" w:cs="Arial"/>
            <w:sz w:val="24"/>
            <w:szCs w:val="28"/>
          </w:rPr>
          <m:t>k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5</m:t>
            </m:r>
          </m:e>
        </m:rad>
      </m:oMath>
      <w:r w:rsidRPr="003F77F6">
        <w:rPr>
          <w:rFonts w:ascii="Arial" w:hAnsi="Arial" w:cs="Arial"/>
          <w:bCs/>
          <w:sz w:val="24"/>
          <w:szCs w:val="28"/>
        </w:rPr>
        <w:t xml:space="preserve">, where </w:t>
      </w:r>
      <w:r w:rsidRPr="003F77F6">
        <w:rPr>
          <w:rFonts w:ascii="Arial" w:hAnsi="Arial" w:cs="Arial"/>
          <w:bCs/>
          <w:i/>
          <w:iCs/>
          <w:sz w:val="24"/>
          <w:szCs w:val="28"/>
        </w:rPr>
        <w:t xml:space="preserve">k </w:t>
      </w:r>
      <w:r w:rsidRPr="003F77F6">
        <w:rPr>
          <w:rFonts w:ascii="Arial" w:hAnsi="Arial" w:cs="Arial"/>
          <w:bCs/>
          <w:sz w:val="24"/>
          <w:szCs w:val="28"/>
        </w:rPr>
        <w:t>is an integer.</w:t>
      </w:r>
    </w:p>
    <w:p w14:paraId="310BF454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2A8F4F6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6CA5A6C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BFBA348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FB3F2A3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570219F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9C69266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1EB3164" w14:textId="77777777" w:rsidR="00FA6992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26D2971B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(1)</w:t>
      </w:r>
    </w:p>
    <w:p w14:paraId="77FBAF1C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(Total 2 marks)</w:t>
      </w:r>
    </w:p>
    <w:p w14:paraId="0D79D03E" w14:textId="77777777" w:rsidR="00FA6992" w:rsidRDefault="00FA6992" w:rsidP="00FA69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153692CC" w14:textId="49CBAF08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6.</w:t>
      </w:r>
      <w:r w:rsidRPr="003F77F6">
        <w:rPr>
          <w:rFonts w:ascii="Arial" w:hAnsi="Arial" w:cs="Arial"/>
          <w:bCs/>
          <w:sz w:val="24"/>
          <w:szCs w:val="28"/>
        </w:rPr>
        <w:tab/>
        <w:t>Write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bCs/>
                <w:i/>
                <w:sz w:val="36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18</m:t>
                </m:r>
              </m:e>
            </m:rad>
            <m:r>
              <w:rPr>
                <w:rFonts w:ascii="Cambria Math" w:hAnsi="Cambria Math" w:cs="Arial"/>
                <w:sz w:val="36"/>
                <w:szCs w:val="28"/>
              </w:rPr>
              <m:t xml:space="preserve"> + 10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e>
            </m:rad>
          </m:den>
        </m:f>
      </m:oMath>
      <w:r w:rsidRPr="003F77F6">
        <w:rPr>
          <w:rFonts w:ascii="Arial" w:hAnsi="Arial" w:cs="Arial"/>
          <w:bCs/>
          <w:sz w:val="24"/>
          <w:szCs w:val="28"/>
        </w:rPr>
        <w:t xml:space="preserve">  in the form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>a+b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2</m:t>
            </m:r>
          </m:e>
        </m:rad>
      </m:oMath>
      <w:r w:rsidRPr="003F77F6">
        <w:rPr>
          <w:rFonts w:ascii="Arial" w:hAnsi="Arial" w:cs="Arial"/>
          <w:bCs/>
          <w:sz w:val="24"/>
          <w:szCs w:val="28"/>
        </w:rPr>
        <w:t xml:space="preserve"> where </w:t>
      </w:r>
      <w:r w:rsidRPr="003F77F6">
        <w:rPr>
          <w:rFonts w:ascii="Arial" w:hAnsi="Arial" w:cs="Arial"/>
          <w:bCs/>
          <w:i/>
          <w:iCs/>
          <w:sz w:val="24"/>
          <w:szCs w:val="28"/>
        </w:rPr>
        <w:t xml:space="preserve">a </w:t>
      </w:r>
      <w:r w:rsidRPr="003F77F6">
        <w:rPr>
          <w:rFonts w:ascii="Arial" w:hAnsi="Arial" w:cs="Arial"/>
          <w:bCs/>
          <w:sz w:val="24"/>
          <w:szCs w:val="28"/>
        </w:rPr>
        <w:t xml:space="preserve">and </w:t>
      </w:r>
      <w:r w:rsidRPr="003F77F6">
        <w:rPr>
          <w:rFonts w:ascii="Arial" w:hAnsi="Arial" w:cs="Arial"/>
          <w:bCs/>
          <w:i/>
          <w:iCs/>
          <w:sz w:val="24"/>
          <w:szCs w:val="28"/>
        </w:rPr>
        <w:t xml:space="preserve">b </w:t>
      </w:r>
      <w:r w:rsidRPr="003F77F6">
        <w:rPr>
          <w:rFonts w:ascii="Arial" w:hAnsi="Arial" w:cs="Arial"/>
          <w:bCs/>
          <w:sz w:val="24"/>
          <w:szCs w:val="28"/>
        </w:rPr>
        <w:t>are integers.</w:t>
      </w:r>
    </w:p>
    <w:p w14:paraId="69AA5F65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81A83E0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C420E94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D361450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EB62505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CB6F022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1270E7C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263857C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F04C919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5A3C93A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76BADBC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8F4BBEB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FDA102C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BAB2DBE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106AFFC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89A27D8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CF76660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A1F7A12" w14:textId="77777777" w:rsidR="00FA6992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>a</w:t>
      </w:r>
      <w:r w:rsidRPr="003F77F6">
        <w:rPr>
          <w:rFonts w:ascii="Arial" w:hAnsi="Arial" w:cs="Arial"/>
          <w:bCs/>
          <w:sz w:val="24"/>
          <w:szCs w:val="28"/>
        </w:rPr>
        <w:t xml:space="preserve"> = </w:t>
      </w: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649ACE7E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1F09C54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>b</w:t>
      </w:r>
      <w:r w:rsidRPr="003F77F6">
        <w:rPr>
          <w:rFonts w:ascii="Arial" w:hAnsi="Arial" w:cs="Arial"/>
          <w:bCs/>
          <w:sz w:val="24"/>
          <w:szCs w:val="28"/>
        </w:rPr>
        <w:t xml:space="preserve"> = </w:t>
      </w: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26AA1337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(Total 2 marks)</w:t>
      </w:r>
    </w:p>
    <w:p w14:paraId="65AFF082" w14:textId="77777777" w:rsidR="00FA6992" w:rsidRPr="003F77F6" w:rsidRDefault="00FA6992" w:rsidP="00FA69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29AA88AA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lastRenderedPageBreak/>
        <w:t>7.</w:t>
      </w:r>
      <w:r w:rsidRPr="003F77F6">
        <w:rPr>
          <w:rFonts w:ascii="Arial" w:hAnsi="Arial" w:cs="Arial"/>
          <w:bCs/>
          <w:sz w:val="24"/>
          <w:szCs w:val="28"/>
        </w:rPr>
        <w:tab/>
        <w:t>Expand and simplify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 xml:space="preserve">(2+ 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8"/>
          </w:rPr>
          <m:t xml:space="preserve">)(7- 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8"/>
          </w:rPr>
          <m:t>)</m:t>
        </m:r>
      </m:oMath>
    </w:p>
    <w:p w14:paraId="0E49A8A5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ab/>
        <w:t>Give your answer in the form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>a+b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</m:oMath>
      <w:r w:rsidRPr="003F77F6">
        <w:rPr>
          <w:rFonts w:ascii="Arial" w:hAnsi="Arial" w:cs="Arial"/>
          <w:bCs/>
          <w:sz w:val="24"/>
          <w:szCs w:val="28"/>
        </w:rPr>
        <w:t xml:space="preserve"> where </w:t>
      </w:r>
      <w:r w:rsidRPr="003F77F6">
        <w:rPr>
          <w:rFonts w:ascii="Arial" w:hAnsi="Arial" w:cs="Arial"/>
          <w:bCs/>
          <w:i/>
          <w:iCs/>
          <w:sz w:val="24"/>
          <w:szCs w:val="28"/>
        </w:rPr>
        <w:t xml:space="preserve">a </w:t>
      </w:r>
      <w:r w:rsidRPr="003F77F6">
        <w:rPr>
          <w:rFonts w:ascii="Arial" w:hAnsi="Arial" w:cs="Arial"/>
          <w:bCs/>
          <w:sz w:val="24"/>
          <w:szCs w:val="28"/>
        </w:rPr>
        <w:t xml:space="preserve">and </w:t>
      </w:r>
      <w:r w:rsidRPr="003F77F6">
        <w:rPr>
          <w:rFonts w:ascii="Arial" w:hAnsi="Arial" w:cs="Arial"/>
          <w:bCs/>
          <w:i/>
          <w:iCs/>
          <w:sz w:val="24"/>
          <w:szCs w:val="28"/>
        </w:rPr>
        <w:t xml:space="preserve">b </w:t>
      </w:r>
      <w:r w:rsidRPr="003F77F6">
        <w:rPr>
          <w:rFonts w:ascii="Arial" w:hAnsi="Arial" w:cs="Arial"/>
          <w:bCs/>
          <w:sz w:val="24"/>
          <w:szCs w:val="28"/>
        </w:rPr>
        <w:t>are integers.</w:t>
      </w:r>
    </w:p>
    <w:p w14:paraId="3AD76EF9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5C926A9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0DD2A4A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FAC2D53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B53BE32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6B42D27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934F25A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F4267F3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19A956B" w14:textId="77777777" w:rsidR="00FA6992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4262EFEE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14:paraId="689B50EE" w14:textId="77777777" w:rsidR="00FA6992" w:rsidRPr="00FF6B5B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97CA1A4" w14:textId="2606952F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8</w:t>
      </w:r>
      <w:r w:rsidRPr="003F77F6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3F77F6">
        <w:rPr>
          <w:rFonts w:ascii="Arial" w:hAnsi="Arial" w:cs="Arial"/>
          <w:bCs/>
          <w:sz w:val="24"/>
          <w:szCs w:val="28"/>
        </w:rPr>
        <w:t xml:space="preserve">Rationalise the denominator of </w:t>
      </w:r>
      <m:oMath>
        <m:f>
          <m:fPr>
            <m:ctrlPr>
              <w:rPr>
                <w:rFonts w:ascii="Cambria Math" w:hAnsi="Cambria Math" w:cs="Arial"/>
                <w:bCs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 xml:space="preserve">(4 + 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e>
            </m:rad>
            <m:r>
              <w:rPr>
                <w:rFonts w:ascii="Cambria Math" w:hAnsi="Cambria Math" w:cs="Arial"/>
                <w:sz w:val="36"/>
                <w:szCs w:val="28"/>
              </w:rPr>
              <m:t xml:space="preserve">)(4 - 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2)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7</m:t>
                </m:r>
              </m:e>
            </m:rad>
          </m:den>
        </m:f>
      </m:oMath>
      <w:r>
        <w:rPr>
          <w:rFonts w:ascii="Arial" w:hAnsi="Arial" w:cs="Arial"/>
          <w:bCs/>
          <w:sz w:val="24"/>
          <w:szCs w:val="28"/>
        </w:rPr>
        <w:t xml:space="preserve"> </w:t>
      </w:r>
    </w:p>
    <w:p w14:paraId="2D51C8A0" w14:textId="77777777" w:rsidR="00FA6992" w:rsidRPr="003F77F6" w:rsidRDefault="00FA6992" w:rsidP="00FA6992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>Give your answer in its simplest form.</w:t>
      </w:r>
    </w:p>
    <w:p w14:paraId="358A76DF" w14:textId="77777777" w:rsidR="00FA6992" w:rsidRDefault="00FA6992" w:rsidP="00FA699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</w:p>
    <w:p w14:paraId="1BFF0D33" w14:textId="77777777" w:rsidR="00FA6992" w:rsidRDefault="00FA6992" w:rsidP="00FA699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14:paraId="22AA1C3F" w14:textId="77777777" w:rsidR="00FA6992" w:rsidRDefault="00FA6992" w:rsidP="00FA699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</w:p>
    <w:p w14:paraId="730A51A2" w14:textId="77777777" w:rsidR="00FA6992" w:rsidRDefault="00FA6992" w:rsidP="00FA6992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14:paraId="6DEAAF42" w14:textId="77777777" w:rsidR="00FA6992" w:rsidRDefault="00FA6992" w:rsidP="00FA6992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5F52571C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> </w:t>
      </w:r>
      <w:r w:rsidRPr="003F77F6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14:paraId="74E4A8CE" w14:textId="77777777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> </w:t>
      </w:r>
    </w:p>
    <w:p w14:paraId="032CECA9" w14:textId="214D4306" w:rsidR="00FA6992" w:rsidRPr="003F77F6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9.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3F77F6">
        <w:rPr>
          <w:rFonts w:ascii="Arial" w:hAnsi="Arial" w:cs="Arial"/>
          <w:bCs/>
          <w:sz w:val="24"/>
          <w:szCs w:val="28"/>
        </w:rPr>
        <w:t>Show that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bCs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 xml:space="preserve">(4 - 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3</m:t>
                </m:r>
              </m:e>
            </m:rad>
            <m:r>
              <w:rPr>
                <w:rFonts w:ascii="Cambria Math" w:hAnsi="Cambria Math" w:cs="Arial"/>
                <w:sz w:val="36"/>
                <w:szCs w:val="28"/>
              </w:rPr>
              <m:t xml:space="preserve">)(4 + 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3</m:t>
                </m:r>
              </m:e>
            </m:rad>
            <m:r>
              <w:rPr>
                <w:rFonts w:ascii="Cambria Math" w:hAnsi="Cambria Math" w:cs="Arial"/>
                <w:sz w:val="36"/>
                <w:szCs w:val="28"/>
              </w:rPr>
              <m:t>)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13</m:t>
                </m:r>
              </m:e>
            </m:rad>
          </m:den>
        </m:f>
      </m:oMath>
      <w:r w:rsidRPr="003F77F6">
        <w:rPr>
          <w:rFonts w:ascii="Arial" w:hAnsi="Arial" w:cs="Arial"/>
          <w:bCs/>
          <w:sz w:val="24"/>
          <w:szCs w:val="28"/>
        </w:rPr>
        <w:t xml:space="preserve">  simplifies to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13</m:t>
            </m:r>
          </m:e>
        </m:rad>
      </m:oMath>
      <w:r w:rsidRPr="003F77F6">
        <w:rPr>
          <w:rFonts w:ascii="Arial" w:hAnsi="Arial" w:cs="Arial"/>
          <w:bCs/>
          <w:sz w:val="24"/>
          <w:szCs w:val="28"/>
        </w:rPr>
        <w:t xml:space="preserve"> </w:t>
      </w:r>
    </w:p>
    <w:p w14:paraId="6D7FD2C1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</w:p>
    <w:p w14:paraId="5BC51B44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3B3F8DD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A5F051D" w14:textId="77777777" w:rsidR="00FA6992" w:rsidRDefault="00FA6992" w:rsidP="00FA6992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A53E04F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/>
          <w:bCs/>
          <w:sz w:val="24"/>
          <w:szCs w:val="28"/>
        </w:rPr>
        <w:br/>
      </w:r>
      <w:r w:rsidRPr="003F77F6">
        <w:rPr>
          <w:rFonts w:ascii="Arial" w:hAnsi="Arial" w:cs="Arial"/>
          <w:b/>
          <w:bCs/>
          <w:sz w:val="24"/>
          <w:szCs w:val="28"/>
        </w:rPr>
        <w:br/>
      </w:r>
      <w:r w:rsidRPr="003F77F6">
        <w:rPr>
          <w:rFonts w:ascii="Arial" w:hAnsi="Arial" w:cs="Arial"/>
          <w:b/>
          <w:bCs/>
          <w:sz w:val="24"/>
          <w:szCs w:val="28"/>
        </w:rPr>
        <w:br/>
        <w:t xml:space="preserve">  </w:t>
      </w:r>
    </w:p>
    <w:p w14:paraId="0ED10813" w14:textId="77777777" w:rsidR="00FA6992" w:rsidRPr="003F77F6" w:rsidRDefault="00FA6992" w:rsidP="00FA69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(Total for question = 2 marks)</w:t>
      </w:r>
    </w:p>
    <w:p w14:paraId="17C954B2" w14:textId="77777777" w:rsidR="00A02705" w:rsidRP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14:paraId="54E20206" w14:textId="5053CE4F" w:rsidR="006D0D5B" w:rsidRPr="009F4C59" w:rsidRDefault="006D0D5B" w:rsidP="006D0D5B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9F4C59">
        <w:rPr>
          <w:rFonts w:ascii="Arial" w:hAnsi="Arial" w:cs="Arial"/>
          <w:b/>
          <w:bCs/>
          <w:sz w:val="28"/>
          <w:szCs w:val="28"/>
          <w:u w:val="single"/>
        </w:rPr>
        <w:lastRenderedPageBreak/>
        <w:t>Algebraic Proofs</w:t>
      </w:r>
    </w:p>
    <w:p w14:paraId="7D74882D" w14:textId="77777777" w:rsidR="006D0D5B" w:rsidRPr="003F77F6" w:rsidRDefault="006D0D5B" w:rsidP="006D0D5B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7A992B0B" w14:textId="77777777" w:rsidR="006D0D5B" w:rsidRPr="003F77F6" w:rsidRDefault="006D0D5B" w:rsidP="006D0D5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Things to remember:</w:t>
      </w:r>
    </w:p>
    <w:p w14:paraId="77AC3A47" w14:textId="7FA5A7FC" w:rsidR="006D0D5B" w:rsidRPr="006D0D5B" w:rsidRDefault="006D0D5B" w:rsidP="006D0D5B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>Start by expanding the brackets, then factorise.</w:t>
      </w:r>
    </w:p>
    <w:p w14:paraId="36047AA8" w14:textId="57C373DA" w:rsidR="006D0D5B" w:rsidRPr="006D0D5B" w:rsidRDefault="006D0D5B" w:rsidP="006D0D5B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>Remember the following:</w:t>
      </w:r>
    </w:p>
    <w:p w14:paraId="64E246D0" w14:textId="4046A6BF" w:rsidR="006D0D5B" w:rsidRPr="006D0D5B" w:rsidRDefault="006D0D5B" w:rsidP="006D0D5B">
      <w:pPr>
        <w:pStyle w:val="NoSpacing"/>
        <w:numPr>
          <w:ilvl w:val="1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 xml:space="preserve">2n </w:t>
      </w:r>
      <w:r w:rsidRPr="006D0D5B">
        <w:rPr>
          <w:rFonts w:ascii="Arial" w:hAnsi="Arial" w:cs="Arial"/>
          <w:bCs/>
          <w:sz w:val="24"/>
          <w:szCs w:val="28"/>
        </w:rPr>
        <w:sym w:font="Wingdings" w:char="F0E0"/>
      </w:r>
      <w:r>
        <w:rPr>
          <w:rFonts w:ascii="Arial" w:hAnsi="Arial" w:cs="Arial"/>
          <w:bCs/>
          <w:sz w:val="24"/>
          <w:szCs w:val="28"/>
        </w:rPr>
        <w:t xml:space="preserve"> even number</w:t>
      </w:r>
    </w:p>
    <w:p w14:paraId="4690E8FA" w14:textId="4B3BBD61" w:rsidR="006D0D5B" w:rsidRPr="006D0D5B" w:rsidRDefault="006D0D5B" w:rsidP="006D0D5B">
      <w:pPr>
        <w:pStyle w:val="NoSpacing"/>
        <w:numPr>
          <w:ilvl w:val="1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 xml:space="preserve">2n + 1 </w:t>
      </w:r>
      <w:r w:rsidRPr="006D0D5B">
        <w:rPr>
          <w:rFonts w:ascii="Arial" w:hAnsi="Arial" w:cs="Arial"/>
          <w:bCs/>
          <w:sz w:val="24"/>
          <w:szCs w:val="28"/>
        </w:rPr>
        <w:sym w:font="Wingdings" w:char="F0E0"/>
      </w:r>
      <w:r>
        <w:rPr>
          <w:rFonts w:ascii="Arial" w:hAnsi="Arial" w:cs="Arial"/>
          <w:bCs/>
          <w:sz w:val="24"/>
          <w:szCs w:val="28"/>
        </w:rPr>
        <w:t xml:space="preserve"> odd number</w:t>
      </w:r>
    </w:p>
    <w:p w14:paraId="5749F4A8" w14:textId="1140D5A8" w:rsidR="006D0D5B" w:rsidRPr="00506F23" w:rsidRDefault="006D0D5B" w:rsidP="006D0D5B">
      <w:pPr>
        <w:pStyle w:val="NoSpacing"/>
        <w:numPr>
          <w:ilvl w:val="1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 xml:space="preserve">a(bn + c) </w:t>
      </w:r>
      <w:r w:rsidRPr="006D0D5B">
        <w:rPr>
          <w:rFonts w:ascii="Arial" w:hAnsi="Arial" w:cs="Arial"/>
          <w:bCs/>
          <w:sz w:val="24"/>
          <w:szCs w:val="28"/>
        </w:rPr>
        <w:sym w:font="Wingdings" w:char="F0E0"/>
      </w:r>
      <w:r>
        <w:rPr>
          <w:rFonts w:ascii="Arial" w:hAnsi="Arial" w:cs="Arial"/>
          <w:bCs/>
          <w:sz w:val="24"/>
          <w:szCs w:val="28"/>
        </w:rPr>
        <w:t xml:space="preserve"> multiple of a</w:t>
      </w:r>
    </w:p>
    <w:p w14:paraId="5351AEA4" w14:textId="2FBBF59B" w:rsidR="006D0D5B" w:rsidRPr="00506F23" w:rsidRDefault="00506F23" w:rsidP="00506F23">
      <w:pPr>
        <w:pStyle w:val="NoSpacing"/>
        <w:numPr>
          <w:ilvl w:val="1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506F23">
        <w:rPr>
          <w:rFonts w:ascii="Arial" w:hAnsi="Arial" w:cs="Arial"/>
          <w:bCs/>
          <w:sz w:val="24"/>
          <w:szCs w:val="28"/>
        </w:rPr>
        <w:t>Consecutive numbers are numbers that appear one after the other.</w:t>
      </w:r>
    </w:p>
    <w:p w14:paraId="58C9F946" w14:textId="77777777" w:rsidR="00506F23" w:rsidRDefault="00506F23" w:rsidP="00506F23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76CD496" w14:textId="05245663" w:rsidR="00506F23" w:rsidRPr="00506F23" w:rsidRDefault="00506F23" w:rsidP="00506F23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14:paraId="2FF3A4BC" w14:textId="512CA856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1.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 xml:space="preserve">(a)  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>Expand and simplify x(x + 1)(x − 1)</w:t>
      </w:r>
    </w:p>
    <w:p w14:paraId="31038ADA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FF29CC4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97507A9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9B3ACFF" w14:textId="77777777" w:rsidR="006D0D5B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A91085C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8FAAABC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94B52CF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9B4BA58" w14:textId="77777777" w:rsidR="00506F23" w:rsidRP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E471577" w14:textId="77777777" w:rsidR="00506F23" w:rsidRDefault="00506F23" w:rsidP="00506F23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46767462" w14:textId="780F4CD8" w:rsidR="006D0D5B" w:rsidRPr="00506F23" w:rsidRDefault="00506F23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 xml:space="preserve"> </w:t>
      </w:r>
      <w:r w:rsidR="006D0D5B" w:rsidRPr="00506F23">
        <w:rPr>
          <w:rFonts w:ascii="Arial" w:hAnsi="Arial" w:cs="Arial"/>
          <w:b/>
          <w:sz w:val="24"/>
          <w:szCs w:val="24"/>
        </w:rPr>
        <w:t>(2)</w:t>
      </w:r>
    </w:p>
    <w:p w14:paraId="5E728A34" w14:textId="77777777" w:rsidR="006D0D5B" w:rsidRPr="00506F23" w:rsidRDefault="006D0D5B" w:rsidP="00506F23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In a list of three consecutive positive integers at least one of the numbers is even and one of the numbers is a multiple of 3</w:t>
      </w:r>
    </w:p>
    <w:p w14:paraId="6B2CCA79" w14:textId="77777777" w:rsidR="006D0D5B" w:rsidRPr="00506F23" w:rsidRDefault="006D0D5B" w:rsidP="00506F2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n is a positive integer greater than 1</w:t>
      </w:r>
    </w:p>
    <w:p w14:paraId="30607F24" w14:textId="6E0F432D" w:rsidR="006D0D5B" w:rsidRPr="00506F23" w:rsidRDefault="006D0D5B" w:rsidP="00506F2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(b)  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>Prove that n</w:t>
      </w:r>
      <w:r w:rsidR="00506F23">
        <w:rPr>
          <w:rFonts w:ascii="Arial" w:hAnsi="Arial" w:cs="Arial"/>
          <w:sz w:val="24"/>
          <w:szCs w:val="24"/>
        </w:rPr>
        <w:t>³</w:t>
      </w:r>
      <w:r w:rsidRPr="00506F23">
        <w:rPr>
          <w:rFonts w:ascii="Arial" w:hAnsi="Arial" w:cs="Arial"/>
          <w:sz w:val="24"/>
          <w:szCs w:val="24"/>
        </w:rPr>
        <w:t xml:space="preserve"> − n is a multiple of 6 for all possible values of n.</w:t>
      </w:r>
    </w:p>
    <w:p w14:paraId="00FA533C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E57DF65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C21DAD1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9D460F3" w14:textId="77777777" w:rsidR="006D0D5B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55DB86E" w14:textId="77777777" w:rsidR="00506F23" w:rsidRP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3982461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EB8741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54B8102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CA108F6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8E19A09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1DF2ED9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A152408" w14:textId="77777777" w:rsidR="006D0D5B" w:rsidRPr="00506F23" w:rsidRDefault="006D0D5B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>(2)</w:t>
      </w:r>
    </w:p>
    <w:p w14:paraId="275B8F82" w14:textId="77777777" w:rsidR="006D0D5B" w:rsidRPr="00506F23" w:rsidRDefault="006D0D5B" w:rsidP="00506F2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2</w:t>
      </w:r>
      <w:r w:rsidRPr="004B5430">
        <w:rPr>
          <w:rFonts w:ascii="Arial" w:hAnsi="Arial" w:cs="Arial"/>
          <w:sz w:val="24"/>
          <w:szCs w:val="24"/>
          <w:vertAlign w:val="superscript"/>
        </w:rPr>
        <w:t>61</w:t>
      </w:r>
      <w:r w:rsidRPr="00506F23">
        <w:rPr>
          <w:rFonts w:ascii="Arial" w:hAnsi="Arial" w:cs="Arial"/>
          <w:sz w:val="24"/>
          <w:szCs w:val="24"/>
        </w:rPr>
        <w:t xml:space="preserve"> − 1 is a prime number.</w:t>
      </w:r>
    </w:p>
    <w:p w14:paraId="7E9D3C86" w14:textId="1374A4B3" w:rsidR="006D0D5B" w:rsidRPr="00506F23" w:rsidRDefault="006D0D5B" w:rsidP="00506F2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(c)  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>Explain why 2</w:t>
      </w:r>
      <w:r w:rsidRPr="004B5430">
        <w:rPr>
          <w:rFonts w:ascii="Arial" w:hAnsi="Arial" w:cs="Arial"/>
          <w:sz w:val="24"/>
          <w:szCs w:val="24"/>
          <w:vertAlign w:val="superscript"/>
        </w:rPr>
        <w:t>61</w:t>
      </w:r>
      <w:r w:rsidRPr="00506F23">
        <w:rPr>
          <w:rFonts w:ascii="Arial" w:hAnsi="Arial" w:cs="Arial"/>
          <w:sz w:val="24"/>
          <w:szCs w:val="24"/>
        </w:rPr>
        <w:t xml:space="preserve"> + 1 is a multiple of 3</w:t>
      </w:r>
    </w:p>
    <w:p w14:paraId="7127D9C3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0D9FC10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5A7ACC7" w14:textId="77777777" w:rsidR="006D0D5B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DE3DABD" w14:textId="77777777" w:rsidR="00506F23" w:rsidRP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C9C4C9F" w14:textId="77777777" w:rsidR="006D0D5B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7793479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FDEB7A2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E37AC1A" w14:textId="77777777" w:rsidR="00506F23" w:rsidRP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334530B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9629A66" w14:textId="77777777" w:rsidR="006D0D5B" w:rsidRPr="00506F23" w:rsidRDefault="006D0D5B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>(2)</w:t>
      </w:r>
    </w:p>
    <w:p w14:paraId="3E57AC1F" w14:textId="77777777" w:rsidR="006D0D5B" w:rsidRPr="00506F23" w:rsidRDefault="006D0D5B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>(Total for question = 6 marks)</w:t>
      </w:r>
    </w:p>
    <w:p w14:paraId="4472F64E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95FEE66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D44ED4E" w14:textId="17766E5C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lastRenderedPageBreak/>
        <w:t>2.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>Prove that</w:t>
      </w:r>
    </w:p>
    <w:p w14:paraId="5850CA10" w14:textId="1B404DC8" w:rsidR="006D0D5B" w:rsidRPr="00506F23" w:rsidRDefault="006D0D5B" w:rsidP="00506F23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(2n + 3)</w:t>
      </w:r>
      <w:r w:rsidR="00506F23">
        <w:rPr>
          <w:rFonts w:ascii="Arial" w:hAnsi="Arial" w:cs="Arial"/>
          <w:sz w:val="24"/>
          <w:szCs w:val="24"/>
        </w:rPr>
        <w:t>²</w:t>
      </w:r>
      <w:r w:rsidRPr="00506F23">
        <w:rPr>
          <w:rFonts w:ascii="Arial" w:hAnsi="Arial" w:cs="Arial"/>
          <w:sz w:val="24"/>
          <w:szCs w:val="24"/>
        </w:rPr>
        <w:t xml:space="preserve"> – (2n – 3)</w:t>
      </w:r>
      <w:r w:rsidR="00506F23">
        <w:rPr>
          <w:rFonts w:ascii="Arial" w:hAnsi="Arial" w:cs="Arial"/>
          <w:sz w:val="24"/>
          <w:szCs w:val="24"/>
        </w:rPr>
        <w:t>²</w:t>
      </w:r>
      <w:r w:rsidRPr="00506F23">
        <w:rPr>
          <w:rFonts w:ascii="Arial" w:hAnsi="Arial" w:cs="Arial"/>
          <w:sz w:val="24"/>
          <w:szCs w:val="24"/>
        </w:rPr>
        <w:t xml:space="preserve"> is a multiple of 8</w:t>
      </w:r>
    </w:p>
    <w:p w14:paraId="2E64A40D" w14:textId="77777777" w:rsidR="006D0D5B" w:rsidRPr="00506F23" w:rsidRDefault="006D0D5B" w:rsidP="00506F2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for all positive integer values of n.</w:t>
      </w:r>
    </w:p>
    <w:p w14:paraId="65F65133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3596007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569DE259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020164DA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0A869D9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6959867F" w14:textId="77777777" w:rsidR="006D0D5B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0CF4B76B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32D3B78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94F3BE5" w14:textId="77777777" w:rsidR="00506F23" w:rsidRP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A89ADA4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7ED72C43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1FCA15AE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26AE7A1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0E8FBCCC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3B4AA72A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39FBD3EB" w14:textId="77777777" w:rsidR="006D0D5B" w:rsidRPr="00506F23" w:rsidRDefault="006D0D5B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>(Total for Question is 3 marks)</w:t>
      </w:r>
    </w:p>
    <w:p w14:paraId="0CFDBA29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EAE2C40" w14:textId="3E98557A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3.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 xml:space="preserve">(a)   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>Expand and simplify (y − 2)(y − 5)</w:t>
      </w:r>
    </w:p>
    <w:p w14:paraId="6AE45C74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5BBC53D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F8A9765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2DEB630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50027A1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1FD1D50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65A4706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0639D88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89F278B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CBD0818" w14:textId="77777777" w:rsidR="006D0D5B" w:rsidRPr="00506F23" w:rsidRDefault="006D0D5B" w:rsidP="00506F2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...........................................................</w:t>
      </w:r>
    </w:p>
    <w:p w14:paraId="4AEC394A" w14:textId="77777777" w:rsidR="006D0D5B" w:rsidRPr="00506F23" w:rsidRDefault="006D0D5B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>(2)</w:t>
      </w:r>
    </w:p>
    <w:p w14:paraId="635EAB0A" w14:textId="75140A59" w:rsidR="006D0D5B" w:rsidRPr="00506F23" w:rsidRDefault="006D0D5B" w:rsidP="00506F2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*(b) 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>Prove algebraically that</w:t>
      </w:r>
    </w:p>
    <w:p w14:paraId="41D492B2" w14:textId="0BDF02B9" w:rsidR="006D0D5B" w:rsidRPr="00506F23" w:rsidRDefault="006D0D5B" w:rsidP="00506F23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(2n + 1)</w:t>
      </w:r>
      <w:r w:rsidR="00506F23">
        <w:rPr>
          <w:rFonts w:ascii="Arial" w:hAnsi="Arial" w:cs="Arial"/>
          <w:sz w:val="24"/>
          <w:szCs w:val="24"/>
        </w:rPr>
        <w:t>²</w:t>
      </w:r>
      <w:r w:rsidRPr="00506F23">
        <w:rPr>
          <w:rFonts w:ascii="Arial" w:hAnsi="Arial" w:cs="Arial"/>
          <w:sz w:val="24"/>
          <w:szCs w:val="24"/>
        </w:rPr>
        <w:t xml:space="preserve"> − (2n + 1) is an even number</w:t>
      </w:r>
    </w:p>
    <w:p w14:paraId="130C9E5E" w14:textId="77777777" w:rsidR="006D0D5B" w:rsidRPr="00506F23" w:rsidRDefault="006D0D5B" w:rsidP="00506F23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for all positive integer values of n.</w:t>
      </w:r>
    </w:p>
    <w:p w14:paraId="66243E9C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782C4E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EC9CBA3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E95D247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4B0D220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E79D17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266ADA1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81FF80A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D7B8FE5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84C0C1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37C112B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9AB63EE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F257BF9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C11E97B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636EE6C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4657DCC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497EFC5" w14:textId="77777777" w:rsidR="006D0D5B" w:rsidRPr="00506F23" w:rsidRDefault="006D0D5B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>(3)</w:t>
      </w:r>
    </w:p>
    <w:p w14:paraId="7D56D646" w14:textId="77777777" w:rsidR="006D0D5B" w:rsidRPr="00506F23" w:rsidRDefault="006D0D5B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>(Total for Question is 5 marks)</w:t>
      </w:r>
    </w:p>
    <w:p w14:paraId="49C7BCA7" w14:textId="6F1DFD8D" w:rsidR="006D0D5B" w:rsidRPr="00506F23" w:rsidRDefault="00506F23" w:rsidP="00506F23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6D0D5B" w:rsidRPr="00506F2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 w:rsidR="006D0D5B" w:rsidRPr="00506F23">
        <w:rPr>
          <w:rFonts w:ascii="Arial" w:hAnsi="Arial" w:cs="Arial"/>
          <w:sz w:val="24"/>
          <w:szCs w:val="24"/>
        </w:rPr>
        <w:t>* Prove algebraically that the difference between the squares of any two consecutive integers is</w:t>
      </w:r>
      <w:r>
        <w:rPr>
          <w:rFonts w:ascii="Arial" w:hAnsi="Arial" w:cs="Arial"/>
          <w:sz w:val="24"/>
          <w:szCs w:val="24"/>
        </w:rPr>
        <w:t xml:space="preserve"> equal to the sum of these two </w:t>
      </w:r>
      <w:r w:rsidR="006D0D5B" w:rsidRPr="00506F23">
        <w:rPr>
          <w:rFonts w:ascii="Arial" w:hAnsi="Arial" w:cs="Arial"/>
          <w:sz w:val="24"/>
          <w:szCs w:val="24"/>
        </w:rPr>
        <w:t>integers.</w:t>
      </w:r>
    </w:p>
    <w:p w14:paraId="0E9D24B8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3D965659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4B7B7451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5A2A150D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1B767475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2A5E7317" w14:textId="77777777" w:rsidR="006D0D5B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6C94FCA3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AACE124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545F985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8823C2F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74B9AE3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A81B8B4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D979ABE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C18648F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ED68D68" w14:textId="77777777" w:rsidR="00506F23" w:rsidRP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471F0E2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2232B212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0DE61736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4F152EB6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7AADC984" w14:textId="77777777" w:rsidR="006D0D5B" w:rsidRPr="00506F23" w:rsidRDefault="006D0D5B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>(Total for Question is 4 marks)</w:t>
      </w:r>
    </w:p>
    <w:p w14:paraId="7818BF24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6E7FC3E" w14:textId="0DE3DBC5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5.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 xml:space="preserve">(a) </w:t>
      </w:r>
      <w:r w:rsidR="00506F23">
        <w:rPr>
          <w:rFonts w:ascii="Arial" w:hAnsi="Arial" w:cs="Arial"/>
          <w:sz w:val="24"/>
          <w:szCs w:val="24"/>
        </w:rPr>
        <w:tab/>
        <w:t xml:space="preserve">Factorise </w:t>
      </w:r>
      <w:r w:rsidRPr="00506F23">
        <w:rPr>
          <w:rFonts w:ascii="Arial" w:hAnsi="Arial" w:cs="Arial"/>
          <w:sz w:val="24"/>
          <w:szCs w:val="24"/>
        </w:rPr>
        <w:t>x</w:t>
      </w:r>
      <w:r w:rsidR="00506F23">
        <w:rPr>
          <w:rFonts w:ascii="Arial" w:hAnsi="Arial" w:cs="Arial"/>
          <w:sz w:val="24"/>
          <w:szCs w:val="24"/>
        </w:rPr>
        <w:t>²</w:t>
      </w:r>
      <w:r w:rsidRPr="00506F23">
        <w:rPr>
          <w:rFonts w:ascii="Arial" w:hAnsi="Arial" w:cs="Arial"/>
          <w:sz w:val="24"/>
          <w:szCs w:val="24"/>
        </w:rPr>
        <w:t xml:space="preserve"> + 7x</w:t>
      </w:r>
    </w:p>
    <w:p w14:paraId="7CC4B3BB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21300BA4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7E559B6F" w14:textId="77777777" w:rsidR="00506F23" w:rsidRDefault="00506F23" w:rsidP="00506F23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3CE14E6A" w14:textId="3538DC3F" w:rsidR="006D0D5B" w:rsidRPr="00506F23" w:rsidRDefault="00506F23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 xml:space="preserve"> </w:t>
      </w:r>
      <w:r w:rsidR="006D0D5B" w:rsidRPr="00506F23">
        <w:rPr>
          <w:rFonts w:ascii="Arial" w:hAnsi="Arial" w:cs="Arial"/>
          <w:b/>
          <w:sz w:val="24"/>
          <w:szCs w:val="24"/>
        </w:rPr>
        <w:t>(1)</w:t>
      </w:r>
    </w:p>
    <w:p w14:paraId="2A89FB1F" w14:textId="1494B806" w:rsidR="006D0D5B" w:rsidRPr="00506F23" w:rsidRDefault="006D0D5B" w:rsidP="00506F2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(b) </w:t>
      </w:r>
      <w:r w:rsidR="00506F23">
        <w:rPr>
          <w:rFonts w:ascii="Arial" w:hAnsi="Arial" w:cs="Arial"/>
          <w:sz w:val="24"/>
          <w:szCs w:val="24"/>
        </w:rPr>
        <w:tab/>
        <w:t xml:space="preserve">Factorise </w:t>
      </w:r>
      <w:r w:rsidRPr="00506F23">
        <w:rPr>
          <w:rFonts w:ascii="Arial" w:hAnsi="Arial" w:cs="Arial"/>
          <w:sz w:val="24"/>
          <w:szCs w:val="24"/>
        </w:rPr>
        <w:t>y</w:t>
      </w:r>
      <w:r w:rsidR="00506F23">
        <w:rPr>
          <w:rFonts w:ascii="Arial" w:hAnsi="Arial" w:cs="Arial"/>
          <w:sz w:val="24"/>
          <w:szCs w:val="24"/>
        </w:rPr>
        <w:t>²</w:t>
      </w:r>
      <w:r w:rsidRPr="00506F23">
        <w:rPr>
          <w:rFonts w:ascii="Arial" w:hAnsi="Arial" w:cs="Arial"/>
          <w:sz w:val="24"/>
          <w:szCs w:val="24"/>
        </w:rPr>
        <w:t xml:space="preserve"> – 10y + 16</w:t>
      </w:r>
    </w:p>
    <w:p w14:paraId="0A739A19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0FEB6FA7" w14:textId="77777777" w:rsidR="006D0D5B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6F246578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2559079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79450BF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FEA5A3E" w14:textId="77777777" w:rsidR="00506F23" w:rsidRP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1663E84" w14:textId="77777777" w:rsidR="00506F23" w:rsidRDefault="00506F23" w:rsidP="00506F23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314A4BF8" w14:textId="2A7941CB" w:rsidR="006D0D5B" w:rsidRPr="00506F23" w:rsidRDefault="00506F23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 xml:space="preserve"> </w:t>
      </w:r>
      <w:r w:rsidR="006D0D5B" w:rsidRPr="00506F23">
        <w:rPr>
          <w:rFonts w:ascii="Arial" w:hAnsi="Arial" w:cs="Arial"/>
          <w:b/>
          <w:sz w:val="24"/>
          <w:szCs w:val="24"/>
        </w:rPr>
        <w:t>(2)</w:t>
      </w:r>
    </w:p>
    <w:p w14:paraId="0A514868" w14:textId="4F1316FC" w:rsidR="006D0D5B" w:rsidRPr="00506F23" w:rsidRDefault="006D0D5B" w:rsidP="00506F2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*(c) 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 xml:space="preserve">(i) </w:t>
      </w:r>
      <w:r w:rsidR="00506F23">
        <w:rPr>
          <w:rFonts w:ascii="Arial" w:hAnsi="Arial" w:cs="Arial"/>
          <w:sz w:val="24"/>
          <w:szCs w:val="24"/>
        </w:rPr>
        <w:tab/>
        <w:t xml:space="preserve">Factorise </w:t>
      </w:r>
      <w:r w:rsidRPr="00506F23">
        <w:rPr>
          <w:rFonts w:ascii="Arial" w:hAnsi="Arial" w:cs="Arial"/>
          <w:sz w:val="24"/>
          <w:szCs w:val="24"/>
        </w:rPr>
        <w:t>2t</w:t>
      </w:r>
      <w:r w:rsidR="00506F23">
        <w:rPr>
          <w:rFonts w:ascii="Arial" w:hAnsi="Arial" w:cs="Arial"/>
          <w:sz w:val="24"/>
          <w:szCs w:val="24"/>
        </w:rPr>
        <w:t>²</w:t>
      </w:r>
      <w:r w:rsidRPr="00506F23">
        <w:rPr>
          <w:rFonts w:ascii="Arial" w:hAnsi="Arial" w:cs="Arial"/>
          <w:sz w:val="24"/>
          <w:szCs w:val="24"/>
        </w:rPr>
        <w:t xml:space="preserve"> + 5t + 2</w:t>
      </w:r>
    </w:p>
    <w:p w14:paraId="6B53730E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7B71BF8B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55CE2138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5FDD4692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46E93817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7C199727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2A6592FF" w14:textId="77777777" w:rsidR="00506F23" w:rsidRDefault="00506F23" w:rsidP="00506F23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5F47D888" w14:textId="77777777" w:rsidR="00506F23" w:rsidRDefault="006D0D5B" w:rsidP="00506F23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(ii) 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>t is a positive whole number.</w:t>
      </w:r>
    </w:p>
    <w:p w14:paraId="3A4BFD5F" w14:textId="5AE2AE19" w:rsidR="006D0D5B" w:rsidRPr="00506F23" w:rsidRDefault="00506F23" w:rsidP="00506F23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expression </w:t>
      </w:r>
      <w:r w:rsidRPr="00506F23">
        <w:rPr>
          <w:rFonts w:ascii="Arial" w:hAnsi="Arial" w:cs="Arial"/>
          <w:sz w:val="24"/>
          <w:szCs w:val="24"/>
        </w:rPr>
        <w:t>2t</w:t>
      </w:r>
      <w:r>
        <w:rPr>
          <w:rFonts w:ascii="Arial" w:hAnsi="Arial" w:cs="Arial"/>
          <w:sz w:val="24"/>
          <w:szCs w:val="24"/>
        </w:rPr>
        <w:t>²</w:t>
      </w:r>
      <w:r w:rsidRPr="00506F23">
        <w:rPr>
          <w:rFonts w:ascii="Arial" w:hAnsi="Arial" w:cs="Arial"/>
          <w:sz w:val="24"/>
          <w:szCs w:val="24"/>
        </w:rPr>
        <w:t xml:space="preserve"> + 5t + 2</w:t>
      </w:r>
      <w:r>
        <w:rPr>
          <w:rFonts w:ascii="Arial" w:hAnsi="Arial" w:cs="Arial"/>
          <w:sz w:val="24"/>
          <w:szCs w:val="24"/>
        </w:rPr>
        <w:t xml:space="preserve"> </w:t>
      </w:r>
      <w:r w:rsidR="006D0D5B" w:rsidRPr="00506F23">
        <w:rPr>
          <w:rFonts w:ascii="Arial" w:hAnsi="Arial" w:cs="Arial"/>
          <w:sz w:val="24"/>
          <w:szCs w:val="24"/>
        </w:rPr>
        <w:t>can never have a value that is a prime number.</w:t>
      </w:r>
    </w:p>
    <w:p w14:paraId="2B25D326" w14:textId="77777777" w:rsid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       </w:t>
      </w:r>
      <w:r w:rsidR="00506F23">
        <w:rPr>
          <w:rFonts w:ascii="Arial" w:hAnsi="Arial" w:cs="Arial"/>
          <w:sz w:val="24"/>
          <w:szCs w:val="24"/>
        </w:rPr>
        <w:tab/>
      </w:r>
      <w:r w:rsidR="00506F23">
        <w:rPr>
          <w:rFonts w:ascii="Arial" w:hAnsi="Arial" w:cs="Arial"/>
          <w:sz w:val="24"/>
          <w:szCs w:val="24"/>
        </w:rPr>
        <w:tab/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>Explain</w:t>
      </w:r>
      <w:r w:rsidR="00506F23">
        <w:rPr>
          <w:rFonts w:ascii="Arial" w:hAnsi="Arial" w:cs="Arial"/>
          <w:sz w:val="24"/>
          <w:szCs w:val="24"/>
        </w:rPr>
        <w:t xml:space="preserve"> why.</w:t>
      </w:r>
    </w:p>
    <w:p w14:paraId="7FC8B2F5" w14:textId="77777777" w:rsidR="00506F23" w:rsidRDefault="006D0D5B" w:rsidP="00506F23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</w:t>
      </w:r>
    </w:p>
    <w:p w14:paraId="0EAF6242" w14:textId="288E9F8F" w:rsidR="006D0D5B" w:rsidRDefault="006D0D5B" w:rsidP="00506F23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     </w:t>
      </w:r>
    </w:p>
    <w:p w14:paraId="12560846" w14:textId="77777777" w:rsidR="00506F23" w:rsidRDefault="00506F23" w:rsidP="00506F23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</w:t>
      </w:r>
    </w:p>
    <w:p w14:paraId="795949F3" w14:textId="77777777" w:rsidR="006D0D5B" w:rsidRPr="00506F23" w:rsidRDefault="006D0D5B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>(3)</w:t>
      </w:r>
    </w:p>
    <w:p w14:paraId="7176F685" w14:textId="77777777" w:rsidR="006D0D5B" w:rsidRPr="00506F23" w:rsidRDefault="006D0D5B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>(Total for Question is 6 marks)</w:t>
      </w:r>
    </w:p>
    <w:p w14:paraId="1A70185A" w14:textId="77777777" w:rsidR="009F4C59" w:rsidRDefault="009F4C59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EB0208B" w14:textId="28E890BD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lastRenderedPageBreak/>
        <w:t>6.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 xml:space="preserve">(a) 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>Factorise</w:t>
      </w:r>
      <w:r w:rsidR="00506F23">
        <w:rPr>
          <w:rFonts w:ascii="Arial" w:hAnsi="Arial" w:cs="Arial"/>
          <w:sz w:val="24"/>
          <w:szCs w:val="24"/>
        </w:rPr>
        <w:t xml:space="preserve"> </w:t>
      </w:r>
      <w:r w:rsidRPr="00506F23">
        <w:rPr>
          <w:rFonts w:ascii="Arial" w:hAnsi="Arial" w:cs="Arial"/>
          <w:sz w:val="24"/>
          <w:szCs w:val="24"/>
        </w:rPr>
        <w:t>3t  +  12</w:t>
      </w:r>
    </w:p>
    <w:p w14:paraId="55DD5441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26F620B3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52C037A0" w14:textId="77777777" w:rsidR="00506F23" w:rsidRDefault="00506F23" w:rsidP="00506F23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0621B34D" w14:textId="3322D243" w:rsidR="006D0D5B" w:rsidRPr="00506F23" w:rsidRDefault="00506F23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 xml:space="preserve"> </w:t>
      </w:r>
      <w:r w:rsidR="006D0D5B" w:rsidRPr="00506F23">
        <w:rPr>
          <w:rFonts w:ascii="Arial" w:hAnsi="Arial" w:cs="Arial"/>
          <w:b/>
          <w:sz w:val="24"/>
          <w:szCs w:val="24"/>
        </w:rPr>
        <w:t>(1)</w:t>
      </w:r>
    </w:p>
    <w:p w14:paraId="55E8530F" w14:textId="10D9EF6C" w:rsidR="006D0D5B" w:rsidRPr="00506F23" w:rsidRDefault="006D0D5B" w:rsidP="00506F2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(b) 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 xml:space="preserve">(i) 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>Expand and simplify</w:t>
      </w:r>
      <w:r w:rsidR="00506F23">
        <w:rPr>
          <w:rFonts w:ascii="Arial" w:hAnsi="Arial" w:cs="Arial"/>
          <w:sz w:val="24"/>
          <w:szCs w:val="24"/>
        </w:rPr>
        <w:t xml:space="preserve"> </w:t>
      </w:r>
      <w:r w:rsidRPr="00506F23">
        <w:rPr>
          <w:rFonts w:ascii="Arial" w:hAnsi="Arial" w:cs="Arial"/>
          <w:sz w:val="24"/>
          <w:szCs w:val="24"/>
        </w:rPr>
        <w:t>7(2x + 1) + 6(x + 3)</w:t>
      </w:r>
    </w:p>
    <w:p w14:paraId="4CC7483B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142ADAD9" w14:textId="77777777" w:rsidR="006D0D5B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38BFB2B6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D37B0DB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C889900" w14:textId="77777777" w:rsidR="00506F23" w:rsidRP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B1A8163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2F5A5D72" w14:textId="77777777" w:rsidR="00506F23" w:rsidRDefault="00506F23" w:rsidP="00506F23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14:paraId="56B6BE39" w14:textId="01C7EE1C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    </w:t>
      </w:r>
      <w:r w:rsidR="00506F23">
        <w:rPr>
          <w:rFonts w:ascii="Arial" w:hAnsi="Arial" w:cs="Arial"/>
          <w:sz w:val="24"/>
          <w:szCs w:val="24"/>
        </w:rPr>
        <w:tab/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 xml:space="preserve">(ii) </w:t>
      </w:r>
      <w:r w:rsidR="00506F23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 xml:space="preserve">Show that when x is a whole number </w:t>
      </w:r>
    </w:p>
    <w:p w14:paraId="269C3330" w14:textId="77777777" w:rsid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                                  </w:t>
      </w:r>
      <w:r w:rsidR="00506F23">
        <w:rPr>
          <w:rFonts w:ascii="Arial" w:hAnsi="Arial" w:cs="Arial"/>
          <w:sz w:val="24"/>
          <w:szCs w:val="24"/>
        </w:rPr>
        <w:t xml:space="preserve">           7(2x + 1) + 6(x + 3)</w:t>
      </w:r>
    </w:p>
    <w:p w14:paraId="648DFFD8" w14:textId="5164768D" w:rsidR="006D0D5B" w:rsidRPr="00506F23" w:rsidRDefault="006D0D5B" w:rsidP="00506F23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is always a multiple of 5</w:t>
      </w:r>
    </w:p>
    <w:p w14:paraId="369CE353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3BC9C989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47455334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4995C1D7" w14:textId="77777777" w:rsidR="006D0D5B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1624EF51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1FDC614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FA4A3F7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A330523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258D15A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4644809" w14:textId="77777777" w:rsidR="00506F23" w:rsidRP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13A27AE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7F10F821" w14:textId="77777777" w:rsidR="006D0D5B" w:rsidRPr="00506F23" w:rsidRDefault="006D0D5B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>(3)</w:t>
      </w:r>
    </w:p>
    <w:p w14:paraId="490BF37D" w14:textId="77777777" w:rsidR="006D0D5B" w:rsidRPr="00506F23" w:rsidRDefault="006D0D5B" w:rsidP="00506F2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>(Total for Question is 4 marks)</w:t>
      </w:r>
    </w:p>
    <w:p w14:paraId="6A88D2A8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2422FB8" w14:textId="56A25F75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7.</w:t>
      </w:r>
      <w:r w:rsidR="00506F23">
        <w:rPr>
          <w:rFonts w:ascii="Arial" w:hAnsi="Arial" w:cs="Arial"/>
          <w:sz w:val="24"/>
          <w:szCs w:val="24"/>
        </w:rPr>
        <w:tab/>
        <w:t>Prove that (</w:t>
      </w:r>
      <w:r w:rsidRPr="00506F23">
        <w:rPr>
          <w:rFonts w:ascii="Arial" w:hAnsi="Arial" w:cs="Arial"/>
          <w:sz w:val="24"/>
          <w:szCs w:val="24"/>
        </w:rPr>
        <w:t>n – 1)</w:t>
      </w:r>
      <w:r w:rsidR="00506F23">
        <w:rPr>
          <w:rFonts w:ascii="Arial" w:hAnsi="Arial" w:cs="Arial"/>
          <w:sz w:val="24"/>
          <w:szCs w:val="24"/>
        </w:rPr>
        <w:t>²</w:t>
      </w:r>
      <w:r w:rsidRPr="00506F23">
        <w:rPr>
          <w:rFonts w:ascii="Arial" w:hAnsi="Arial" w:cs="Arial"/>
          <w:sz w:val="24"/>
          <w:szCs w:val="24"/>
        </w:rPr>
        <w:t xml:space="preserve"> + n</w:t>
      </w:r>
      <w:r w:rsidR="00506F23">
        <w:rPr>
          <w:rFonts w:ascii="Arial" w:hAnsi="Arial" w:cs="Arial"/>
          <w:sz w:val="24"/>
          <w:szCs w:val="24"/>
        </w:rPr>
        <w:t>²</w:t>
      </w:r>
      <w:r w:rsidRPr="00506F23">
        <w:rPr>
          <w:rFonts w:ascii="Arial" w:hAnsi="Arial" w:cs="Arial"/>
          <w:sz w:val="24"/>
          <w:szCs w:val="24"/>
        </w:rPr>
        <w:t xml:space="preserve"> + (n + 1)</w:t>
      </w:r>
      <w:r w:rsidR="00506F23">
        <w:rPr>
          <w:rFonts w:ascii="Arial" w:hAnsi="Arial" w:cs="Arial"/>
          <w:sz w:val="24"/>
          <w:szCs w:val="24"/>
        </w:rPr>
        <w:t>²</w:t>
      </w:r>
      <w:r w:rsidRPr="00506F23">
        <w:rPr>
          <w:rFonts w:ascii="Arial" w:hAnsi="Arial" w:cs="Arial"/>
          <w:sz w:val="24"/>
          <w:szCs w:val="24"/>
        </w:rPr>
        <w:t xml:space="preserve"> = 3n</w:t>
      </w:r>
      <w:r w:rsidR="00506F23">
        <w:rPr>
          <w:rFonts w:ascii="Arial" w:hAnsi="Arial" w:cs="Arial"/>
          <w:sz w:val="24"/>
          <w:szCs w:val="24"/>
        </w:rPr>
        <w:t>²</w:t>
      </w:r>
      <w:r w:rsidRPr="00506F23">
        <w:rPr>
          <w:rFonts w:ascii="Arial" w:hAnsi="Arial" w:cs="Arial"/>
          <w:sz w:val="24"/>
          <w:szCs w:val="24"/>
        </w:rPr>
        <w:t xml:space="preserve"> + 2</w:t>
      </w:r>
    </w:p>
    <w:p w14:paraId="402D683B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290476BB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2B4B9F81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0F32DADA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2D029F82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58AE0E8C" w14:textId="77777777" w:rsidR="006D0D5B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2E34FD9F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1F288BD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0749B8C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47FF803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C5A8719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7FD9529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6501FE2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AE400B6" w14:textId="77777777" w:rsid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7FC1743" w14:textId="77777777" w:rsidR="00506F23" w:rsidRPr="00506F23" w:rsidRDefault="00506F23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8710646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130A771C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1388322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6AF9F3B6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120787A1" w14:textId="77777777" w:rsidR="006D0D5B" w:rsidRPr="00506F23" w:rsidRDefault="006D0D5B" w:rsidP="00506F2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506F23">
        <w:rPr>
          <w:rFonts w:ascii="Arial" w:hAnsi="Arial" w:cs="Arial"/>
          <w:b/>
          <w:sz w:val="24"/>
          <w:szCs w:val="24"/>
        </w:rPr>
        <w:t>(Total for Question is 2 marks)</w:t>
      </w:r>
    </w:p>
    <w:p w14:paraId="45EADE5D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E617C6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222FC67" w14:textId="5ED23640" w:rsidR="006D0D5B" w:rsidRPr="00506F23" w:rsidRDefault="006D0D5B" w:rsidP="0081040C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lastRenderedPageBreak/>
        <w:t>8.</w:t>
      </w:r>
      <w:r w:rsidR="0081040C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>Prove algebraically that the difference between the squares of any two consecutive integers is equal to the sum of these two integers.</w:t>
      </w:r>
    </w:p>
    <w:p w14:paraId="1339AC80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69B5D02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14BCA2D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397FFE2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9404B48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294DC40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3D26DF2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AD0CFEE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7C5B055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60A82AD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C43D97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1FBD53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530B23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832E4FD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387B067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78727D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71188A8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6B44537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CCFFA97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1CD41C1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A606D37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</w:t>
      </w:r>
    </w:p>
    <w:p w14:paraId="104ACA99" w14:textId="77777777" w:rsidR="006D0D5B" w:rsidRPr="0081040C" w:rsidRDefault="006D0D5B" w:rsidP="0081040C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81040C">
        <w:rPr>
          <w:rFonts w:ascii="Arial" w:hAnsi="Arial" w:cs="Arial"/>
          <w:b/>
          <w:sz w:val="24"/>
          <w:szCs w:val="24"/>
        </w:rPr>
        <w:t>(Total for question is 4 marks)</w:t>
      </w:r>
    </w:p>
    <w:p w14:paraId="204B0D7A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681C73D" w14:textId="47F05645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9.</w:t>
      </w:r>
      <w:r w:rsidR="0081040C">
        <w:rPr>
          <w:rFonts w:ascii="Arial" w:hAnsi="Arial" w:cs="Arial"/>
          <w:sz w:val="24"/>
          <w:szCs w:val="24"/>
        </w:rPr>
        <w:tab/>
      </w:r>
      <w:r w:rsidRPr="00506F23">
        <w:rPr>
          <w:rFonts w:ascii="Arial" w:hAnsi="Arial" w:cs="Arial"/>
          <w:sz w:val="24"/>
          <w:szCs w:val="24"/>
        </w:rPr>
        <w:t xml:space="preserve">The product of two consecutive positive integers is added to the larger of the two </w:t>
      </w:r>
    </w:p>
    <w:p w14:paraId="24B1DA2F" w14:textId="6864AAB9" w:rsidR="006D0D5B" w:rsidRPr="00506F23" w:rsidRDefault="006D0D5B" w:rsidP="0081040C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integers.</w:t>
      </w:r>
      <w:r w:rsidR="0081040C">
        <w:rPr>
          <w:rFonts w:ascii="Arial" w:hAnsi="Arial" w:cs="Arial"/>
          <w:sz w:val="24"/>
          <w:szCs w:val="24"/>
        </w:rPr>
        <w:t xml:space="preserve"> </w:t>
      </w:r>
      <w:r w:rsidRPr="00506F23">
        <w:rPr>
          <w:rFonts w:ascii="Arial" w:hAnsi="Arial" w:cs="Arial"/>
          <w:sz w:val="24"/>
          <w:szCs w:val="24"/>
        </w:rPr>
        <w:t>Prove that the result is always a square number.</w:t>
      </w:r>
    </w:p>
    <w:p w14:paraId="560BF2F2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3741EC2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8CCC115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2181CD8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217589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4AF908C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E491AF4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59C0983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E25BEA1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90F10BC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201EBD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EC268E2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33E79A7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ECDB417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482A794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363AEB5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2323CB4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C4FB542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8E98615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1C9BD0E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03668B5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 </w:t>
      </w:r>
    </w:p>
    <w:p w14:paraId="0FFD615B" w14:textId="77777777" w:rsidR="006D0D5B" w:rsidRPr="0081040C" w:rsidRDefault="006D0D5B" w:rsidP="0081040C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81040C">
        <w:rPr>
          <w:rFonts w:ascii="Arial" w:hAnsi="Arial" w:cs="Arial"/>
          <w:b/>
          <w:sz w:val="24"/>
          <w:szCs w:val="24"/>
        </w:rPr>
        <w:t>(Total for question = 3 marks)</w:t>
      </w:r>
    </w:p>
    <w:p w14:paraId="068C8920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875326B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8F66274" w14:textId="77777777" w:rsidR="0081040C" w:rsidRDefault="0081040C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CB13901" w14:textId="77777777" w:rsidR="0081040C" w:rsidRDefault="0081040C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0CACA06" w14:textId="77777777" w:rsidR="009F4C59" w:rsidRDefault="009F4C59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CBFF040" w14:textId="17849464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lastRenderedPageBreak/>
        <w:t>10.</w:t>
      </w:r>
      <w:r w:rsidR="0081040C">
        <w:rPr>
          <w:rFonts w:ascii="Arial" w:hAnsi="Arial" w:cs="Arial"/>
          <w:sz w:val="24"/>
          <w:szCs w:val="24"/>
        </w:rPr>
        <w:t xml:space="preserve"> </w:t>
      </w:r>
      <w:r w:rsidR="0081040C">
        <w:rPr>
          <w:rFonts w:ascii="Arial" w:hAnsi="Arial" w:cs="Arial"/>
          <w:sz w:val="24"/>
          <w:szCs w:val="24"/>
        </w:rPr>
        <w:tab/>
        <w:t>P</w:t>
      </w:r>
      <w:r w:rsidRPr="00506F23">
        <w:rPr>
          <w:rFonts w:ascii="Arial" w:hAnsi="Arial" w:cs="Arial"/>
          <w:sz w:val="24"/>
          <w:szCs w:val="24"/>
        </w:rPr>
        <w:t>rove algebraically that</w:t>
      </w:r>
    </w:p>
    <w:p w14:paraId="6A70D2D7" w14:textId="4E7DA905" w:rsidR="006D0D5B" w:rsidRPr="00506F23" w:rsidRDefault="006D0D5B" w:rsidP="0081040C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(2n + 1)</w:t>
      </w:r>
      <w:r w:rsidR="0081040C">
        <w:rPr>
          <w:rFonts w:ascii="Arial" w:hAnsi="Arial" w:cs="Arial"/>
          <w:sz w:val="24"/>
          <w:szCs w:val="24"/>
        </w:rPr>
        <w:t>²</w:t>
      </w:r>
      <w:r w:rsidRPr="00506F23">
        <w:rPr>
          <w:rFonts w:ascii="Arial" w:hAnsi="Arial" w:cs="Arial"/>
          <w:sz w:val="24"/>
          <w:szCs w:val="24"/>
        </w:rPr>
        <w:t xml:space="preserve"> − (2n + 1) is an even number</w:t>
      </w:r>
    </w:p>
    <w:p w14:paraId="05556B3C" w14:textId="77777777" w:rsidR="006D0D5B" w:rsidRPr="00506F23" w:rsidRDefault="006D0D5B" w:rsidP="0081040C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>for all positive integer values of n.</w:t>
      </w:r>
    </w:p>
    <w:p w14:paraId="38FF8A34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E65C994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1F300B0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26E5C8B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EE11CF6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D20C263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CCE3292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D76E660" w14:textId="77777777" w:rsidR="006D0D5B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D48E3D9" w14:textId="6024C64C" w:rsidR="0081040C" w:rsidRDefault="0081040C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44C8A312" w14:textId="77777777" w:rsidR="0081040C" w:rsidRDefault="0081040C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2014A75B" w14:textId="77777777" w:rsidR="0081040C" w:rsidRDefault="0081040C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9E0BC7D" w14:textId="77777777" w:rsidR="0081040C" w:rsidRDefault="0081040C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4C67514" w14:textId="77777777" w:rsidR="0081040C" w:rsidRDefault="0081040C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3F0F9B95" w14:textId="77777777" w:rsidR="0081040C" w:rsidRDefault="0081040C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F0B722B" w14:textId="77777777" w:rsidR="0081040C" w:rsidRDefault="0081040C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894A967" w14:textId="77777777" w:rsidR="0081040C" w:rsidRDefault="0081040C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3E387A4" w14:textId="77777777" w:rsidR="0081040C" w:rsidRDefault="0081040C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7B43F0F" w14:textId="77777777" w:rsidR="0081040C" w:rsidRDefault="0081040C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70B2DEF6" w14:textId="77777777" w:rsidR="0081040C" w:rsidRPr="00506F23" w:rsidRDefault="0081040C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5570DAD3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6587A47F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</w:p>
    <w:p w14:paraId="1FBE7FCB" w14:textId="77777777" w:rsidR="006D0D5B" w:rsidRPr="00506F23" w:rsidRDefault="006D0D5B" w:rsidP="006D0D5B">
      <w:pPr>
        <w:pStyle w:val="NoSpacing"/>
        <w:rPr>
          <w:rFonts w:ascii="Arial" w:hAnsi="Arial" w:cs="Arial"/>
          <w:sz w:val="24"/>
          <w:szCs w:val="24"/>
        </w:rPr>
      </w:pPr>
      <w:r w:rsidRPr="00506F23">
        <w:rPr>
          <w:rFonts w:ascii="Arial" w:hAnsi="Arial" w:cs="Arial"/>
          <w:sz w:val="24"/>
          <w:szCs w:val="24"/>
        </w:rPr>
        <w:t xml:space="preserve">  </w:t>
      </w:r>
    </w:p>
    <w:p w14:paraId="6A39588C" w14:textId="77777777" w:rsidR="006D0D5B" w:rsidRDefault="006D0D5B" w:rsidP="0081040C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81040C">
        <w:rPr>
          <w:rFonts w:ascii="Arial" w:hAnsi="Arial" w:cs="Arial"/>
          <w:b/>
          <w:sz w:val="24"/>
          <w:szCs w:val="24"/>
        </w:rPr>
        <w:t>(Total for question = 3 marks)</w:t>
      </w:r>
    </w:p>
    <w:p w14:paraId="07ECE0D5" w14:textId="08C03A7D" w:rsidR="0081040C" w:rsidRDefault="0081040C" w:rsidP="0081040C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</w:p>
    <w:p w14:paraId="158E8634" w14:textId="77777777" w:rsidR="0081040C" w:rsidRDefault="0081040C" w:rsidP="0081040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8F1A396" w14:textId="77777777" w:rsidR="0081040C" w:rsidRPr="00435BE1" w:rsidRDefault="0081040C" w:rsidP="0081040C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 w:rsidRPr="00435BE1">
        <w:rPr>
          <w:rFonts w:ascii="Arial" w:hAnsi="Arial" w:cs="Arial"/>
          <w:b/>
          <w:sz w:val="28"/>
          <w:szCs w:val="28"/>
          <w:u w:val="single"/>
        </w:rPr>
        <w:lastRenderedPageBreak/>
        <w:t>Transformations of graphs</w:t>
      </w:r>
    </w:p>
    <w:p w14:paraId="491D8410" w14:textId="77777777" w:rsidR="0081040C" w:rsidRDefault="0081040C" w:rsidP="0081040C">
      <w:pPr>
        <w:pStyle w:val="NoSpacing"/>
        <w:rPr>
          <w:rFonts w:ascii="Arial" w:hAnsi="Arial" w:cs="Arial"/>
          <w:sz w:val="24"/>
          <w:szCs w:val="28"/>
        </w:rPr>
      </w:pPr>
    </w:p>
    <w:p w14:paraId="0C603A19" w14:textId="77777777" w:rsidR="0081040C" w:rsidRDefault="0081040C" w:rsidP="0081040C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Things to remember:</w:t>
      </w:r>
    </w:p>
    <w:p w14:paraId="62A19437" w14:textId="77777777" w:rsidR="0081040C" w:rsidRDefault="0081040C" w:rsidP="0081040C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f(x) means the function of x.</w:t>
      </w:r>
    </w:p>
    <w:p w14:paraId="6BBFF897" w14:textId="77777777" w:rsidR="0081040C" w:rsidRDefault="0081040C" w:rsidP="0081040C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-f(x) is a reflection in the x-axis.</w:t>
      </w:r>
    </w:p>
    <w:p w14:paraId="3EB0A74D" w14:textId="77777777" w:rsidR="0081040C" w:rsidRDefault="0081040C" w:rsidP="0081040C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f(-x) is a reflection in the y-axis.</w:t>
      </w:r>
    </w:p>
    <w:p w14:paraId="1A0F04EC" w14:textId="77777777" w:rsidR="0081040C" w:rsidRDefault="0081040C" w:rsidP="0081040C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f(x – a) is a translation in the x-axis, a units.</w:t>
      </w:r>
    </w:p>
    <w:p w14:paraId="4D3CA44E" w14:textId="77777777" w:rsidR="0081040C" w:rsidRDefault="0081040C" w:rsidP="0081040C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f(x) + b is a translation in the y-axis, b units.</w:t>
      </w:r>
    </w:p>
    <w:p w14:paraId="2A78249F" w14:textId="77777777" w:rsidR="0081040C" w:rsidRDefault="0081040C" w:rsidP="0081040C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cf(x) is an enlargement in the y-axis, scale factor c.</w:t>
      </w:r>
    </w:p>
    <w:p w14:paraId="5E21AAE5" w14:textId="77777777" w:rsidR="0081040C" w:rsidRPr="002006F6" w:rsidRDefault="0081040C" w:rsidP="0081040C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f(dx) is an enlargement in the x-axis, scale factor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d</m:t>
            </m:r>
          </m:den>
        </m:f>
      </m:oMath>
      <w:r>
        <w:rPr>
          <w:rFonts w:ascii="Arial" w:hAnsi="Arial" w:cs="Arial"/>
          <w:sz w:val="24"/>
          <w:szCs w:val="28"/>
        </w:rPr>
        <w:t>.</w:t>
      </w:r>
    </w:p>
    <w:p w14:paraId="4CA609CD" w14:textId="77777777" w:rsidR="0081040C" w:rsidRPr="00435BE1" w:rsidRDefault="0081040C" w:rsidP="0081040C">
      <w:pPr>
        <w:pStyle w:val="NoSpacing"/>
        <w:rPr>
          <w:rFonts w:ascii="Arial" w:hAnsi="Arial" w:cs="Arial"/>
          <w:sz w:val="24"/>
          <w:szCs w:val="28"/>
        </w:rPr>
      </w:pPr>
    </w:p>
    <w:p w14:paraId="18D2EBEB" w14:textId="77777777" w:rsidR="0081040C" w:rsidRPr="002006F6" w:rsidRDefault="0081040C" w:rsidP="0081040C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  <w:r w:rsidRPr="002006F6">
        <w:rPr>
          <w:rFonts w:ascii="Arial" w:hAnsi="Arial" w:cs="Arial"/>
          <w:sz w:val="24"/>
          <w:szCs w:val="28"/>
        </w:rPr>
        <w:br/>
      </w:r>
      <w:r w:rsidRPr="002006F6"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2006F6">
        <w:rPr>
          <w:rFonts w:ascii="Arial" w:hAnsi="Arial" w:cs="Arial"/>
          <w:i/>
          <w:iCs/>
          <w:sz w:val="24"/>
          <w:szCs w:val="28"/>
        </w:rPr>
        <w:t xml:space="preserve">y </w:t>
      </w:r>
      <w:r w:rsidRPr="002006F6">
        <w:rPr>
          <w:rFonts w:ascii="Arial" w:hAnsi="Arial" w:cs="Arial"/>
          <w:sz w:val="24"/>
          <w:szCs w:val="28"/>
        </w:rPr>
        <w:t>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</w:t>
      </w:r>
    </w:p>
    <w:p w14:paraId="6EB1662B" w14:textId="77777777" w:rsidR="0081040C" w:rsidRPr="002006F6" w:rsidRDefault="0081040C" w:rsidP="0081040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The graph of </w:t>
      </w:r>
      <w:r w:rsidRPr="002006F6">
        <w:rPr>
          <w:rFonts w:ascii="Arial" w:hAnsi="Arial" w:cs="Arial"/>
          <w:i/>
          <w:iCs/>
          <w:sz w:val="24"/>
          <w:szCs w:val="28"/>
        </w:rPr>
        <w:t xml:space="preserve">y </w:t>
      </w:r>
      <w:r w:rsidRPr="002006F6">
        <w:rPr>
          <w:rFonts w:ascii="Arial" w:hAnsi="Arial" w:cs="Arial"/>
          <w:sz w:val="24"/>
          <w:szCs w:val="28"/>
        </w:rPr>
        <w:t>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 xml:space="preserve">) is shown on the grid. </w:t>
      </w:r>
    </w:p>
    <w:p w14:paraId="26A96A9F" w14:textId="77777777" w:rsidR="0081040C" w:rsidRPr="002006F6" w:rsidRDefault="0081040C" w:rsidP="0081040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4A9837D0" wp14:editId="4CA1FEC1">
            <wp:extent cx="4619625" cy="3025854"/>
            <wp:effectExtent l="0" t="0" r="0" b="317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490" cy="303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C17EC" w14:textId="77777777" w:rsidR="0081040C" w:rsidRPr="002006F6" w:rsidRDefault="0081040C" w:rsidP="0081040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(a) 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On the grid above, sketch the graph of </w:t>
      </w:r>
      <w:r w:rsidRPr="002006F6">
        <w:rPr>
          <w:rFonts w:ascii="Arial" w:hAnsi="Arial" w:cs="Arial"/>
          <w:i/>
          <w:iCs/>
          <w:sz w:val="24"/>
          <w:szCs w:val="28"/>
        </w:rPr>
        <w:t xml:space="preserve">y </w:t>
      </w:r>
      <w:r w:rsidRPr="002006F6">
        <w:rPr>
          <w:rFonts w:ascii="Arial" w:hAnsi="Arial" w:cs="Arial"/>
          <w:sz w:val="24"/>
          <w:szCs w:val="28"/>
        </w:rPr>
        <w:t>= –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 xml:space="preserve">). </w:t>
      </w:r>
    </w:p>
    <w:p w14:paraId="69DEA17B" w14:textId="77777777" w:rsidR="0081040C" w:rsidRPr="002006F6" w:rsidRDefault="0081040C" w:rsidP="0081040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(2)</w:t>
      </w:r>
    </w:p>
    <w:p w14:paraId="1CE5E957" w14:textId="77777777" w:rsidR="0081040C" w:rsidRPr="002006F6" w:rsidRDefault="0081040C" w:rsidP="0081040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The graph of </w:t>
      </w:r>
      <w:r w:rsidRPr="002006F6">
        <w:rPr>
          <w:rFonts w:ascii="Arial" w:hAnsi="Arial" w:cs="Arial"/>
          <w:i/>
          <w:iCs/>
          <w:sz w:val="24"/>
          <w:szCs w:val="28"/>
        </w:rPr>
        <w:t xml:space="preserve">y </w:t>
      </w:r>
      <w:r w:rsidRPr="002006F6">
        <w:rPr>
          <w:rFonts w:ascii="Arial" w:hAnsi="Arial" w:cs="Arial"/>
          <w:sz w:val="24"/>
          <w:szCs w:val="28"/>
        </w:rPr>
        <w:t>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 is shown on the grid.</w:t>
      </w:r>
    </w:p>
    <w:p w14:paraId="3B357989" w14:textId="77777777" w:rsidR="0081040C" w:rsidRPr="002006F6" w:rsidRDefault="0081040C" w:rsidP="0081040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7DB703EE" wp14:editId="711ECF26">
            <wp:extent cx="4629150" cy="1963882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159" cy="197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448D3" w14:textId="77777777" w:rsidR="0081040C" w:rsidRPr="002006F6" w:rsidRDefault="0081040C" w:rsidP="0081040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The graph </w:t>
      </w:r>
      <w:r w:rsidRPr="002006F6">
        <w:rPr>
          <w:rFonts w:ascii="Arial" w:hAnsi="Arial" w:cs="Arial"/>
          <w:b/>
          <w:bCs/>
          <w:sz w:val="24"/>
          <w:szCs w:val="28"/>
        </w:rPr>
        <w:t xml:space="preserve">G </w:t>
      </w:r>
      <w:r w:rsidRPr="002006F6">
        <w:rPr>
          <w:rFonts w:ascii="Arial" w:hAnsi="Arial" w:cs="Arial"/>
          <w:sz w:val="24"/>
          <w:szCs w:val="28"/>
        </w:rPr>
        <w:t xml:space="preserve">is a translation of the graph of </w:t>
      </w:r>
      <w:r w:rsidRPr="002006F6">
        <w:rPr>
          <w:rFonts w:ascii="Arial" w:hAnsi="Arial" w:cs="Arial"/>
          <w:i/>
          <w:iCs/>
          <w:sz w:val="24"/>
          <w:szCs w:val="28"/>
        </w:rPr>
        <w:t xml:space="preserve">y </w:t>
      </w:r>
      <w:r w:rsidRPr="002006F6">
        <w:rPr>
          <w:rFonts w:ascii="Arial" w:hAnsi="Arial" w:cs="Arial"/>
          <w:sz w:val="24"/>
          <w:szCs w:val="28"/>
        </w:rPr>
        <w:t>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).</w:t>
      </w:r>
    </w:p>
    <w:p w14:paraId="26EA8824" w14:textId="77777777" w:rsidR="0081040C" w:rsidRPr="002006F6" w:rsidRDefault="0081040C" w:rsidP="0081040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Write down the equation of graph </w:t>
      </w:r>
      <w:r w:rsidRPr="002006F6">
        <w:rPr>
          <w:rFonts w:ascii="Arial" w:hAnsi="Arial" w:cs="Arial"/>
          <w:b/>
          <w:bCs/>
          <w:sz w:val="24"/>
          <w:szCs w:val="28"/>
        </w:rPr>
        <w:t>G</w:t>
      </w:r>
      <w:r w:rsidRPr="002006F6">
        <w:rPr>
          <w:rFonts w:ascii="Arial" w:hAnsi="Arial" w:cs="Arial"/>
          <w:sz w:val="24"/>
          <w:szCs w:val="28"/>
        </w:rPr>
        <w:t xml:space="preserve">. </w:t>
      </w:r>
    </w:p>
    <w:p w14:paraId="0E759D7B" w14:textId="77777777" w:rsidR="0081040C" w:rsidRPr="002006F6" w:rsidRDefault="0081040C" w:rsidP="0081040C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 </w:t>
      </w:r>
    </w:p>
    <w:p w14:paraId="51272756" w14:textId="77777777" w:rsidR="0081040C" w:rsidRPr="00435BE1" w:rsidRDefault="0081040C" w:rsidP="0081040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661CFC29" w14:textId="77777777" w:rsidR="0081040C" w:rsidRPr="002006F6" w:rsidRDefault="0081040C" w:rsidP="0081040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(2)</w:t>
      </w:r>
    </w:p>
    <w:p w14:paraId="01029CA5" w14:textId="77777777" w:rsidR="0081040C" w:rsidRPr="002006F6" w:rsidRDefault="0081040C" w:rsidP="0081040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14:paraId="5C40210F" w14:textId="77777777" w:rsidR="0081040C" w:rsidRPr="002006F6" w:rsidRDefault="0081040C" w:rsidP="0081040C">
      <w:pPr>
        <w:pStyle w:val="NoSpacing"/>
        <w:rPr>
          <w:rFonts w:ascii="Arial" w:hAnsi="Arial" w:cs="Arial"/>
          <w:sz w:val="24"/>
          <w:szCs w:val="28"/>
        </w:rPr>
      </w:pPr>
    </w:p>
    <w:p w14:paraId="2341225B" w14:textId="77777777" w:rsidR="0081040C" w:rsidRPr="002006F6" w:rsidRDefault="0081040C" w:rsidP="0081040C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lastRenderedPageBreak/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 is shown on both grids below.</w:t>
      </w:r>
    </w:p>
    <w:p w14:paraId="14CFBD33" w14:textId="77777777" w:rsidR="0081040C" w:rsidRPr="002006F6" w:rsidRDefault="0081040C" w:rsidP="0081040C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br/>
      </w:r>
      <w:r w:rsidRPr="002006F6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45FDD13A" wp14:editId="3550719E">
            <wp:extent cx="5876925" cy="3867150"/>
            <wp:effectExtent l="0" t="0" r="9525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A1397" w14:textId="77777777" w:rsidR="0081040C" w:rsidRPr="002006F6" w:rsidRDefault="0081040C" w:rsidP="0081040C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(a)  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On the grid above, sketch 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f(−x)</w:t>
      </w:r>
    </w:p>
    <w:p w14:paraId="31EE34F7" w14:textId="77777777" w:rsidR="0081040C" w:rsidRPr="002006F6" w:rsidRDefault="0081040C" w:rsidP="0081040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(1)</w:t>
      </w:r>
    </w:p>
    <w:p w14:paraId="1A72A88C" w14:textId="77777777" w:rsidR="0081040C" w:rsidRPr="002006F6" w:rsidRDefault="0081040C" w:rsidP="0081040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6A23822D" wp14:editId="6F45F8FF">
            <wp:extent cx="5924550" cy="3743325"/>
            <wp:effectExtent l="0" t="0" r="0" b="952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8C668" w14:textId="77777777" w:rsidR="0081040C" w:rsidRPr="002006F6" w:rsidRDefault="0081040C" w:rsidP="0081040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On this grid, sketch 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−f(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 + 3</w:t>
      </w:r>
    </w:p>
    <w:p w14:paraId="3AA0672D" w14:textId="77777777" w:rsidR="0081040C" w:rsidRPr="002006F6" w:rsidRDefault="0081040C" w:rsidP="0081040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(1)</w:t>
      </w:r>
    </w:p>
    <w:p w14:paraId="36A2EDFC" w14:textId="77777777" w:rsidR="0081040C" w:rsidRPr="002006F6" w:rsidRDefault="0081040C" w:rsidP="0081040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  </w:t>
      </w:r>
      <w:r w:rsidRPr="002006F6">
        <w:rPr>
          <w:rFonts w:ascii="Arial" w:hAnsi="Arial" w:cs="Arial"/>
          <w:b/>
          <w:bCs/>
          <w:sz w:val="24"/>
          <w:szCs w:val="28"/>
        </w:rPr>
        <w:t>(Total for question = 2 marks)</w:t>
      </w:r>
    </w:p>
    <w:p w14:paraId="23909EB6" w14:textId="77777777" w:rsidR="0081040C" w:rsidRPr="002006F6" w:rsidRDefault="0081040C" w:rsidP="0081040C">
      <w:pPr>
        <w:pStyle w:val="NoSpacing"/>
        <w:rPr>
          <w:rFonts w:ascii="Arial" w:hAnsi="Arial" w:cs="Arial"/>
          <w:sz w:val="24"/>
          <w:szCs w:val="28"/>
        </w:rPr>
      </w:pPr>
    </w:p>
    <w:p w14:paraId="7E256E80" w14:textId="77777777" w:rsidR="0081040C" w:rsidRPr="002006F6" w:rsidRDefault="0081040C" w:rsidP="0081040C">
      <w:pPr>
        <w:pStyle w:val="NoSpacing"/>
        <w:rPr>
          <w:rFonts w:ascii="Arial" w:hAnsi="Arial" w:cs="Arial"/>
          <w:sz w:val="24"/>
          <w:szCs w:val="28"/>
        </w:rPr>
      </w:pPr>
    </w:p>
    <w:p w14:paraId="7D0D2227" w14:textId="77777777" w:rsidR="0081040C" w:rsidRPr="002006F6" w:rsidRDefault="0081040C" w:rsidP="0081040C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br w:type="page"/>
      </w:r>
      <w:r w:rsidRPr="002006F6">
        <w:rPr>
          <w:rFonts w:ascii="Arial" w:hAnsi="Arial" w:cs="Arial"/>
          <w:b/>
          <w:bCs/>
          <w:sz w:val="24"/>
          <w:szCs w:val="28"/>
        </w:rPr>
        <w:lastRenderedPageBreak/>
        <w:t>3.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 is shown on each of the grids.</w:t>
      </w:r>
    </w:p>
    <w:p w14:paraId="7BE42388" w14:textId="77777777" w:rsidR="0081040C" w:rsidRPr="002006F6" w:rsidRDefault="0081040C" w:rsidP="0081040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(a) 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On this grid, sketch 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 xml:space="preserve"> – 3)</w:t>
      </w:r>
    </w:p>
    <w:p w14:paraId="7A3411DD" w14:textId="77777777" w:rsidR="0081040C" w:rsidRPr="002006F6" w:rsidRDefault="0081040C" w:rsidP="0081040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6A6E4A1E" wp14:editId="241E47ED">
            <wp:extent cx="4268278" cy="357187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00" cy="358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E360F" w14:textId="77777777" w:rsidR="0081040C" w:rsidRPr="002006F6" w:rsidRDefault="0081040C" w:rsidP="0081040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(2)</w:t>
      </w:r>
    </w:p>
    <w:p w14:paraId="628CB124" w14:textId="77777777" w:rsidR="0081040C" w:rsidRPr="002006F6" w:rsidRDefault="0081040C" w:rsidP="0081040C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 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On this grid, sketch 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2f(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</w:t>
      </w:r>
    </w:p>
    <w:p w14:paraId="4A74AE29" w14:textId="77777777" w:rsidR="0081040C" w:rsidRPr="002006F6" w:rsidRDefault="0081040C" w:rsidP="0081040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38BA1F92" wp14:editId="575A0106">
            <wp:extent cx="4268925" cy="396240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609" cy="397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A2CF0" w14:textId="77777777" w:rsidR="0081040C" w:rsidRPr="002006F6" w:rsidRDefault="0081040C" w:rsidP="0081040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(2)</w:t>
      </w:r>
    </w:p>
    <w:p w14:paraId="2DAAEF6C" w14:textId="77777777" w:rsidR="0081040C" w:rsidRPr="002006F6" w:rsidRDefault="0081040C" w:rsidP="0081040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14:paraId="11AFBC02" w14:textId="77777777" w:rsidR="0081040C" w:rsidRPr="002006F6" w:rsidRDefault="0081040C" w:rsidP="0081040C">
      <w:pPr>
        <w:pStyle w:val="NoSpacing"/>
        <w:rPr>
          <w:rFonts w:ascii="Arial" w:hAnsi="Arial" w:cs="Arial"/>
          <w:sz w:val="24"/>
          <w:szCs w:val="28"/>
        </w:rPr>
      </w:pPr>
    </w:p>
    <w:p w14:paraId="1DCC4DEE" w14:textId="77777777" w:rsidR="0081040C" w:rsidRPr="002006F6" w:rsidRDefault="0081040C" w:rsidP="0081040C">
      <w:pPr>
        <w:pStyle w:val="NoSpacing"/>
        <w:rPr>
          <w:rFonts w:ascii="Arial" w:hAnsi="Arial" w:cs="Arial"/>
          <w:sz w:val="24"/>
          <w:szCs w:val="28"/>
        </w:rPr>
      </w:pPr>
    </w:p>
    <w:p w14:paraId="41D65597" w14:textId="77777777" w:rsidR="0081040C" w:rsidRDefault="0081040C" w:rsidP="0081040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569E4930" w14:textId="77777777" w:rsidR="0081040C" w:rsidRDefault="0081040C" w:rsidP="0081040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72F8577B" w14:textId="77777777" w:rsidR="009F4C59" w:rsidRDefault="009F4C59" w:rsidP="0081040C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116A8D48" w14:textId="77777777" w:rsidR="0081040C" w:rsidRPr="002006F6" w:rsidRDefault="0081040C" w:rsidP="0081040C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lastRenderedPageBreak/>
        <w:t>4.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 is shown on the grid.</w:t>
      </w:r>
    </w:p>
    <w:p w14:paraId="3FBACAA3" w14:textId="77777777" w:rsidR="0081040C" w:rsidRPr="002006F6" w:rsidRDefault="0081040C" w:rsidP="0081040C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br/>
      </w:r>
      <w:r w:rsidRPr="002006F6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32E62CFB" wp14:editId="43585EF1">
            <wp:extent cx="4754880" cy="3581400"/>
            <wp:effectExtent l="0" t="0" r="762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63" cy="358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CB3FD" w14:textId="77777777" w:rsidR="0081040C" w:rsidRPr="002006F6" w:rsidRDefault="0081040C" w:rsidP="0081040C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br/>
        <w:t>(a)  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On the grid above, sketch 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 xml:space="preserve"> + 3)</w:t>
      </w:r>
    </w:p>
    <w:p w14:paraId="2891FCE1" w14:textId="77777777" w:rsidR="0081040C" w:rsidRPr="002006F6" w:rsidRDefault="0081040C" w:rsidP="0081040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(2)</w:t>
      </w:r>
    </w:p>
    <w:p w14:paraId="039F02E8" w14:textId="77777777" w:rsidR="0081040C" w:rsidRPr="002006F6" w:rsidRDefault="0081040C" w:rsidP="0081040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g(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 is shown below.</w:t>
      </w:r>
    </w:p>
    <w:p w14:paraId="063F367B" w14:textId="77777777" w:rsidR="0081040C" w:rsidRPr="002006F6" w:rsidRDefault="0081040C" w:rsidP="0081040C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br/>
      </w:r>
      <w:r w:rsidRPr="002006F6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303F2183" wp14:editId="00F56FE4">
            <wp:extent cx="3305175" cy="2600325"/>
            <wp:effectExtent l="0" t="0" r="9525" b="952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9C900" w14:textId="77777777" w:rsidR="0081040C" w:rsidRPr="002006F6" w:rsidRDefault="0081040C" w:rsidP="0081040C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br/>
        <w:t xml:space="preserve">The graph </w:t>
      </w:r>
      <w:r w:rsidRPr="002006F6">
        <w:rPr>
          <w:rFonts w:ascii="Arial" w:hAnsi="Arial" w:cs="Arial"/>
          <w:b/>
          <w:bCs/>
          <w:sz w:val="24"/>
          <w:szCs w:val="28"/>
        </w:rPr>
        <w:t>G</w:t>
      </w:r>
      <w:r w:rsidRPr="002006F6">
        <w:rPr>
          <w:rFonts w:ascii="Arial" w:hAnsi="Arial" w:cs="Arial"/>
          <w:sz w:val="24"/>
          <w:szCs w:val="28"/>
        </w:rPr>
        <w:t xml:space="preserve"> is the reflection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g(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 xml:space="preserve">) in the 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-axis.</w:t>
      </w:r>
    </w:p>
    <w:p w14:paraId="7240E74E" w14:textId="77777777" w:rsidR="0081040C" w:rsidRPr="002006F6" w:rsidRDefault="0081040C" w:rsidP="0081040C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(b)  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Write down an equation of graph </w:t>
      </w:r>
      <w:r w:rsidRPr="002006F6">
        <w:rPr>
          <w:rFonts w:ascii="Arial" w:hAnsi="Arial" w:cs="Arial"/>
          <w:b/>
          <w:bCs/>
          <w:sz w:val="24"/>
          <w:szCs w:val="28"/>
        </w:rPr>
        <w:t>G</w:t>
      </w:r>
      <w:r w:rsidRPr="002006F6">
        <w:rPr>
          <w:rFonts w:ascii="Arial" w:hAnsi="Arial" w:cs="Arial"/>
          <w:sz w:val="24"/>
          <w:szCs w:val="28"/>
        </w:rPr>
        <w:t>.</w:t>
      </w:r>
    </w:p>
    <w:p w14:paraId="3EF6812A" w14:textId="77777777" w:rsidR="0081040C" w:rsidRPr="00435BE1" w:rsidRDefault="0081040C" w:rsidP="0081040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11C5FC68" w14:textId="77777777" w:rsidR="0081040C" w:rsidRPr="002006F6" w:rsidRDefault="0081040C" w:rsidP="0081040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(1)</w:t>
      </w:r>
    </w:p>
    <w:p w14:paraId="7370D494" w14:textId="77777777" w:rsidR="0081040C" w:rsidRPr="002006F6" w:rsidRDefault="0081040C" w:rsidP="0081040C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  </w:t>
      </w:r>
      <w:r w:rsidRPr="002006F6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14:paraId="13BCDA1A" w14:textId="77777777" w:rsidR="0081040C" w:rsidRDefault="0081040C" w:rsidP="0081040C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05E73A7" w14:textId="284596A5" w:rsidR="00DF78D0" w:rsidRPr="00435BE1" w:rsidRDefault="00DF78D0" w:rsidP="00DF78D0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Equations of Circles</w:t>
      </w:r>
    </w:p>
    <w:p w14:paraId="4287880A" w14:textId="77777777" w:rsidR="00DF78D0" w:rsidRDefault="00DF78D0" w:rsidP="00DF78D0">
      <w:pPr>
        <w:pStyle w:val="NoSpacing"/>
        <w:rPr>
          <w:rFonts w:ascii="Arial" w:hAnsi="Arial" w:cs="Arial"/>
          <w:sz w:val="24"/>
          <w:szCs w:val="28"/>
        </w:rPr>
      </w:pPr>
    </w:p>
    <w:p w14:paraId="647AAE37" w14:textId="77777777" w:rsidR="00DF78D0" w:rsidRDefault="00DF78D0" w:rsidP="00DF78D0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Things to remember:</w:t>
      </w:r>
    </w:p>
    <w:p w14:paraId="0C09E7C1" w14:textId="00A19CFB" w:rsidR="00DF78D0" w:rsidRDefault="00DF78D0" w:rsidP="00DF78D0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The general equation of a circle is (x – a)² + (y – b)² = r², where (a, b) is the centre and r is the radius.</w:t>
      </w:r>
    </w:p>
    <w:p w14:paraId="53100354" w14:textId="5222067E" w:rsidR="00DF78D0" w:rsidRDefault="00DF78D0" w:rsidP="00DF78D0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To calculate the equation of the tangent:</w:t>
      </w:r>
    </w:p>
    <w:p w14:paraId="33C1770A" w14:textId="77777777" w:rsidR="00DF78D0" w:rsidRPr="00DF78D0" w:rsidRDefault="00DF78D0" w:rsidP="00DF78D0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8"/>
        </w:rPr>
      </w:pPr>
      <w:r w:rsidRPr="00DF78D0">
        <w:rPr>
          <w:rFonts w:ascii="Arial" w:hAnsi="Arial" w:cs="Arial"/>
          <w:sz w:val="24"/>
          <w:szCs w:val="28"/>
        </w:rPr>
        <w:t>Calculate the gradient of the radius of the circle.</w:t>
      </w:r>
    </w:p>
    <w:p w14:paraId="3C4CCA8C" w14:textId="36473090" w:rsidR="00DF78D0" w:rsidRPr="00DF78D0" w:rsidRDefault="00DF78D0" w:rsidP="00DF78D0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8"/>
        </w:rPr>
      </w:pPr>
      <w:r w:rsidRPr="00DF78D0">
        <w:rPr>
          <w:rFonts w:ascii="Arial" w:hAnsi="Arial" w:cs="Arial"/>
          <w:sz w:val="24"/>
          <w:szCs w:val="28"/>
        </w:rPr>
        <w:t>Calculate the gradient of the tangent of the circle.</w:t>
      </w:r>
    </w:p>
    <w:p w14:paraId="7E5FF466" w14:textId="690330DA" w:rsidR="00DF78D0" w:rsidRPr="00DF78D0" w:rsidRDefault="00DF78D0" w:rsidP="00DF78D0">
      <w:pPr>
        <w:pStyle w:val="NoSpacing"/>
        <w:numPr>
          <w:ilvl w:val="1"/>
          <w:numId w:val="4"/>
        </w:numPr>
        <w:rPr>
          <w:rFonts w:ascii="Arial" w:hAnsi="Arial" w:cs="Arial"/>
          <w:sz w:val="24"/>
          <w:szCs w:val="28"/>
        </w:rPr>
      </w:pPr>
      <w:r w:rsidRPr="00DF78D0">
        <w:rPr>
          <w:rFonts w:ascii="Arial" w:hAnsi="Arial" w:cs="Arial"/>
          <w:sz w:val="24"/>
          <w:szCs w:val="28"/>
        </w:rPr>
        <w:t>Substitute the given coordinate and the gradient of the tangent into y = mx + c to calculate the y-intercept.</w:t>
      </w:r>
    </w:p>
    <w:p w14:paraId="730C88B7" w14:textId="77777777" w:rsidR="00DF78D0" w:rsidRPr="00435BE1" w:rsidRDefault="00DF78D0" w:rsidP="00DF78D0">
      <w:pPr>
        <w:pStyle w:val="NoSpacing"/>
        <w:rPr>
          <w:rFonts w:ascii="Arial" w:hAnsi="Arial" w:cs="Arial"/>
          <w:sz w:val="24"/>
          <w:szCs w:val="28"/>
        </w:rPr>
      </w:pPr>
    </w:p>
    <w:p w14:paraId="7F53918C" w14:textId="5A8448DF" w:rsidR="00DF78D0" w:rsidRDefault="00DF78D0" w:rsidP="00DF78D0">
      <w:pPr>
        <w:pStyle w:val="NoSpacing"/>
        <w:rPr>
          <w:rFonts w:ascii="Arial" w:hAnsi="Arial" w:cs="Arial"/>
          <w:sz w:val="24"/>
        </w:rPr>
      </w:pPr>
      <w:r w:rsidRPr="00DF78D0">
        <w:rPr>
          <w:rFonts w:ascii="Arial" w:hAnsi="Arial" w:cs="Arial"/>
          <w:noProof/>
          <w:sz w:val="24"/>
          <w:lang w:eastAsia="en-GB"/>
        </w:rPr>
        <w:drawing>
          <wp:anchor distT="0" distB="0" distL="114300" distR="114300" simplePos="0" relativeHeight="251658240" behindDoc="0" locked="0" layoutInCell="1" allowOverlap="1" wp14:anchorId="6DE035C9" wp14:editId="02B48C52">
            <wp:simplePos x="0" y="0"/>
            <wp:positionH relativeFrom="margin">
              <wp:align>right</wp:align>
            </wp:positionH>
            <wp:positionV relativeFrom="paragraph">
              <wp:posOffset>165735</wp:posOffset>
            </wp:positionV>
            <wp:extent cx="4181475" cy="306705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06F6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  <w:r w:rsidRPr="002006F6">
        <w:rPr>
          <w:rFonts w:ascii="Arial" w:hAnsi="Arial" w:cs="Arial"/>
          <w:sz w:val="24"/>
          <w:szCs w:val="28"/>
        </w:rPr>
        <w:br/>
      </w:r>
      <w:r w:rsidRPr="00DF78D0">
        <w:rPr>
          <w:rFonts w:ascii="Arial" w:hAnsi="Arial" w:cs="Arial"/>
          <w:sz w:val="24"/>
        </w:rPr>
        <w:t>1.</w:t>
      </w:r>
      <w:r>
        <w:rPr>
          <w:rFonts w:ascii="Arial" w:hAnsi="Arial" w:cs="Arial"/>
          <w:sz w:val="24"/>
        </w:rPr>
        <w:tab/>
      </w:r>
      <w:r w:rsidRPr="00DF78D0">
        <w:rPr>
          <w:rFonts w:ascii="Arial" w:hAnsi="Arial" w:cs="Arial"/>
          <w:sz w:val="24"/>
        </w:rPr>
        <w:t xml:space="preserve">The circle C has radius 5 </w:t>
      </w:r>
    </w:p>
    <w:p w14:paraId="32B52EE3" w14:textId="4FFEB165" w:rsidR="00DF78D0" w:rsidRPr="00DF78D0" w:rsidRDefault="00DF78D0" w:rsidP="00DF78D0">
      <w:pPr>
        <w:pStyle w:val="NoSpacing"/>
        <w:ind w:left="720"/>
        <w:rPr>
          <w:rFonts w:ascii="Arial" w:hAnsi="Arial" w:cs="Arial"/>
          <w:sz w:val="24"/>
        </w:rPr>
      </w:pPr>
      <w:r w:rsidRPr="00DF78D0">
        <w:rPr>
          <w:rFonts w:ascii="Arial" w:hAnsi="Arial" w:cs="Arial"/>
          <w:sz w:val="24"/>
        </w:rPr>
        <w:t xml:space="preserve">and touches the y-axis at the point (0, 9), as shown in </w:t>
      </w:r>
      <w:r>
        <w:rPr>
          <w:rFonts w:ascii="Arial" w:hAnsi="Arial" w:cs="Arial"/>
          <w:sz w:val="24"/>
        </w:rPr>
        <w:t>the diagram</w:t>
      </w:r>
      <w:r w:rsidRPr="00DF78D0">
        <w:rPr>
          <w:rFonts w:ascii="Arial" w:hAnsi="Arial" w:cs="Arial"/>
          <w:sz w:val="24"/>
        </w:rPr>
        <w:t>.</w:t>
      </w:r>
    </w:p>
    <w:p w14:paraId="303E7691" w14:textId="77777777" w:rsidR="00DF78D0" w:rsidRDefault="00DF78D0" w:rsidP="00DF78D0">
      <w:pPr>
        <w:pStyle w:val="NoSpacing"/>
        <w:ind w:left="720"/>
        <w:rPr>
          <w:rFonts w:ascii="Arial" w:hAnsi="Arial" w:cs="Arial"/>
          <w:sz w:val="24"/>
        </w:rPr>
      </w:pPr>
      <w:r w:rsidRPr="00DF78D0">
        <w:rPr>
          <w:rFonts w:ascii="Arial" w:hAnsi="Arial" w:cs="Arial"/>
          <w:sz w:val="24"/>
        </w:rPr>
        <w:t xml:space="preserve">(a)    </w:t>
      </w:r>
      <w:r>
        <w:rPr>
          <w:rFonts w:ascii="Arial" w:hAnsi="Arial" w:cs="Arial"/>
          <w:sz w:val="24"/>
        </w:rPr>
        <w:tab/>
      </w:r>
      <w:r w:rsidRPr="00DF78D0">
        <w:rPr>
          <w:rFonts w:ascii="Arial" w:hAnsi="Arial" w:cs="Arial"/>
          <w:sz w:val="24"/>
        </w:rPr>
        <w:t xml:space="preserve">Write down an </w:t>
      </w:r>
    </w:p>
    <w:p w14:paraId="6BD49533" w14:textId="3D2C5088" w:rsidR="00DF78D0" w:rsidRDefault="00DF78D0" w:rsidP="00DF78D0">
      <w:pPr>
        <w:pStyle w:val="NoSpacing"/>
        <w:ind w:left="1440"/>
        <w:rPr>
          <w:rFonts w:ascii="Arial" w:hAnsi="Arial" w:cs="Arial"/>
          <w:sz w:val="24"/>
        </w:rPr>
      </w:pPr>
      <w:r w:rsidRPr="00DF78D0">
        <w:rPr>
          <w:rFonts w:ascii="Arial" w:hAnsi="Arial" w:cs="Arial"/>
          <w:sz w:val="24"/>
        </w:rPr>
        <w:t>equation for the circle C</w:t>
      </w:r>
      <w:r>
        <w:rPr>
          <w:rFonts w:ascii="Arial" w:hAnsi="Arial" w:cs="Arial"/>
          <w:sz w:val="24"/>
        </w:rPr>
        <w:t>, that is shown in the diagram</w:t>
      </w:r>
      <w:r w:rsidRPr="00DF78D0">
        <w:rPr>
          <w:rFonts w:ascii="Arial" w:hAnsi="Arial" w:cs="Arial"/>
          <w:sz w:val="24"/>
        </w:rPr>
        <w:t>.</w:t>
      </w:r>
    </w:p>
    <w:p w14:paraId="681A57E8" w14:textId="77777777" w:rsidR="00DF78D0" w:rsidRDefault="00DF78D0" w:rsidP="00DF78D0">
      <w:pPr>
        <w:pStyle w:val="NoSpacing"/>
        <w:ind w:left="1440"/>
        <w:rPr>
          <w:rFonts w:ascii="Arial" w:hAnsi="Arial" w:cs="Arial"/>
          <w:sz w:val="24"/>
        </w:rPr>
      </w:pPr>
    </w:p>
    <w:p w14:paraId="55AB4BB4" w14:textId="77777777" w:rsidR="00DF78D0" w:rsidRDefault="00DF78D0" w:rsidP="00DF78D0">
      <w:pPr>
        <w:pStyle w:val="NoSpacing"/>
        <w:ind w:left="1440"/>
        <w:rPr>
          <w:rFonts w:ascii="Arial" w:hAnsi="Arial" w:cs="Arial"/>
          <w:sz w:val="24"/>
        </w:rPr>
      </w:pPr>
    </w:p>
    <w:p w14:paraId="27840BDD" w14:textId="77777777" w:rsidR="00DF78D0" w:rsidRDefault="00DF78D0" w:rsidP="00DF78D0">
      <w:pPr>
        <w:pStyle w:val="NoSpacing"/>
        <w:ind w:left="1440"/>
        <w:rPr>
          <w:rFonts w:ascii="Arial" w:hAnsi="Arial" w:cs="Arial"/>
          <w:sz w:val="24"/>
        </w:rPr>
      </w:pPr>
    </w:p>
    <w:p w14:paraId="0FC7DE1A" w14:textId="77777777" w:rsidR="00DF78D0" w:rsidRDefault="00DF78D0" w:rsidP="00DF78D0">
      <w:pPr>
        <w:pStyle w:val="NoSpacing"/>
        <w:ind w:left="1440"/>
        <w:rPr>
          <w:rFonts w:ascii="Arial" w:hAnsi="Arial" w:cs="Arial"/>
          <w:sz w:val="24"/>
        </w:rPr>
      </w:pPr>
    </w:p>
    <w:p w14:paraId="01A0437F" w14:textId="77777777" w:rsidR="00DF78D0" w:rsidRDefault="00DF78D0" w:rsidP="00DF78D0">
      <w:pPr>
        <w:pStyle w:val="NoSpacing"/>
        <w:ind w:left="1440"/>
        <w:rPr>
          <w:rFonts w:ascii="Arial" w:hAnsi="Arial" w:cs="Arial"/>
          <w:sz w:val="24"/>
        </w:rPr>
      </w:pPr>
    </w:p>
    <w:p w14:paraId="7C4A0D84" w14:textId="77777777" w:rsidR="00DF78D0" w:rsidRDefault="00DF78D0" w:rsidP="00DF78D0">
      <w:pPr>
        <w:pStyle w:val="NoSpacing"/>
        <w:ind w:left="1440"/>
        <w:rPr>
          <w:rFonts w:ascii="Arial" w:hAnsi="Arial" w:cs="Arial"/>
          <w:sz w:val="24"/>
        </w:rPr>
      </w:pPr>
    </w:p>
    <w:p w14:paraId="3FF56B81" w14:textId="77777777" w:rsidR="00DF78D0" w:rsidRDefault="00DF78D0" w:rsidP="00DF78D0">
      <w:pPr>
        <w:pStyle w:val="NoSpacing"/>
        <w:ind w:left="1440"/>
        <w:rPr>
          <w:rFonts w:ascii="Arial" w:hAnsi="Arial" w:cs="Arial"/>
          <w:sz w:val="24"/>
        </w:rPr>
      </w:pPr>
    </w:p>
    <w:p w14:paraId="4529FE1E" w14:textId="77777777" w:rsidR="00DF78D0" w:rsidRDefault="00DF78D0" w:rsidP="00DF78D0">
      <w:pPr>
        <w:pStyle w:val="NoSpacing"/>
        <w:ind w:left="1440"/>
        <w:rPr>
          <w:rFonts w:ascii="Arial" w:hAnsi="Arial" w:cs="Arial"/>
          <w:sz w:val="24"/>
        </w:rPr>
      </w:pPr>
    </w:p>
    <w:p w14:paraId="77069EF6" w14:textId="77777777" w:rsidR="00DF78D0" w:rsidRDefault="00DF78D0" w:rsidP="00DF78D0">
      <w:pPr>
        <w:pStyle w:val="NoSpacing"/>
        <w:ind w:left="1440"/>
        <w:rPr>
          <w:rFonts w:ascii="Arial" w:hAnsi="Arial" w:cs="Arial"/>
          <w:sz w:val="24"/>
        </w:rPr>
      </w:pPr>
    </w:p>
    <w:p w14:paraId="540D29F1" w14:textId="77777777" w:rsidR="00DF78D0" w:rsidRDefault="00DF78D0" w:rsidP="00DF78D0">
      <w:pPr>
        <w:pStyle w:val="NoSpacing"/>
        <w:ind w:left="1440"/>
        <w:rPr>
          <w:rFonts w:ascii="Arial" w:hAnsi="Arial" w:cs="Arial"/>
          <w:sz w:val="24"/>
        </w:rPr>
      </w:pPr>
    </w:p>
    <w:p w14:paraId="180EF605" w14:textId="77777777" w:rsidR="00DF78D0" w:rsidRDefault="00DF78D0" w:rsidP="00DF78D0">
      <w:pPr>
        <w:pStyle w:val="NoSpacing"/>
        <w:ind w:left="1440"/>
        <w:rPr>
          <w:rFonts w:ascii="Arial" w:hAnsi="Arial" w:cs="Arial"/>
          <w:sz w:val="24"/>
        </w:rPr>
      </w:pPr>
    </w:p>
    <w:p w14:paraId="2904CEE7" w14:textId="77777777" w:rsidR="00DF78D0" w:rsidRP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</w:t>
      </w:r>
      <w:r>
        <w:rPr>
          <w:rFonts w:ascii="Arial" w:hAnsi="Arial" w:cs="Arial"/>
          <w:sz w:val="24"/>
          <w:szCs w:val="28"/>
        </w:rPr>
        <w:t>............................</w:t>
      </w:r>
    </w:p>
    <w:p w14:paraId="556CC474" w14:textId="77777777" w:rsidR="00DF78D0" w:rsidRPr="00DF78D0" w:rsidRDefault="00DF78D0" w:rsidP="00DF78D0">
      <w:pPr>
        <w:pStyle w:val="NoSpacing"/>
        <w:jc w:val="right"/>
        <w:rPr>
          <w:rFonts w:ascii="Arial" w:hAnsi="Arial" w:cs="Arial"/>
          <w:b/>
          <w:sz w:val="24"/>
        </w:rPr>
      </w:pPr>
      <w:r w:rsidRPr="00DF78D0">
        <w:rPr>
          <w:rFonts w:ascii="Arial" w:hAnsi="Arial" w:cs="Arial"/>
          <w:b/>
          <w:sz w:val="24"/>
        </w:rPr>
        <w:t>(3)</w:t>
      </w:r>
    </w:p>
    <w:p w14:paraId="48B98AF4" w14:textId="77777777" w:rsidR="00DF78D0" w:rsidRP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  <w:r w:rsidRPr="00DF78D0">
        <w:rPr>
          <w:rFonts w:ascii="Arial" w:hAnsi="Arial" w:cs="Arial"/>
          <w:sz w:val="24"/>
        </w:rPr>
        <w:t>A line through the point P(8, − 7) is a tangent to the circle C at the point T.</w:t>
      </w:r>
    </w:p>
    <w:p w14:paraId="1114934D" w14:textId="451F371E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  <w:r w:rsidRPr="00DF78D0">
        <w:rPr>
          <w:rFonts w:ascii="Arial" w:hAnsi="Arial" w:cs="Arial"/>
          <w:sz w:val="24"/>
        </w:rPr>
        <w:t xml:space="preserve">(b) </w:t>
      </w:r>
      <w:r>
        <w:rPr>
          <w:rFonts w:ascii="Arial" w:hAnsi="Arial" w:cs="Arial"/>
          <w:sz w:val="24"/>
        </w:rPr>
        <w:tab/>
      </w:r>
      <w:r w:rsidRPr="00DF78D0">
        <w:rPr>
          <w:rFonts w:ascii="Arial" w:hAnsi="Arial" w:cs="Arial"/>
          <w:sz w:val="24"/>
        </w:rPr>
        <w:t>Find the length of PT.</w:t>
      </w:r>
    </w:p>
    <w:p w14:paraId="5992639F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6004AFEA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2EDD8617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036DF148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2BCE113A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1B77AF25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5986E672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2743929C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665C336D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7A2DC4BF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48E1BFA8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17827C01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03DC0264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2A546981" w14:textId="77777777" w:rsidR="00DF78D0" w:rsidRP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5D63B096" w14:textId="77777777" w:rsidR="00DF78D0" w:rsidRPr="00DF78D0" w:rsidRDefault="00DF78D0" w:rsidP="00DF78D0">
      <w:pPr>
        <w:pStyle w:val="NoSpacing"/>
        <w:jc w:val="right"/>
        <w:rPr>
          <w:rFonts w:ascii="Arial" w:hAnsi="Arial" w:cs="Arial"/>
          <w:b/>
          <w:sz w:val="24"/>
        </w:rPr>
      </w:pPr>
      <w:r w:rsidRPr="00DF78D0">
        <w:rPr>
          <w:rFonts w:ascii="Arial" w:hAnsi="Arial" w:cs="Arial"/>
          <w:b/>
          <w:sz w:val="24"/>
        </w:rPr>
        <w:t>(3)</w:t>
      </w:r>
    </w:p>
    <w:p w14:paraId="547A4C7F" w14:textId="77777777" w:rsidR="00DF78D0" w:rsidRPr="00DF78D0" w:rsidRDefault="00DF78D0" w:rsidP="00DF78D0">
      <w:pPr>
        <w:pStyle w:val="NoSpacing"/>
        <w:jc w:val="right"/>
        <w:rPr>
          <w:rFonts w:ascii="Arial" w:hAnsi="Arial" w:cs="Arial"/>
          <w:b/>
          <w:sz w:val="24"/>
        </w:rPr>
      </w:pPr>
      <w:r w:rsidRPr="00DF78D0">
        <w:rPr>
          <w:rFonts w:ascii="Arial" w:hAnsi="Arial" w:cs="Arial"/>
          <w:b/>
          <w:sz w:val="24"/>
        </w:rPr>
        <w:t>(Total 6 marks)</w:t>
      </w:r>
    </w:p>
    <w:p w14:paraId="37801F83" w14:textId="77777777" w:rsidR="00DF78D0" w:rsidRDefault="00DF78D0" w:rsidP="00DF78D0">
      <w:pPr>
        <w:pStyle w:val="NoSpacing"/>
        <w:rPr>
          <w:rFonts w:ascii="Arial" w:hAnsi="Arial" w:cs="Arial"/>
          <w:sz w:val="24"/>
        </w:rPr>
      </w:pPr>
    </w:p>
    <w:p w14:paraId="4945BE0E" w14:textId="77777777" w:rsidR="00DF78D0" w:rsidRDefault="00DF78D0" w:rsidP="00DF78D0">
      <w:pPr>
        <w:pStyle w:val="NoSpacing"/>
        <w:rPr>
          <w:rFonts w:ascii="Arial" w:hAnsi="Arial" w:cs="Arial"/>
          <w:sz w:val="24"/>
        </w:rPr>
      </w:pPr>
    </w:p>
    <w:p w14:paraId="2456D183" w14:textId="1398F448" w:rsidR="00DF78D0" w:rsidRPr="00DF78D0" w:rsidRDefault="00DF78D0" w:rsidP="00DF78D0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</w:t>
      </w:r>
      <w:r>
        <w:rPr>
          <w:rFonts w:ascii="Arial" w:hAnsi="Arial" w:cs="Arial"/>
          <w:sz w:val="24"/>
        </w:rPr>
        <w:tab/>
      </w:r>
      <w:r w:rsidRPr="00DF78D0">
        <w:rPr>
          <w:rFonts w:ascii="Arial" w:hAnsi="Arial" w:cs="Arial"/>
          <w:sz w:val="24"/>
        </w:rPr>
        <w:t>A circle C has centre (−1, 7) and passes through the point (0, 0). Find an equation for C.</w:t>
      </w:r>
    </w:p>
    <w:p w14:paraId="2D917249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3FDA2E97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303A290E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4245BB87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083801CA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67A94A64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6497DE61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313B1957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4347D9E0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367E33DA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69F4C337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6DF20CB7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79DEAC5B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6E872434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5184D68D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7027BC35" w14:textId="77777777" w:rsid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5510D33F" w14:textId="07F06CFA" w:rsidR="00DF78D0" w:rsidRP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</w:t>
      </w:r>
      <w:r>
        <w:rPr>
          <w:rFonts w:ascii="Arial" w:hAnsi="Arial" w:cs="Arial"/>
          <w:sz w:val="24"/>
          <w:szCs w:val="28"/>
        </w:rPr>
        <w:t>............................</w:t>
      </w:r>
    </w:p>
    <w:p w14:paraId="01850849" w14:textId="77777777" w:rsidR="00DF78D0" w:rsidRPr="00DF78D0" w:rsidRDefault="00DF78D0" w:rsidP="00DF78D0">
      <w:pPr>
        <w:pStyle w:val="NoSpacing"/>
        <w:jc w:val="right"/>
        <w:rPr>
          <w:rFonts w:ascii="Arial" w:hAnsi="Arial" w:cs="Arial"/>
          <w:b/>
          <w:sz w:val="24"/>
        </w:rPr>
      </w:pPr>
      <w:r w:rsidRPr="00DF78D0">
        <w:rPr>
          <w:rFonts w:ascii="Arial" w:hAnsi="Arial" w:cs="Arial"/>
          <w:b/>
          <w:sz w:val="24"/>
        </w:rPr>
        <w:t>(Total 4 marks)</w:t>
      </w:r>
    </w:p>
    <w:p w14:paraId="679B7750" w14:textId="77777777" w:rsidR="00DF78D0" w:rsidRPr="00DF78D0" w:rsidRDefault="00DF78D0" w:rsidP="00DF78D0">
      <w:pPr>
        <w:pStyle w:val="NoSpacing"/>
        <w:rPr>
          <w:rFonts w:ascii="Arial" w:hAnsi="Arial" w:cs="Arial"/>
          <w:sz w:val="24"/>
        </w:rPr>
      </w:pPr>
    </w:p>
    <w:p w14:paraId="7947F12A" w14:textId="17BE9CB1" w:rsidR="00DF78D0" w:rsidRPr="00DF78D0" w:rsidRDefault="00DF78D0" w:rsidP="00DF78D0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Pr="00DF78D0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ab/>
      </w:r>
      <w:r w:rsidRPr="00DF78D0">
        <w:rPr>
          <w:rFonts w:ascii="Arial" w:hAnsi="Arial" w:cs="Arial"/>
          <w:sz w:val="24"/>
        </w:rPr>
        <w:t>The circle C has centre (3, 1) and passes through the point P(8, 3).</w:t>
      </w:r>
    </w:p>
    <w:p w14:paraId="57FBD516" w14:textId="068E0361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  <w:r w:rsidRPr="00DF78D0">
        <w:rPr>
          <w:rFonts w:ascii="Arial" w:hAnsi="Arial" w:cs="Arial"/>
          <w:sz w:val="24"/>
        </w:rPr>
        <w:t>(a)  </w:t>
      </w:r>
      <w:r>
        <w:rPr>
          <w:rFonts w:ascii="Arial" w:hAnsi="Arial" w:cs="Arial"/>
          <w:sz w:val="24"/>
        </w:rPr>
        <w:tab/>
      </w:r>
      <w:r w:rsidRPr="00DF78D0">
        <w:rPr>
          <w:rFonts w:ascii="Arial" w:hAnsi="Arial" w:cs="Arial"/>
          <w:sz w:val="24"/>
        </w:rPr>
        <w:t>Find an equation for C.</w:t>
      </w:r>
    </w:p>
    <w:p w14:paraId="102C45EB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0D830E48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77C7A5B0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412C405B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59ADC0CB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79CA0E80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579B2DC6" w14:textId="77777777" w:rsid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7737E6B5" w14:textId="77777777" w:rsidR="00DF78D0" w:rsidRP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</w:p>
    <w:p w14:paraId="370043EF" w14:textId="77777777" w:rsidR="00DF78D0" w:rsidRP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</w:t>
      </w:r>
      <w:r>
        <w:rPr>
          <w:rFonts w:ascii="Arial" w:hAnsi="Arial" w:cs="Arial"/>
          <w:sz w:val="24"/>
          <w:szCs w:val="28"/>
        </w:rPr>
        <w:t>............................</w:t>
      </w:r>
    </w:p>
    <w:p w14:paraId="732A9E81" w14:textId="203AF095" w:rsidR="00DF78D0" w:rsidRPr="00DF78D0" w:rsidRDefault="00DF78D0" w:rsidP="00DF78D0">
      <w:pPr>
        <w:pStyle w:val="NoSpacing"/>
        <w:jc w:val="right"/>
        <w:rPr>
          <w:rFonts w:ascii="Arial" w:hAnsi="Arial" w:cs="Arial"/>
          <w:b/>
          <w:sz w:val="24"/>
        </w:rPr>
      </w:pPr>
      <w:r w:rsidRPr="00DF78D0">
        <w:rPr>
          <w:rFonts w:ascii="Arial" w:hAnsi="Arial" w:cs="Arial"/>
          <w:b/>
          <w:sz w:val="24"/>
        </w:rPr>
        <w:t xml:space="preserve"> (4)</w:t>
      </w:r>
    </w:p>
    <w:p w14:paraId="674CBEF5" w14:textId="6CE4BD42" w:rsidR="00DF78D0" w:rsidRPr="00DF78D0" w:rsidRDefault="00DF78D0" w:rsidP="00DF78D0">
      <w:pPr>
        <w:pStyle w:val="NoSpacing"/>
        <w:ind w:firstLine="720"/>
        <w:rPr>
          <w:rFonts w:ascii="Arial" w:hAnsi="Arial" w:cs="Arial"/>
          <w:sz w:val="24"/>
        </w:rPr>
      </w:pPr>
      <w:r w:rsidRPr="00DF78D0">
        <w:rPr>
          <w:rFonts w:ascii="Arial" w:hAnsi="Arial" w:cs="Arial"/>
          <w:sz w:val="24"/>
        </w:rPr>
        <w:t>(b)  </w:t>
      </w:r>
      <w:r>
        <w:rPr>
          <w:rFonts w:ascii="Arial" w:hAnsi="Arial" w:cs="Arial"/>
          <w:sz w:val="24"/>
        </w:rPr>
        <w:tab/>
      </w:r>
      <w:r w:rsidRPr="00DF78D0">
        <w:rPr>
          <w:rFonts w:ascii="Arial" w:hAnsi="Arial" w:cs="Arial"/>
          <w:sz w:val="24"/>
        </w:rPr>
        <w:t>Find an equation for the tangent to C at P</w:t>
      </w:r>
      <w:r>
        <w:rPr>
          <w:rFonts w:ascii="Arial" w:hAnsi="Arial" w:cs="Arial"/>
          <w:sz w:val="24"/>
        </w:rPr>
        <w:t>.</w:t>
      </w:r>
    </w:p>
    <w:p w14:paraId="450FC22F" w14:textId="38E28088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6469A24B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4383FCA0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397F56C0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0F8D8A7D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44068E0A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4A83EB0D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41DD2E42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5D448054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27FBF501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07F2DCB7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0B0A188C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1D5C71F4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7E8C4EDD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67BA8173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7904FAB5" w14:textId="77777777" w:rsidR="00DF78D0" w:rsidRDefault="00DF78D0" w:rsidP="00DF78D0">
      <w:pPr>
        <w:pStyle w:val="NoSpacing"/>
        <w:ind w:left="720" w:firstLine="720"/>
        <w:rPr>
          <w:rFonts w:ascii="Arial" w:hAnsi="Arial" w:cs="Arial"/>
          <w:sz w:val="24"/>
        </w:rPr>
      </w:pPr>
    </w:p>
    <w:p w14:paraId="75246041" w14:textId="77777777" w:rsidR="00DF78D0" w:rsidRPr="00DF78D0" w:rsidRDefault="00DF78D0" w:rsidP="00DF78D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</w:t>
      </w:r>
      <w:r>
        <w:rPr>
          <w:rFonts w:ascii="Arial" w:hAnsi="Arial" w:cs="Arial"/>
          <w:sz w:val="24"/>
          <w:szCs w:val="28"/>
        </w:rPr>
        <w:t>............................</w:t>
      </w:r>
    </w:p>
    <w:p w14:paraId="089960B7" w14:textId="77777777" w:rsidR="00DF78D0" w:rsidRPr="00DF78D0" w:rsidRDefault="00DF78D0" w:rsidP="00DF78D0">
      <w:pPr>
        <w:pStyle w:val="NoSpacing"/>
        <w:jc w:val="right"/>
        <w:rPr>
          <w:rFonts w:ascii="Arial" w:hAnsi="Arial" w:cs="Arial"/>
          <w:b/>
          <w:sz w:val="24"/>
        </w:rPr>
      </w:pPr>
      <w:r w:rsidRPr="00DF78D0">
        <w:rPr>
          <w:rFonts w:ascii="Arial" w:hAnsi="Arial" w:cs="Arial"/>
          <w:b/>
          <w:sz w:val="24"/>
        </w:rPr>
        <w:t>(5)</w:t>
      </w:r>
    </w:p>
    <w:p w14:paraId="0A82C1FB" w14:textId="77777777" w:rsidR="00DF78D0" w:rsidRPr="00DF78D0" w:rsidRDefault="00DF78D0" w:rsidP="00DF78D0">
      <w:pPr>
        <w:pStyle w:val="NoSpacing"/>
        <w:jc w:val="right"/>
        <w:rPr>
          <w:rFonts w:ascii="Arial" w:hAnsi="Arial" w:cs="Arial"/>
          <w:b/>
          <w:sz w:val="24"/>
        </w:rPr>
      </w:pPr>
      <w:r w:rsidRPr="00DF78D0">
        <w:rPr>
          <w:rFonts w:ascii="Arial" w:hAnsi="Arial" w:cs="Arial"/>
          <w:b/>
          <w:sz w:val="24"/>
        </w:rPr>
        <w:t>(Total 9 marks)</w:t>
      </w:r>
    </w:p>
    <w:p w14:paraId="02ED3612" w14:textId="77777777" w:rsidR="009F4C59" w:rsidRDefault="009F4C59" w:rsidP="00C245D9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/>
          <w:bCs/>
          <w:sz w:val="24"/>
          <w:szCs w:val="28"/>
          <w:u w:val="single"/>
        </w:rPr>
        <w:br w:type="page"/>
      </w:r>
    </w:p>
    <w:p w14:paraId="24EEEF9F" w14:textId="4BEA9F47" w:rsidR="00C245D9" w:rsidRPr="009F4C59" w:rsidRDefault="00C245D9" w:rsidP="00C245D9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9F4C59">
        <w:rPr>
          <w:rFonts w:ascii="Arial" w:hAnsi="Arial" w:cs="Arial"/>
          <w:b/>
          <w:bCs/>
          <w:sz w:val="28"/>
          <w:szCs w:val="28"/>
          <w:u w:val="single"/>
        </w:rPr>
        <w:lastRenderedPageBreak/>
        <w:t>Quadratic and Other Sequences</w:t>
      </w:r>
    </w:p>
    <w:p w14:paraId="7D6B6BB1" w14:textId="77777777" w:rsidR="00C245D9" w:rsidRPr="003F77F6" w:rsidRDefault="00C245D9" w:rsidP="00C245D9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1D0F69B4" w14:textId="77777777" w:rsidR="00C245D9" w:rsidRPr="003F77F6" w:rsidRDefault="00C245D9" w:rsidP="00C245D9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Things to remember:</w:t>
      </w:r>
    </w:p>
    <w:p w14:paraId="4B11F484" w14:textId="2CCC41C1" w:rsidR="00C245D9" w:rsidRPr="00C245D9" w:rsidRDefault="00C245D9" w:rsidP="00C245D9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>To calculate the nth term of a quadratic sequence:</w:t>
      </w:r>
    </w:p>
    <w:p w14:paraId="11074299" w14:textId="3CA2A5AA" w:rsidR="00C245D9" w:rsidRPr="00C245D9" w:rsidRDefault="00C245D9" w:rsidP="00C245D9">
      <w:pPr>
        <w:pStyle w:val="NoSpacing"/>
        <w:numPr>
          <w:ilvl w:val="1"/>
          <w:numId w:val="1"/>
        </w:numPr>
        <w:rPr>
          <w:rFonts w:ascii="Arial" w:hAnsi="Arial" w:cs="Arial"/>
          <w:bCs/>
          <w:sz w:val="24"/>
          <w:szCs w:val="28"/>
        </w:rPr>
      </w:pPr>
      <w:r w:rsidRPr="00C245D9">
        <w:rPr>
          <w:rFonts w:ascii="Arial" w:hAnsi="Arial" w:cs="Arial"/>
          <w:bCs/>
          <w:sz w:val="24"/>
          <w:szCs w:val="28"/>
        </w:rPr>
        <w:t>Calculate the first difference.</w:t>
      </w:r>
    </w:p>
    <w:p w14:paraId="5E92AD0A" w14:textId="3191C470" w:rsidR="00C245D9" w:rsidRPr="00C245D9" w:rsidRDefault="00C245D9" w:rsidP="00C245D9">
      <w:pPr>
        <w:pStyle w:val="NoSpacing"/>
        <w:numPr>
          <w:ilvl w:val="1"/>
          <w:numId w:val="1"/>
        </w:numPr>
        <w:rPr>
          <w:rFonts w:ascii="Arial" w:hAnsi="Arial" w:cs="Arial"/>
          <w:bCs/>
          <w:sz w:val="24"/>
          <w:szCs w:val="28"/>
        </w:rPr>
      </w:pPr>
      <w:r w:rsidRPr="00C245D9">
        <w:rPr>
          <w:rFonts w:ascii="Arial" w:hAnsi="Arial" w:cs="Arial"/>
          <w:bCs/>
          <w:sz w:val="24"/>
          <w:szCs w:val="28"/>
        </w:rPr>
        <w:t>Calculate the second difference.</w:t>
      </w:r>
    </w:p>
    <w:p w14:paraId="3C054115" w14:textId="34B7BCE4" w:rsidR="00C245D9" w:rsidRPr="00C245D9" w:rsidRDefault="00C245D9" w:rsidP="00C245D9">
      <w:pPr>
        <w:pStyle w:val="NoSpacing"/>
        <w:numPr>
          <w:ilvl w:val="1"/>
          <w:numId w:val="1"/>
        </w:numPr>
        <w:rPr>
          <w:rFonts w:ascii="Arial" w:hAnsi="Arial" w:cs="Arial"/>
          <w:bCs/>
          <w:sz w:val="24"/>
          <w:szCs w:val="28"/>
        </w:rPr>
      </w:pPr>
      <w:r w:rsidRPr="00C245D9">
        <w:rPr>
          <w:rFonts w:ascii="Arial" w:hAnsi="Arial" w:cs="Arial"/>
          <w:bCs/>
          <w:sz w:val="24"/>
          <w:szCs w:val="28"/>
        </w:rPr>
        <w:t>How many n²s?</w:t>
      </w:r>
    </w:p>
    <w:p w14:paraId="309EA469" w14:textId="2BC1C63E" w:rsidR="00C245D9" w:rsidRPr="00C245D9" w:rsidRDefault="00C245D9" w:rsidP="00C245D9">
      <w:pPr>
        <w:pStyle w:val="NoSpacing"/>
        <w:numPr>
          <w:ilvl w:val="1"/>
          <w:numId w:val="1"/>
        </w:numPr>
        <w:rPr>
          <w:rFonts w:ascii="Arial" w:hAnsi="Arial" w:cs="Arial"/>
          <w:bCs/>
          <w:sz w:val="24"/>
          <w:szCs w:val="28"/>
        </w:rPr>
      </w:pPr>
      <w:r w:rsidRPr="00C245D9">
        <w:rPr>
          <w:rFonts w:ascii="Arial" w:hAnsi="Arial" w:cs="Arial"/>
          <w:bCs/>
          <w:sz w:val="24"/>
          <w:szCs w:val="28"/>
        </w:rPr>
        <w:t>Subtract.</w:t>
      </w:r>
    </w:p>
    <w:p w14:paraId="51162B8E" w14:textId="45B48062" w:rsidR="00C245D9" w:rsidRPr="00C245D9" w:rsidRDefault="00C245D9" w:rsidP="00C245D9">
      <w:pPr>
        <w:pStyle w:val="NoSpacing"/>
        <w:numPr>
          <w:ilvl w:val="1"/>
          <w:numId w:val="1"/>
        </w:numPr>
        <w:rPr>
          <w:rFonts w:ascii="Arial" w:hAnsi="Arial" w:cs="Arial"/>
          <w:bCs/>
          <w:sz w:val="24"/>
          <w:szCs w:val="28"/>
        </w:rPr>
      </w:pPr>
      <w:r w:rsidRPr="00C245D9">
        <w:rPr>
          <w:rFonts w:ascii="Arial" w:hAnsi="Arial" w:cs="Arial"/>
          <w:bCs/>
          <w:sz w:val="24"/>
          <w:szCs w:val="28"/>
        </w:rPr>
        <w:t>Calculate the nth term of the difference.</w:t>
      </w:r>
    </w:p>
    <w:p w14:paraId="0EE61BFC" w14:textId="2986FC0D" w:rsidR="00C245D9" w:rsidRPr="00C245D9" w:rsidRDefault="00C245D9" w:rsidP="00C245D9">
      <w:pPr>
        <w:pStyle w:val="NoSpacing"/>
        <w:numPr>
          <w:ilvl w:val="1"/>
          <w:numId w:val="1"/>
        </w:numPr>
        <w:rPr>
          <w:rFonts w:ascii="Arial" w:hAnsi="Arial" w:cs="Arial"/>
          <w:bCs/>
          <w:sz w:val="24"/>
          <w:szCs w:val="28"/>
        </w:rPr>
      </w:pPr>
      <w:r w:rsidRPr="00C245D9">
        <w:rPr>
          <w:rFonts w:ascii="Arial" w:hAnsi="Arial" w:cs="Arial"/>
          <w:bCs/>
          <w:sz w:val="24"/>
          <w:szCs w:val="28"/>
        </w:rPr>
        <w:t>Write the quadratic nth term.</w:t>
      </w:r>
    </w:p>
    <w:p w14:paraId="0ADE40A0" w14:textId="77777777" w:rsidR="00C245D9" w:rsidRDefault="00C245D9" w:rsidP="00C245D9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0B61F758" w14:textId="77777777" w:rsidR="00C245D9" w:rsidRPr="003F77F6" w:rsidRDefault="00C245D9" w:rsidP="00C245D9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14:paraId="22B5B289" w14:textId="2B569D86" w:rsidR="00C245D9" w:rsidRPr="00C245D9" w:rsidRDefault="00C245D9" w:rsidP="00C245D9">
      <w:pPr>
        <w:pStyle w:val="NoSpacing"/>
        <w:rPr>
          <w:rFonts w:ascii="Arial" w:hAnsi="Arial" w:cs="Arial"/>
          <w:sz w:val="24"/>
          <w:szCs w:val="24"/>
        </w:rPr>
      </w:pPr>
      <w:r w:rsidRPr="00C245D9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Pr="00C245D9">
        <w:rPr>
          <w:rFonts w:ascii="Arial" w:hAnsi="Arial" w:cs="Arial"/>
          <w:sz w:val="24"/>
          <w:szCs w:val="24"/>
        </w:rPr>
        <w:t>Here are the first 5 terms of a quadratic sequence.</w:t>
      </w:r>
    </w:p>
    <w:p w14:paraId="1AFFD0E7" w14:textId="77777777" w:rsidR="00C245D9" w:rsidRPr="00C245D9" w:rsidRDefault="00C245D9" w:rsidP="00C245D9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C245D9">
        <w:rPr>
          <w:rFonts w:ascii="Arial" w:hAnsi="Arial" w:cs="Arial"/>
          <w:sz w:val="24"/>
          <w:szCs w:val="24"/>
        </w:rPr>
        <w:t>1           3            7           13           21</w:t>
      </w:r>
    </w:p>
    <w:p w14:paraId="41E1E42C" w14:textId="77777777" w:rsidR="00C245D9" w:rsidRPr="00C245D9" w:rsidRDefault="00C245D9" w:rsidP="00C245D9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C245D9">
        <w:rPr>
          <w:rFonts w:ascii="Arial" w:hAnsi="Arial" w:cs="Arial"/>
          <w:sz w:val="24"/>
          <w:szCs w:val="24"/>
        </w:rPr>
        <w:t xml:space="preserve">Find an expression, in terms of </w:t>
      </w:r>
      <w:r w:rsidRPr="00C245D9">
        <w:rPr>
          <w:rFonts w:ascii="Arial" w:hAnsi="Arial" w:cs="Arial"/>
          <w:i/>
          <w:iCs/>
          <w:sz w:val="24"/>
          <w:szCs w:val="24"/>
        </w:rPr>
        <w:t>n</w:t>
      </w:r>
      <w:r w:rsidRPr="00C245D9">
        <w:rPr>
          <w:rFonts w:ascii="Arial" w:hAnsi="Arial" w:cs="Arial"/>
          <w:sz w:val="24"/>
          <w:szCs w:val="24"/>
        </w:rPr>
        <w:t xml:space="preserve">, for the </w:t>
      </w:r>
      <w:r w:rsidRPr="00C245D9">
        <w:rPr>
          <w:rFonts w:ascii="Arial" w:hAnsi="Arial" w:cs="Arial"/>
          <w:i/>
          <w:iCs/>
          <w:sz w:val="24"/>
          <w:szCs w:val="24"/>
        </w:rPr>
        <w:t>n</w:t>
      </w:r>
      <w:r w:rsidRPr="00C245D9">
        <w:rPr>
          <w:rFonts w:ascii="Arial" w:hAnsi="Arial" w:cs="Arial"/>
          <w:sz w:val="24"/>
          <w:szCs w:val="24"/>
        </w:rPr>
        <w:t>th term of this quadratic sequence.</w:t>
      </w:r>
    </w:p>
    <w:p w14:paraId="11FB4706" w14:textId="77777777" w:rsidR="00C245D9" w:rsidRPr="00C245D9" w:rsidRDefault="00C245D9" w:rsidP="00C245D9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C245D9">
        <w:rPr>
          <w:rFonts w:ascii="Arial" w:hAnsi="Arial" w:cs="Arial"/>
          <w:sz w:val="24"/>
          <w:szCs w:val="24"/>
        </w:rPr>
        <w:br/>
      </w:r>
      <w:r w:rsidRPr="00C245D9">
        <w:rPr>
          <w:rFonts w:ascii="Arial" w:hAnsi="Arial" w:cs="Arial"/>
          <w:sz w:val="24"/>
          <w:szCs w:val="24"/>
        </w:rPr>
        <w:br/>
      </w:r>
      <w:r w:rsidRPr="00C245D9">
        <w:rPr>
          <w:rFonts w:ascii="Arial" w:hAnsi="Arial" w:cs="Arial"/>
          <w:sz w:val="24"/>
          <w:szCs w:val="24"/>
        </w:rPr>
        <w:br/>
      </w:r>
      <w:r w:rsidRPr="00C245D9">
        <w:rPr>
          <w:rFonts w:ascii="Arial" w:hAnsi="Arial" w:cs="Arial"/>
          <w:sz w:val="24"/>
          <w:szCs w:val="24"/>
        </w:rPr>
        <w:br/>
      </w:r>
      <w:r w:rsidRPr="00C245D9">
        <w:rPr>
          <w:rFonts w:ascii="Arial" w:hAnsi="Arial" w:cs="Arial"/>
          <w:sz w:val="24"/>
          <w:szCs w:val="24"/>
        </w:rPr>
        <w:br/>
      </w:r>
      <w:r w:rsidRPr="00C245D9">
        <w:rPr>
          <w:rFonts w:ascii="Arial" w:hAnsi="Arial" w:cs="Arial"/>
          <w:sz w:val="24"/>
          <w:szCs w:val="24"/>
        </w:rPr>
        <w:br/>
      </w:r>
      <w:r w:rsidRPr="00C245D9">
        <w:rPr>
          <w:rFonts w:ascii="Arial" w:hAnsi="Arial" w:cs="Arial"/>
          <w:sz w:val="24"/>
          <w:szCs w:val="24"/>
        </w:rPr>
        <w:br/>
      </w:r>
      <w:r w:rsidRPr="00C245D9">
        <w:rPr>
          <w:rFonts w:ascii="Arial" w:hAnsi="Arial" w:cs="Arial"/>
          <w:sz w:val="24"/>
          <w:szCs w:val="24"/>
        </w:rPr>
        <w:br/>
      </w:r>
      <w:r w:rsidRPr="00C245D9">
        <w:rPr>
          <w:rFonts w:ascii="Arial" w:hAnsi="Arial" w:cs="Arial"/>
          <w:sz w:val="24"/>
          <w:szCs w:val="24"/>
        </w:rPr>
        <w:br/>
      </w:r>
      <w:r w:rsidRPr="00C245D9">
        <w:rPr>
          <w:rFonts w:ascii="Arial" w:hAnsi="Arial" w:cs="Arial"/>
          <w:sz w:val="24"/>
          <w:szCs w:val="24"/>
        </w:rPr>
        <w:br/>
      </w:r>
      <w:r w:rsidRPr="00C245D9">
        <w:rPr>
          <w:rFonts w:ascii="Arial" w:hAnsi="Arial" w:cs="Arial"/>
          <w:sz w:val="24"/>
          <w:szCs w:val="24"/>
        </w:rPr>
        <w:br/>
      </w:r>
      <w:r w:rsidRPr="00C245D9">
        <w:rPr>
          <w:rFonts w:ascii="Arial" w:hAnsi="Arial" w:cs="Arial"/>
          <w:sz w:val="24"/>
          <w:szCs w:val="24"/>
        </w:rPr>
        <w:br/>
      </w:r>
      <w:r w:rsidRPr="00C245D9">
        <w:rPr>
          <w:rFonts w:ascii="Arial" w:hAnsi="Arial" w:cs="Arial"/>
          <w:sz w:val="24"/>
          <w:szCs w:val="24"/>
        </w:rPr>
        <w:br/>
      </w:r>
      <w:r w:rsidRPr="00C245D9">
        <w:rPr>
          <w:rFonts w:ascii="Arial" w:hAnsi="Arial" w:cs="Arial"/>
          <w:sz w:val="24"/>
          <w:szCs w:val="24"/>
        </w:rPr>
        <w:br/>
      </w:r>
      <w:r w:rsidRPr="00C245D9">
        <w:rPr>
          <w:rFonts w:ascii="Arial" w:hAnsi="Arial" w:cs="Arial"/>
          <w:sz w:val="24"/>
          <w:szCs w:val="24"/>
        </w:rPr>
        <w:br/>
        <w:t>...........................................................</w:t>
      </w:r>
    </w:p>
    <w:p w14:paraId="127EC4CC" w14:textId="62AF2188" w:rsidR="00C245D9" w:rsidRPr="00C245D9" w:rsidRDefault="00C245D9" w:rsidP="00C245D9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C245D9">
        <w:rPr>
          <w:rFonts w:ascii="Arial" w:hAnsi="Arial" w:cs="Arial"/>
          <w:b/>
          <w:sz w:val="24"/>
          <w:szCs w:val="24"/>
        </w:rPr>
        <w:t>  (Total for question is 3 marks)</w:t>
      </w:r>
    </w:p>
    <w:p w14:paraId="2450740B" w14:textId="77777777" w:rsidR="00C245D9" w:rsidRPr="00C245D9" w:rsidRDefault="00C245D9" w:rsidP="00C245D9">
      <w:pPr>
        <w:pStyle w:val="NoSpacing"/>
        <w:rPr>
          <w:rFonts w:ascii="Arial" w:hAnsi="Arial" w:cs="Arial"/>
          <w:sz w:val="24"/>
          <w:szCs w:val="24"/>
        </w:rPr>
      </w:pPr>
    </w:p>
    <w:p w14:paraId="354F9C87" w14:textId="2676A7A7" w:rsidR="00C245D9" w:rsidRP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>2.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C245D9">
        <w:rPr>
          <w:rFonts w:ascii="Arial" w:hAnsi="Arial" w:cs="Arial"/>
          <w:color w:val="000000" w:themeColor="text1"/>
          <w:sz w:val="24"/>
          <w:szCs w:val="24"/>
        </w:rPr>
        <w:t>Here are the first six terms of a Fibonacci sequence.</w:t>
      </w:r>
    </w:p>
    <w:p w14:paraId="4A34AADA" w14:textId="77777777" w:rsidR="00C245D9" w:rsidRPr="00C245D9" w:rsidRDefault="00C245D9" w:rsidP="00C245D9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>1           1           2           3           5           8</w:t>
      </w:r>
    </w:p>
    <w:p w14:paraId="618B55CB" w14:textId="77777777" w:rsidR="00C245D9" w:rsidRPr="00C245D9" w:rsidRDefault="00C245D9" w:rsidP="00C245D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>The rule to continue a Fibonacci sequence is,</w:t>
      </w:r>
    </w:p>
    <w:p w14:paraId="39673C77" w14:textId="77777777" w:rsidR="00C245D9" w:rsidRPr="00C245D9" w:rsidRDefault="00C245D9" w:rsidP="00C245D9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>the next term in the sequence is the sum of the two previous terms.</w:t>
      </w:r>
    </w:p>
    <w:p w14:paraId="48877467" w14:textId="310A7016" w:rsidR="00C245D9" w:rsidRPr="00C245D9" w:rsidRDefault="00C245D9" w:rsidP="00C245D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>(a)  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C245D9">
        <w:rPr>
          <w:rFonts w:ascii="Arial" w:hAnsi="Arial" w:cs="Arial"/>
          <w:color w:val="000000" w:themeColor="text1"/>
          <w:sz w:val="24"/>
          <w:szCs w:val="24"/>
        </w:rPr>
        <w:t>Find the 9th term of this sequence.</w:t>
      </w:r>
    </w:p>
    <w:p w14:paraId="0F895EB9" w14:textId="4F6078A6" w:rsidR="00C245D9" w:rsidRP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</w:t>
      </w:r>
    </w:p>
    <w:p w14:paraId="2403A7BD" w14:textId="77777777" w:rsidR="00C245D9" w:rsidRPr="00C245D9" w:rsidRDefault="00C245D9" w:rsidP="00C245D9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b/>
          <w:color w:val="000000" w:themeColor="text1"/>
          <w:sz w:val="24"/>
          <w:szCs w:val="24"/>
        </w:rPr>
        <w:t>(1)</w:t>
      </w:r>
    </w:p>
    <w:p w14:paraId="3B46D0E8" w14:textId="787ABB3B" w:rsidR="00C245D9" w:rsidRPr="00C245D9" w:rsidRDefault="00C245D9" w:rsidP="00C245D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>The first three terms of a different Fibonacci sequence are</w:t>
      </w:r>
    </w:p>
    <w:p w14:paraId="26C9268E" w14:textId="77777777" w:rsidR="00C245D9" w:rsidRPr="00C245D9" w:rsidRDefault="00C245D9" w:rsidP="00C245D9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i/>
          <w:iCs/>
          <w:color w:val="000000" w:themeColor="text1"/>
          <w:sz w:val="24"/>
          <w:szCs w:val="24"/>
        </w:rPr>
        <w:t>a           b           a   +   b</w:t>
      </w:r>
    </w:p>
    <w:p w14:paraId="0DD8DA00" w14:textId="176DABF7" w:rsidR="00C245D9" w:rsidRPr="00C245D9" w:rsidRDefault="00C245D9" w:rsidP="00C245D9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>(b)  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C245D9">
        <w:rPr>
          <w:rFonts w:ascii="Arial" w:hAnsi="Arial" w:cs="Arial"/>
          <w:color w:val="000000" w:themeColor="text1"/>
          <w:sz w:val="24"/>
          <w:szCs w:val="24"/>
        </w:rPr>
        <w:t>Show that the 6th term of this sequence is 3</w:t>
      </w:r>
      <w:r w:rsidRPr="00C245D9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 + 5</w:t>
      </w:r>
      <w:r w:rsidRPr="00C245D9">
        <w:rPr>
          <w:rFonts w:ascii="Arial" w:hAnsi="Arial" w:cs="Arial"/>
          <w:i/>
          <w:iCs/>
          <w:color w:val="000000" w:themeColor="text1"/>
          <w:sz w:val="24"/>
          <w:szCs w:val="24"/>
        </w:rPr>
        <w:t>b</w:t>
      </w:r>
    </w:p>
    <w:p w14:paraId="4301567D" w14:textId="77777777" w:rsid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32FDF41" w14:textId="77777777" w:rsidR="00C245D9" w:rsidRPr="00C245D9" w:rsidRDefault="00C245D9" w:rsidP="00C245D9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14:paraId="6E94B5B9" w14:textId="6A125A95" w:rsidR="00C245D9" w:rsidRPr="00C245D9" w:rsidRDefault="00C245D9" w:rsidP="00C245D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lastRenderedPageBreak/>
        <w:t>Given that the 3rd term is 7 and the 6th term is 29,</w:t>
      </w:r>
    </w:p>
    <w:p w14:paraId="5A0C76BD" w14:textId="5D29EA15" w:rsidR="00C245D9" w:rsidRPr="00C245D9" w:rsidRDefault="00C245D9" w:rsidP="00C245D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>(c)  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find the value of </w:t>
      </w:r>
      <w:r w:rsidRPr="00C245D9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 and the value of </w:t>
      </w:r>
      <w:r w:rsidRPr="00C245D9">
        <w:rPr>
          <w:rFonts w:ascii="Arial" w:hAnsi="Arial" w:cs="Arial"/>
          <w:i/>
          <w:iCs/>
          <w:color w:val="000000" w:themeColor="text1"/>
          <w:sz w:val="24"/>
          <w:szCs w:val="24"/>
        </w:rPr>
        <w:t>b</w:t>
      </w:r>
      <w:r w:rsidRPr="00C245D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F3955D4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4272830E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E1A95D7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CF32636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70D9592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F2FE579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0B8307DC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CD13F8A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B34064E" w14:textId="559EA6D1" w:rsidR="00C245D9" w:rsidRP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 = ...........................................................</w:t>
      </w:r>
    </w:p>
    <w:p w14:paraId="05E2A96B" w14:textId="77777777" w:rsidR="00C245D9" w:rsidRP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i/>
          <w:iCs/>
          <w:color w:val="000000" w:themeColor="text1"/>
          <w:sz w:val="24"/>
          <w:szCs w:val="24"/>
        </w:rPr>
        <w:t>b</w:t>
      </w: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 = ...........................................................</w:t>
      </w:r>
    </w:p>
    <w:p w14:paraId="638A217F" w14:textId="77777777" w:rsidR="00C245D9" w:rsidRPr="00C245D9" w:rsidRDefault="00C245D9" w:rsidP="00C245D9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b/>
          <w:color w:val="000000" w:themeColor="text1"/>
          <w:sz w:val="24"/>
          <w:szCs w:val="24"/>
        </w:rPr>
        <w:t>(3)</w:t>
      </w:r>
    </w:p>
    <w:p w14:paraId="72DB4488" w14:textId="2C060D4F" w:rsidR="00C245D9" w:rsidRPr="00C245D9" w:rsidRDefault="00C245D9" w:rsidP="00C245D9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b/>
          <w:color w:val="000000" w:themeColor="text1"/>
          <w:sz w:val="24"/>
          <w:szCs w:val="24"/>
        </w:rPr>
        <w:t>  (Total for question = 6 marks)</w:t>
      </w:r>
    </w:p>
    <w:p w14:paraId="60E10ABE" w14:textId="77777777" w:rsidR="00C245D9" w:rsidRP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15BEE07" w14:textId="2F0E1C05" w:rsidR="00C245D9" w:rsidRP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>3.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C245D9">
        <w:rPr>
          <w:rFonts w:ascii="Arial" w:hAnsi="Arial" w:cs="Arial"/>
          <w:color w:val="000000" w:themeColor="text1"/>
          <w:sz w:val="24"/>
          <w:szCs w:val="24"/>
        </w:rPr>
        <w:t>Here are the first five terms of a sequence.</w:t>
      </w:r>
    </w:p>
    <w:p w14:paraId="0833E67C" w14:textId="4A1DD76C" w:rsidR="00C245D9" w:rsidRDefault="00C245D9" w:rsidP="00C245D9">
      <w:pPr>
        <w:pStyle w:val="NoSpacing"/>
        <w:ind w:left="144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ab/>
        <w:t>8</w:t>
      </w:r>
      <w:r>
        <w:rPr>
          <w:rFonts w:ascii="Arial" w:hAnsi="Arial" w:cs="Arial"/>
          <w:color w:val="000000" w:themeColor="text1"/>
          <w:sz w:val="24"/>
          <w:szCs w:val="24"/>
        </w:rPr>
        <w:tab/>
        <w:t>18</w:t>
      </w:r>
      <w:r>
        <w:rPr>
          <w:rFonts w:ascii="Arial" w:hAnsi="Arial" w:cs="Arial"/>
          <w:color w:val="000000" w:themeColor="text1"/>
          <w:sz w:val="24"/>
          <w:szCs w:val="24"/>
        </w:rPr>
        <w:tab/>
        <w:t>32</w:t>
      </w:r>
      <w:r>
        <w:rPr>
          <w:rFonts w:ascii="Arial" w:hAnsi="Arial" w:cs="Arial"/>
          <w:color w:val="000000" w:themeColor="text1"/>
          <w:sz w:val="24"/>
          <w:szCs w:val="24"/>
        </w:rPr>
        <w:tab/>
        <w:t>50</w:t>
      </w:r>
    </w:p>
    <w:p w14:paraId="30F94FBB" w14:textId="5860DEB9" w:rsidR="00C245D9" w:rsidRP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C245D9">
        <w:rPr>
          <w:rFonts w:ascii="Arial" w:hAnsi="Arial" w:cs="Arial"/>
          <w:color w:val="000000" w:themeColor="text1"/>
          <w:sz w:val="24"/>
          <w:szCs w:val="24"/>
        </w:rPr>
        <w:t>(a)  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C245D9">
        <w:rPr>
          <w:rFonts w:ascii="Arial" w:hAnsi="Arial" w:cs="Arial"/>
          <w:color w:val="000000" w:themeColor="text1"/>
          <w:sz w:val="24"/>
          <w:szCs w:val="24"/>
        </w:rPr>
        <w:t>Find the next term of this sequence.</w:t>
      </w:r>
    </w:p>
    <w:p w14:paraId="677493E5" w14:textId="77777777" w:rsidR="00C245D9" w:rsidRP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</w:t>
      </w:r>
    </w:p>
    <w:p w14:paraId="7E5AA5A8" w14:textId="77777777" w:rsidR="00C245D9" w:rsidRPr="00C245D9" w:rsidRDefault="00C245D9" w:rsidP="00C245D9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b/>
          <w:color w:val="000000" w:themeColor="text1"/>
          <w:sz w:val="24"/>
          <w:szCs w:val="24"/>
        </w:rPr>
        <w:t>(1)</w:t>
      </w:r>
    </w:p>
    <w:p w14:paraId="76922CB1" w14:textId="77777777" w:rsidR="00C245D9" w:rsidRPr="00C245D9" w:rsidRDefault="00C245D9" w:rsidP="00C245D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C245D9">
        <w:rPr>
          <w:rFonts w:ascii="Arial" w:hAnsi="Arial" w:cs="Arial"/>
          <w:i/>
          <w:iCs/>
          <w:color w:val="000000" w:themeColor="text1"/>
          <w:sz w:val="24"/>
          <w:szCs w:val="24"/>
        </w:rPr>
        <w:t>n</w:t>
      </w:r>
      <w:r w:rsidRPr="00C245D9">
        <w:rPr>
          <w:rFonts w:ascii="Arial" w:hAnsi="Arial" w:cs="Arial"/>
          <w:color w:val="000000" w:themeColor="text1"/>
          <w:sz w:val="24"/>
          <w:szCs w:val="24"/>
        </w:rPr>
        <w:t>th term of a different sequence is      3</w:t>
      </w:r>
      <w:r w:rsidRPr="00C245D9">
        <w:rPr>
          <w:rFonts w:ascii="Arial" w:hAnsi="Arial" w:cs="Arial"/>
          <w:i/>
          <w:iCs/>
          <w:color w:val="000000" w:themeColor="text1"/>
          <w:sz w:val="24"/>
          <w:szCs w:val="24"/>
        </w:rPr>
        <w:t>n</w:t>
      </w:r>
      <w:r w:rsidRPr="00C245D9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 – 10</w:t>
      </w:r>
    </w:p>
    <w:p w14:paraId="60C97C82" w14:textId="174D5466" w:rsidR="00C245D9" w:rsidRPr="00C245D9" w:rsidRDefault="00C245D9" w:rsidP="00C245D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>(b)  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C245D9">
        <w:rPr>
          <w:rFonts w:ascii="Arial" w:hAnsi="Arial" w:cs="Arial"/>
          <w:color w:val="000000" w:themeColor="text1"/>
          <w:sz w:val="24"/>
          <w:szCs w:val="24"/>
        </w:rPr>
        <w:t>Work out the 5th term of this sequence.</w:t>
      </w:r>
    </w:p>
    <w:p w14:paraId="67F312D8" w14:textId="77777777" w:rsid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31B3F9F7" w14:textId="77777777" w:rsid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08952DE" w14:textId="77777777" w:rsid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CBA6AF5" w14:textId="7326C72D" w:rsidR="00C245D9" w:rsidRP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br/>
      </w:r>
      <w:r w:rsidRPr="00C245D9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</w:t>
      </w:r>
    </w:p>
    <w:p w14:paraId="06A609C8" w14:textId="77777777" w:rsidR="00C245D9" w:rsidRPr="00C245D9" w:rsidRDefault="00C245D9" w:rsidP="00C245D9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b/>
          <w:color w:val="000000" w:themeColor="text1"/>
          <w:sz w:val="24"/>
          <w:szCs w:val="24"/>
        </w:rPr>
        <w:t>(1)</w:t>
      </w:r>
    </w:p>
    <w:p w14:paraId="5202C3B2" w14:textId="77777777" w:rsidR="00C245D9" w:rsidRPr="00C245D9" w:rsidRDefault="00C245D9" w:rsidP="00C245D9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b/>
          <w:color w:val="000000" w:themeColor="text1"/>
          <w:sz w:val="24"/>
          <w:szCs w:val="24"/>
        </w:rPr>
        <w:t>(Total for question = 2 marks)</w:t>
      </w:r>
    </w:p>
    <w:p w14:paraId="4F1A7149" w14:textId="77777777" w:rsidR="00C245D9" w:rsidRP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478CD65" w14:textId="77777777" w:rsidR="00C245D9" w:rsidRP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0F3CFC32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1A3D312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4E52943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66CD35F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67F5A9DE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568298FE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6B341EF7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994C9A3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6C085F3C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2B250D9" w14:textId="77777777" w:rsidR="002825AE" w:rsidRDefault="002825AE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A599B10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83A65A7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EC38CA6" w14:textId="25442E6C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lastRenderedPageBreak/>
        <w:t>4.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C245D9">
        <w:rPr>
          <w:rFonts w:ascii="Arial" w:hAnsi="Arial" w:cs="Arial"/>
          <w:color w:val="000000" w:themeColor="text1"/>
          <w:sz w:val="24"/>
          <w:szCs w:val="24"/>
        </w:rPr>
        <w:t>Here are the first five terms of an arithmetic sequence.</w:t>
      </w:r>
    </w:p>
    <w:p w14:paraId="1A9E93C0" w14:textId="7B7CC80F" w:rsidR="00C245D9" w:rsidRP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>1</w:t>
      </w:r>
      <w:r>
        <w:rPr>
          <w:rFonts w:ascii="Arial" w:hAnsi="Arial" w:cs="Arial"/>
          <w:color w:val="000000" w:themeColor="text1"/>
          <w:sz w:val="24"/>
          <w:szCs w:val="24"/>
        </w:rPr>
        <w:tab/>
        <w:t>5</w:t>
      </w:r>
      <w:r>
        <w:rPr>
          <w:rFonts w:ascii="Arial" w:hAnsi="Arial" w:cs="Arial"/>
          <w:color w:val="000000" w:themeColor="text1"/>
          <w:sz w:val="24"/>
          <w:szCs w:val="24"/>
        </w:rPr>
        <w:tab/>
        <w:t>9</w:t>
      </w:r>
      <w:r>
        <w:rPr>
          <w:rFonts w:ascii="Arial" w:hAnsi="Arial" w:cs="Arial"/>
          <w:color w:val="000000" w:themeColor="text1"/>
          <w:sz w:val="24"/>
          <w:szCs w:val="24"/>
        </w:rPr>
        <w:tab/>
        <w:t>13</w:t>
      </w:r>
      <w:r>
        <w:rPr>
          <w:rFonts w:ascii="Arial" w:hAnsi="Arial" w:cs="Arial"/>
          <w:color w:val="000000" w:themeColor="text1"/>
          <w:sz w:val="24"/>
          <w:szCs w:val="24"/>
        </w:rPr>
        <w:tab/>
        <w:t>17</w:t>
      </w:r>
    </w:p>
    <w:p w14:paraId="6D9240CE" w14:textId="7C4C6A36" w:rsidR="00C245D9" w:rsidRPr="00C245D9" w:rsidRDefault="00C245D9" w:rsidP="00C245D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(a)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Write down an expression, in terms of </w:t>
      </w:r>
      <w:r w:rsidRPr="00C245D9">
        <w:rPr>
          <w:rFonts w:ascii="Arial" w:hAnsi="Arial" w:cs="Arial"/>
          <w:i/>
          <w:iCs/>
          <w:color w:val="000000" w:themeColor="text1"/>
          <w:sz w:val="24"/>
          <w:szCs w:val="24"/>
        </w:rPr>
        <w:t>n</w:t>
      </w: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, for the </w:t>
      </w:r>
      <w:r w:rsidRPr="00C245D9">
        <w:rPr>
          <w:rFonts w:ascii="Arial" w:hAnsi="Arial" w:cs="Arial"/>
          <w:i/>
          <w:iCs/>
          <w:color w:val="000000" w:themeColor="text1"/>
          <w:sz w:val="24"/>
          <w:szCs w:val="24"/>
        </w:rPr>
        <w:t>n</w:t>
      </w:r>
      <w:r w:rsidRPr="00C245D9">
        <w:rPr>
          <w:rFonts w:ascii="Arial" w:hAnsi="Arial" w:cs="Arial"/>
          <w:color w:val="000000" w:themeColor="text1"/>
          <w:sz w:val="24"/>
          <w:szCs w:val="24"/>
        </w:rPr>
        <w:t>th term of this sequence.</w:t>
      </w:r>
    </w:p>
    <w:p w14:paraId="1ECD027E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> </w:t>
      </w:r>
    </w:p>
    <w:p w14:paraId="26C0C117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BBC4D78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1F4E4B1" w14:textId="77777777" w:rsid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AF60395" w14:textId="77777777" w:rsidR="00C245D9" w:rsidRP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80B86DF" w14:textId="77777777" w:rsidR="00C245D9" w:rsidRP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</w:t>
      </w:r>
    </w:p>
    <w:p w14:paraId="307C7520" w14:textId="5D41D64D" w:rsidR="00C245D9" w:rsidRPr="00C245D9" w:rsidRDefault="00C245D9" w:rsidP="00C245D9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b/>
          <w:color w:val="000000" w:themeColor="text1"/>
          <w:sz w:val="24"/>
          <w:szCs w:val="24"/>
        </w:rPr>
        <w:t xml:space="preserve"> (2)</w:t>
      </w:r>
    </w:p>
    <w:p w14:paraId="31A61D53" w14:textId="77777777" w:rsidR="00C245D9" w:rsidRPr="00C245D9" w:rsidRDefault="00C245D9" w:rsidP="00C245D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C245D9">
        <w:rPr>
          <w:rFonts w:ascii="Arial" w:hAnsi="Arial" w:cs="Arial"/>
          <w:i/>
          <w:iCs/>
          <w:color w:val="000000" w:themeColor="text1"/>
          <w:sz w:val="24"/>
          <w:szCs w:val="24"/>
        </w:rPr>
        <w:t>n</w:t>
      </w:r>
      <w:r w:rsidRPr="00C245D9">
        <w:rPr>
          <w:rFonts w:ascii="Arial" w:hAnsi="Arial" w:cs="Arial"/>
          <w:color w:val="000000" w:themeColor="text1"/>
          <w:sz w:val="24"/>
          <w:szCs w:val="24"/>
        </w:rPr>
        <w:t>th term of a different number sequence is 3</w:t>
      </w:r>
      <w:r w:rsidRPr="00C245D9">
        <w:rPr>
          <w:rFonts w:ascii="Arial" w:hAnsi="Arial" w:cs="Arial"/>
          <w:i/>
          <w:iCs/>
          <w:color w:val="000000" w:themeColor="text1"/>
          <w:sz w:val="24"/>
          <w:szCs w:val="24"/>
        </w:rPr>
        <w:t>n</w:t>
      </w:r>
      <w:r w:rsidRPr="00C245D9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 + 7</w:t>
      </w:r>
    </w:p>
    <w:p w14:paraId="4CBFC4AE" w14:textId="274BEC9B" w:rsidR="00C245D9" w:rsidRPr="00C245D9" w:rsidRDefault="00C245D9" w:rsidP="00C245D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(b) 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Find the 10th term of this sequence. </w:t>
      </w:r>
    </w:p>
    <w:p w14:paraId="73E924A5" w14:textId="77777777" w:rsidR="00C245D9" w:rsidRPr="00C245D9" w:rsidRDefault="00C245D9" w:rsidP="00C245D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> </w:t>
      </w:r>
    </w:p>
    <w:p w14:paraId="4AF46E8E" w14:textId="77777777" w:rsid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1E420824" w14:textId="77777777" w:rsid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63F1CA6" w14:textId="77777777" w:rsid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1E3B08C3" w14:textId="77777777" w:rsid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9CBEF5D" w14:textId="77777777" w:rsid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FAAAA68" w14:textId="77777777" w:rsid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1C73824" w14:textId="77777777" w:rsidR="00C245D9" w:rsidRPr="00C245D9" w:rsidRDefault="00C245D9" w:rsidP="00C245D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</w:t>
      </w:r>
    </w:p>
    <w:p w14:paraId="0C2CF3FC" w14:textId="12C193B3" w:rsidR="00C245D9" w:rsidRPr="00C245D9" w:rsidRDefault="00C245D9" w:rsidP="00C245D9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245D9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14:paraId="3398D254" w14:textId="77777777" w:rsidR="00C245D9" w:rsidRPr="00C245D9" w:rsidRDefault="00C245D9" w:rsidP="00C245D9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C245D9">
        <w:rPr>
          <w:rFonts w:ascii="Arial" w:hAnsi="Arial" w:cs="Arial"/>
          <w:b/>
          <w:color w:val="000000" w:themeColor="text1"/>
          <w:sz w:val="24"/>
          <w:szCs w:val="24"/>
        </w:rPr>
        <w:t>(Total for Question is 4 marks)</w:t>
      </w:r>
    </w:p>
    <w:p w14:paraId="08C9BACF" w14:textId="4667C288" w:rsidR="00C245D9" w:rsidRDefault="00C245D9" w:rsidP="00C245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br w:type="page"/>
      </w:r>
    </w:p>
    <w:p w14:paraId="4443D597" w14:textId="3AF4F348" w:rsidR="00710B25" w:rsidRPr="002825AE" w:rsidRDefault="00710B25" w:rsidP="00710B25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2825AE">
        <w:rPr>
          <w:rFonts w:ascii="Arial" w:hAnsi="Arial" w:cs="Arial"/>
          <w:b/>
          <w:bCs/>
          <w:sz w:val="28"/>
          <w:szCs w:val="28"/>
          <w:u w:val="single"/>
        </w:rPr>
        <w:lastRenderedPageBreak/>
        <w:t>Completing the Square</w:t>
      </w:r>
    </w:p>
    <w:p w14:paraId="7965EB20" w14:textId="77777777" w:rsidR="00710B25" w:rsidRPr="003F77F6" w:rsidRDefault="00710B25" w:rsidP="00710B25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55FA32B2" w14:textId="77777777" w:rsidR="00710B25" w:rsidRPr="003F77F6" w:rsidRDefault="00710B25" w:rsidP="00710B25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Things to remember:</w:t>
      </w:r>
    </w:p>
    <w:p w14:paraId="7507FA2D" w14:textId="77777777" w:rsidR="00AF6793" w:rsidRDefault="00AF6793" w:rsidP="00AF6793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To complete the square:</w:t>
      </w:r>
    </w:p>
    <w:p w14:paraId="3DD170BE" w14:textId="77777777" w:rsidR="00AF6793" w:rsidRDefault="00AF6793" w:rsidP="00AF6793">
      <w:pPr>
        <w:pStyle w:val="NoSpacing"/>
        <w:numPr>
          <w:ilvl w:val="1"/>
          <w:numId w:val="1"/>
        </w:numPr>
        <w:rPr>
          <w:rFonts w:ascii="Arial" w:hAnsi="Arial" w:cs="Arial"/>
          <w:bCs/>
          <w:sz w:val="24"/>
          <w:szCs w:val="28"/>
        </w:rPr>
      </w:pPr>
      <w:r w:rsidRPr="00AF6793">
        <w:rPr>
          <w:rFonts w:ascii="Arial" w:hAnsi="Arial" w:cs="Arial"/>
          <w:bCs/>
          <w:sz w:val="24"/>
          <w:szCs w:val="28"/>
        </w:rPr>
        <w:t>Halve the coefficient of x.</w:t>
      </w:r>
    </w:p>
    <w:p w14:paraId="38B3BCB2" w14:textId="77777777" w:rsidR="00AF6793" w:rsidRDefault="00AF6793" w:rsidP="00AF6793">
      <w:pPr>
        <w:pStyle w:val="NoSpacing"/>
        <w:numPr>
          <w:ilvl w:val="1"/>
          <w:numId w:val="1"/>
        </w:numPr>
        <w:rPr>
          <w:rFonts w:ascii="Arial" w:hAnsi="Arial" w:cs="Arial"/>
          <w:bCs/>
          <w:sz w:val="24"/>
          <w:szCs w:val="28"/>
        </w:rPr>
      </w:pPr>
      <w:r w:rsidRPr="00AF6793">
        <w:rPr>
          <w:rFonts w:ascii="Arial" w:hAnsi="Arial" w:cs="Arial"/>
          <w:bCs/>
          <w:sz w:val="24"/>
          <w:szCs w:val="28"/>
        </w:rPr>
        <w:t>Put in brackets with the x and square the brackets.</w:t>
      </w:r>
    </w:p>
    <w:p w14:paraId="1EF335FC" w14:textId="77777777" w:rsidR="00AF6793" w:rsidRDefault="00AF6793" w:rsidP="00AF6793">
      <w:pPr>
        <w:pStyle w:val="NoSpacing"/>
        <w:numPr>
          <w:ilvl w:val="1"/>
          <w:numId w:val="1"/>
        </w:numPr>
        <w:rPr>
          <w:rFonts w:ascii="Arial" w:hAnsi="Arial" w:cs="Arial"/>
          <w:bCs/>
          <w:sz w:val="24"/>
          <w:szCs w:val="28"/>
        </w:rPr>
      </w:pPr>
      <w:r w:rsidRPr="00AF6793">
        <w:rPr>
          <w:rFonts w:ascii="Arial" w:hAnsi="Arial" w:cs="Arial"/>
          <w:bCs/>
          <w:sz w:val="24"/>
          <w:szCs w:val="28"/>
        </w:rPr>
        <w:t>Subtract the half-coefficient squared.</w:t>
      </w:r>
    </w:p>
    <w:p w14:paraId="6A3C3D78" w14:textId="77777777" w:rsidR="00AF6793" w:rsidRDefault="00AF6793" w:rsidP="00AF6793">
      <w:pPr>
        <w:pStyle w:val="NoSpacing"/>
        <w:numPr>
          <w:ilvl w:val="1"/>
          <w:numId w:val="1"/>
        </w:numPr>
        <w:rPr>
          <w:rFonts w:ascii="Arial" w:hAnsi="Arial" w:cs="Arial"/>
          <w:bCs/>
          <w:sz w:val="24"/>
          <w:szCs w:val="28"/>
        </w:rPr>
      </w:pPr>
      <w:r w:rsidRPr="00AF6793">
        <w:rPr>
          <w:rFonts w:ascii="Arial" w:hAnsi="Arial" w:cs="Arial"/>
          <w:bCs/>
          <w:sz w:val="24"/>
          <w:szCs w:val="28"/>
        </w:rPr>
        <w:t>Don’t forget the constant on the end!</w:t>
      </w:r>
    </w:p>
    <w:p w14:paraId="3DEE92C1" w14:textId="77777777" w:rsidR="00AF6793" w:rsidRDefault="00AF6793" w:rsidP="00AF6793">
      <w:pPr>
        <w:pStyle w:val="NoSpacing"/>
        <w:numPr>
          <w:ilvl w:val="1"/>
          <w:numId w:val="1"/>
        </w:numPr>
        <w:rPr>
          <w:rFonts w:ascii="Arial" w:hAnsi="Arial" w:cs="Arial"/>
          <w:bCs/>
          <w:sz w:val="24"/>
          <w:szCs w:val="28"/>
        </w:rPr>
      </w:pPr>
      <w:r w:rsidRPr="00AF6793">
        <w:rPr>
          <w:rFonts w:ascii="Arial" w:hAnsi="Arial" w:cs="Arial"/>
          <w:bCs/>
          <w:sz w:val="24"/>
          <w:szCs w:val="28"/>
        </w:rPr>
        <w:t>Simply.</w:t>
      </w:r>
    </w:p>
    <w:p w14:paraId="70E73B9A" w14:textId="540CA826" w:rsidR="00AF6793" w:rsidRPr="00AF6793" w:rsidRDefault="00AF6793" w:rsidP="00AF6793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 w:rsidRPr="00AF6793">
        <w:rPr>
          <w:rFonts w:ascii="Arial" w:hAnsi="Arial" w:cs="Arial"/>
          <w:bCs/>
          <w:sz w:val="24"/>
          <w:szCs w:val="28"/>
        </w:rPr>
        <w:t xml:space="preserve">For (x - p)² + q = 0, the </w:t>
      </w:r>
      <w:r>
        <w:rPr>
          <w:rFonts w:ascii="Arial" w:hAnsi="Arial" w:cs="Arial"/>
          <w:bCs/>
          <w:sz w:val="24"/>
          <w:szCs w:val="28"/>
        </w:rPr>
        <w:t>turning point</w:t>
      </w:r>
      <w:r w:rsidRPr="00AF6793">
        <w:rPr>
          <w:rFonts w:ascii="Arial" w:hAnsi="Arial" w:cs="Arial"/>
          <w:bCs/>
          <w:sz w:val="24"/>
          <w:szCs w:val="28"/>
        </w:rPr>
        <w:t xml:space="preserve"> is (p, q).</w:t>
      </w:r>
    </w:p>
    <w:p w14:paraId="6225E5E6" w14:textId="77777777" w:rsidR="00710B25" w:rsidRDefault="00710B25" w:rsidP="00710B25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2BFF903B" w14:textId="77777777" w:rsidR="00710B25" w:rsidRPr="003F77F6" w:rsidRDefault="00710B25" w:rsidP="00710B25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14:paraId="121ED13B" w14:textId="77777777" w:rsidR="00710B25" w:rsidRDefault="00710B25" w:rsidP="00710B25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Pr="00710B25">
        <w:rPr>
          <w:rFonts w:ascii="Arial" w:hAnsi="Arial" w:cs="Arial"/>
          <w:sz w:val="24"/>
          <w:szCs w:val="24"/>
        </w:rPr>
        <w:t>(i)  </w:t>
      </w:r>
      <w:r>
        <w:rPr>
          <w:rFonts w:ascii="Arial" w:hAnsi="Arial" w:cs="Arial"/>
          <w:sz w:val="24"/>
          <w:szCs w:val="24"/>
        </w:rPr>
        <w:tab/>
      </w:r>
      <w:r w:rsidRPr="00710B25">
        <w:rPr>
          <w:rFonts w:ascii="Arial" w:hAnsi="Arial" w:cs="Arial"/>
          <w:sz w:val="24"/>
          <w:szCs w:val="24"/>
        </w:rPr>
        <w:t>Sketch the graph of f(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710B25">
        <w:rPr>
          <w:rFonts w:ascii="Arial" w:hAnsi="Arial" w:cs="Arial"/>
          <w:sz w:val="24"/>
          <w:szCs w:val="24"/>
        </w:rPr>
        <w:t xml:space="preserve">) = 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710B25">
        <w:rPr>
          <w:rFonts w:ascii="Arial" w:hAnsi="Arial" w:cs="Arial"/>
          <w:sz w:val="24"/>
          <w:szCs w:val="24"/>
          <w:vertAlign w:val="superscript"/>
        </w:rPr>
        <w:t>2</w:t>
      </w:r>
      <w:r w:rsidRPr="00710B25">
        <w:rPr>
          <w:rFonts w:ascii="Arial" w:hAnsi="Arial" w:cs="Arial"/>
          <w:sz w:val="24"/>
          <w:szCs w:val="24"/>
        </w:rPr>
        <w:t xml:space="preserve"> − 5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710B25">
        <w:rPr>
          <w:rFonts w:ascii="Arial" w:hAnsi="Arial" w:cs="Arial"/>
          <w:sz w:val="24"/>
          <w:szCs w:val="24"/>
        </w:rPr>
        <w:t xml:space="preserve"> + 10, showing the coordinates of the turning point </w:t>
      </w:r>
    </w:p>
    <w:p w14:paraId="049AA4DE" w14:textId="434D85D9" w:rsidR="00710B25" w:rsidRPr="00710B25" w:rsidRDefault="00710B25" w:rsidP="00710B25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t>and the coordinates of any intercepts with the coordinate axes.</w:t>
      </w:r>
    </w:p>
    <w:p w14:paraId="0D2C7AA0" w14:textId="5C68645A" w:rsidR="00AF6793" w:rsidRDefault="00710B25" w:rsidP="00AF6793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  <w:t>(ii)  </w:t>
      </w:r>
      <w:r w:rsidR="00AF6793">
        <w:rPr>
          <w:rFonts w:ascii="Arial" w:hAnsi="Arial" w:cs="Arial"/>
          <w:sz w:val="24"/>
          <w:szCs w:val="24"/>
        </w:rPr>
        <w:tab/>
      </w:r>
      <w:r w:rsidRPr="00710B25">
        <w:rPr>
          <w:rFonts w:ascii="Arial" w:hAnsi="Arial" w:cs="Arial"/>
          <w:sz w:val="24"/>
          <w:szCs w:val="24"/>
        </w:rPr>
        <w:t>Hence, or otherwise, determine whether f(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710B25">
        <w:rPr>
          <w:rFonts w:ascii="Arial" w:hAnsi="Arial" w:cs="Arial"/>
          <w:sz w:val="24"/>
          <w:szCs w:val="24"/>
        </w:rPr>
        <w:t xml:space="preserve"> + 2) −</w:t>
      </w:r>
      <w:r w:rsidR="00AF6793">
        <w:rPr>
          <w:rFonts w:ascii="Arial" w:hAnsi="Arial" w:cs="Arial"/>
          <w:sz w:val="24"/>
          <w:szCs w:val="24"/>
        </w:rPr>
        <w:t xml:space="preserve"> 3 = 0 has any real roots. </w:t>
      </w:r>
    </w:p>
    <w:p w14:paraId="3BB39651" w14:textId="7E690AE9" w:rsidR="00710B25" w:rsidRPr="00710B25" w:rsidRDefault="00710B25" w:rsidP="00AF6793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t>Give reasons for your answer.</w:t>
      </w:r>
    </w:p>
    <w:p w14:paraId="739A67B5" w14:textId="77777777" w:rsidR="00710B25" w:rsidRPr="00710B25" w:rsidRDefault="00710B25" w:rsidP="00710B25">
      <w:pPr>
        <w:pStyle w:val="NoSpacing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  <w:t xml:space="preserve">  </w:t>
      </w:r>
    </w:p>
    <w:p w14:paraId="05897322" w14:textId="77777777" w:rsidR="00710B25" w:rsidRPr="00AF6793" w:rsidRDefault="00710B25" w:rsidP="00AF679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6793">
        <w:rPr>
          <w:rFonts w:ascii="Arial" w:hAnsi="Arial" w:cs="Arial"/>
          <w:b/>
          <w:sz w:val="24"/>
          <w:szCs w:val="24"/>
        </w:rPr>
        <w:t>(Total for question = 6 marks)</w:t>
      </w:r>
    </w:p>
    <w:p w14:paraId="051293E1" w14:textId="77777777" w:rsidR="00710B25" w:rsidRPr="00710B25" w:rsidRDefault="00710B25" w:rsidP="00710B25">
      <w:pPr>
        <w:pStyle w:val="NoSpacing"/>
        <w:rPr>
          <w:rFonts w:ascii="Arial" w:hAnsi="Arial" w:cs="Arial"/>
          <w:sz w:val="24"/>
          <w:szCs w:val="24"/>
        </w:rPr>
      </w:pPr>
    </w:p>
    <w:p w14:paraId="34BFDEE1" w14:textId="77777777" w:rsidR="00710B25" w:rsidRPr="00710B25" w:rsidRDefault="00710B25" w:rsidP="00710B25">
      <w:pPr>
        <w:pStyle w:val="NoSpacing"/>
        <w:rPr>
          <w:rFonts w:ascii="Arial" w:hAnsi="Arial" w:cs="Arial"/>
          <w:sz w:val="24"/>
          <w:szCs w:val="24"/>
        </w:rPr>
      </w:pPr>
    </w:p>
    <w:p w14:paraId="2BDEB819" w14:textId="77777777" w:rsidR="00AF6793" w:rsidRDefault="00AF6793" w:rsidP="00710B25">
      <w:pPr>
        <w:pStyle w:val="NoSpacing"/>
        <w:rPr>
          <w:rFonts w:ascii="Arial" w:hAnsi="Arial" w:cs="Arial"/>
          <w:sz w:val="24"/>
          <w:szCs w:val="24"/>
        </w:rPr>
      </w:pPr>
    </w:p>
    <w:p w14:paraId="76A14CF9" w14:textId="77777777" w:rsidR="00AF6793" w:rsidRDefault="00AF6793" w:rsidP="00710B25">
      <w:pPr>
        <w:pStyle w:val="NoSpacing"/>
        <w:rPr>
          <w:rFonts w:ascii="Arial" w:hAnsi="Arial" w:cs="Arial"/>
          <w:sz w:val="24"/>
          <w:szCs w:val="24"/>
        </w:rPr>
      </w:pPr>
    </w:p>
    <w:p w14:paraId="29F9DB95" w14:textId="6FAE3124" w:rsidR="00AF6793" w:rsidRDefault="00AF6793" w:rsidP="00710B25">
      <w:pPr>
        <w:pStyle w:val="NoSpacing"/>
        <w:rPr>
          <w:rFonts w:ascii="Arial" w:hAnsi="Arial" w:cs="Arial"/>
          <w:sz w:val="24"/>
          <w:szCs w:val="24"/>
        </w:rPr>
      </w:pPr>
    </w:p>
    <w:p w14:paraId="738FD368" w14:textId="77777777" w:rsidR="00AF6793" w:rsidRDefault="00AF6793" w:rsidP="00710B25">
      <w:pPr>
        <w:pStyle w:val="NoSpacing"/>
        <w:rPr>
          <w:rFonts w:ascii="Arial" w:hAnsi="Arial" w:cs="Arial"/>
          <w:sz w:val="24"/>
          <w:szCs w:val="24"/>
        </w:rPr>
      </w:pPr>
    </w:p>
    <w:p w14:paraId="15281C95" w14:textId="3B16C4FC" w:rsidR="00710B25" w:rsidRPr="00710B25" w:rsidRDefault="00710B25" w:rsidP="00710B25">
      <w:pPr>
        <w:pStyle w:val="NoSpacing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lastRenderedPageBreak/>
        <w:t>2.</w:t>
      </w:r>
      <w:r w:rsidR="00AF6793">
        <w:rPr>
          <w:rFonts w:ascii="Arial" w:hAnsi="Arial" w:cs="Arial"/>
          <w:sz w:val="24"/>
          <w:szCs w:val="24"/>
        </w:rPr>
        <w:tab/>
      </w:r>
      <w:r w:rsidRPr="00710B25">
        <w:rPr>
          <w:rFonts w:ascii="Arial" w:hAnsi="Arial" w:cs="Arial"/>
          <w:sz w:val="24"/>
          <w:szCs w:val="24"/>
        </w:rPr>
        <w:t>(a)  </w:t>
      </w:r>
      <w:r w:rsidR="00AF6793">
        <w:rPr>
          <w:rFonts w:ascii="Arial" w:hAnsi="Arial" w:cs="Arial"/>
          <w:sz w:val="24"/>
          <w:szCs w:val="24"/>
        </w:rPr>
        <w:tab/>
      </w:r>
      <w:r w:rsidRPr="00710B25">
        <w:rPr>
          <w:rFonts w:ascii="Arial" w:hAnsi="Arial" w:cs="Arial"/>
          <w:sz w:val="24"/>
          <w:szCs w:val="24"/>
        </w:rPr>
        <w:t>Write 2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710B25">
        <w:rPr>
          <w:rFonts w:ascii="Arial" w:hAnsi="Arial" w:cs="Arial"/>
          <w:sz w:val="24"/>
          <w:szCs w:val="24"/>
          <w:vertAlign w:val="superscript"/>
        </w:rPr>
        <w:t>2</w:t>
      </w:r>
      <w:r w:rsidRPr="00710B25">
        <w:rPr>
          <w:rFonts w:ascii="Arial" w:hAnsi="Arial" w:cs="Arial"/>
          <w:sz w:val="24"/>
          <w:szCs w:val="24"/>
        </w:rPr>
        <w:t xml:space="preserve"> + 16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710B25">
        <w:rPr>
          <w:rFonts w:ascii="Arial" w:hAnsi="Arial" w:cs="Arial"/>
          <w:sz w:val="24"/>
          <w:szCs w:val="24"/>
        </w:rPr>
        <w:t xml:space="preserve"> + 35 in the form </w:t>
      </w:r>
      <w:r w:rsidRPr="00710B25">
        <w:rPr>
          <w:rFonts w:ascii="Arial" w:hAnsi="Arial" w:cs="Arial"/>
          <w:i/>
          <w:iCs/>
          <w:sz w:val="24"/>
          <w:szCs w:val="24"/>
        </w:rPr>
        <w:t>a</w:t>
      </w:r>
      <w:r w:rsidRPr="00710B25">
        <w:rPr>
          <w:rFonts w:ascii="Arial" w:hAnsi="Arial" w:cs="Arial"/>
          <w:sz w:val="24"/>
          <w:szCs w:val="24"/>
        </w:rPr>
        <w:t>(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710B25">
        <w:rPr>
          <w:rFonts w:ascii="Arial" w:hAnsi="Arial" w:cs="Arial"/>
          <w:sz w:val="24"/>
          <w:szCs w:val="24"/>
        </w:rPr>
        <w:t xml:space="preserve"> + </w:t>
      </w:r>
      <w:r w:rsidRPr="00710B25">
        <w:rPr>
          <w:rFonts w:ascii="Arial" w:hAnsi="Arial" w:cs="Arial"/>
          <w:i/>
          <w:iCs/>
          <w:sz w:val="24"/>
          <w:szCs w:val="24"/>
        </w:rPr>
        <w:t>b</w:t>
      </w:r>
      <w:r w:rsidRPr="00710B25">
        <w:rPr>
          <w:rFonts w:ascii="Arial" w:hAnsi="Arial" w:cs="Arial"/>
          <w:sz w:val="24"/>
          <w:szCs w:val="24"/>
        </w:rPr>
        <w:t>)</w:t>
      </w:r>
      <w:r w:rsidRPr="00710B25">
        <w:rPr>
          <w:rFonts w:ascii="Arial" w:hAnsi="Arial" w:cs="Arial"/>
          <w:sz w:val="24"/>
          <w:szCs w:val="24"/>
          <w:vertAlign w:val="superscript"/>
        </w:rPr>
        <w:t>2</w:t>
      </w:r>
      <w:r w:rsidRPr="00710B25">
        <w:rPr>
          <w:rFonts w:ascii="Arial" w:hAnsi="Arial" w:cs="Arial"/>
          <w:sz w:val="24"/>
          <w:szCs w:val="24"/>
        </w:rPr>
        <w:t xml:space="preserve"> + </w:t>
      </w:r>
      <w:r w:rsidRPr="00710B25">
        <w:rPr>
          <w:rFonts w:ascii="Arial" w:hAnsi="Arial" w:cs="Arial"/>
          <w:i/>
          <w:iCs/>
          <w:sz w:val="24"/>
          <w:szCs w:val="24"/>
        </w:rPr>
        <w:t>c</w:t>
      </w:r>
      <w:r w:rsidRPr="00710B25">
        <w:rPr>
          <w:rFonts w:ascii="Arial" w:hAnsi="Arial" w:cs="Arial"/>
          <w:sz w:val="24"/>
          <w:szCs w:val="24"/>
        </w:rPr>
        <w:t xml:space="preserve"> where </w:t>
      </w:r>
      <w:r w:rsidRPr="00710B25">
        <w:rPr>
          <w:rFonts w:ascii="Arial" w:hAnsi="Arial" w:cs="Arial"/>
          <w:i/>
          <w:iCs/>
          <w:sz w:val="24"/>
          <w:szCs w:val="24"/>
        </w:rPr>
        <w:t>a</w:t>
      </w:r>
      <w:r w:rsidRPr="00710B25">
        <w:rPr>
          <w:rFonts w:ascii="Arial" w:hAnsi="Arial" w:cs="Arial"/>
          <w:sz w:val="24"/>
          <w:szCs w:val="24"/>
        </w:rPr>
        <w:t xml:space="preserve">, </w:t>
      </w:r>
      <w:r w:rsidRPr="00710B25">
        <w:rPr>
          <w:rFonts w:ascii="Arial" w:hAnsi="Arial" w:cs="Arial"/>
          <w:i/>
          <w:iCs/>
          <w:sz w:val="24"/>
          <w:szCs w:val="24"/>
        </w:rPr>
        <w:t>b</w:t>
      </w:r>
      <w:r w:rsidRPr="00710B25">
        <w:rPr>
          <w:rFonts w:ascii="Arial" w:hAnsi="Arial" w:cs="Arial"/>
          <w:sz w:val="24"/>
          <w:szCs w:val="24"/>
        </w:rPr>
        <w:t xml:space="preserve">, and </w:t>
      </w:r>
      <w:r w:rsidRPr="00710B25">
        <w:rPr>
          <w:rFonts w:ascii="Arial" w:hAnsi="Arial" w:cs="Arial"/>
          <w:i/>
          <w:iCs/>
          <w:sz w:val="24"/>
          <w:szCs w:val="24"/>
        </w:rPr>
        <w:t>c</w:t>
      </w:r>
      <w:r w:rsidRPr="00710B25">
        <w:rPr>
          <w:rFonts w:ascii="Arial" w:hAnsi="Arial" w:cs="Arial"/>
          <w:sz w:val="24"/>
          <w:szCs w:val="24"/>
        </w:rPr>
        <w:t xml:space="preserve"> are integers.</w:t>
      </w:r>
    </w:p>
    <w:p w14:paraId="3EDD40F1" w14:textId="77777777" w:rsidR="00710B25" w:rsidRPr="00710B25" w:rsidRDefault="00710B25" w:rsidP="00AF679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  <w:t>...........................................................</w:t>
      </w:r>
    </w:p>
    <w:p w14:paraId="49113BF6" w14:textId="77777777" w:rsidR="00710B25" w:rsidRPr="00AF6793" w:rsidRDefault="00710B25" w:rsidP="00AF6793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AF6793">
        <w:rPr>
          <w:rFonts w:ascii="Arial" w:hAnsi="Arial" w:cs="Arial"/>
          <w:b/>
          <w:color w:val="000000" w:themeColor="text1"/>
          <w:sz w:val="24"/>
          <w:szCs w:val="24"/>
        </w:rPr>
        <w:t>(3)</w:t>
      </w:r>
    </w:p>
    <w:p w14:paraId="11E0FB09" w14:textId="7A3E46B6" w:rsidR="00AF6793" w:rsidRDefault="00710B25" w:rsidP="00AF679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t>(b)  </w:t>
      </w:r>
      <w:r w:rsidR="00AF6793">
        <w:rPr>
          <w:rFonts w:ascii="Arial" w:hAnsi="Arial" w:cs="Arial"/>
          <w:sz w:val="24"/>
          <w:szCs w:val="24"/>
        </w:rPr>
        <w:tab/>
      </w:r>
      <w:r w:rsidRPr="00710B25">
        <w:rPr>
          <w:rFonts w:ascii="Arial" w:hAnsi="Arial" w:cs="Arial"/>
          <w:sz w:val="24"/>
          <w:szCs w:val="24"/>
        </w:rPr>
        <w:t>Hence, or otherwise, write down the coordinates of the tur</w:t>
      </w:r>
      <w:r w:rsidR="00AF6793">
        <w:rPr>
          <w:rFonts w:ascii="Arial" w:hAnsi="Arial" w:cs="Arial"/>
          <w:sz w:val="24"/>
          <w:szCs w:val="24"/>
        </w:rPr>
        <w:t xml:space="preserve">ning point of the graph </w:t>
      </w:r>
    </w:p>
    <w:p w14:paraId="3536211D" w14:textId="7F0B373F" w:rsidR="00710B25" w:rsidRPr="00710B25" w:rsidRDefault="00710B25" w:rsidP="00AF6793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t xml:space="preserve">of </w:t>
      </w:r>
      <w:r w:rsidRPr="00710B25">
        <w:rPr>
          <w:rFonts w:ascii="Arial" w:hAnsi="Arial" w:cs="Arial"/>
          <w:i/>
          <w:iCs/>
          <w:sz w:val="24"/>
          <w:szCs w:val="24"/>
        </w:rPr>
        <w:t>y</w:t>
      </w:r>
      <w:r w:rsidRPr="00710B25">
        <w:rPr>
          <w:rFonts w:ascii="Arial" w:hAnsi="Arial" w:cs="Arial"/>
          <w:sz w:val="24"/>
          <w:szCs w:val="24"/>
        </w:rPr>
        <w:t xml:space="preserve"> = 2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710B25">
        <w:rPr>
          <w:rFonts w:ascii="Arial" w:hAnsi="Arial" w:cs="Arial"/>
          <w:sz w:val="24"/>
          <w:szCs w:val="24"/>
          <w:vertAlign w:val="superscript"/>
        </w:rPr>
        <w:t>2</w:t>
      </w:r>
      <w:r w:rsidRPr="00710B25">
        <w:rPr>
          <w:rFonts w:ascii="Arial" w:hAnsi="Arial" w:cs="Arial"/>
          <w:sz w:val="24"/>
          <w:szCs w:val="24"/>
        </w:rPr>
        <w:t xml:space="preserve"> + 16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710B25">
        <w:rPr>
          <w:rFonts w:ascii="Arial" w:hAnsi="Arial" w:cs="Arial"/>
          <w:sz w:val="24"/>
          <w:szCs w:val="24"/>
        </w:rPr>
        <w:t xml:space="preserve"> + 35</w:t>
      </w:r>
    </w:p>
    <w:p w14:paraId="78A119B7" w14:textId="77777777" w:rsidR="00710B25" w:rsidRPr="00710B25" w:rsidRDefault="00710B25" w:rsidP="00AF679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</w:r>
      <w:r w:rsidRPr="00710B25">
        <w:rPr>
          <w:rFonts w:ascii="Arial" w:hAnsi="Arial" w:cs="Arial"/>
          <w:sz w:val="24"/>
          <w:szCs w:val="24"/>
        </w:rPr>
        <w:br/>
        <w:t>...........................................................</w:t>
      </w:r>
    </w:p>
    <w:p w14:paraId="57648CEC" w14:textId="77777777" w:rsidR="00710B25" w:rsidRPr="00AF6793" w:rsidRDefault="00710B25" w:rsidP="00AF6793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AF6793">
        <w:rPr>
          <w:rFonts w:ascii="Arial" w:hAnsi="Arial" w:cs="Arial"/>
          <w:b/>
          <w:color w:val="000000" w:themeColor="text1"/>
          <w:sz w:val="24"/>
          <w:szCs w:val="24"/>
        </w:rPr>
        <w:t>(1)</w:t>
      </w:r>
    </w:p>
    <w:p w14:paraId="71527DBE" w14:textId="77777777" w:rsidR="00710B25" w:rsidRPr="00AF6793" w:rsidRDefault="00710B25" w:rsidP="00AF679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6793">
        <w:rPr>
          <w:rFonts w:ascii="Arial" w:hAnsi="Arial" w:cs="Arial"/>
          <w:b/>
          <w:sz w:val="24"/>
          <w:szCs w:val="24"/>
        </w:rPr>
        <w:t>(Total for question = 4 marks)</w:t>
      </w:r>
    </w:p>
    <w:p w14:paraId="04AEE454" w14:textId="77777777" w:rsidR="00710B25" w:rsidRPr="00710B25" w:rsidRDefault="00710B25" w:rsidP="00710B25">
      <w:pPr>
        <w:pStyle w:val="NoSpacing"/>
        <w:rPr>
          <w:rFonts w:ascii="Arial" w:hAnsi="Arial" w:cs="Arial"/>
          <w:sz w:val="24"/>
          <w:szCs w:val="24"/>
        </w:rPr>
      </w:pPr>
    </w:p>
    <w:p w14:paraId="06C2264E" w14:textId="0DD6706E" w:rsidR="00710B25" w:rsidRPr="00710B25" w:rsidRDefault="00710B25" w:rsidP="00710B25">
      <w:pPr>
        <w:pStyle w:val="NoSpacing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t>3.</w:t>
      </w:r>
      <w:r w:rsidR="00AF6793">
        <w:rPr>
          <w:rFonts w:ascii="Arial" w:hAnsi="Arial" w:cs="Arial"/>
          <w:sz w:val="24"/>
          <w:szCs w:val="24"/>
        </w:rPr>
        <w:tab/>
      </w:r>
      <w:r w:rsidRPr="00710B25">
        <w:rPr>
          <w:rFonts w:ascii="Arial" w:hAnsi="Arial" w:cs="Arial"/>
          <w:sz w:val="24"/>
          <w:szCs w:val="24"/>
        </w:rPr>
        <w:t xml:space="preserve">The expression 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C06C9C">
        <w:rPr>
          <w:rFonts w:ascii="Arial" w:hAnsi="Arial" w:cs="Arial"/>
          <w:sz w:val="24"/>
          <w:szCs w:val="24"/>
          <w:vertAlign w:val="superscript"/>
        </w:rPr>
        <w:t>2</w:t>
      </w:r>
      <w:r w:rsidRPr="00710B25">
        <w:rPr>
          <w:rFonts w:ascii="Arial" w:hAnsi="Arial" w:cs="Arial"/>
          <w:sz w:val="24"/>
          <w:szCs w:val="24"/>
        </w:rPr>
        <w:t xml:space="preserve"> – 8</w:t>
      </w:r>
      <w:r w:rsidRPr="00710B25">
        <w:rPr>
          <w:rFonts w:ascii="Arial" w:hAnsi="Arial" w:cs="Arial"/>
          <w:i/>
          <w:iCs/>
          <w:sz w:val="24"/>
          <w:szCs w:val="24"/>
        </w:rPr>
        <w:t xml:space="preserve">x </w:t>
      </w:r>
      <w:r w:rsidRPr="00710B25">
        <w:rPr>
          <w:rFonts w:ascii="Arial" w:hAnsi="Arial" w:cs="Arial"/>
          <w:sz w:val="24"/>
          <w:szCs w:val="24"/>
        </w:rPr>
        <w:t>+ 21 can be written in the form (</w:t>
      </w:r>
      <w:r w:rsidRPr="00710B25">
        <w:rPr>
          <w:rFonts w:ascii="Arial" w:hAnsi="Arial" w:cs="Arial"/>
          <w:i/>
          <w:iCs/>
          <w:sz w:val="24"/>
          <w:szCs w:val="24"/>
        </w:rPr>
        <w:t xml:space="preserve">x </w:t>
      </w:r>
      <w:r w:rsidRPr="00710B25">
        <w:rPr>
          <w:rFonts w:ascii="Arial" w:hAnsi="Arial" w:cs="Arial"/>
          <w:sz w:val="24"/>
          <w:szCs w:val="24"/>
        </w:rPr>
        <w:t xml:space="preserve">– </w:t>
      </w:r>
      <w:r w:rsidRPr="00710B25">
        <w:rPr>
          <w:rFonts w:ascii="Arial" w:hAnsi="Arial" w:cs="Arial"/>
          <w:i/>
          <w:iCs/>
          <w:sz w:val="24"/>
          <w:szCs w:val="24"/>
        </w:rPr>
        <w:t>a</w:t>
      </w:r>
      <w:r w:rsidRPr="00710B25">
        <w:rPr>
          <w:rFonts w:ascii="Arial" w:hAnsi="Arial" w:cs="Arial"/>
          <w:sz w:val="24"/>
          <w:szCs w:val="24"/>
        </w:rPr>
        <w:t>)</w:t>
      </w:r>
      <w:r w:rsidR="00C06C9C" w:rsidRPr="00C06C9C">
        <w:rPr>
          <w:rFonts w:ascii="Arial" w:hAnsi="Arial" w:cs="Arial"/>
          <w:sz w:val="24"/>
          <w:szCs w:val="24"/>
          <w:vertAlign w:val="superscript"/>
        </w:rPr>
        <w:t xml:space="preserve"> 2</w:t>
      </w:r>
      <w:r w:rsidRPr="00710B25">
        <w:rPr>
          <w:rFonts w:ascii="Arial" w:hAnsi="Arial" w:cs="Arial"/>
          <w:sz w:val="24"/>
          <w:szCs w:val="24"/>
        </w:rPr>
        <w:t xml:space="preserve"> + </w:t>
      </w:r>
      <w:r w:rsidRPr="00710B25">
        <w:rPr>
          <w:rFonts w:ascii="Arial" w:hAnsi="Arial" w:cs="Arial"/>
          <w:i/>
          <w:iCs/>
          <w:sz w:val="24"/>
          <w:szCs w:val="24"/>
        </w:rPr>
        <w:t xml:space="preserve">b </w:t>
      </w:r>
      <w:r w:rsidRPr="00710B25">
        <w:rPr>
          <w:rFonts w:ascii="Arial" w:hAnsi="Arial" w:cs="Arial"/>
          <w:sz w:val="24"/>
          <w:szCs w:val="24"/>
        </w:rPr>
        <w:t xml:space="preserve">for all values of 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710B25">
        <w:rPr>
          <w:rFonts w:ascii="Arial" w:hAnsi="Arial" w:cs="Arial"/>
          <w:sz w:val="24"/>
          <w:szCs w:val="24"/>
        </w:rPr>
        <w:t>.</w:t>
      </w:r>
    </w:p>
    <w:p w14:paraId="61443495" w14:textId="5E87134B" w:rsidR="00710B25" w:rsidRDefault="00AF6793" w:rsidP="00AF6793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ab/>
      </w:r>
      <w:r w:rsidR="00710B25" w:rsidRPr="00710B25">
        <w:rPr>
          <w:rFonts w:ascii="Arial" w:hAnsi="Arial" w:cs="Arial"/>
          <w:sz w:val="24"/>
          <w:szCs w:val="24"/>
        </w:rPr>
        <w:t xml:space="preserve">Find the value of </w:t>
      </w:r>
      <w:r w:rsidR="00710B25" w:rsidRPr="00710B25">
        <w:rPr>
          <w:rFonts w:ascii="Arial" w:hAnsi="Arial" w:cs="Arial"/>
          <w:i/>
          <w:iCs/>
          <w:sz w:val="24"/>
          <w:szCs w:val="24"/>
        </w:rPr>
        <w:t xml:space="preserve">a </w:t>
      </w:r>
      <w:r w:rsidR="00710B25" w:rsidRPr="00710B25">
        <w:rPr>
          <w:rFonts w:ascii="Arial" w:hAnsi="Arial" w:cs="Arial"/>
          <w:sz w:val="24"/>
          <w:szCs w:val="24"/>
        </w:rPr>
        <w:t xml:space="preserve">and the value of </w:t>
      </w:r>
      <w:r w:rsidR="00710B25" w:rsidRPr="00710B25">
        <w:rPr>
          <w:rFonts w:ascii="Arial" w:hAnsi="Arial" w:cs="Arial"/>
          <w:i/>
          <w:iCs/>
          <w:sz w:val="24"/>
          <w:szCs w:val="24"/>
        </w:rPr>
        <w:t>b</w:t>
      </w:r>
      <w:r w:rsidR="00710B25" w:rsidRPr="00710B25">
        <w:rPr>
          <w:rFonts w:ascii="Arial" w:hAnsi="Arial" w:cs="Arial"/>
          <w:sz w:val="24"/>
          <w:szCs w:val="24"/>
        </w:rPr>
        <w:t>.</w:t>
      </w:r>
    </w:p>
    <w:p w14:paraId="17A5D338" w14:textId="2CC95852" w:rsidR="00AF6793" w:rsidRDefault="00AF6793" w:rsidP="00AF6793">
      <w:pPr>
        <w:pStyle w:val="NoSpacing"/>
        <w:rPr>
          <w:rFonts w:ascii="Arial" w:hAnsi="Arial" w:cs="Arial"/>
          <w:sz w:val="24"/>
          <w:szCs w:val="24"/>
        </w:rPr>
      </w:pPr>
    </w:p>
    <w:p w14:paraId="2C41BD1C" w14:textId="77777777" w:rsidR="00AF6793" w:rsidRDefault="00AF6793" w:rsidP="00AF6793">
      <w:pPr>
        <w:pStyle w:val="NoSpacing"/>
        <w:rPr>
          <w:rFonts w:ascii="Arial" w:hAnsi="Arial" w:cs="Arial"/>
          <w:sz w:val="24"/>
          <w:szCs w:val="24"/>
        </w:rPr>
      </w:pPr>
    </w:p>
    <w:p w14:paraId="7D186B75" w14:textId="77777777" w:rsidR="00AF6793" w:rsidRDefault="00AF6793" w:rsidP="00AF6793">
      <w:pPr>
        <w:pStyle w:val="NoSpacing"/>
        <w:rPr>
          <w:rFonts w:ascii="Arial" w:hAnsi="Arial" w:cs="Arial"/>
          <w:sz w:val="24"/>
          <w:szCs w:val="24"/>
        </w:rPr>
      </w:pPr>
    </w:p>
    <w:p w14:paraId="79C3774A" w14:textId="77777777" w:rsidR="00AF6793" w:rsidRDefault="00AF6793" w:rsidP="00AF6793">
      <w:pPr>
        <w:pStyle w:val="NoSpacing"/>
        <w:rPr>
          <w:rFonts w:ascii="Arial" w:hAnsi="Arial" w:cs="Arial"/>
          <w:sz w:val="24"/>
          <w:szCs w:val="24"/>
        </w:rPr>
      </w:pPr>
    </w:p>
    <w:p w14:paraId="09A9A085" w14:textId="77777777" w:rsidR="00AF6793" w:rsidRDefault="00AF6793" w:rsidP="00AF6793">
      <w:pPr>
        <w:pStyle w:val="NoSpacing"/>
        <w:rPr>
          <w:rFonts w:ascii="Arial" w:hAnsi="Arial" w:cs="Arial"/>
          <w:sz w:val="24"/>
          <w:szCs w:val="24"/>
        </w:rPr>
      </w:pPr>
    </w:p>
    <w:p w14:paraId="5F9D836F" w14:textId="77777777" w:rsidR="00AF6793" w:rsidRDefault="00AF6793" w:rsidP="00AF6793">
      <w:pPr>
        <w:pStyle w:val="NoSpacing"/>
        <w:rPr>
          <w:rFonts w:ascii="Arial" w:hAnsi="Arial" w:cs="Arial"/>
          <w:sz w:val="24"/>
          <w:szCs w:val="24"/>
        </w:rPr>
      </w:pPr>
    </w:p>
    <w:p w14:paraId="11FA9988" w14:textId="77777777" w:rsidR="00AF6793" w:rsidRDefault="00AF6793" w:rsidP="00AF6793">
      <w:pPr>
        <w:pStyle w:val="NoSpacing"/>
        <w:rPr>
          <w:rFonts w:ascii="Arial" w:hAnsi="Arial" w:cs="Arial"/>
          <w:sz w:val="24"/>
          <w:szCs w:val="24"/>
        </w:rPr>
      </w:pPr>
    </w:p>
    <w:p w14:paraId="274C679B" w14:textId="77777777" w:rsidR="00AF6793" w:rsidRDefault="00AF6793" w:rsidP="00AF6793">
      <w:pPr>
        <w:pStyle w:val="NoSpacing"/>
        <w:rPr>
          <w:rFonts w:ascii="Arial" w:hAnsi="Arial" w:cs="Arial"/>
          <w:sz w:val="24"/>
          <w:szCs w:val="24"/>
        </w:rPr>
      </w:pPr>
    </w:p>
    <w:p w14:paraId="7EFBFA1C" w14:textId="77777777" w:rsidR="00AF6793" w:rsidRDefault="00AF6793" w:rsidP="00AF6793">
      <w:pPr>
        <w:pStyle w:val="NoSpacing"/>
        <w:rPr>
          <w:rFonts w:ascii="Arial" w:hAnsi="Arial" w:cs="Arial"/>
          <w:sz w:val="24"/>
          <w:szCs w:val="24"/>
        </w:rPr>
      </w:pPr>
    </w:p>
    <w:p w14:paraId="23B70A85" w14:textId="77777777" w:rsidR="00AF6793" w:rsidRDefault="00AF6793" w:rsidP="00AF6793">
      <w:pPr>
        <w:pStyle w:val="NoSpacing"/>
        <w:rPr>
          <w:rFonts w:ascii="Arial" w:hAnsi="Arial" w:cs="Arial"/>
          <w:sz w:val="24"/>
          <w:szCs w:val="24"/>
        </w:rPr>
      </w:pPr>
    </w:p>
    <w:p w14:paraId="0567FD50" w14:textId="77777777" w:rsidR="00AF6793" w:rsidRDefault="00AF6793" w:rsidP="00AF6793">
      <w:pPr>
        <w:pStyle w:val="NoSpacing"/>
        <w:rPr>
          <w:rFonts w:ascii="Arial" w:hAnsi="Arial" w:cs="Arial"/>
          <w:sz w:val="24"/>
          <w:szCs w:val="24"/>
        </w:rPr>
      </w:pPr>
    </w:p>
    <w:p w14:paraId="44CBBBBA" w14:textId="77777777" w:rsidR="002825AE" w:rsidRDefault="002825AE" w:rsidP="00AF6793">
      <w:pPr>
        <w:pStyle w:val="NoSpacing"/>
        <w:rPr>
          <w:rFonts w:ascii="Arial" w:hAnsi="Arial" w:cs="Arial"/>
          <w:sz w:val="24"/>
          <w:szCs w:val="24"/>
        </w:rPr>
      </w:pPr>
    </w:p>
    <w:p w14:paraId="08D3C57D" w14:textId="77777777" w:rsidR="00AF6793" w:rsidRDefault="00AF6793" w:rsidP="00AF6793">
      <w:pPr>
        <w:pStyle w:val="NoSpacing"/>
        <w:rPr>
          <w:rFonts w:ascii="Arial" w:hAnsi="Arial" w:cs="Arial"/>
          <w:sz w:val="24"/>
          <w:szCs w:val="24"/>
        </w:rPr>
      </w:pPr>
    </w:p>
    <w:p w14:paraId="148EDC5E" w14:textId="77777777" w:rsidR="00AF6793" w:rsidRPr="00710B25" w:rsidRDefault="00AF6793" w:rsidP="00AF6793">
      <w:pPr>
        <w:pStyle w:val="NoSpacing"/>
        <w:rPr>
          <w:rFonts w:ascii="Arial" w:hAnsi="Arial" w:cs="Arial"/>
          <w:sz w:val="24"/>
          <w:szCs w:val="24"/>
        </w:rPr>
      </w:pPr>
    </w:p>
    <w:p w14:paraId="10A22574" w14:textId="77777777" w:rsidR="00710B25" w:rsidRPr="00710B25" w:rsidRDefault="00710B25" w:rsidP="00710B25">
      <w:pPr>
        <w:pStyle w:val="NoSpacing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t xml:space="preserve">  </w:t>
      </w:r>
    </w:p>
    <w:p w14:paraId="37838724" w14:textId="31C46273" w:rsidR="00710B25" w:rsidRDefault="00710B25" w:rsidP="00AF679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i/>
          <w:iCs/>
          <w:sz w:val="24"/>
          <w:szCs w:val="24"/>
        </w:rPr>
        <w:t xml:space="preserve">a </w:t>
      </w:r>
      <w:r w:rsidRPr="00710B25">
        <w:rPr>
          <w:rFonts w:ascii="Arial" w:hAnsi="Arial" w:cs="Arial"/>
          <w:sz w:val="24"/>
          <w:szCs w:val="24"/>
        </w:rPr>
        <w:t xml:space="preserve">= </w:t>
      </w:r>
      <w:r w:rsidR="00AF6793" w:rsidRPr="00710B25">
        <w:rPr>
          <w:rFonts w:ascii="Arial" w:hAnsi="Arial" w:cs="Arial"/>
          <w:sz w:val="24"/>
          <w:szCs w:val="24"/>
        </w:rPr>
        <w:t>...........................................................</w:t>
      </w:r>
    </w:p>
    <w:p w14:paraId="413F3AED" w14:textId="77777777" w:rsidR="00AF6793" w:rsidRPr="00710B25" w:rsidRDefault="00AF6793" w:rsidP="00AF6793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04796F9A" w14:textId="77777777" w:rsidR="00AF6793" w:rsidRDefault="00710B25" w:rsidP="00AF6793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710B25">
        <w:rPr>
          <w:rFonts w:ascii="Arial" w:hAnsi="Arial" w:cs="Arial"/>
          <w:i/>
          <w:iCs/>
          <w:sz w:val="24"/>
          <w:szCs w:val="24"/>
        </w:rPr>
        <w:t xml:space="preserve">b </w:t>
      </w:r>
      <w:r w:rsidRPr="00710B25">
        <w:rPr>
          <w:rFonts w:ascii="Arial" w:hAnsi="Arial" w:cs="Arial"/>
          <w:sz w:val="24"/>
          <w:szCs w:val="24"/>
        </w:rPr>
        <w:t xml:space="preserve">= </w:t>
      </w:r>
      <w:r w:rsidR="00AF6793" w:rsidRPr="00710B25">
        <w:rPr>
          <w:rFonts w:ascii="Arial" w:hAnsi="Arial" w:cs="Arial"/>
          <w:sz w:val="24"/>
          <w:szCs w:val="24"/>
        </w:rPr>
        <w:t>...........................................................</w:t>
      </w:r>
      <w:r w:rsidR="00AF6793" w:rsidRPr="00AF679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104ACA2B" w14:textId="41BB15C7" w:rsidR="00710B25" w:rsidRPr="00AF6793" w:rsidRDefault="00710B25" w:rsidP="00AF6793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AF6793">
        <w:rPr>
          <w:rFonts w:ascii="Arial" w:hAnsi="Arial" w:cs="Arial"/>
          <w:b/>
          <w:color w:val="000000" w:themeColor="text1"/>
          <w:sz w:val="24"/>
          <w:szCs w:val="24"/>
        </w:rPr>
        <w:t>(3)</w:t>
      </w:r>
    </w:p>
    <w:p w14:paraId="203A7E1C" w14:textId="77777777" w:rsidR="00710B25" w:rsidRPr="00710B25" w:rsidRDefault="00710B25" w:rsidP="00AF679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lastRenderedPageBreak/>
        <w:t xml:space="preserve">The equation of a curve is </w:t>
      </w:r>
      <w:r w:rsidRPr="00710B25">
        <w:rPr>
          <w:rFonts w:ascii="Arial" w:hAnsi="Arial" w:cs="Arial"/>
          <w:i/>
          <w:iCs/>
          <w:sz w:val="24"/>
          <w:szCs w:val="24"/>
        </w:rPr>
        <w:t xml:space="preserve">y </w:t>
      </w:r>
      <w:r w:rsidRPr="00710B25">
        <w:rPr>
          <w:rFonts w:ascii="Arial" w:hAnsi="Arial" w:cs="Arial"/>
          <w:sz w:val="24"/>
          <w:szCs w:val="24"/>
        </w:rPr>
        <w:t>= f(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710B25">
        <w:rPr>
          <w:rFonts w:ascii="Arial" w:hAnsi="Arial" w:cs="Arial"/>
          <w:sz w:val="24"/>
          <w:szCs w:val="24"/>
        </w:rPr>
        <w:t>) where f(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710B25">
        <w:rPr>
          <w:rFonts w:ascii="Arial" w:hAnsi="Arial" w:cs="Arial"/>
          <w:sz w:val="24"/>
          <w:szCs w:val="24"/>
        </w:rPr>
        <w:t xml:space="preserve">) = 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710B25">
        <w:rPr>
          <w:rFonts w:ascii="Arial" w:hAnsi="Arial" w:cs="Arial"/>
          <w:sz w:val="24"/>
          <w:szCs w:val="24"/>
          <w:vertAlign w:val="superscript"/>
        </w:rPr>
        <w:t>2</w:t>
      </w:r>
      <w:r w:rsidRPr="00710B25">
        <w:rPr>
          <w:rFonts w:ascii="Arial" w:hAnsi="Arial" w:cs="Arial"/>
          <w:sz w:val="24"/>
          <w:szCs w:val="24"/>
        </w:rPr>
        <w:t xml:space="preserve"> – 8</w:t>
      </w:r>
      <w:r w:rsidRPr="00710B25">
        <w:rPr>
          <w:rFonts w:ascii="Arial" w:hAnsi="Arial" w:cs="Arial"/>
          <w:i/>
          <w:iCs/>
          <w:sz w:val="24"/>
          <w:szCs w:val="24"/>
        </w:rPr>
        <w:t xml:space="preserve">x </w:t>
      </w:r>
      <w:r w:rsidRPr="00710B25">
        <w:rPr>
          <w:rFonts w:ascii="Arial" w:hAnsi="Arial" w:cs="Arial"/>
          <w:sz w:val="24"/>
          <w:szCs w:val="24"/>
        </w:rPr>
        <w:t>+ 21</w:t>
      </w:r>
    </w:p>
    <w:p w14:paraId="7F04AB45" w14:textId="77777777" w:rsidR="00710B25" w:rsidRPr="00710B25" w:rsidRDefault="00710B25" w:rsidP="00AF679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t xml:space="preserve">The diagram shows part of a sketch of the graph of </w:t>
      </w:r>
      <w:r w:rsidRPr="00710B25">
        <w:rPr>
          <w:rFonts w:ascii="Arial" w:hAnsi="Arial" w:cs="Arial"/>
          <w:i/>
          <w:iCs/>
          <w:sz w:val="24"/>
          <w:szCs w:val="24"/>
        </w:rPr>
        <w:t xml:space="preserve">y </w:t>
      </w:r>
      <w:r w:rsidRPr="00710B25">
        <w:rPr>
          <w:rFonts w:ascii="Arial" w:hAnsi="Arial" w:cs="Arial"/>
          <w:sz w:val="24"/>
          <w:szCs w:val="24"/>
        </w:rPr>
        <w:t>= f(</w:t>
      </w:r>
      <w:r w:rsidRPr="00710B25">
        <w:rPr>
          <w:rFonts w:ascii="Arial" w:hAnsi="Arial" w:cs="Arial"/>
          <w:i/>
          <w:iCs/>
          <w:sz w:val="24"/>
          <w:szCs w:val="24"/>
        </w:rPr>
        <w:t>x</w:t>
      </w:r>
      <w:r w:rsidRPr="00710B25">
        <w:rPr>
          <w:rFonts w:ascii="Arial" w:hAnsi="Arial" w:cs="Arial"/>
          <w:sz w:val="24"/>
          <w:szCs w:val="24"/>
        </w:rPr>
        <w:t xml:space="preserve">). </w:t>
      </w:r>
    </w:p>
    <w:p w14:paraId="712B719F" w14:textId="305F6E61" w:rsidR="00710B25" w:rsidRPr="00710B25" w:rsidRDefault="00710B25" w:rsidP="00AF679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70CCDE0B" wp14:editId="38DA78F7">
            <wp:extent cx="3762375" cy="25336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2CED5" w14:textId="77777777" w:rsidR="00710B25" w:rsidRPr="00710B25" w:rsidRDefault="00710B25" w:rsidP="00AF679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t xml:space="preserve">The minimum point of the curve is </w:t>
      </w:r>
      <w:r w:rsidRPr="00710B25">
        <w:rPr>
          <w:rFonts w:ascii="Arial" w:hAnsi="Arial" w:cs="Arial"/>
          <w:i/>
          <w:iCs/>
          <w:sz w:val="24"/>
          <w:szCs w:val="24"/>
        </w:rPr>
        <w:t>M</w:t>
      </w:r>
      <w:r w:rsidRPr="00710B25">
        <w:rPr>
          <w:rFonts w:ascii="Arial" w:hAnsi="Arial" w:cs="Arial"/>
          <w:sz w:val="24"/>
          <w:szCs w:val="24"/>
        </w:rPr>
        <w:t>.</w:t>
      </w:r>
    </w:p>
    <w:p w14:paraId="28B594C7" w14:textId="49F7273F" w:rsidR="00710B25" w:rsidRPr="00710B25" w:rsidRDefault="00710B25" w:rsidP="00AF679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t xml:space="preserve">(b) </w:t>
      </w:r>
      <w:r w:rsidR="00AF6793">
        <w:rPr>
          <w:rFonts w:ascii="Arial" w:hAnsi="Arial" w:cs="Arial"/>
          <w:sz w:val="24"/>
          <w:szCs w:val="24"/>
        </w:rPr>
        <w:tab/>
      </w:r>
      <w:r w:rsidRPr="00710B25">
        <w:rPr>
          <w:rFonts w:ascii="Arial" w:hAnsi="Arial" w:cs="Arial"/>
          <w:sz w:val="24"/>
          <w:szCs w:val="24"/>
        </w:rPr>
        <w:t xml:space="preserve">Write down the coordinates of </w:t>
      </w:r>
      <w:r w:rsidRPr="00710B25">
        <w:rPr>
          <w:rFonts w:ascii="Arial" w:hAnsi="Arial" w:cs="Arial"/>
          <w:i/>
          <w:iCs/>
          <w:sz w:val="24"/>
          <w:szCs w:val="24"/>
        </w:rPr>
        <w:t>M</w:t>
      </w:r>
      <w:r w:rsidRPr="00710B25">
        <w:rPr>
          <w:rFonts w:ascii="Arial" w:hAnsi="Arial" w:cs="Arial"/>
          <w:sz w:val="24"/>
          <w:szCs w:val="24"/>
        </w:rPr>
        <w:t>.</w:t>
      </w:r>
    </w:p>
    <w:p w14:paraId="59195023" w14:textId="77777777" w:rsidR="00710B25" w:rsidRPr="00710B25" w:rsidRDefault="00710B25" w:rsidP="00710B25">
      <w:pPr>
        <w:pStyle w:val="NoSpacing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t> </w:t>
      </w:r>
    </w:p>
    <w:p w14:paraId="08D12D1D" w14:textId="77777777" w:rsidR="00AF6793" w:rsidRPr="00710B25" w:rsidRDefault="00AF6793" w:rsidP="00AF679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10B25">
        <w:rPr>
          <w:rFonts w:ascii="Arial" w:hAnsi="Arial" w:cs="Arial"/>
          <w:sz w:val="24"/>
          <w:szCs w:val="24"/>
        </w:rPr>
        <w:t>...........................................................</w:t>
      </w:r>
    </w:p>
    <w:p w14:paraId="76821241" w14:textId="5BBC7019" w:rsidR="00710B25" w:rsidRPr="00AF6793" w:rsidRDefault="00AF6793" w:rsidP="00AF6793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AF679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10B25" w:rsidRPr="00AF6793">
        <w:rPr>
          <w:rFonts w:ascii="Arial" w:hAnsi="Arial" w:cs="Arial"/>
          <w:b/>
          <w:color w:val="000000" w:themeColor="text1"/>
          <w:sz w:val="24"/>
          <w:szCs w:val="24"/>
        </w:rPr>
        <w:t>(1)</w:t>
      </w:r>
    </w:p>
    <w:p w14:paraId="770335AE" w14:textId="77777777" w:rsidR="00710B25" w:rsidRPr="00AF6793" w:rsidRDefault="00710B25" w:rsidP="00AF679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6793">
        <w:rPr>
          <w:rFonts w:ascii="Arial" w:hAnsi="Arial" w:cs="Arial"/>
          <w:b/>
          <w:sz w:val="24"/>
          <w:szCs w:val="24"/>
        </w:rPr>
        <w:t>(Total for Question is 4 marks)</w:t>
      </w:r>
    </w:p>
    <w:p w14:paraId="512F4DF8" w14:textId="77777777" w:rsidR="00710B25" w:rsidRPr="00710B25" w:rsidRDefault="00710B25" w:rsidP="00710B25">
      <w:pPr>
        <w:pStyle w:val="NoSpacing"/>
        <w:rPr>
          <w:rFonts w:ascii="Arial" w:hAnsi="Arial" w:cs="Arial"/>
          <w:sz w:val="24"/>
          <w:szCs w:val="24"/>
        </w:rPr>
      </w:pPr>
    </w:p>
    <w:p w14:paraId="43E40BC1" w14:textId="1885AB62" w:rsidR="00AF6793" w:rsidRDefault="00AF6793" w:rsidP="00710B2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91E3CC0" w14:textId="00026FCC" w:rsidR="00E267A4" w:rsidRPr="002825AE" w:rsidRDefault="00E267A4" w:rsidP="00E267A4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2825AE">
        <w:rPr>
          <w:rFonts w:ascii="Arial" w:hAnsi="Arial" w:cs="Arial"/>
          <w:b/>
          <w:bCs/>
          <w:sz w:val="28"/>
          <w:szCs w:val="28"/>
          <w:u w:val="single"/>
        </w:rPr>
        <w:lastRenderedPageBreak/>
        <w:t>Inverse and Composite Functions</w:t>
      </w:r>
    </w:p>
    <w:p w14:paraId="380D55DC" w14:textId="77777777" w:rsidR="00E267A4" w:rsidRPr="003F77F6" w:rsidRDefault="00E267A4" w:rsidP="00E267A4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72A3B707" w14:textId="77777777" w:rsidR="00E267A4" w:rsidRPr="003F77F6" w:rsidRDefault="00E267A4" w:rsidP="00E267A4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Things to remember:</w:t>
      </w:r>
    </w:p>
    <w:p w14:paraId="2DC1CCD7" w14:textId="361052CC" w:rsidR="00E267A4" w:rsidRPr="00A23300" w:rsidRDefault="00A23300" w:rsidP="00E267A4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A23300">
        <w:rPr>
          <w:rFonts w:ascii="Arial" w:hAnsi="Arial" w:cs="Arial"/>
          <w:bCs/>
          <w:sz w:val="24"/>
          <w:szCs w:val="28"/>
        </w:rPr>
        <w:t>y = f(x) means that y is a function of x.</w:t>
      </w:r>
    </w:p>
    <w:p w14:paraId="23315180" w14:textId="7CCA460B" w:rsidR="00A23300" w:rsidRPr="00A23300" w:rsidRDefault="00A23300" w:rsidP="00E267A4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>f(a) means the value of x is a, so substitute x with a.</w:t>
      </w:r>
    </w:p>
    <w:p w14:paraId="1DFC8D6D" w14:textId="5CE6523E" w:rsidR="00A23300" w:rsidRDefault="00A23300" w:rsidP="00A23300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 w:rsidRPr="00A23300">
        <w:rPr>
          <w:rFonts w:ascii="Arial" w:hAnsi="Arial" w:cs="Arial"/>
          <w:bCs/>
          <w:sz w:val="24"/>
          <w:szCs w:val="28"/>
        </w:rPr>
        <w:t>The graph of the inverse is the reflection of the graph in the line y = x</w:t>
      </w:r>
    </w:p>
    <w:p w14:paraId="6E0C246B" w14:textId="74A62C72" w:rsidR="00A23300" w:rsidRPr="00A23300" w:rsidRDefault="00A23300" w:rsidP="00A23300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 w:rsidRPr="00A23300">
        <w:rPr>
          <w:rFonts w:ascii="Arial" w:hAnsi="Arial" w:cs="Arial"/>
          <w:bCs/>
          <w:sz w:val="24"/>
          <w:szCs w:val="28"/>
        </w:rPr>
        <w:t>We find the inverse function by putting the original function equal to y and rearranging to make x the subject.</w:t>
      </w:r>
    </w:p>
    <w:p w14:paraId="7EDC12F8" w14:textId="325158EB" w:rsidR="00E267A4" w:rsidRPr="00A23300" w:rsidRDefault="00A23300" w:rsidP="00A23300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A23300">
        <w:rPr>
          <w:rFonts w:ascii="Arial" w:hAnsi="Arial" w:cs="Arial"/>
          <w:bCs/>
          <w:sz w:val="24"/>
          <w:szCs w:val="28"/>
        </w:rPr>
        <w:t>We use the notation f</w:t>
      </w:r>
      <w:r w:rsidRPr="00C06C9C">
        <w:rPr>
          <w:rFonts w:ascii="Arial" w:hAnsi="Arial" w:cs="Arial"/>
          <w:bCs/>
          <w:sz w:val="24"/>
          <w:szCs w:val="28"/>
          <w:vertAlign w:val="superscript"/>
        </w:rPr>
        <w:t>-1</w:t>
      </w:r>
      <w:r w:rsidRPr="00A23300">
        <w:rPr>
          <w:rFonts w:ascii="Arial" w:hAnsi="Arial" w:cs="Arial"/>
          <w:bCs/>
          <w:sz w:val="24"/>
          <w:szCs w:val="28"/>
        </w:rPr>
        <w:t>(x) for the inverse function.</w:t>
      </w:r>
    </w:p>
    <w:p w14:paraId="6191D2D0" w14:textId="28271399" w:rsidR="00A23300" w:rsidRDefault="00A23300" w:rsidP="00A23300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 w:rsidRPr="00A23300">
        <w:rPr>
          <w:rFonts w:ascii="Arial" w:hAnsi="Arial" w:cs="Arial"/>
          <w:bCs/>
          <w:sz w:val="24"/>
          <w:szCs w:val="28"/>
        </w:rPr>
        <w:t>When a function is followed by another, the result is a composite function.</w:t>
      </w:r>
    </w:p>
    <w:p w14:paraId="12DC4A9D" w14:textId="51756C4F" w:rsidR="00A23300" w:rsidRPr="00A23300" w:rsidRDefault="00A23300" w:rsidP="00A23300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 w:rsidRPr="00A23300">
        <w:rPr>
          <w:rFonts w:ascii="Arial" w:hAnsi="Arial" w:cs="Arial"/>
          <w:bCs/>
          <w:sz w:val="24"/>
          <w:szCs w:val="28"/>
        </w:rPr>
        <w:t>fg(x) means do g first, followed by f</w:t>
      </w:r>
      <w:r>
        <w:rPr>
          <w:rFonts w:ascii="Arial" w:hAnsi="Arial" w:cs="Arial"/>
          <w:bCs/>
          <w:sz w:val="24"/>
          <w:szCs w:val="28"/>
        </w:rPr>
        <w:t>.</w:t>
      </w:r>
    </w:p>
    <w:p w14:paraId="4BA7575C" w14:textId="77777777" w:rsidR="00A23300" w:rsidRPr="00A23300" w:rsidRDefault="00A23300" w:rsidP="00A23300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5BD09D24" w14:textId="77777777" w:rsidR="00E267A4" w:rsidRPr="003F77F6" w:rsidRDefault="00E267A4" w:rsidP="00E267A4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14:paraId="16A587C9" w14:textId="0FB738E7" w:rsidR="00A23300" w:rsidRPr="00A23300" w:rsidRDefault="00A23300" w:rsidP="00A23300">
      <w:pPr>
        <w:pStyle w:val="NoSpacing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Pr="00A23300">
        <w:rPr>
          <w:rFonts w:ascii="Arial" w:hAnsi="Arial" w:cs="Arial"/>
          <w:sz w:val="24"/>
          <w:szCs w:val="24"/>
        </w:rPr>
        <w:t>The functions f and g are such that</w:t>
      </w:r>
    </w:p>
    <w:p w14:paraId="6756EE6D" w14:textId="70E3D83E" w:rsidR="00A23300" w:rsidRPr="00A23300" w:rsidRDefault="00A23300" w:rsidP="00A23300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>f(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>) = 1 − 5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 xml:space="preserve">      and      g(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>) = 1 + 5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</w:p>
    <w:p w14:paraId="0D05C596" w14:textId="43328463" w:rsidR="00A23300" w:rsidRPr="00A23300" w:rsidRDefault="00A23300" w:rsidP="00A2330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 xml:space="preserve">(a) </w:t>
      </w:r>
      <w:r>
        <w:rPr>
          <w:rFonts w:ascii="Arial" w:hAnsi="Arial" w:cs="Arial"/>
          <w:sz w:val="24"/>
          <w:szCs w:val="24"/>
        </w:rPr>
        <w:tab/>
      </w:r>
      <w:r w:rsidRPr="00A23300">
        <w:rPr>
          <w:rFonts w:ascii="Arial" w:hAnsi="Arial" w:cs="Arial"/>
          <w:sz w:val="24"/>
          <w:szCs w:val="24"/>
        </w:rPr>
        <w:t>Show that gf(1) = − 19</w:t>
      </w:r>
    </w:p>
    <w:p w14:paraId="7F1DECB0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</w:p>
    <w:p w14:paraId="4A8E207F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3179B3E1" w14:textId="3A0E1D7D" w:rsidR="00A23300" w:rsidRPr="00A23300" w:rsidRDefault="00A23300" w:rsidP="00A23300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14:paraId="24F694E8" w14:textId="1C06D3DA" w:rsidR="00A23300" w:rsidRPr="00A23300" w:rsidRDefault="00A23300" w:rsidP="00A2330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>(b)  </w:t>
      </w:r>
      <w:r>
        <w:rPr>
          <w:rFonts w:ascii="Arial" w:hAnsi="Arial" w:cs="Arial"/>
          <w:sz w:val="24"/>
          <w:szCs w:val="24"/>
        </w:rPr>
        <w:tab/>
      </w:r>
      <w:r w:rsidRPr="00A23300">
        <w:rPr>
          <w:rFonts w:ascii="Arial" w:hAnsi="Arial" w:cs="Arial"/>
          <w:sz w:val="24"/>
          <w:szCs w:val="24"/>
        </w:rPr>
        <w:t>Prove that f</w:t>
      </w:r>
      <w:r w:rsidRPr="00A23300">
        <w:rPr>
          <w:rFonts w:ascii="Arial" w:hAnsi="Arial" w:cs="Arial"/>
          <w:sz w:val="24"/>
          <w:szCs w:val="24"/>
          <w:vertAlign w:val="superscript"/>
        </w:rPr>
        <w:t>−1</w:t>
      </w:r>
      <w:r w:rsidRPr="00A23300">
        <w:rPr>
          <w:rFonts w:ascii="Arial" w:hAnsi="Arial" w:cs="Arial"/>
          <w:sz w:val="24"/>
          <w:szCs w:val="24"/>
        </w:rPr>
        <w:t>(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>) + g</w:t>
      </w:r>
      <w:r w:rsidRPr="00A23300">
        <w:rPr>
          <w:rFonts w:ascii="Arial" w:hAnsi="Arial" w:cs="Arial"/>
          <w:sz w:val="24"/>
          <w:szCs w:val="24"/>
          <w:vertAlign w:val="superscript"/>
        </w:rPr>
        <w:t>−1</w:t>
      </w:r>
      <w:r w:rsidRPr="00A23300">
        <w:rPr>
          <w:rFonts w:ascii="Arial" w:hAnsi="Arial" w:cs="Arial"/>
          <w:sz w:val="24"/>
          <w:szCs w:val="24"/>
        </w:rPr>
        <w:t>(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 xml:space="preserve">) = 0 for all values of 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>.</w:t>
      </w:r>
    </w:p>
    <w:p w14:paraId="49818B0B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</w:p>
    <w:p w14:paraId="244738EF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5B5FFE04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0CA0CD74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0FF68122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7EC4AC58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22BB5DC7" w14:textId="09BFF5D9" w:rsidR="00A23300" w:rsidRPr="00A23300" w:rsidRDefault="00A23300" w:rsidP="00A23300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b/>
          <w:color w:val="000000" w:themeColor="text1"/>
          <w:sz w:val="24"/>
          <w:szCs w:val="24"/>
        </w:rPr>
        <w:t>(3)</w:t>
      </w:r>
    </w:p>
    <w:p w14:paraId="46927C8E" w14:textId="77777777" w:rsidR="00A23300" w:rsidRPr="00A23300" w:rsidRDefault="00A23300" w:rsidP="00A2330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23300">
        <w:rPr>
          <w:rFonts w:ascii="Arial" w:hAnsi="Arial" w:cs="Arial"/>
          <w:b/>
          <w:sz w:val="24"/>
          <w:szCs w:val="24"/>
        </w:rPr>
        <w:t>(Total for question = 5 marks)</w:t>
      </w:r>
    </w:p>
    <w:p w14:paraId="7CC13271" w14:textId="77777777" w:rsidR="00A23300" w:rsidRPr="00A23300" w:rsidRDefault="00A23300" w:rsidP="00A23300">
      <w:pPr>
        <w:pStyle w:val="NoSpacing"/>
        <w:rPr>
          <w:rFonts w:ascii="Arial" w:hAnsi="Arial" w:cs="Arial"/>
          <w:sz w:val="24"/>
          <w:szCs w:val="24"/>
        </w:rPr>
      </w:pPr>
    </w:p>
    <w:p w14:paraId="1AB9179B" w14:textId="77777777" w:rsidR="00A23300" w:rsidRPr="00A23300" w:rsidRDefault="00A23300" w:rsidP="00A23300">
      <w:pPr>
        <w:pStyle w:val="NoSpacing"/>
        <w:rPr>
          <w:rFonts w:ascii="Arial" w:hAnsi="Arial" w:cs="Arial"/>
          <w:sz w:val="24"/>
          <w:szCs w:val="24"/>
        </w:rPr>
      </w:pPr>
    </w:p>
    <w:p w14:paraId="5A14B89C" w14:textId="77777777" w:rsidR="00A23300" w:rsidRDefault="00A23300" w:rsidP="00A23300">
      <w:pPr>
        <w:pStyle w:val="NoSpacing"/>
        <w:rPr>
          <w:rFonts w:ascii="Arial" w:hAnsi="Arial" w:cs="Arial"/>
          <w:sz w:val="24"/>
          <w:szCs w:val="24"/>
        </w:rPr>
      </w:pPr>
    </w:p>
    <w:p w14:paraId="67FB1043" w14:textId="77777777" w:rsidR="00A23300" w:rsidRDefault="00A23300" w:rsidP="00A23300">
      <w:pPr>
        <w:pStyle w:val="NoSpacing"/>
        <w:rPr>
          <w:rFonts w:ascii="Arial" w:hAnsi="Arial" w:cs="Arial"/>
          <w:sz w:val="24"/>
          <w:szCs w:val="24"/>
        </w:rPr>
      </w:pPr>
    </w:p>
    <w:p w14:paraId="25ABC125" w14:textId="77777777" w:rsidR="00A23300" w:rsidRDefault="00A23300" w:rsidP="00A23300">
      <w:pPr>
        <w:pStyle w:val="NoSpacing"/>
        <w:rPr>
          <w:rFonts w:ascii="Arial" w:hAnsi="Arial" w:cs="Arial"/>
          <w:sz w:val="24"/>
          <w:szCs w:val="24"/>
        </w:rPr>
      </w:pPr>
    </w:p>
    <w:p w14:paraId="1B432430" w14:textId="4CE8DB75" w:rsidR="00A23300" w:rsidRPr="00A23300" w:rsidRDefault="00A23300" w:rsidP="00A2330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</w:t>
      </w:r>
      <w:r>
        <w:rPr>
          <w:rFonts w:ascii="Arial" w:hAnsi="Arial" w:cs="Arial"/>
          <w:sz w:val="24"/>
          <w:szCs w:val="24"/>
        </w:rPr>
        <w:tab/>
      </w:r>
      <w:r w:rsidRPr="00A23300">
        <w:rPr>
          <w:rFonts w:ascii="Arial" w:hAnsi="Arial" w:cs="Arial"/>
          <w:sz w:val="24"/>
          <w:szCs w:val="24"/>
        </w:rPr>
        <w:t>The function f is such that</w:t>
      </w:r>
    </w:p>
    <w:p w14:paraId="79D0074C" w14:textId="77777777" w:rsidR="00A23300" w:rsidRPr="00A23300" w:rsidRDefault="00A23300" w:rsidP="00A23300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>f(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>) = 4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 xml:space="preserve"> − 1</w:t>
      </w:r>
    </w:p>
    <w:p w14:paraId="3CB4E1DA" w14:textId="1C3802E1" w:rsidR="00A23300" w:rsidRPr="00A23300" w:rsidRDefault="00A23300" w:rsidP="00A2330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>(a)  </w:t>
      </w:r>
      <w:r>
        <w:rPr>
          <w:rFonts w:ascii="Arial" w:hAnsi="Arial" w:cs="Arial"/>
          <w:sz w:val="24"/>
          <w:szCs w:val="24"/>
        </w:rPr>
        <w:tab/>
      </w:r>
      <w:r w:rsidRPr="00A23300">
        <w:rPr>
          <w:rFonts w:ascii="Arial" w:hAnsi="Arial" w:cs="Arial"/>
          <w:sz w:val="24"/>
          <w:szCs w:val="24"/>
        </w:rPr>
        <w:t>Find f</w:t>
      </w:r>
      <w:r w:rsidRPr="00A23300">
        <w:rPr>
          <w:rFonts w:ascii="Arial" w:hAnsi="Arial" w:cs="Arial"/>
          <w:sz w:val="24"/>
          <w:szCs w:val="24"/>
          <w:vertAlign w:val="superscript"/>
        </w:rPr>
        <w:t>−1</w:t>
      </w:r>
      <w:r w:rsidRPr="00A23300">
        <w:rPr>
          <w:rFonts w:ascii="Arial" w:hAnsi="Arial" w:cs="Arial"/>
          <w:sz w:val="24"/>
          <w:szCs w:val="24"/>
        </w:rPr>
        <w:t>(x)</w:t>
      </w:r>
    </w:p>
    <w:p w14:paraId="5FF3CD62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</w:p>
    <w:p w14:paraId="521F9BE3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024929C3" w14:textId="271B01C5" w:rsidR="00A23300" w:rsidRP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  <w:t>f</w:t>
      </w:r>
      <w:r w:rsidRPr="00A23300">
        <w:rPr>
          <w:rFonts w:ascii="Arial" w:hAnsi="Arial" w:cs="Arial"/>
          <w:sz w:val="24"/>
          <w:szCs w:val="24"/>
          <w:vertAlign w:val="superscript"/>
        </w:rPr>
        <w:t>−1</w:t>
      </w:r>
      <w:r w:rsidRPr="00A23300">
        <w:rPr>
          <w:rFonts w:ascii="Arial" w:hAnsi="Arial" w:cs="Arial"/>
          <w:sz w:val="24"/>
          <w:szCs w:val="24"/>
        </w:rPr>
        <w:t>(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>) = ...........................................................</w:t>
      </w:r>
    </w:p>
    <w:p w14:paraId="4BD3CED8" w14:textId="77777777" w:rsidR="00A23300" w:rsidRPr="00A23300" w:rsidRDefault="00A23300" w:rsidP="00A23300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A23300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14:paraId="17B3065F" w14:textId="2BD33061" w:rsidR="00A23300" w:rsidRPr="00A23300" w:rsidRDefault="00A23300" w:rsidP="00A2330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>The function g is such that</w:t>
      </w:r>
    </w:p>
    <w:p w14:paraId="4A082315" w14:textId="77777777" w:rsidR="00A23300" w:rsidRPr="00A23300" w:rsidRDefault="00A23300" w:rsidP="00A23300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>g(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 xml:space="preserve">) = </w:t>
      </w:r>
      <w:r w:rsidRPr="00A23300">
        <w:rPr>
          <w:rFonts w:ascii="Arial" w:hAnsi="Arial" w:cs="Arial"/>
          <w:i/>
          <w:iCs/>
          <w:sz w:val="24"/>
          <w:szCs w:val="24"/>
        </w:rPr>
        <w:t>kx</w:t>
      </w:r>
      <w:r w:rsidRPr="00A23300">
        <w:rPr>
          <w:rFonts w:ascii="Arial" w:hAnsi="Arial" w:cs="Arial"/>
          <w:sz w:val="24"/>
          <w:szCs w:val="24"/>
          <w:vertAlign w:val="superscript"/>
        </w:rPr>
        <w:t>2</w:t>
      </w:r>
      <w:r w:rsidRPr="00A23300">
        <w:rPr>
          <w:rFonts w:ascii="Arial" w:hAnsi="Arial" w:cs="Arial"/>
          <w:sz w:val="24"/>
          <w:szCs w:val="24"/>
        </w:rPr>
        <w:t xml:space="preserve"> where </w:t>
      </w:r>
      <w:r w:rsidRPr="00A23300">
        <w:rPr>
          <w:rFonts w:ascii="Arial" w:hAnsi="Arial" w:cs="Arial"/>
          <w:i/>
          <w:iCs/>
          <w:sz w:val="24"/>
          <w:szCs w:val="24"/>
        </w:rPr>
        <w:t>k</w:t>
      </w:r>
      <w:r w:rsidRPr="00A23300">
        <w:rPr>
          <w:rFonts w:ascii="Arial" w:hAnsi="Arial" w:cs="Arial"/>
          <w:sz w:val="24"/>
          <w:szCs w:val="24"/>
        </w:rPr>
        <w:t xml:space="preserve"> is a constant.</w:t>
      </w:r>
    </w:p>
    <w:p w14:paraId="3536BBCA" w14:textId="77777777" w:rsidR="00A23300" w:rsidRPr="00A23300" w:rsidRDefault="00A23300" w:rsidP="00A2330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>Given that fg(2) = 12</w:t>
      </w:r>
    </w:p>
    <w:p w14:paraId="0FCF0216" w14:textId="21AC2B95" w:rsidR="00A23300" w:rsidRPr="00A23300" w:rsidRDefault="00A23300" w:rsidP="00A2330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>(b)  </w:t>
      </w:r>
      <w:r>
        <w:rPr>
          <w:rFonts w:ascii="Arial" w:hAnsi="Arial" w:cs="Arial"/>
          <w:sz w:val="24"/>
          <w:szCs w:val="24"/>
        </w:rPr>
        <w:tab/>
      </w:r>
      <w:r w:rsidRPr="00A23300">
        <w:rPr>
          <w:rFonts w:ascii="Arial" w:hAnsi="Arial" w:cs="Arial"/>
          <w:sz w:val="24"/>
          <w:szCs w:val="24"/>
        </w:rPr>
        <w:t xml:space="preserve">work out the value of </w:t>
      </w:r>
      <w:r w:rsidRPr="00A23300">
        <w:rPr>
          <w:rFonts w:ascii="Arial" w:hAnsi="Arial" w:cs="Arial"/>
          <w:i/>
          <w:iCs/>
          <w:sz w:val="24"/>
          <w:szCs w:val="24"/>
        </w:rPr>
        <w:t>k</w:t>
      </w:r>
    </w:p>
    <w:p w14:paraId="355DD976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</w:p>
    <w:p w14:paraId="12DB2B5F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7D1B9162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25A54D72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5198D72B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6F8374C5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138FC755" w14:textId="6C6C53E3" w:rsidR="00A23300" w:rsidRP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i/>
          <w:iCs/>
          <w:sz w:val="24"/>
          <w:szCs w:val="24"/>
        </w:rPr>
        <w:t>k</w:t>
      </w:r>
      <w:r w:rsidRPr="00A23300">
        <w:rPr>
          <w:rFonts w:ascii="Arial" w:hAnsi="Arial" w:cs="Arial"/>
          <w:sz w:val="24"/>
          <w:szCs w:val="24"/>
        </w:rPr>
        <w:t xml:space="preserve"> = ...........................................................</w:t>
      </w:r>
    </w:p>
    <w:p w14:paraId="0DDECA58" w14:textId="77777777" w:rsidR="00A23300" w:rsidRPr="00A23300" w:rsidRDefault="00A23300" w:rsidP="00A23300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A23300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14:paraId="60EF9074" w14:textId="02DB8868" w:rsidR="00A23300" w:rsidRPr="00A23300" w:rsidRDefault="00A23300" w:rsidP="00A23300">
      <w:pPr>
        <w:pStyle w:val="NoSpacing"/>
        <w:tabs>
          <w:tab w:val="left" w:pos="3690"/>
        </w:tabs>
        <w:jc w:val="right"/>
        <w:rPr>
          <w:rFonts w:ascii="Arial" w:hAnsi="Arial" w:cs="Arial"/>
          <w:b/>
          <w:sz w:val="24"/>
          <w:szCs w:val="24"/>
        </w:rPr>
      </w:pPr>
      <w:r w:rsidRPr="00A23300">
        <w:rPr>
          <w:rFonts w:ascii="Arial" w:hAnsi="Arial" w:cs="Arial"/>
          <w:b/>
          <w:sz w:val="24"/>
          <w:szCs w:val="24"/>
        </w:rPr>
        <w:t xml:space="preserve">  </w:t>
      </w:r>
      <w:r>
        <w:rPr>
          <w:rFonts w:ascii="Arial" w:hAnsi="Arial" w:cs="Arial"/>
          <w:b/>
          <w:sz w:val="24"/>
          <w:szCs w:val="24"/>
        </w:rPr>
        <w:t>(Total for question = 4 marks)</w:t>
      </w:r>
    </w:p>
    <w:p w14:paraId="6185A4EE" w14:textId="77777777" w:rsidR="00A23300" w:rsidRPr="00A23300" w:rsidRDefault="00A23300" w:rsidP="00A23300">
      <w:pPr>
        <w:pStyle w:val="NoSpacing"/>
        <w:rPr>
          <w:rFonts w:ascii="Arial" w:hAnsi="Arial" w:cs="Arial"/>
          <w:sz w:val="24"/>
          <w:szCs w:val="24"/>
        </w:rPr>
      </w:pPr>
    </w:p>
    <w:p w14:paraId="014A6307" w14:textId="76308465" w:rsidR="00A23300" w:rsidRDefault="00A23300" w:rsidP="00A23300">
      <w:pPr>
        <w:pStyle w:val="NoSpacing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</w:r>
      <w:r w:rsidRPr="00A23300">
        <w:rPr>
          <w:rFonts w:ascii="Arial" w:hAnsi="Arial" w:cs="Arial"/>
          <w:sz w:val="24"/>
          <w:szCs w:val="24"/>
        </w:rPr>
        <w:t>The functions f and g are such that</w:t>
      </w:r>
    </w:p>
    <w:p w14:paraId="6D68B2AE" w14:textId="0A2BD2CC" w:rsidR="00A23300" w:rsidRPr="00A23300" w:rsidRDefault="00A23300" w:rsidP="00A2330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f(x) = 3(x – 4) and g(x) =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lang w:eastAsia="en-GB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5</m:t>
            </m:r>
          </m:den>
        </m:f>
      </m:oMath>
      <w:r>
        <w:rPr>
          <w:rFonts w:ascii="Arial" w:hAnsi="Arial" w:cs="Arial"/>
          <w:sz w:val="24"/>
          <w:szCs w:val="24"/>
        </w:rPr>
        <w:t xml:space="preserve"> + 1</w:t>
      </w:r>
    </w:p>
    <w:p w14:paraId="4569E839" w14:textId="697D0B52" w:rsidR="00A23300" w:rsidRPr="00A23300" w:rsidRDefault="00A23300" w:rsidP="00A2330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>(a)  </w:t>
      </w:r>
      <w:r>
        <w:rPr>
          <w:rFonts w:ascii="Arial" w:hAnsi="Arial" w:cs="Arial"/>
          <w:sz w:val="24"/>
          <w:szCs w:val="24"/>
        </w:rPr>
        <w:tab/>
      </w:r>
      <w:r w:rsidRPr="00A23300">
        <w:rPr>
          <w:rFonts w:ascii="Arial" w:hAnsi="Arial" w:cs="Arial"/>
          <w:sz w:val="24"/>
          <w:szCs w:val="24"/>
        </w:rPr>
        <w:t>Find the value of f(10)</w:t>
      </w:r>
    </w:p>
    <w:p w14:paraId="0AFEA2B2" w14:textId="77777777" w:rsidR="00A23300" w:rsidRP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  <w:t>...........................................................</w:t>
      </w:r>
    </w:p>
    <w:p w14:paraId="65B44980" w14:textId="77777777" w:rsidR="00A23300" w:rsidRPr="00A23300" w:rsidRDefault="00A23300" w:rsidP="00A23300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A23300">
        <w:rPr>
          <w:rFonts w:ascii="Arial" w:hAnsi="Arial" w:cs="Arial"/>
          <w:b/>
          <w:color w:val="000000" w:themeColor="text1"/>
          <w:sz w:val="24"/>
          <w:szCs w:val="24"/>
        </w:rPr>
        <w:t>(1)</w:t>
      </w:r>
    </w:p>
    <w:p w14:paraId="50748E3D" w14:textId="7D2825EC" w:rsidR="00A23300" w:rsidRPr="00A23300" w:rsidRDefault="00A23300" w:rsidP="00A2330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>(b)  </w:t>
      </w:r>
      <w:r>
        <w:rPr>
          <w:rFonts w:ascii="Arial" w:hAnsi="Arial" w:cs="Arial"/>
          <w:sz w:val="24"/>
          <w:szCs w:val="24"/>
        </w:rPr>
        <w:tab/>
      </w:r>
      <w:r w:rsidRPr="00A23300">
        <w:rPr>
          <w:rFonts w:ascii="Arial" w:hAnsi="Arial" w:cs="Arial"/>
          <w:sz w:val="24"/>
          <w:szCs w:val="24"/>
        </w:rPr>
        <w:t>Find g</w:t>
      </w:r>
      <w:r w:rsidRPr="00A23300">
        <w:rPr>
          <w:rFonts w:ascii="Arial" w:hAnsi="Arial" w:cs="Arial"/>
          <w:sz w:val="24"/>
          <w:szCs w:val="24"/>
          <w:vertAlign w:val="superscript"/>
        </w:rPr>
        <w:t>–1</w:t>
      </w:r>
      <w:r w:rsidRPr="00A23300">
        <w:rPr>
          <w:rFonts w:ascii="Arial" w:hAnsi="Arial" w:cs="Arial"/>
          <w:sz w:val="24"/>
          <w:szCs w:val="24"/>
        </w:rPr>
        <w:t>(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>)</w:t>
      </w:r>
    </w:p>
    <w:p w14:paraId="0843C679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</w:p>
    <w:p w14:paraId="4ADA3968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228192BA" w14:textId="2B21CDA0" w:rsidR="00A23300" w:rsidRP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  <w:t>g</w:t>
      </w:r>
      <w:r w:rsidRPr="00A23300">
        <w:rPr>
          <w:rFonts w:ascii="Arial" w:hAnsi="Arial" w:cs="Arial"/>
          <w:sz w:val="24"/>
          <w:szCs w:val="24"/>
          <w:vertAlign w:val="superscript"/>
        </w:rPr>
        <w:t>–1</w:t>
      </w:r>
      <w:r w:rsidRPr="00A23300">
        <w:rPr>
          <w:rFonts w:ascii="Arial" w:hAnsi="Arial" w:cs="Arial"/>
          <w:sz w:val="24"/>
          <w:szCs w:val="24"/>
        </w:rPr>
        <w:t>(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>) = ...........................................................</w:t>
      </w:r>
    </w:p>
    <w:p w14:paraId="5FE6B7DE" w14:textId="77777777" w:rsidR="00A23300" w:rsidRPr="00A23300" w:rsidRDefault="00A23300" w:rsidP="00A23300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A23300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14:paraId="3128B8BC" w14:textId="30D93328" w:rsidR="00A23300" w:rsidRPr="00A23300" w:rsidRDefault="00A23300" w:rsidP="00A2330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lastRenderedPageBreak/>
        <w:t>(c)  </w:t>
      </w:r>
      <w:r>
        <w:rPr>
          <w:rFonts w:ascii="Arial" w:hAnsi="Arial" w:cs="Arial"/>
          <w:sz w:val="24"/>
          <w:szCs w:val="24"/>
        </w:rPr>
        <w:tab/>
      </w:r>
      <w:r w:rsidRPr="00A23300">
        <w:rPr>
          <w:rFonts w:ascii="Arial" w:hAnsi="Arial" w:cs="Arial"/>
          <w:sz w:val="24"/>
          <w:szCs w:val="24"/>
        </w:rPr>
        <w:t>Show that ff(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>) = 9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 xml:space="preserve"> – 48</w:t>
      </w:r>
    </w:p>
    <w:p w14:paraId="309A633E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</w:p>
    <w:p w14:paraId="3BAA3D85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0243CC28" w14:textId="2DDE13CC" w:rsidR="00A23300" w:rsidRPr="00A23300" w:rsidRDefault="00A23300" w:rsidP="00A23300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14:paraId="41378799" w14:textId="178C6059" w:rsidR="00A23300" w:rsidRPr="00A23300" w:rsidRDefault="00A23300" w:rsidP="00A23300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A23300">
        <w:rPr>
          <w:rFonts w:ascii="Arial" w:hAnsi="Arial" w:cs="Arial"/>
          <w:b/>
          <w:color w:val="000000" w:themeColor="text1"/>
          <w:sz w:val="24"/>
          <w:szCs w:val="24"/>
        </w:rPr>
        <w:t>  (Total for question = 5 marks)</w:t>
      </w:r>
    </w:p>
    <w:p w14:paraId="0A59D0A0" w14:textId="77777777" w:rsidR="00A23300" w:rsidRPr="00A23300" w:rsidRDefault="00A23300" w:rsidP="00A23300">
      <w:pPr>
        <w:pStyle w:val="NoSpacing"/>
        <w:rPr>
          <w:rFonts w:ascii="Arial" w:hAnsi="Arial" w:cs="Arial"/>
          <w:sz w:val="24"/>
          <w:szCs w:val="24"/>
        </w:rPr>
      </w:pPr>
    </w:p>
    <w:p w14:paraId="662F32D7" w14:textId="1DEAE5CE" w:rsidR="00A23300" w:rsidRPr="00A23300" w:rsidRDefault="00A23300" w:rsidP="00A23300">
      <w:pPr>
        <w:pStyle w:val="NoSpacing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</w:r>
      <w:r w:rsidRPr="00A23300">
        <w:rPr>
          <w:rFonts w:ascii="Arial" w:hAnsi="Arial" w:cs="Arial"/>
          <w:sz w:val="24"/>
          <w:szCs w:val="24"/>
        </w:rPr>
        <w:t>f(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>) = 3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  <w:vertAlign w:val="superscript"/>
        </w:rPr>
        <w:t>2</w:t>
      </w:r>
      <w:r w:rsidRPr="00A23300">
        <w:rPr>
          <w:rFonts w:ascii="Arial" w:hAnsi="Arial" w:cs="Arial"/>
          <w:sz w:val="24"/>
          <w:szCs w:val="24"/>
        </w:rPr>
        <w:t xml:space="preserve"> − 2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 xml:space="preserve"> − 8</w:t>
      </w:r>
    </w:p>
    <w:p w14:paraId="3BBE5C04" w14:textId="77777777" w:rsidR="00A23300" w:rsidRPr="00A23300" w:rsidRDefault="00A23300" w:rsidP="00A2330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t>Express f(</w:t>
      </w:r>
      <w:r w:rsidRPr="00A23300">
        <w:rPr>
          <w:rFonts w:ascii="Arial" w:hAnsi="Arial" w:cs="Arial"/>
          <w:i/>
          <w:iCs/>
          <w:sz w:val="24"/>
          <w:szCs w:val="24"/>
        </w:rPr>
        <w:t>x</w:t>
      </w:r>
      <w:r w:rsidRPr="00A23300">
        <w:rPr>
          <w:rFonts w:ascii="Arial" w:hAnsi="Arial" w:cs="Arial"/>
          <w:sz w:val="24"/>
          <w:szCs w:val="24"/>
        </w:rPr>
        <w:t xml:space="preserve"> + 2) in the form </w:t>
      </w:r>
      <w:r w:rsidRPr="00A23300">
        <w:rPr>
          <w:rFonts w:ascii="Arial" w:hAnsi="Arial" w:cs="Arial"/>
          <w:i/>
          <w:iCs/>
          <w:sz w:val="24"/>
          <w:szCs w:val="24"/>
        </w:rPr>
        <w:t>ax</w:t>
      </w:r>
      <w:r w:rsidRPr="00A23300">
        <w:rPr>
          <w:rFonts w:ascii="Arial" w:hAnsi="Arial" w:cs="Arial"/>
          <w:sz w:val="24"/>
          <w:szCs w:val="24"/>
          <w:vertAlign w:val="superscript"/>
        </w:rPr>
        <w:t>2</w:t>
      </w:r>
      <w:r w:rsidRPr="00A23300">
        <w:rPr>
          <w:rFonts w:ascii="Arial" w:hAnsi="Arial" w:cs="Arial"/>
          <w:sz w:val="24"/>
          <w:szCs w:val="24"/>
        </w:rPr>
        <w:t xml:space="preserve"> + </w:t>
      </w:r>
      <w:r w:rsidRPr="00A23300">
        <w:rPr>
          <w:rFonts w:ascii="Arial" w:hAnsi="Arial" w:cs="Arial"/>
          <w:i/>
          <w:iCs/>
          <w:sz w:val="24"/>
          <w:szCs w:val="24"/>
        </w:rPr>
        <w:t>bx</w:t>
      </w:r>
    </w:p>
    <w:p w14:paraId="5D7F50BB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</w:p>
    <w:p w14:paraId="24E36569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42B624D1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60AF3E31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3DF1B697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7CF6A20F" w14:textId="77777777" w:rsid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10DCCD3D" w14:textId="784908CC" w:rsidR="00A23300" w:rsidRPr="00A23300" w:rsidRDefault="00A23300" w:rsidP="00A2330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</w:r>
      <w:r w:rsidRPr="00A23300">
        <w:rPr>
          <w:rFonts w:ascii="Arial" w:hAnsi="Arial" w:cs="Arial"/>
          <w:sz w:val="24"/>
          <w:szCs w:val="24"/>
        </w:rPr>
        <w:br/>
        <w:t>...........................................................</w:t>
      </w:r>
    </w:p>
    <w:p w14:paraId="63C58E1C" w14:textId="2C2689C0" w:rsidR="00A23300" w:rsidRPr="00A23300" w:rsidRDefault="00A23300" w:rsidP="00A2330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23300">
        <w:rPr>
          <w:rFonts w:ascii="Arial" w:hAnsi="Arial" w:cs="Arial"/>
          <w:b/>
          <w:sz w:val="24"/>
          <w:szCs w:val="24"/>
        </w:rPr>
        <w:t>  (Total for question is 3 marks)</w:t>
      </w:r>
    </w:p>
    <w:p w14:paraId="2CE9AF34" w14:textId="77777777" w:rsidR="00A23300" w:rsidRDefault="00A23300" w:rsidP="00A233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2CCED8C" w14:textId="77777777" w:rsidR="00A23300" w:rsidRDefault="00A23300" w:rsidP="00A233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B89620" w14:textId="657B5919" w:rsidR="00A3595D" w:rsidRPr="002825AE" w:rsidRDefault="00A3595D" w:rsidP="00A3595D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2825AE">
        <w:rPr>
          <w:rFonts w:ascii="Arial" w:hAnsi="Arial" w:cs="Arial"/>
          <w:b/>
          <w:bCs/>
          <w:sz w:val="28"/>
          <w:szCs w:val="28"/>
          <w:u w:val="single"/>
        </w:rPr>
        <w:lastRenderedPageBreak/>
        <w:t>Expanding more than two binomials</w:t>
      </w:r>
    </w:p>
    <w:p w14:paraId="4815F3C4" w14:textId="77777777" w:rsidR="00A3595D" w:rsidRPr="003F77F6" w:rsidRDefault="00A3595D" w:rsidP="00A3595D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04641F0C" w14:textId="77777777" w:rsidR="00A3595D" w:rsidRPr="003F77F6" w:rsidRDefault="00A3595D" w:rsidP="00A3595D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Things to remember:</w:t>
      </w:r>
    </w:p>
    <w:p w14:paraId="1007C589" w14:textId="66CB46A2" w:rsidR="00A3595D" w:rsidRDefault="006B32FC" w:rsidP="00A3595D">
      <w:pPr>
        <w:pStyle w:val="NoSpacing"/>
        <w:numPr>
          <w:ilvl w:val="0"/>
          <w:numId w:val="14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Start by expanding two pair of brackets using the grid or FOIL method.</w:t>
      </w:r>
    </w:p>
    <w:p w14:paraId="2F5C34CB" w14:textId="48FA5EBC" w:rsidR="006B32FC" w:rsidRDefault="006B32FC" w:rsidP="00A3595D">
      <w:pPr>
        <w:pStyle w:val="NoSpacing"/>
        <w:numPr>
          <w:ilvl w:val="0"/>
          <w:numId w:val="14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Then expand the third set of brackets.</w:t>
      </w:r>
    </w:p>
    <w:p w14:paraId="525CB0E0" w14:textId="5DA75536" w:rsidR="006B32FC" w:rsidRDefault="006B32FC" w:rsidP="00A3595D">
      <w:pPr>
        <w:pStyle w:val="NoSpacing"/>
        <w:numPr>
          <w:ilvl w:val="0"/>
          <w:numId w:val="14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Use columns to keep x³, x² etc in line to help with addition.</w:t>
      </w:r>
    </w:p>
    <w:p w14:paraId="1531D8C3" w14:textId="77777777" w:rsidR="00A3595D" w:rsidRDefault="00A3595D" w:rsidP="00A3595D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345568F6" w14:textId="77777777" w:rsidR="00A3595D" w:rsidRPr="003F77F6" w:rsidRDefault="00A3595D" w:rsidP="00A3595D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14:paraId="299AC841" w14:textId="670F936F" w:rsidR="00A3595D" w:rsidRPr="00A3595D" w:rsidRDefault="00A3595D" w:rsidP="00A3595D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1.</w:t>
      </w:r>
      <w:r>
        <w:rPr>
          <w:rFonts w:ascii="Arial" w:hAnsi="Arial" w:cs="Arial"/>
          <w:bCs/>
          <w:sz w:val="24"/>
          <w:szCs w:val="28"/>
        </w:rPr>
        <w:tab/>
      </w:r>
      <w:r w:rsidRPr="00A3595D">
        <w:rPr>
          <w:rFonts w:ascii="Arial" w:hAnsi="Arial" w:cs="Arial"/>
          <w:bCs/>
          <w:sz w:val="24"/>
          <w:szCs w:val="28"/>
        </w:rPr>
        <w:t>Show that</w:t>
      </w:r>
    </w:p>
    <w:p w14:paraId="751FD47B" w14:textId="5BF92C3D" w:rsidR="00A3595D" w:rsidRPr="00A3595D" w:rsidRDefault="008A4D0C" w:rsidP="008A4D0C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(x − 1)(x + 2)(x − 4) = </w:t>
      </w:r>
      <w:r w:rsidR="00A3595D" w:rsidRPr="00A3595D">
        <w:rPr>
          <w:rFonts w:ascii="Arial" w:hAnsi="Arial" w:cs="Arial"/>
          <w:bCs/>
          <w:sz w:val="24"/>
          <w:szCs w:val="28"/>
        </w:rPr>
        <w:t>x</w:t>
      </w:r>
      <w:r w:rsidR="00A3595D">
        <w:rPr>
          <w:rFonts w:ascii="Arial" w:hAnsi="Arial" w:cs="Arial"/>
          <w:bCs/>
          <w:sz w:val="24"/>
          <w:szCs w:val="28"/>
        </w:rPr>
        <w:t>³</w:t>
      </w:r>
      <w:r>
        <w:rPr>
          <w:rFonts w:ascii="Arial" w:hAnsi="Arial" w:cs="Arial"/>
          <w:bCs/>
          <w:sz w:val="24"/>
          <w:szCs w:val="28"/>
        </w:rPr>
        <w:t xml:space="preserve"> - 3</w:t>
      </w:r>
      <w:r w:rsidR="00A3595D" w:rsidRPr="00A3595D">
        <w:rPr>
          <w:rFonts w:ascii="Arial" w:hAnsi="Arial" w:cs="Arial"/>
          <w:bCs/>
          <w:sz w:val="24"/>
          <w:szCs w:val="28"/>
        </w:rPr>
        <w:t>x</w:t>
      </w:r>
      <w:r w:rsidR="00A3595D">
        <w:rPr>
          <w:rFonts w:ascii="Arial" w:hAnsi="Arial" w:cs="Arial"/>
          <w:bCs/>
          <w:sz w:val="24"/>
          <w:szCs w:val="28"/>
        </w:rPr>
        <w:t>²</w:t>
      </w:r>
      <w:r>
        <w:rPr>
          <w:rFonts w:ascii="Arial" w:hAnsi="Arial" w:cs="Arial"/>
          <w:bCs/>
          <w:sz w:val="24"/>
          <w:szCs w:val="28"/>
        </w:rPr>
        <w:t xml:space="preserve"> - 6x + 8</w:t>
      </w:r>
    </w:p>
    <w:p w14:paraId="41BFBC97" w14:textId="77777777" w:rsidR="00A3595D" w:rsidRDefault="00A3595D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3595D">
        <w:rPr>
          <w:rFonts w:ascii="Arial" w:hAnsi="Arial" w:cs="Arial"/>
          <w:bCs/>
          <w:sz w:val="24"/>
          <w:szCs w:val="28"/>
        </w:rPr>
        <w:t>for all values of x.</w:t>
      </w:r>
    </w:p>
    <w:p w14:paraId="326618DE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1D4C09D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024FC64E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49776225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03FD0E0C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29EDF0D9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283D75F2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58E298D5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080E0E01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E3C020D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7F275D59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24351B1E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245E0413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45CF0CE4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332E6550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5F189C7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6E3F575B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FEA3055" w14:textId="77777777" w:rsidR="008A4D0C" w:rsidRPr="00C245D9" w:rsidRDefault="008A4D0C" w:rsidP="008A4D0C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C245D9">
        <w:rPr>
          <w:rFonts w:ascii="Arial" w:hAnsi="Arial" w:cs="Arial"/>
          <w:sz w:val="24"/>
          <w:szCs w:val="24"/>
        </w:rPr>
        <w:t>...........................................................</w:t>
      </w:r>
    </w:p>
    <w:p w14:paraId="764CFB40" w14:textId="77777777" w:rsidR="008A4D0C" w:rsidRPr="00C245D9" w:rsidRDefault="008A4D0C" w:rsidP="008A4D0C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C245D9">
        <w:rPr>
          <w:rFonts w:ascii="Arial" w:hAnsi="Arial" w:cs="Arial"/>
          <w:b/>
          <w:sz w:val="24"/>
          <w:szCs w:val="24"/>
        </w:rPr>
        <w:t>  (Total for question is 3 marks)</w:t>
      </w:r>
    </w:p>
    <w:p w14:paraId="31B77B76" w14:textId="77777777" w:rsidR="008A4D0C" w:rsidRDefault="008A4D0C" w:rsidP="008A4D0C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AEFB59B" w14:textId="3F682248" w:rsidR="008A4D0C" w:rsidRPr="00A3595D" w:rsidRDefault="008A4D0C" w:rsidP="008A4D0C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2.</w:t>
      </w:r>
      <w:r>
        <w:rPr>
          <w:rFonts w:ascii="Arial" w:hAnsi="Arial" w:cs="Arial"/>
          <w:bCs/>
          <w:sz w:val="24"/>
          <w:szCs w:val="28"/>
        </w:rPr>
        <w:tab/>
      </w:r>
      <w:r w:rsidRPr="00A3595D">
        <w:rPr>
          <w:rFonts w:ascii="Arial" w:hAnsi="Arial" w:cs="Arial"/>
          <w:bCs/>
          <w:sz w:val="24"/>
          <w:szCs w:val="28"/>
        </w:rPr>
        <w:t>Show that</w:t>
      </w:r>
    </w:p>
    <w:p w14:paraId="6916CA0E" w14:textId="77777777" w:rsidR="008A4D0C" w:rsidRPr="00A3595D" w:rsidRDefault="008A4D0C" w:rsidP="008A4D0C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A3595D">
        <w:rPr>
          <w:rFonts w:ascii="Arial" w:hAnsi="Arial" w:cs="Arial"/>
          <w:bCs/>
          <w:sz w:val="24"/>
          <w:szCs w:val="28"/>
        </w:rPr>
        <w:t>(3x − 1)(x + 5)(4x − 3) = 12x</w:t>
      </w:r>
      <w:r>
        <w:rPr>
          <w:rFonts w:ascii="Arial" w:hAnsi="Arial" w:cs="Arial"/>
          <w:bCs/>
          <w:sz w:val="24"/>
          <w:szCs w:val="28"/>
        </w:rPr>
        <w:t>³</w:t>
      </w:r>
      <w:r w:rsidRPr="00A3595D">
        <w:rPr>
          <w:rFonts w:ascii="Arial" w:hAnsi="Arial" w:cs="Arial"/>
          <w:bCs/>
          <w:sz w:val="24"/>
          <w:szCs w:val="28"/>
        </w:rPr>
        <w:t xml:space="preserve"> + 47x</w:t>
      </w:r>
      <w:r>
        <w:rPr>
          <w:rFonts w:ascii="Arial" w:hAnsi="Arial" w:cs="Arial"/>
          <w:bCs/>
          <w:sz w:val="24"/>
          <w:szCs w:val="28"/>
        </w:rPr>
        <w:t>²</w:t>
      </w:r>
      <w:r w:rsidRPr="00A3595D">
        <w:rPr>
          <w:rFonts w:ascii="Arial" w:hAnsi="Arial" w:cs="Arial"/>
          <w:bCs/>
          <w:sz w:val="24"/>
          <w:szCs w:val="28"/>
        </w:rPr>
        <w:t xml:space="preserve"> − 62x + 15</w:t>
      </w:r>
    </w:p>
    <w:p w14:paraId="2A52779E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3595D">
        <w:rPr>
          <w:rFonts w:ascii="Arial" w:hAnsi="Arial" w:cs="Arial"/>
          <w:bCs/>
          <w:sz w:val="24"/>
          <w:szCs w:val="28"/>
        </w:rPr>
        <w:t>for all values of x.</w:t>
      </w:r>
    </w:p>
    <w:p w14:paraId="38C3BDE4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4858B755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0E7E1A1D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6BC8309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58FBA218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48866AE7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67C0073E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4CE2C1DF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32345484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C9B10E4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03E3B281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5143B0C4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2CE127FF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54C81E7A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C461B0B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48883DFA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2DBE7684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7ED55F7F" w14:textId="77777777" w:rsidR="008A4D0C" w:rsidRPr="00C245D9" w:rsidRDefault="008A4D0C" w:rsidP="008A4D0C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C245D9">
        <w:rPr>
          <w:rFonts w:ascii="Arial" w:hAnsi="Arial" w:cs="Arial"/>
          <w:sz w:val="24"/>
          <w:szCs w:val="24"/>
        </w:rPr>
        <w:t>...........................................................</w:t>
      </w:r>
    </w:p>
    <w:p w14:paraId="5ABD7828" w14:textId="77777777" w:rsidR="008A4D0C" w:rsidRPr="00C245D9" w:rsidRDefault="008A4D0C" w:rsidP="008A4D0C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C245D9">
        <w:rPr>
          <w:rFonts w:ascii="Arial" w:hAnsi="Arial" w:cs="Arial"/>
          <w:b/>
          <w:sz w:val="24"/>
          <w:szCs w:val="24"/>
        </w:rPr>
        <w:t>  (Total for question is 3 marks)</w:t>
      </w:r>
    </w:p>
    <w:p w14:paraId="471119AC" w14:textId="0753DCD6" w:rsidR="008A4D0C" w:rsidRPr="00A3595D" w:rsidRDefault="007F699C" w:rsidP="008A4D0C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lastRenderedPageBreak/>
        <w:t>3</w:t>
      </w:r>
      <w:r w:rsidR="008A4D0C">
        <w:rPr>
          <w:rFonts w:ascii="Arial" w:hAnsi="Arial" w:cs="Arial"/>
          <w:bCs/>
          <w:sz w:val="24"/>
          <w:szCs w:val="28"/>
        </w:rPr>
        <w:t>.</w:t>
      </w:r>
      <w:r w:rsidR="008A4D0C">
        <w:rPr>
          <w:rFonts w:ascii="Arial" w:hAnsi="Arial" w:cs="Arial"/>
          <w:bCs/>
          <w:sz w:val="24"/>
          <w:szCs w:val="28"/>
        </w:rPr>
        <w:tab/>
      </w:r>
      <w:r w:rsidR="008A4D0C" w:rsidRPr="00A3595D">
        <w:rPr>
          <w:rFonts w:ascii="Arial" w:hAnsi="Arial" w:cs="Arial"/>
          <w:bCs/>
          <w:sz w:val="24"/>
          <w:szCs w:val="28"/>
        </w:rPr>
        <w:t>Show that</w:t>
      </w:r>
    </w:p>
    <w:p w14:paraId="7612BB04" w14:textId="4D4EB046" w:rsidR="008A4D0C" w:rsidRPr="00A3595D" w:rsidRDefault="008A4D0C" w:rsidP="008A4D0C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A3595D">
        <w:rPr>
          <w:rFonts w:ascii="Arial" w:hAnsi="Arial" w:cs="Arial"/>
          <w:bCs/>
          <w:sz w:val="24"/>
          <w:szCs w:val="28"/>
        </w:rPr>
        <w:t>(</w:t>
      </w:r>
      <w:r>
        <w:rPr>
          <w:rFonts w:ascii="Arial" w:hAnsi="Arial" w:cs="Arial"/>
          <w:bCs/>
          <w:sz w:val="24"/>
          <w:szCs w:val="28"/>
        </w:rPr>
        <w:t xml:space="preserve">x - 3)(2x + 1)(x + 3) = </w:t>
      </w:r>
      <w:r w:rsidRPr="00A3595D">
        <w:rPr>
          <w:rFonts w:ascii="Arial" w:hAnsi="Arial" w:cs="Arial"/>
          <w:bCs/>
          <w:sz w:val="24"/>
          <w:szCs w:val="28"/>
        </w:rPr>
        <w:t>2x</w:t>
      </w:r>
      <w:r>
        <w:rPr>
          <w:rFonts w:ascii="Arial" w:hAnsi="Arial" w:cs="Arial"/>
          <w:bCs/>
          <w:sz w:val="24"/>
          <w:szCs w:val="28"/>
        </w:rPr>
        <w:t xml:space="preserve">³ + </w:t>
      </w:r>
      <w:r w:rsidRPr="00A3595D">
        <w:rPr>
          <w:rFonts w:ascii="Arial" w:hAnsi="Arial" w:cs="Arial"/>
          <w:bCs/>
          <w:sz w:val="24"/>
          <w:szCs w:val="28"/>
        </w:rPr>
        <w:t>x</w:t>
      </w:r>
      <w:r>
        <w:rPr>
          <w:rFonts w:ascii="Arial" w:hAnsi="Arial" w:cs="Arial"/>
          <w:bCs/>
          <w:sz w:val="24"/>
          <w:szCs w:val="28"/>
        </w:rPr>
        <w:t>² − 18x - 9</w:t>
      </w:r>
    </w:p>
    <w:p w14:paraId="479D78FF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A3595D">
        <w:rPr>
          <w:rFonts w:ascii="Arial" w:hAnsi="Arial" w:cs="Arial"/>
          <w:bCs/>
          <w:sz w:val="24"/>
          <w:szCs w:val="28"/>
        </w:rPr>
        <w:t>for all values of x.</w:t>
      </w:r>
    </w:p>
    <w:p w14:paraId="7F37A1E1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44A2D60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7CBB806E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403B03E2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3310BBC3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23FFE655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2B341117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07805A67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6218D9FD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6E6F9E11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4B0FE63D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3C0099F0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7E1E559D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6CC76889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39023D64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25F9F547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0143775E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4470B12" w14:textId="77777777" w:rsidR="008A4D0C" w:rsidRPr="00C245D9" w:rsidRDefault="008A4D0C" w:rsidP="008A4D0C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C245D9">
        <w:rPr>
          <w:rFonts w:ascii="Arial" w:hAnsi="Arial" w:cs="Arial"/>
          <w:sz w:val="24"/>
          <w:szCs w:val="24"/>
        </w:rPr>
        <w:t>...........................................................</w:t>
      </w:r>
    </w:p>
    <w:p w14:paraId="048074AE" w14:textId="77777777" w:rsidR="008A4D0C" w:rsidRPr="00C245D9" w:rsidRDefault="008A4D0C" w:rsidP="008A4D0C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C245D9">
        <w:rPr>
          <w:rFonts w:ascii="Arial" w:hAnsi="Arial" w:cs="Arial"/>
          <w:b/>
          <w:sz w:val="24"/>
          <w:szCs w:val="24"/>
        </w:rPr>
        <w:t>  (Total for question is 3 marks)</w:t>
      </w:r>
    </w:p>
    <w:p w14:paraId="5DB0148C" w14:textId="77777777" w:rsidR="008A4D0C" w:rsidRPr="00A3595D" w:rsidRDefault="008A4D0C" w:rsidP="008A4D0C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6246E83" w14:textId="77777777" w:rsidR="00F14661" w:rsidRDefault="008A4D0C" w:rsidP="00F1466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4.</w:t>
      </w:r>
      <w:r>
        <w:rPr>
          <w:rFonts w:ascii="Arial" w:hAnsi="Arial" w:cs="Arial"/>
          <w:bCs/>
          <w:sz w:val="24"/>
          <w:szCs w:val="28"/>
        </w:rPr>
        <w:tab/>
      </w:r>
      <w:r w:rsidRPr="00A3595D">
        <w:rPr>
          <w:rFonts w:ascii="Arial" w:hAnsi="Arial" w:cs="Arial"/>
          <w:bCs/>
          <w:sz w:val="24"/>
          <w:szCs w:val="28"/>
        </w:rPr>
        <w:t>(</w:t>
      </w:r>
      <w:r w:rsidR="00F14661">
        <w:rPr>
          <w:rFonts w:ascii="Arial" w:hAnsi="Arial" w:cs="Arial"/>
          <w:bCs/>
          <w:sz w:val="24"/>
          <w:szCs w:val="28"/>
        </w:rPr>
        <w:t>2x + 1</w:t>
      </w:r>
      <w:r>
        <w:rPr>
          <w:rFonts w:ascii="Arial" w:hAnsi="Arial" w:cs="Arial"/>
          <w:bCs/>
          <w:sz w:val="24"/>
          <w:szCs w:val="28"/>
        </w:rPr>
        <w:t>)(</w:t>
      </w:r>
      <w:r w:rsidR="00F14661">
        <w:rPr>
          <w:rFonts w:ascii="Arial" w:hAnsi="Arial" w:cs="Arial"/>
          <w:bCs/>
          <w:sz w:val="24"/>
          <w:szCs w:val="28"/>
        </w:rPr>
        <w:t>x + 6</w:t>
      </w:r>
      <w:r>
        <w:rPr>
          <w:rFonts w:ascii="Arial" w:hAnsi="Arial" w:cs="Arial"/>
          <w:bCs/>
          <w:sz w:val="24"/>
          <w:szCs w:val="28"/>
        </w:rPr>
        <w:t>)(</w:t>
      </w:r>
      <w:r w:rsidR="00F14661">
        <w:rPr>
          <w:rFonts w:ascii="Arial" w:hAnsi="Arial" w:cs="Arial"/>
          <w:bCs/>
          <w:sz w:val="24"/>
          <w:szCs w:val="28"/>
        </w:rPr>
        <w:t>x - 4</w:t>
      </w:r>
      <w:r>
        <w:rPr>
          <w:rFonts w:ascii="Arial" w:hAnsi="Arial" w:cs="Arial"/>
          <w:bCs/>
          <w:sz w:val="24"/>
          <w:szCs w:val="28"/>
        </w:rPr>
        <w:t xml:space="preserve">) = </w:t>
      </w:r>
      <w:r w:rsidRPr="00A3595D">
        <w:rPr>
          <w:rFonts w:ascii="Arial" w:hAnsi="Arial" w:cs="Arial"/>
          <w:bCs/>
          <w:sz w:val="24"/>
          <w:szCs w:val="28"/>
        </w:rPr>
        <w:t>2x</w:t>
      </w:r>
      <w:r>
        <w:rPr>
          <w:rFonts w:ascii="Arial" w:hAnsi="Arial" w:cs="Arial"/>
          <w:bCs/>
          <w:sz w:val="24"/>
          <w:szCs w:val="28"/>
        </w:rPr>
        <w:t xml:space="preserve">³ + </w:t>
      </w:r>
      <w:r w:rsidR="00F14661">
        <w:rPr>
          <w:rFonts w:ascii="Arial" w:hAnsi="Arial" w:cs="Arial"/>
          <w:bCs/>
          <w:sz w:val="24"/>
          <w:szCs w:val="28"/>
        </w:rPr>
        <w:t>a</w:t>
      </w:r>
      <w:r w:rsidRPr="00A3595D">
        <w:rPr>
          <w:rFonts w:ascii="Arial" w:hAnsi="Arial" w:cs="Arial"/>
          <w:bCs/>
          <w:sz w:val="24"/>
          <w:szCs w:val="28"/>
        </w:rPr>
        <w:t>x</w:t>
      </w:r>
      <w:r>
        <w:rPr>
          <w:rFonts w:ascii="Arial" w:hAnsi="Arial" w:cs="Arial"/>
          <w:bCs/>
          <w:sz w:val="24"/>
          <w:szCs w:val="28"/>
        </w:rPr>
        <w:t>²</w:t>
      </w:r>
      <w:r w:rsidR="00F14661">
        <w:rPr>
          <w:rFonts w:ascii="Arial" w:hAnsi="Arial" w:cs="Arial"/>
          <w:bCs/>
          <w:sz w:val="24"/>
          <w:szCs w:val="28"/>
        </w:rPr>
        <w:t xml:space="preserve"> +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="00F14661">
        <w:rPr>
          <w:rFonts w:ascii="Arial" w:hAnsi="Arial" w:cs="Arial"/>
          <w:bCs/>
          <w:sz w:val="24"/>
          <w:szCs w:val="28"/>
        </w:rPr>
        <w:t>b</w:t>
      </w:r>
      <w:r>
        <w:rPr>
          <w:rFonts w:ascii="Arial" w:hAnsi="Arial" w:cs="Arial"/>
          <w:bCs/>
          <w:sz w:val="24"/>
          <w:szCs w:val="28"/>
        </w:rPr>
        <w:t xml:space="preserve">x </w:t>
      </w:r>
      <w:r w:rsidR="00F14661">
        <w:rPr>
          <w:rFonts w:ascii="Arial" w:hAnsi="Arial" w:cs="Arial"/>
          <w:bCs/>
          <w:sz w:val="24"/>
          <w:szCs w:val="28"/>
        </w:rPr>
        <w:t>– 24</w:t>
      </w:r>
    </w:p>
    <w:p w14:paraId="64433B4C" w14:textId="01EC0B02" w:rsidR="008A4D0C" w:rsidRDefault="00F14661" w:rsidP="00F1466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for all values of x, where a and b are integers. </w:t>
      </w:r>
    </w:p>
    <w:p w14:paraId="61DBF9F4" w14:textId="1DD2BE06" w:rsidR="00F14661" w:rsidRDefault="00F14661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Calculate the values of a and b.</w:t>
      </w:r>
    </w:p>
    <w:p w14:paraId="0246BCA3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6EBF6D83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40D9328D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677534A5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6718D96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D517FB2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5A9C9F16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458FFD83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3FFD615B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768CC6EF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275F6CD" w14:textId="7B3D9E6E" w:rsidR="00942E77" w:rsidRDefault="00942E77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C54C606" w14:textId="77777777" w:rsidR="00942E77" w:rsidRDefault="00942E77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43B13AF6" w14:textId="77777777" w:rsidR="00942E77" w:rsidRDefault="00942E77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B953E14" w14:textId="77777777" w:rsidR="00942E77" w:rsidRDefault="00942E77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11B8A7BA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7407496F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5699105F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4915FFD3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6C043065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77C17E5C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5519905F" w14:textId="77777777" w:rsidR="008A4D0C" w:rsidRDefault="008A4D0C" w:rsidP="008A4D0C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50C47D94" w14:textId="2390432C" w:rsidR="008A4D0C" w:rsidRPr="00C245D9" w:rsidRDefault="00F14661" w:rsidP="008A4D0C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= </w:t>
      </w:r>
      <w:r w:rsidR="008A4D0C" w:rsidRPr="00C245D9">
        <w:rPr>
          <w:rFonts w:ascii="Arial" w:hAnsi="Arial" w:cs="Arial"/>
          <w:sz w:val="24"/>
          <w:szCs w:val="24"/>
        </w:rPr>
        <w:t>...........................................................</w:t>
      </w:r>
    </w:p>
    <w:p w14:paraId="466000CA" w14:textId="77777777" w:rsidR="00F14661" w:rsidRDefault="00F14661" w:rsidP="008A4D0C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</w:p>
    <w:p w14:paraId="410C2118" w14:textId="77FE21E6" w:rsidR="00F14661" w:rsidRPr="00C245D9" w:rsidRDefault="00F14661" w:rsidP="00F14661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 = </w:t>
      </w:r>
      <w:r w:rsidRPr="00C245D9">
        <w:rPr>
          <w:rFonts w:ascii="Arial" w:hAnsi="Arial" w:cs="Arial"/>
          <w:sz w:val="24"/>
          <w:szCs w:val="24"/>
        </w:rPr>
        <w:t>...........................................................</w:t>
      </w:r>
    </w:p>
    <w:p w14:paraId="1D127447" w14:textId="70E69C44" w:rsidR="008A4D0C" w:rsidRPr="00C245D9" w:rsidRDefault="008A4D0C" w:rsidP="00942E77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C245D9">
        <w:rPr>
          <w:rFonts w:ascii="Arial" w:hAnsi="Arial" w:cs="Arial"/>
          <w:b/>
          <w:sz w:val="24"/>
          <w:szCs w:val="24"/>
        </w:rPr>
        <w:t xml:space="preserve">  (Total for question is </w:t>
      </w:r>
      <w:r w:rsidR="00942E77">
        <w:rPr>
          <w:rFonts w:ascii="Arial" w:hAnsi="Arial" w:cs="Arial"/>
          <w:b/>
          <w:sz w:val="24"/>
          <w:szCs w:val="24"/>
        </w:rPr>
        <w:t>4</w:t>
      </w:r>
      <w:r w:rsidRPr="00C245D9">
        <w:rPr>
          <w:rFonts w:ascii="Arial" w:hAnsi="Arial" w:cs="Arial"/>
          <w:b/>
          <w:sz w:val="24"/>
          <w:szCs w:val="24"/>
        </w:rPr>
        <w:t xml:space="preserve"> marks)</w:t>
      </w:r>
    </w:p>
    <w:p w14:paraId="680395A4" w14:textId="31757288" w:rsidR="00942E77" w:rsidRDefault="00942E77" w:rsidP="008A4D0C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br w:type="page"/>
      </w:r>
    </w:p>
    <w:p w14:paraId="4C8E6E95" w14:textId="33112CEA" w:rsidR="009F4C59" w:rsidRPr="00435BE1" w:rsidRDefault="002825AE" w:rsidP="009F4C59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Nonlinear Simultaneous Equations</w:t>
      </w:r>
    </w:p>
    <w:p w14:paraId="0F3516EF" w14:textId="77777777" w:rsidR="009F4C59" w:rsidRDefault="009F4C59" w:rsidP="009F4C59">
      <w:pPr>
        <w:pStyle w:val="NoSpacing"/>
        <w:rPr>
          <w:rFonts w:ascii="Arial" w:hAnsi="Arial" w:cs="Arial"/>
          <w:sz w:val="24"/>
          <w:szCs w:val="28"/>
        </w:rPr>
      </w:pPr>
    </w:p>
    <w:p w14:paraId="02BD8946" w14:textId="77777777" w:rsidR="009F4C59" w:rsidRDefault="009F4C59" w:rsidP="009F4C59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Things to remember:</w:t>
      </w:r>
    </w:p>
    <w:p w14:paraId="41C5B8DA" w14:textId="4832C69B" w:rsidR="009F4C59" w:rsidRDefault="00DE21E5" w:rsidP="00DE21E5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Substitute the linear equation into the nonlinear equation.</w:t>
      </w:r>
    </w:p>
    <w:p w14:paraId="7AA933BD" w14:textId="6644269B" w:rsidR="00DE21E5" w:rsidRDefault="00DE21E5" w:rsidP="00DE21E5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Rearrange so it equals 0.</w:t>
      </w:r>
    </w:p>
    <w:p w14:paraId="56967CF2" w14:textId="42CA42C4" w:rsidR="00DE21E5" w:rsidRDefault="00DE21E5" w:rsidP="00DE21E5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Factorise and solve for the first variable (remember there will be two solutions).</w:t>
      </w:r>
    </w:p>
    <w:p w14:paraId="56457C9C" w14:textId="53BA9CFF" w:rsidR="00DE21E5" w:rsidRDefault="00DE21E5" w:rsidP="00DE21E5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Substitute the first solutions to solve for the second variable.</w:t>
      </w:r>
    </w:p>
    <w:p w14:paraId="06DFD352" w14:textId="6D437DE7" w:rsidR="00DE21E5" w:rsidRPr="002825AE" w:rsidRDefault="00DE21E5" w:rsidP="00DE21E5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Express the solution as a pair of coordinate where the graphs intersect.</w:t>
      </w:r>
    </w:p>
    <w:p w14:paraId="59516653" w14:textId="77777777" w:rsidR="009F4C59" w:rsidRPr="00435BE1" w:rsidRDefault="009F4C59" w:rsidP="009F4C59">
      <w:pPr>
        <w:pStyle w:val="NoSpacing"/>
        <w:rPr>
          <w:rFonts w:ascii="Arial" w:hAnsi="Arial" w:cs="Arial"/>
          <w:sz w:val="24"/>
          <w:szCs w:val="28"/>
        </w:rPr>
      </w:pPr>
    </w:p>
    <w:p w14:paraId="017F1E81" w14:textId="1010CE18" w:rsidR="00A45711" w:rsidRPr="00A45711" w:rsidRDefault="009F4C59" w:rsidP="00A457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006F6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  <w:r w:rsidRPr="002006F6">
        <w:rPr>
          <w:rFonts w:ascii="Arial" w:hAnsi="Arial" w:cs="Arial"/>
          <w:sz w:val="24"/>
          <w:szCs w:val="28"/>
        </w:rPr>
        <w:br/>
      </w:r>
      <w:r w:rsidR="00A45711">
        <w:rPr>
          <w:rFonts w:ascii="Arial" w:hAnsi="Arial" w:cs="Arial"/>
          <w:sz w:val="24"/>
          <w:szCs w:val="24"/>
        </w:rPr>
        <w:t>1</w:t>
      </w:r>
      <w:r w:rsidR="00A45711" w:rsidRPr="00A45711">
        <w:rPr>
          <w:rFonts w:ascii="Arial" w:hAnsi="Arial" w:cs="Arial"/>
          <w:sz w:val="24"/>
          <w:szCs w:val="24"/>
        </w:rPr>
        <w:t>.</w:t>
      </w:r>
      <w:r w:rsidR="00A45711">
        <w:rPr>
          <w:rFonts w:ascii="Arial" w:hAnsi="Arial" w:cs="Arial"/>
          <w:sz w:val="24"/>
          <w:szCs w:val="24"/>
        </w:rPr>
        <w:tab/>
      </w:r>
      <w:r w:rsidR="00A45711" w:rsidRPr="00A45711">
        <w:rPr>
          <w:rFonts w:ascii="Arial" w:hAnsi="Arial" w:cs="Arial"/>
          <w:sz w:val="24"/>
          <w:szCs w:val="24"/>
        </w:rPr>
        <w:t>Solve the equations</w:t>
      </w:r>
    </w:p>
    <w:p w14:paraId="04C1DADD" w14:textId="77777777" w:rsidR="00A45711" w:rsidRPr="00A45711" w:rsidRDefault="00A45711" w:rsidP="00A45711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i/>
          <w:iCs/>
          <w:sz w:val="24"/>
          <w:szCs w:val="24"/>
        </w:rPr>
        <w:t>x</w:t>
      </w:r>
      <w:r w:rsidRPr="00A45711">
        <w:rPr>
          <w:rFonts w:ascii="Arial" w:hAnsi="Arial" w:cs="Arial"/>
          <w:sz w:val="24"/>
          <w:szCs w:val="24"/>
          <w:vertAlign w:val="superscript"/>
        </w:rPr>
        <w:t>2</w:t>
      </w:r>
      <w:r w:rsidRPr="00A45711">
        <w:rPr>
          <w:rFonts w:ascii="Arial" w:hAnsi="Arial" w:cs="Arial"/>
          <w:sz w:val="24"/>
          <w:szCs w:val="24"/>
        </w:rPr>
        <w:t xml:space="preserve"> + </w:t>
      </w:r>
      <w:r w:rsidRPr="00A45711">
        <w:rPr>
          <w:rFonts w:ascii="Arial" w:hAnsi="Arial" w:cs="Arial"/>
          <w:i/>
          <w:iCs/>
          <w:sz w:val="24"/>
          <w:szCs w:val="24"/>
        </w:rPr>
        <w:t>y</w:t>
      </w:r>
      <w:r w:rsidRPr="00A45711">
        <w:rPr>
          <w:rFonts w:ascii="Arial" w:hAnsi="Arial" w:cs="Arial"/>
          <w:sz w:val="24"/>
          <w:szCs w:val="24"/>
          <w:vertAlign w:val="superscript"/>
        </w:rPr>
        <w:t>2</w:t>
      </w:r>
      <w:r w:rsidRPr="00A45711">
        <w:rPr>
          <w:rFonts w:ascii="Arial" w:hAnsi="Arial" w:cs="Arial"/>
          <w:sz w:val="24"/>
          <w:szCs w:val="24"/>
        </w:rPr>
        <w:t xml:space="preserve"> = 36</w:t>
      </w:r>
    </w:p>
    <w:p w14:paraId="1BF5F2E8" w14:textId="77777777" w:rsidR="00A45711" w:rsidRPr="00A45711" w:rsidRDefault="00A45711" w:rsidP="00A45711">
      <w:pPr>
        <w:pStyle w:val="NoSpacing"/>
        <w:ind w:left="1440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i/>
          <w:iCs/>
          <w:sz w:val="24"/>
          <w:szCs w:val="24"/>
        </w:rPr>
        <w:t>x</w:t>
      </w:r>
      <w:r w:rsidRPr="00A45711">
        <w:rPr>
          <w:rFonts w:ascii="Arial" w:hAnsi="Arial" w:cs="Arial"/>
          <w:sz w:val="24"/>
          <w:szCs w:val="24"/>
        </w:rPr>
        <w:t xml:space="preserve"> = 2</w:t>
      </w:r>
      <w:r w:rsidRPr="00A45711">
        <w:rPr>
          <w:rFonts w:ascii="Arial" w:hAnsi="Arial" w:cs="Arial"/>
          <w:i/>
          <w:iCs/>
          <w:sz w:val="24"/>
          <w:szCs w:val="24"/>
        </w:rPr>
        <w:t>y</w:t>
      </w:r>
      <w:r w:rsidRPr="00A45711">
        <w:rPr>
          <w:rFonts w:ascii="Arial" w:hAnsi="Arial" w:cs="Arial"/>
          <w:sz w:val="24"/>
          <w:szCs w:val="24"/>
        </w:rPr>
        <w:t xml:space="preserve"> + 6</w:t>
      </w:r>
    </w:p>
    <w:p w14:paraId="7261C27C" w14:textId="77777777" w:rsidR="00294B6F" w:rsidRDefault="00A45711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</w:p>
    <w:p w14:paraId="23C67C7C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7043F93D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1DBF9C68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5ADFF495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5CB6D7D0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2ED638C7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6B4CE51C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7FFE5390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5AD8A6D5" w14:textId="77777777" w:rsidR="00294B6F" w:rsidRPr="00435BE1" w:rsidRDefault="00294B6F" w:rsidP="00294B6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1E1774BA" w14:textId="44852C65" w:rsidR="00A45711" w:rsidRPr="00294B6F" w:rsidRDefault="00294B6F" w:rsidP="00294B6F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94B6F">
        <w:rPr>
          <w:rFonts w:ascii="Arial" w:hAnsi="Arial" w:cs="Arial"/>
          <w:b/>
          <w:sz w:val="24"/>
          <w:szCs w:val="24"/>
        </w:rPr>
        <w:t xml:space="preserve"> </w:t>
      </w:r>
      <w:r w:rsidR="00A45711" w:rsidRPr="00294B6F">
        <w:rPr>
          <w:rFonts w:ascii="Arial" w:hAnsi="Arial" w:cs="Arial"/>
          <w:b/>
          <w:sz w:val="24"/>
          <w:szCs w:val="24"/>
        </w:rPr>
        <w:t>(Total for Question is 5 marks)</w:t>
      </w:r>
    </w:p>
    <w:p w14:paraId="04E5B660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7B923A31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36E05D03" w14:textId="4A16796C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lastRenderedPageBreak/>
        <w:t>3.</w:t>
      </w:r>
      <w:r w:rsidR="00294B6F">
        <w:rPr>
          <w:rFonts w:ascii="Arial" w:hAnsi="Arial" w:cs="Arial"/>
          <w:sz w:val="24"/>
          <w:szCs w:val="24"/>
        </w:rPr>
        <w:tab/>
      </w:r>
      <w:r w:rsidRPr="00A45711">
        <w:rPr>
          <w:rFonts w:ascii="Arial" w:hAnsi="Arial" w:cs="Arial"/>
          <w:sz w:val="24"/>
          <w:szCs w:val="24"/>
        </w:rPr>
        <w:t>Solve the simultaneous equations</w:t>
      </w:r>
    </w:p>
    <w:p w14:paraId="585D012C" w14:textId="77777777" w:rsidR="00A45711" w:rsidRPr="00A45711" w:rsidRDefault="00A45711" w:rsidP="00294B6F">
      <w:pPr>
        <w:pStyle w:val="NoSpacing"/>
        <w:ind w:left="1440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i/>
          <w:iCs/>
          <w:sz w:val="24"/>
          <w:szCs w:val="24"/>
        </w:rPr>
        <w:t>x</w:t>
      </w:r>
      <w:r w:rsidRPr="00A45711">
        <w:rPr>
          <w:rFonts w:ascii="Arial" w:hAnsi="Arial" w:cs="Arial"/>
          <w:sz w:val="24"/>
          <w:szCs w:val="24"/>
          <w:vertAlign w:val="superscript"/>
        </w:rPr>
        <w:t>2</w:t>
      </w:r>
      <w:r w:rsidRPr="00A45711">
        <w:rPr>
          <w:rFonts w:ascii="Arial" w:hAnsi="Arial" w:cs="Arial"/>
          <w:sz w:val="24"/>
          <w:szCs w:val="24"/>
        </w:rPr>
        <w:t xml:space="preserve"> + </w:t>
      </w:r>
      <w:r w:rsidRPr="00A45711">
        <w:rPr>
          <w:rFonts w:ascii="Arial" w:hAnsi="Arial" w:cs="Arial"/>
          <w:i/>
          <w:iCs/>
          <w:sz w:val="24"/>
          <w:szCs w:val="24"/>
        </w:rPr>
        <w:t>y</w:t>
      </w:r>
      <w:r w:rsidRPr="00A45711">
        <w:rPr>
          <w:rFonts w:ascii="Arial" w:hAnsi="Arial" w:cs="Arial"/>
          <w:sz w:val="24"/>
          <w:szCs w:val="24"/>
          <w:vertAlign w:val="superscript"/>
        </w:rPr>
        <w:t>2</w:t>
      </w:r>
      <w:r w:rsidRPr="00A45711">
        <w:rPr>
          <w:rFonts w:ascii="Arial" w:hAnsi="Arial" w:cs="Arial"/>
          <w:sz w:val="24"/>
          <w:szCs w:val="24"/>
        </w:rPr>
        <w:t xml:space="preserve"> = 25</w:t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i/>
          <w:iCs/>
          <w:sz w:val="24"/>
          <w:szCs w:val="24"/>
        </w:rPr>
        <w:t xml:space="preserve">y </w:t>
      </w:r>
      <w:r w:rsidRPr="00A45711">
        <w:rPr>
          <w:rFonts w:ascii="Arial" w:hAnsi="Arial" w:cs="Arial"/>
          <w:sz w:val="24"/>
          <w:szCs w:val="24"/>
        </w:rPr>
        <w:t>= 2</w:t>
      </w:r>
      <w:r w:rsidRPr="00A45711">
        <w:rPr>
          <w:rFonts w:ascii="Arial" w:hAnsi="Arial" w:cs="Arial"/>
          <w:i/>
          <w:iCs/>
          <w:sz w:val="24"/>
          <w:szCs w:val="24"/>
        </w:rPr>
        <w:t xml:space="preserve">x </w:t>
      </w:r>
      <w:r w:rsidRPr="00A45711">
        <w:rPr>
          <w:rFonts w:ascii="Arial" w:hAnsi="Arial" w:cs="Arial"/>
          <w:sz w:val="24"/>
          <w:szCs w:val="24"/>
        </w:rPr>
        <w:t xml:space="preserve">+ 5 </w:t>
      </w:r>
    </w:p>
    <w:p w14:paraId="0302E0F6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207CE708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72B7D115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10DD05CC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0A341DA2" w14:textId="77777777" w:rsid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3DAB02BA" w14:textId="1E9AA494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3944C732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57FA7443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5C3B4A25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2CB271FC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7B102899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635EF0C6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6C4B5A81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5A6838FB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014BB8DC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51349A3B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67898B84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74B1FFFA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759ECC0F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644CF383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38D64243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4C4A5937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2FBA168E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554ABFC1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4ACB897F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7F69238B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3CB88C6D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40C002E7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09B5A25A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72F200E9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35CF4907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5959FAAC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1FC33FFD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04830975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1D7A1387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26D2B73D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13CC22E2" w14:textId="77777777" w:rsidR="00294B6F" w:rsidRPr="00A45711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0C617E03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132BE85F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167E4F98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06C02DD9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15AB9715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72CFAB69" w14:textId="77777777" w:rsidR="00A45711" w:rsidRPr="00A45711" w:rsidRDefault="00A45711" w:rsidP="00294B6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23EFD07C" w14:textId="77777777" w:rsidR="00A45711" w:rsidRPr="00A45711" w:rsidRDefault="00A45711" w:rsidP="00294B6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i/>
          <w:iCs/>
          <w:sz w:val="24"/>
          <w:szCs w:val="24"/>
        </w:rPr>
        <w:t>x</w:t>
      </w:r>
      <w:r w:rsidRPr="00A45711">
        <w:rPr>
          <w:rFonts w:ascii="Arial" w:hAnsi="Arial" w:cs="Arial"/>
          <w:sz w:val="24"/>
          <w:szCs w:val="24"/>
        </w:rPr>
        <w:t xml:space="preserve"> = . . . . . . . . . . . . . . and </w:t>
      </w:r>
      <w:r w:rsidRPr="00A45711">
        <w:rPr>
          <w:rFonts w:ascii="Arial" w:hAnsi="Arial" w:cs="Arial"/>
          <w:i/>
          <w:iCs/>
          <w:sz w:val="24"/>
          <w:szCs w:val="24"/>
        </w:rPr>
        <w:t>y</w:t>
      </w:r>
      <w:r w:rsidRPr="00A45711">
        <w:rPr>
          <w:rFonts w:ascii="Arial" w:hAnsi="Arial" w:cs="Arial"/>
          <w:sz w:val="24"/>
          <w:szCs w:val="24"/>
        </w:rPr>
        <w:t xml:space="preserve"> = . . . . . . . . . . . . . .</w:t>
      </w:r>
    </w:p>
    <w:p w14:paraId="421DE9E8" w14:textId="77777777" w:rsidR="00A45711" w:rsidRPr="00A45711" w:rsidRDefault="00A45711" w:rsidP="00294B6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                                          or</w:t>
      </w:r>
    </w:p>
    <w:p w14:paraId="10A3405A" w14:textId="77777777" w:rsidR="00A45711" w:rsidRPr="00A45711" w:rsidRDefault="00A45711" w:rsidP="00294B6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i/>
          <w:iCs/>
          <w:sz w:val="24"/>
          <w:szCs w:val="24"/>
        </w:rPr>
        <w:t>x</w:t>
      </w:r>
      <w:r w:rsidRPr="00A45711">
        <w:rPr>
          <w:rFonts w:ascii="Arial" w:hAnsi="Arial" w:cs="Arial"/>
          <w:sz w:val="24"/>
          <w:szCs w:val="24"/>
        </w:rPr>
        <w:t xml:space="preserve"> = . . . . . . . . . . . . . . and </w:t>
      </w:r>
      <w:r w:rsidRPr="00A45711">
        <w:rPr>
          <w:rFonts w:ascii="Arial" w:hAnsi="Arial" w:cs="Arial"/>
          <w:i/>
          <w:iCs/>
          <w:sz w:val="24"/>
          <w:szCs w:val="24"/>
        </w:rPr>
        <w:t>y</w:t>
      </w:r>
      <w:r w:rsidRPr="00A45711">
        <w:rPr>
          <w:rFonts w:ascii="Arial" w:hAnsi="Arial" w:cs="Arial"/>
          <w:sz w:val="24"/>
          <w:szCs w:val="24"/>
        </w:rPr>
        <w:t xml:space="preserve"> = . . . . . . . . . . . . . .</w:t>
      </w:r>
    </w:p>
    <w:p w14:paraId="61E872B8" w14:textId="77777777" w:rsidR="00A45711" w:rsidRPr="00294B6F" w:rsidRDefault="00A45711" w:rsidP="00294B6F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94B6F">
        <w:rPr>
          <w:rFonts w:ascii="Arial" w:hAnsi="Arial" w:cs="Arial"/>
          <w:b/>
          <w:sz w:val="24"/>
          <w:szCs w:val="24"/>
        </w:rPr>
        <w:t>(Total for Question is 6 marks)</w:t>
      </w:r>
    </w:p>
    <w:p w14:paraId="2D85D543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02532BB5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14F961F3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5AD6A055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3116312B" w14:textId="1F965FB8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lastRenderedPageBreak/>
        <w:t>4.</w:t>
      </w:r>
      <w:r w:rsidR="00294B6F">
        <w:rPr>
          <w:rFonts w:ascii="Arial" w:hAnsi="Arial" w:cs="Arial"/>
          <w:sz w:val="24"/>
          <w:szCs w:val="24"/>
        </w:rPr>
        <w:tab/>
      </w:r>
      <w:r w:rsidRPr="00A45711">
        <w:rPr>
          <w:rFonts w:ascii="Arial" w:hAnsi="Arial" w:cs="Arial"/>
          <w:sz w:val="24"/>
          <w:szCs w:val="24"/>
        </w:rPr>
        <w:t xml:space="preserve">Solve the simultaneous equations </w:t>
      </w:r>
      <w:r w:rsidR="00294B6F">
        <w:rPr>
          <w:rFonts w:ascii="Arial" w:hAnsi="Arial" w:cs="Arial"/>
          <w:sz w:val="24"/>
          <w:szCs w:val="24"/>
        </w:rPr>
        <w:tab/>
      </w:r>
      <w:r w:rsidRPr="00A45711">
        <w:rPr>
          <w:rFonts w:ascii="Arial" w:hAnsi="Arial" w:cs="Arial"/>
          <w:i/>
          <w:iCs/>
          <w:sz w:val="24"/>
          <w:szCs w:val="24"/>
        </w:rPr>
        <w:t>x</w:t>
      </w:r>
      <w:r w:rsidRPr="00A45711">
        <w:rPr>
          <w:rFonts w:ascii="Arial" w:hAnsi="Arial" w:cs="Arial"/>
          <w:sz w:val="24"/>
          <w:szCs w:val="24"/>
          <w:vertAlign w:val="superscript"/>
        </w:rPr>
        <w:t>2</w:t>
      </w:r>
      <w:r w:rsidRPr="00A45711">
        <w:rPr>
          <w:rFonts w:ascii="Arial" w:hAnsi="Arial" w:cs="Arial"/>
          <w:sz w:val="24"/>
          <w:szCs w:val="24"/>
        </w:rPr>
        <w:t xml:space="preserve"> + </w:t>
      </w:r>
      <w:r w:rsidRPr="00A45711">
        <w:rPr>
          <w:rFonts w:ascii="Arial" w:hAnsi="Arial" w:cs="Arial"/>
          <w:i/>
          <w:iCs/>
          <w:sz w:val="24"/>
          <w:szCs w:val="24"/>
        </w:rPr>
        <w:t>y</w:t>
      </w:r>
      <w:r w:rsidRPr="00A45711">
        <w:rPr>
          <w:rFonts w:ascii="Arial" w:hAnsi="Arial" w:cs="Arial"/>
          <w:sz w:val="24"/>
          <w:szCs w:val="24"/>
          <w:vertAlign w:val="superscript"/>
        </w:rPr>
        <w:t>2</w:t>
      </w:r>
      <w:r w:rsidRPr="00A45711">
        <w:rPr>
          <w:rFonts w:ascii="Arial" w:hAnsi="Arial" w:cs="Arial"/>
          <w:sz w:val="24"/>
          <w:szCs w:val="24"/>
        </w:rPr>
        <w:t xml:space="preserve"> = 9</w:t>
      </w:r>
      <w:r w:rsidRPr="00A45711">
        <w:rPr>
          <w:rFonts w:ascii="Arial" w:hAnsi="Arial" w:cs="Arial"/>
          <w:sz w:val="24"/>
          <w:szCs w:val="24"/>
        </w:rPr>
        <w:br/>
        <w:t xml:space="preserve">                                                  </w:t>
      </w:r>
      <w:r w:rsidR="00294B6F">
        <w:rPr>
          <w:rFonts w:ascii="Arial" w:hAnsi="Arial" w:cs="Arial"/>
          <w:sz w:val="24"/>
          <w:szCs w:val="24"/>
        </w:rPr>
        <w:tab/>
      </w:r>
      <w:r w:rsidR="00294B6F">
        <w:rPr>
          <w:rFonts w:ascii="Arial" w:hAnsi="Arial" w:cs="Arial"/>
          <w:sz w:val="24"/>
          <w:szCs w:val="24"/>
        </w:rPr>
        <w:tab/>
      </w:r>
      <w:r w:rsidR="00294B6F">
        <w:rPr>
          <w:rFonts w:ascii="Arial" w:hAnsi="Arial" w:cs="Arial"/>
          <w:sz w:val="24"/>
          <w:szCs w:val="24"/>
        </w:rPr>
        <w:tab/>
      </w:r>
      <w:r w:rsidRPr="00A45711">
        <w:rPr>
          <w:rFonts w:ascii="Arial" w:hAnsi="Arial" w:cs="Arial"/>
          <w:i/>
          <w:iCs/>
          <w:sz w:val="24"/>
          <w:szCs w:val="24"/>
        </w:rPr>
        <w:t xml:space="preserve">x </w:t>
      </w:r>
      <w:r w:rsidRPr="00A45711">
        <w:rPr>
          <w:rFonts w:ascii="Arial" w:hAnsi="Arial" w:cs="Arial"/>
          <w:sz w:val="24"/>
          <w:szCs w:val="24"/>
        </w:rPr>
        <w:t xml:space="preserve">+ </w:t>
      </w:r>
      <w:r w:rsidRPr="00A45711">
        <w:rPr>
          <w:rFonts w:ascii="Arial" w:hAnsi="Arial" w:cs="Arial"/>
          <w:i/>
          <w:iCs/>
          <w:sz w:val="24"/>
          <w:szCs w:val="24"/>
        </w:rPr>
        <w:t xml:space="preserve">y </w:t>
      </w:r>
      <w:r w:rsidRPr="00A45711">
        <w:rPr>
          <w:rFonts w:ascii="Arial" w:hAnsi="Arial" w:cs="Arial"/>
          <w:sz w:val="24"/>
          <w:szCs w:val="24"/>
        </w:rPr>
        <w:t>= 2</w:t>
      </w:r>
    </w:p>
    <w:p w14:paraId="3B691790" w14:textId="77777777" w:rsidR="00A45711" w:rsidRPr="00A45711" w:rsidRDefault="00A45711" w:rsidP="00294B6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Give your answers correct to 2 decimal places.</w:t>
      </w:r>
    </w:p>
    <w:p w14:paraId="49B9BA17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7524E8D5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24052379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742EA89A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3D071F5F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554B4A10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44653DC0" w14:textId="77777777" w:rsid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66E2EB8F" w14:textId="36DB2046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2FB466DE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65E0CA9A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3D48C7F2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7ED483BB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69B4FD3A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352C7413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4773E846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49709E65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5CD34D27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41F74867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543446D7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1D6121AC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5A24B58C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766C04B9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69749FDA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06B6FB99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7B88BB09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5894D16E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219EDECA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79FA54C2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4111977F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55AEB2EF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2FE41A05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773169DD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0AAE1E50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773D2DCC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573B24DC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6A74F5F0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26CD83FE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5F9218DF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39BBA6E9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34475626" w14:textId="77777777" w:rsidR="00294B6F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6F1EC613" w14:textId="77777777" w:rsidR="00294B6F" w:rsidRPr="00A45711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7AFEC4D7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1AD260FF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> </w:t>
      </w:r>
    </w:p>
    <w:p w14:paraId="13DFD7E7" w14:textId="77777777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 xml:space="preserve">  </w:t>
      </w:r>
    </w:p>
    <w:p w14:paraId="0D6A746A" w14:textId="77777777" w:rsidR="00A45711" w:rsidRDefault="00A45711" w:rsidP="00294B6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i/>
          <w:iCs/>
          <w:sz w:val="24"/>
          <w:szCs w:val="24"/>
        </w:rPr>
        <w:t xml:space="preserve">x </w:t>
      </w:r>
      <w:r w:rsidRPr="00A45711">
        <w:rPr>
          <w:rFonts w:ascii="Arial" w:hAnsi="Arial" w:cs="Arial"/>
          <w:sz w:val="24"/>
          <w:szCs w:val="24"/>
        </w:rPr>
        <w:t xml:space="preserve">= . . . . . . . . . . . . . . . </w:t>
      </w:r>
      <w:r w:rsidRPr="00A45711">
        <w:rPr>
          <w:rFonts w:ascii="Arial" w:hAnsi="Arial" w:cs="Arial"/>
          <w:i/>
          <w:iCs/>
          <w:sz w:val="24"/>
          <w:szCs w:val="24"/>
        </w:rPr>
        <w:t xml:space="preserve">y </w:t>
      </w:r>
      <w:r w:rsidRPr="00A45711">
        <w:rPr>
          <w:rFonts w:ascii="Arial" w:hAnsi="Arial" w:cs="Arial"/>
          <w:sz w:val="24"/>
          <w:szCs w:val="24"/>
        </w:rPr>
        <w:t xml:space="preserve">= . . . . . . . . . . . . . . . </w:t>
      </w:r>
    </w:p>
    <w:p w14:paraId="3B6C000A" w14:textId="77777777" w:rsidR="00294B6F" w:rsidRPr="00A45711" w:rsidRDefault="00294B6F" w:rsidP="00294B6F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4800C286" w14:textId="77777777" w:rsidR="00A45711" w:rsidRPr="00A45711" w:rsidRDefault="00A45711" w:rsidP="00294B6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t xml:space="preserve">or </w:t>
      </w:r>
      <w:r w:rsidRPr="00A45711">
        <w:rPr>
          <w:rFonts w:ascii="Arial" w:hAnsi="Arial" w:cs="Arial"/>
          <w:i/>
          <w:iCs/>
          <w:sz w:val="24"/>
          <w:szCs w:val="24"/>
        </w:rPr>
        <w:t xml:space="preserve">x </w:t>
      </w:r>
      <w:r w:rsidRPr="00A45711">
        <w:rPr>
          <w:rFonts w:ascii="Arial" w:hAnsi="Arial" w:cs="Arial"/>
          <w:sz w:val="24"/>
          <w:szCs w:val="24"/>
        </w:rPr>
        <w:t xml:space="preserve">= . . . . . . . . . . . . . . . </w:t>
      </w:r>
      <w:r w:rsidRPr="00A45711">
        <w:rPr>
          <w:rFonts w:ascii="Arial" w:hAnsi="Arial" w:cs="Arial"/>
          <w:i/>
          <w:iCs/>
          <w:sz w:val="24"/>
          <w:szCs w:val="24"/>
        </w:rPr>
        <w:t xml:space="preserve">y </w:t>
      </w:r>
      <w:r w:rsidRPr="00A45711">
        <w:rPr>
          <w:rFonts w:ascii="Arial" w:hAnsi="Arial" w:cs="Arial"/>
          <w:sz w:val="24"/>
          <w:szCs w:val="24"/>
        </w:rPr>
        <w:t xml:space="preserve">= . . . . . . . . . . . . . . . </w:t>
      </w:r>
    </w:p>
    <w:p w14:paraId="60337B79" w14:textId="77777777" w:rsidR="00A45711" w:rsidRPr="00294B6F" w:rsidRDefault="00A45711" w:rsidP="00294B6F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94B6F">
        <w:rPr>
          <w:rFonts w:ascii="Arial" w:hAnsi="Arial" w:cs="Arial"/>
          <w:b/>
          <w:sz w:val="24"/>
          <w:szCs w:val="24"/>
        </w:rPr>
        <w:t>(Total for Question is 6 marks)</w:t>
      </w:r>
    </w:p>
    <w:p w14:paraId="3214C745" w14:textId="77777777" w:rsidR="00A45711" w:rsidRPr="00294B6F" w:rsidRDefault="00A45711" w:rsidP="00A45711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22D74A3" w14:textId="77777777" w:rsid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33C4227A" w14:textId="77777777" w:rsidR="00294B6F" w:rsidRPr="00A45711" w:rsidRDefault="00294B6F" w:rsidP="00A45711">
      <w:pPr>
        <w:pStyle w:val="NoSpacing"/>
        <w:rPr>
          <w:rFonts w:ascii="Arial" w:hAnsi="Arial" w:cs="Arial"/>
          <w:sz w:val="24"/>
          <w:szCs w:val="24"/>
        </w:rPr>
      </w:pPr>
    </w:p>
    <w:p w14:paraId="316EFEA3" w14:textId="5AA278B1" w:rsidR="00A45711" w:rsidRPr="00A45711" w:rsidRDefault="00A45711" w:rsidP="00A45711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lastRenderedPageBreak/>
        <w:t>5.</w:t>
      </w:r>
      <w:r w:rsidR="00294B6F">
        <w:rPr>
          <w:rFonts w:ascii="Arial" w:hAnsi="Arial" w:cs="Arial"/>
          <w:sz w:val="24"/>
          <w:szCs w:val="24"/>
        </w:rPr>
        <w:tab/>
      </w:r>
      <w:r w:rsidRPr="00A45711">
        <w:rPr>
          <w:rFonts w:ascii="Arial" w:hAnsi="Arial" w:cs="Arial"/>
          <w:sz w:val="24"/>
          <w:szCs w:val="24"/>
        </w:rPr>
        <w:t>Solve algebraically the simultaneous equations</w:t>
      </w:r>
    </w:p>
    <w:p w14:paraId="0A2B8377" w14:textId="77777777" w:rsidR="00A45711" w:rsidRPr="00A45711" w:rsidRDefault="00A45711" w:rsidP="00294B6F">
      <w:pPr>
        <w:pStyle w:val="NoSpacing"/>
        <w:ind w:left="1440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i/>
          <w:iCs/>
          <w:sz w:val="24"/>
          <w:szCs w:val="24"/>
        </w:rPr>
        <w:t>x</w:t>
      </w:r>
      <w:r w:rsidRPr="00A45711">
        <w:rPr>
          <w:rFonts w:ascii="Arial" w:hAnsi="Arial" w:cs="Arial"/>
          <w:sz w:val="24"/>
          <w:szCs w:val="24"/>
          <w:vertAlign w:val="superscript"/>
        </w:rPr>
        <w:t>2</w:t>
      </w:r>
      <w:r w:rsidRPr="00A45711">
        <w:rPr>
          <w:rFonts w:ascii="Arial" w:hAnsi="Arial" w:cs="Arial"/>
          <w:sz w:val="24"/>
          <w:szCs w:val="24"/>
        </w:rPr>
        <w:t xml:space="preserve"> + </w:t>
      </w:r>
      <w:r w:rsidRPr="00A45711">
        <w:rPr>
          <w:rFonts w:ascii="Arial" w:hAnsi="Arial" w:cs="Arial"/>
          <w:i/>
          <w:iCs/>
          <w:sz w:val="24"/>
          <w:szCs w:val="24"/>
        </w:rPr>
        <w:t>y</w:t>
      </w:r>
      <w:r w:rsidRPr="00A45711">
        <w:rPr>
          <w:rFonts w:ascii="Arial" w:hAnsi="Arial" w:cs="Arial"/>
          <w:sz w:val="24"/>
          <w:szCs w:val="24"/>
          <w:vertAlign w:val="superscript"/>
        </w:rPr>
        <w:t>2</w:t>
      </w:r>
      <w:r w:rsidRPr="00A45711">
        <w:rPr>
          <w:rFonts w:ascii="Arial" w:hAnsi="Arial" w:cs="Arial"/>
          <w:sz w:val="24"/>
          <w:szCs w:val="24"/>
        </w:rPr>
        <w:t xml:space="preserve"> = 25 </w:t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i/>
          <w:iCs/>
          <w:sz w:val="24"/>
          <w:szCs w:val="24"/>
        </w:rPr>
        <w:t>y</w:t>
      </w:r>
      <w:r w:rsidRPr="00A45711">
        <w:rPr>
          <w:rFonts w:ascii="Arial" w:hAnsi="Arial" w:cs="Arial"/>
          <w:sz w:val="24"/>
          <w:szCs w:val="24"/>
        </w:rPr>
        <w:t xml:space="preserve"> − 2</w:t>
      </w:r>
      <w:r w:rsidRPr="00A45711">
        <w:rPr>
          <w:rFonts w:ascii="Arial" w:hAnsi="Arial" w:cs="Arial"/>
          <w:i/>
          <w:iCs/>
          <w:sz w:val="24"/>
          <w:szCs w:val="24"/>
        </w:rPr>
        <w:t>x</w:t>
      </w:r>
      <w:r w:rsidRPr="00A45711">
        <w:rPr>
          <w:rFonts w:ascii="Arial" w:hAnsi="Arial" w:cs="Arial"/>
          <w:sz w:val="24"/>
          <w:szCs w:val="24"/>
        </w:rPr>
        <w:t xml:space="preserve"> = 5</w:t>
      </w:r>
    </w:p>
    <w:p w14:paraId="377D7865" w14:textId="77777777" w:rsidR="00294B6F" w:rsidRDefault="00A45711" w:rsidP="00294B6F">
      <w:pPr>
        <w:pStyle w:val="NoSpacing"/>
        <w:rPr>
          <w:rFonts w:ascii="Arial" w:hAnsi="Arial" w:cs="Arial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  <w:r w:rsidR="00294B6F" w:rsidRPr="00A45711">
        <w:rPr>
          <w:rFonts w:ascii="Arial" w:hAnsi="Arial" w:cs="Arial"/>
          <w:sz w:val="24"/>
          <w:szCs w:val="24"/>
        </w:rPr>
        <w:br/>
      </w:r>
    </w:p>
    <w:p w14:paraId="544B140C" w14:textId="77777777" w:rsidR="00294B6F" w:rsidRDefault="00294B6F" w:rsidP="00294B6F">
      <w:pPr>
        <w:pStyle w:val="NoSpacing"/>
        <w:rPr>
          <w:rFonts w:ascii="Arial" w:hAnsi="Arial" w:cs="Arial"/>
          <w:sz w:val="24"/>
          <w:szCs w:val="24"/>
        </w:rPr>
      </w:pPr>
    </w:p>
    <w:p w14:paraId="5F4CEC25" w14:textId="77777777" w:rsidR="00294B6F" w:rsidRDefault="00294B6F" w:rsidP="00294B6F">
      <w:pPr>
        <w:pStyle w:val="NoSpacing"/>
        <w:rPr>
          <w:rFonts w:ascii="Arial" w:hAnsi="Arial" w:cs="Arial"/>
          <w:sz w:val="24"/>
          <w:szCs w:val="24"/>
        </w:rPr>
      </w:pPr>
    </w:p>
    <w:p w14:paraId="250C34D7" w14:textId="77777777" w:rsidR="00294B6F" w:rsidRDefault="00294B6F" w:rsidP="00294B6F">
      <w:pPr>
        <w:pStyle w:val="NoSpacing"/>
        <w:rPr>
          <w:rFonts w:ascii="Arial" w:hAnsi="Arial" w:cs="Arial"/>
          <w:sz w:val="24"/>
          <w:szCs w:val="24"/>
        </w:rPr>
      </w:pPr>
    </w:p>
    <w:p w14:paraId="6053D713" w14:textId="77777777" w:rsidR="00294B6F" w:rsidRDefault="00294B6F" w:rsidP="00294B6F">
      <w:pPr>
        <w:pStyle w:val="NoSpacing"/>
        <w:rPr>
          <w:rFonts w:ascii="Arial" w:hAnsi="Arial" w:cs="Arial"/>
          <w:sz w:val="24"/>
          <w:szCs w:val="24"/>
        </w:rPr>
      </w:pPr>
    </w:p>
    <w:p w14:paraId="0B6ECBDF" w14:textId="77777777" w:rsidR="00294B6F" w:rsidRDefault="00294B6F" w:rsidP="00294B6F">
      <w:pPr>
        <w:pStyle w:val="NoSpacing"/>
        <w:rPr>
          <w:rFonts w:ascii="Arial" w:hAnsi="Arial" w:cs="Arial"/>
          <w:sz w:val="24"/>
          <w:szCs w:val="24"/>
        </w:rPr>
      </w:pPr>
    </w:p>
    <w:p w14:paraId="348FE6EE" w14:textId="77777777" w:rsidR="00294B6F" w:rsidRDefault="00294B6F" w:rsidP="00294B6F">
      <w:pPr>
        <w:pStyle w:val="NoSpacing"/>
        <w:rPr>
          <w:rFonts w:ascii="Arial" w:hAnsi="Arial" w:cs="Arial"/>
          <w:sz w:val="24"/>
          <w:szCs w:val="24"/>
        </w:rPr>
      </w:pPr>
    </w:p>
    <w:p w14:paraId="1EACB05D" w14:textId="638083BF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  <w:r w:rsidRPr="00A45711">
        <w:rPr>
          <w:rFonts w:ascii="Arial" w:hAnsi="Arial" w:cs="Arial"/>
          <w:sz w:val="24"/>
          <w:szCs w:val="24"/>
        </w:rPr>
        <w:br/>
      </w:r>
    </w:p>
    <w:p w14:paraId="61F6A518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4E28643B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7E9A1574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7836042A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4B4AB75E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0C697196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44373234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148DBCE6" w14:textId="77777777" w:rsidR="00294B6F" w:rsidRDefault="00294B6F" w:rsidP="00294B6F">
      <w:pPr>
        <w:pStyle w:val="NoSpacing"/>
        <w:rPr>
          <w:rFonts w:ascii="Arial" w:hAnsi="Arial" w:cs="Arial"/>
          <w:color w:val="A8AAAD"/>
          <w:sz w:val="24"/>
          <w:szCs w:val="24"/>
        </w:rPr>
      </w:pPr>
    </w:p>
    <w:p w14:paraId="1C948C63" w14:textId="77777777" w:rsidR="00294B6F" w:rsidRPr="00435BE1" w:rsidRDefault="00294B6F" w:rsidP="00294B6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09DA7AB9" w14:textId="77777777" w:rsidR="00294B6F" w:rsidRPr="00294B6F" w:rsidRDefault="00294B6F" w:rsidP="00294B6F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94B6F">
        <w:rPr>
          <w:rFonts w:ascii="Arial" w:hAnsi="Arial" w:cs="Arial"/>
          <w:b/>
          <w:sz w:val="24"/>
          <w:szCs w:val="24"/>
        </w:rPr>
        <w:t xml:space="preserve"> (Total for Question is 5 marks)</w:t>
      </w:r>
    </w:p>
    <w:p w14:paraId="1BF769E6" w14:textId="47E7B237" w:rsidR="00A45711" w:rsidRDefault="00A45711" w:rsidP="00294B6F">
      <w:pPr>
        <w:pStyle w:val="NoSpacing"/>
        <w:rPr>
          <w:rFonts w:ascii="Arial" w:hAnsi="Arial" w:cs="Arial"/>
        </w:rPr>
      </w:pPr>
    </w:p>
    <w:p w14:paraId="7DA65EF0" w14:textId="77777777" w:rsidR="00A45711" w:rsidRDefault="00A45711" w:rsidP="00A457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B7A83F" w14:textId="22CF63E8" w:rsidR="008A4D0C" w:rsidRPr="00A3595D" w:rsidRDefault="008A4D0C" w:rsidP="009F4C59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3B2CCE9" w14:textId="77777777" w:rsidR="00A3595D" w:rsidRPr="00A3595D" w:rsidRDefault="00A3595D" w:rsidP="00A3595D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A63D8F6" w14:textId="2D6C019A" w:rsidR="00A3595D" w:rsidRPr="00A3595D" w:rsidRDefault="00A3595D" w:rsidP="00A3595D">
      <w:pPr>
        <w:pStyle w:val="NoSpacing"/>
        <w:rPr>
          <w:rFonts w:ascii="Arial" w:hAnsi="Arial" w:cs="Arial"/>
          <w:bCs/>
          <w:sz w:val="24"/>
          <w:szCs w:val="28"/>
        </w:rPr>
      </w:pPr>
      <w:r w:rsidRPr="00A3595D">
        <w:rPr>
          <w:rFonts w:ascii="Arial" w:hAnsi="Arial" w:cs="Arial"/>
          <w:bCs/>
          <w:sz w:val="24"/>
          <w:szCs w:val="28"/>
        </w:rPr>
        <w:t xml:space="preserve"> </w:t>
      </w:r>
      <w:r w:rsidRPr="00A3595D">
        <w:rPr>
          <w:rFonts w:ascii="Arial" w:hAnsi="Arial" w:cs="Arial"/>
          <w:bCs/>
          <w:sz w:val="24"/>
          <w:szCs w:val="28"/>
        </w:rPr>
        <w:br w:type="page"/>
      </w:r>
    </w:p>
    <w:p w14:paraId="4887DEEB" w14:textId="77777777" w:rsidR="00B40C88" w:rsidRPr="005457CF" w:rsidRDefault="00B40C88" w:rsidP="00B40C88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 w:rsidRPr="005457CF">
        <w:rPr>
          <w:rFonts w:ascii="Arial" w:hAnsi="Arial" w:cs="Arial"/>
          <w:b/>
          <w:sz w:val="28"/>
          <w:szCs w:val="28"/>
          <w:u w:val="single"/>
        </w:rPr>
        <w:lastRenderedPageBreak/>
        <w:t>Solving Quadratic Inequalities</w:t>
      </w:r>
    </w:p>
    <w:p w14:paraId="1F7FC3BA" w14:textId="77777777" w:rsidR="00B40C88" w:rsidRDefault="00B40C88" w:rsidP="00B40C88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</w:p>
    <w:p w14:paraId="03846EB2" w14:textId="77777777" w:rsidR="00B40C88" w:rsidRDefault="00B40C88" w:rsidP="00B40C88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Things to remember:</w:t>
      </w:r>
    </w:p>
    <w:p w14:paraId="0A975804" w14:textId="77777777" w:rsidR="00B40C88" w:rsidRDefault="00B40C88" w:rsidP="00B40C88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Start by solving the quadratic to find the values of x, then sketch the graph to determine the inequality.</w:t>
      </w:r>
    </w:p>
    <w:p w14:paraId="6B185184" w14:textId="77777777" w:rsidR="00B40C88" w:rsidRDefault="00B40C88" w:rsidP="00B40C88">
      <w:pPr>
        <w:pStyle w:val="NoSpacing"/>
        <w:rPr>
          <w:rFonts w:ascii="Arial" w:hAnsi="Arial" w:cs="Arial"/>
          <w:sz w:val="24"/>
          <w:szCs w:val="28"/>
        </w:rPr>
      </w:pPr>
    </w:p>
    <w:p w14:paraId="1EFC1A69" w14:textId="77777777" w:rsidR="00B40C88" w:rsidRPr="005457CF" w:rsidRDefault="00B40C88" w:rsidP="00B40C88">
      <w:pPr>
        <w:pStyle w:val="NoSpacing"/>
        <w:rPr>
          <w:rFonts w:ascii="Arial" w:hAnsi="Arial" w:cs="Arial"/>
          <w:sz w:val="24"/>
          <w:szCs w:val="28"/>
        </w:rPr>
      </w:pPr>
      <w:r w:rsidRPr="00147F1D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5457CF">
        <w:rPr>
          <w:rFonts w:ascii="Arial" w:hAnsi="Arial" w:cs="Arial"/>
          <w:sz w:val="24"/>
          <w:szCs w:val="28"/>
        </w:rPr>
        <w:t xml:space="preserve">Solve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5457CF">
        <w:rPr>
          <w:rFonts w:ascii="Arial" w:hAnsi="Arial" w:cs="Arial"/>
          <w:i/>
          <w:iCs/>
          <w:sz w:val="24"/>
          <w:szCs w:val="28"/>
        </w:rPr>
        <w:t>x</w:t>
      </w:r>
      <w:r w:rsidRPr="005457CF">
        <w:rPr>
          <w:rFonts w:ascii="Arial" w:hAnsi="Arial" w:cs="Arial"/>
          <w:sz w:val="24"/>
          <w:szCs w:val="28"/>
          <w:vertAlign w:val="superscript"/>
        </w:rPr>
        <w:t>2</w:t>
      </w:r>
      <w:r w:rsidRPr="005457CF">
        <w:rPr>
          <w:rFonts w:ascii="Arial" w:hAnsi="Arial" w:cs="Arial"/>
          <w:sz w:val="24"/>
          <w:szCs w:val="28"/>
        </w:rPr>
        <w:t xml:space="preserve"> &gt; 3</w:t>
      </w:r>
      <w:r w:rsidRPr="005457CF">
        <w:rPr>
          <w:rFonts w:ascii="Arial" w:hAnsi="Arial" w:cs="Arial"/>
          <w:i/>
          <w:iCs/>
          <w:sz w:val="24"/>
          <w:szCs w:val="28"/>
        </w:rPr>
        <w:t>x</w:t>
      </w:r>
      <w:r w:rsidRPr="005457CF">
        <w:rPr>
          <w:rFonts w:ascii="Arial" w:hAnsi="Arial" w:cs="Arial"/>
          <w:sz w:val="24"/>
          <w:szCs w:val="28"/>
        </w:rPr>
        <w:t xml:space="preserve"> + 4</w:t>
      </w:r>
    </w:p>
    <w:p w14:paraId="488DDF86" w14:textId="77777777" w:rsidR="00B40C88" w:rsidRPr="005457CF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14:paraId="05C4E60F" w14:textId="77777777" w:rsidR="00B40C88" w:rsidRPr="005457CF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14:paraId="6DBA80C6" w14:textId="77777777" w:rsidR="00B40C88" w:rsidRPr="005457CF" w:rsidRDefault="00B40C88" w:rsidP="00B40C88">
      <w:pPr>
        <w:pStyle w:val="NoSpacing"/>
        <w:rPr>
          <w:rFonts w:ascii="Arial" w:hAnsi="Arial" w:cs="Arial"/>
          <w:sz w:val="24"/>
          <w:szCs w:val="28"/>
        </w:rPr>
      </w:pPr>
    </w:p>
    <w:p w14:paraId="26EB1608" w14:textId="77777777" w:rsidR="00B40C88" w:rsidRPr="005457CF" w:rsidRDefault="00B40C88" w:rsidP="00B40C88">
      <w:pPr>
        <w:pStyle w:val="NoSpacing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5457CF">
        <w:rPr>
          <w:rFonts w:ascii="Arial" w:hAnsi="Arial" w:cs="Arial"/>
          <w:sz w:val="24"/>
          <w:szCs w:val="28"/>
        </w:rPr>
        <w:t>Solve the inequality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5457CF">
        <w:rPr>
          <w:rFonts w:ascii="Arial" w:hAnsi="Arial" w:cs="Arial"/>
          <w:sz w:val="24"/>
          <w:szCs w:val="28"/>
        </w:rPr>
        <w:t xml:space="preserve"> </w:t>
      </w:r>
      <w:r w:rsidRPr="005457CF">
        <w:rPr>
          <w:rFonts w:ascii="Arial" w:hAnsi="Arial" w:cs="Arial"/>
          <w:i/>
          <w:iCs/>
          <w:sz w:val="24"/>
          <w:szCs w:val="28"/>
        </w:rPr>
        <w:t>x</w:t>
      </w:r>
      <w:r w:rsidRPr="005457CF">
        <w:rPr>
          <w:rFonts w:ascii="Arial" w:hAnsi="Arial" w:cs="Arial"/>
          <w:sz w:val="24"/>
          <w:szCs w:val="28"/>
          <w:vertAlign w:val="superscript"/>
        </w:rPr>
        <w:t>2</w:t>
      </w:r>
      <w:r w:rsidRPr="005457CF">
        <w:rPr>
          <w:rFonts w:ascii="Arial" w:hAnsi="Arial" w:cs="Arial"/>
          <w:sz w:val="24"/>
          <w:szCs w:val="28"/>
        </w:rPr>
        <w:t xml:space="preserve"> &gt; 3(</w:t>
      </w:r>
      <w:r w:rsidRPr="005457CF">
        <w:rPr>
          <w:rFonts w:ascii="Arial" w:hAnsi="Arial" w:cs="Arial"/>
          <w:i/>
          <w:iCs/>
          <w:sz w:val="24"/>
          <w:szCs w:val="28"/>
        </w:rPr>
        <w:t>x</w:t>
      </w:r>
      <w:r w:rsidRPr="005457CF">
        <w:rPr>
          <w:rFonts w:ascii="Arial" w:hAnsi="Arial" w:cs="Arial"/>
          <w:sz w:val="24"/>
          <w:szCs w:val="28"/>
        </w:rPr>
        <w:t xml:space="preserve"> + 6)</w:t>
      </w:r>
    </w:p>
    <w:p w14:paraId="23B8EC2D" w14:textId="77777777" w:rsidR="00B40C88" w:rsidRPr="005457CF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14:paraId="084947D4" w14:textId="77777777" w:rsidR="00B40C88" w:rsidRPr="005457CF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 xml:space="preserve">  </w:t>
      </w:r>
      <w:r w:rsidRPr="005457CF">
        <w:rPr>
          <w:rFonts w:ascii="Arial" w:hAnsi="Arial" w:cs="Arial"/>
          <w:b/>
          <w:bCs/>
          <w:sz w:val="24"/>
          <w:szCs w:val="28"/>
        </w:rPr>
        <w:t>(Total for question = 4 marks)</w:t>
      </w:r>
    </w:p>
    <w:p w14:paraId="7E553C72" w14:textId="77777777" w:rsidR="00B40C88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26FCD69B" w14:textId="77777777" w:rsidR="00B40C88" w:rsidRPr="005457CF" w:rsidRDefault="00B40C88" w:rsidP="00B40C88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3</w:t>
      </w:r>
      <w:r w:rsidRPr="005457CF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5457CF">
        <w:rPr>
          <w:rFonts w:ascii="Arial" w:hAnsi="Arial" w:cs="Arial"/>
          <w:sz w:val="24"/>
          <w:szCs w:val="28"/>
        </w:rPr>
        <w:t>Solve the inequality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x² + 5x &gt; 6</w:t>
      </w:r>
    </w:p>
    <w:p w14:paraId="4CC1AF15" w14:textId="77777777" w:rsidR="00B40C88" w:rsidRPr="005457CF" w:rsidRDefault="00B40C88" w:rsidP="00B40C88">
      <w:pPr>
        <w:pStyle w:val="NoSpacing"/>
        <w:rPr>
          <w:rFonts w:ascii="Arial" w:hAnsi="Arial" w:cs="Arial"/>
          <w:sz w:val="24"/>
          <w:szCs w:val="28"/>
        </w:rPr>
      </w:pPr>
    </w:p>
    <w:p w14:paraId="3D668A00" w14:textId="77777777" w:rsidR="00B40C88" w:rsidRPr="005457CF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14:paraId="21C905E2" w14:textId="77777777" w:rsidR="00B40C88" w:rsidRPr="005457CF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14:paraId="37F36773" w14:textId="77777777" w:rsidR="00B40C88" w:rsidRDefault="00B40C88" w:rsidP="00B40C88">
      <w:pPr>
        <w:pStyle w:val="NoSpacing"/>
        <w:rPr>
          <w:rFonts w:ascii="Arial" w:hAnsi="Arial" w:cs="Arial"/>
          <w:sz w:val="24"/>
          <w:szCs w:val="28"/>
        </w:rPr>
      </w:pPr>
    </w:p>
    <w:p w14:paraId="0FD47109" w14:textId="77777777" w:rsidR="00B40C88" w:rsidRPr="005457CF" w:rsidRDefault="00B40C88" w:rsidP="00B40C88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4</w:t>
      </w:r>
      <w:r w:rsidRPr="005457CF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5457CF">
        <w:rPr>
          <w:rFonts w:ascii="Arial" w:hAnsi="Arial" w:cs="Arial"/>
          <w:sz w:val="24"/>
          <w:szCs w:val="28"/>
        </w:rPr>
        <w:t>Solve the inequality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x² - 2x + 8 &lt; 0</w:t>
      </w:r>
    </w:p>
    <w:p w14:paraId="640119F8" w14:textId="77777777" w:rsidR="00B40C88" w:rsidRPr="005457CF" w:rsidRDefault="00B40C88" w:rsidP="00B40C88">
      <w:pPr>
        <w:pStyle w:val="NoSpacing"/>
        <w:rPr>
          <w:rFonts w:ascii="Arial" w:hAnsi="Arial" w:cs="Arial"/>
          <w:sz w:val="24"/>
          <w:szCs w:val="28"/>
        </w:rPr>
      </w:pPr>
    </w:p>
    <w:p w14:paraId="194E25AC" w14:textId="77777777" w:rsidR="00B40C88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</w:p>
    <w:p w14:paraId="66080482" w14:textId="77777777" w:rsidR="00B40C88" w:rsidRPr="005457CF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14:paraId="5CA1E4F0" w14:textId="77777777" w:rsidR="00B40C88" w:rsidRPr="005457CF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14:paraId="49D8B2BD" w14:textId="77777777" w:rsidR="00B40C88" w:rsidRDefault="00B40C88" w:rsidP="00B40C88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194DD78D" w14:textId="77777777" w:rsidR="00B40C88" w:rsidRPr="005457CF" w:rsidRDefault="00B40C88" w:rsidP="00B40C88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5</w:t>
      </w:r>
      <w:r w:rsidRPr="005457CF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5457CF">
        <w:rPr>
          <w:rFonts w:ascii="Arial" w:hAnsi="Arial" w:cs="Arial"/>
          <w:sz w:val="24"/>
          <w:szCs w:val="28"/>
        </w:rPr>
        <w:t>Solve the inequality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x² - x ≥ 12</w:t>
      </w:r>
    </w:p>
    <w:p w14:paraId="5A52FC5C" w14:textId="77777777" w:rsidR="00B40C88" w:rsidRPr="005457CF" w:rsidRDefault="00B40C88" w:rsidP="00B40C88">
      <w:pPr>
        <w:pStyle w:val="NoSpacing"/>
        <w:rPr>
          <w:rFonts w:ascii="Arial" w:hAnsi="Arial" w:cs="Arial"/>
          <w:sz w:val="24"/>
          <w:szCs w:val="28"/>
        </w:rPr>
      </w:pPr>
    </w:p>
    <w:p w14:paraId="3CA841D8" w14:textId="77777777" w:rsidR="00B40C88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</w:p>
    <w:p w14:paraId="1DF2CEF1" w14:textId="77777777" w:rsidR="00B40C88" w:rsidRPr="005457CF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14:paraId="06F9B45E" w14:textId="77777777" w:rsidR="00B40C88" w:rsidRPr="005457CF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14:paraId="34893232" w14:textId="77777777" w:rsidR="00B40C88" w:rsidRDefault="00B40C88" w:rsidP="00B40C88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0E577CE9" w14:textId="77777777" w:rsidR="00B40C88" w:rsidRPr="005457CF" w:rsidRDefault="00B40C88" w:rsidP="00B40C88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6</w:t>
      </w:r>
      <w:r w:rsidRPr="005457CF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5457CF">
        <w:rPr>
          <w:rFonts w:ascii="Arial" w:hAnsi="Arial" w:cs="Arial"/>
          <w:sz w:val="24"/>
          <w:szCs w:val="28"/>
        </w:rPr>
        <w:t>Solve the inequality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x² ≤ 4(2x + 5)</w:t>
      </w:r>
    </w:p>
    <w:p w14:paraId="4D5FBAD4" w14:textId="77777777" w:rsidR="00B40C88" w:rsidRPr="005457CF" w:rsidRDefault="00B40C88" w:rsidP="00B40C88">
      <w:pPr>
        <w:pStyle w:val="NoSpacing"/>
        <w:rPr>
          <w:rFonts w:ascii="Arial" w:hAnsi="Arial" w:cs="Arial"/>
          <w:sz w:val="24"/>
          <w:szCs w:val="28"/>
        </w:rPr>
      </w:pPr>
    </w:p>
    <w:p w14:paraId="6C8F3C17" w14:textId="77777777" w:rsidR="00B40C88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</w:p>
    <w:p w14:paraId="4E013FD5" w14:textId="77777777" w:rsidR="00B40C88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20FAA36D" w14:textId="77777777" w:rsidR="00B40C88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4A5C464B" w14:textId="77777777" w:rsidR="00B40C88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51017FD7" w14:textId="77777777" w:rsidR="00B40C88" w:rsidRPr="005457CF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14:paraId="419237B8" w14:textId="77777777" w:rsidR="00B40C88" w:rsidRPr="005457CF" w:rsidRDefault="00B40C88" w:rsidP="00B40C8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b/>
          <w:bCs/>
          <w:sz w:val="24"/>
          <w:szCs w:val="28"/>
        </w:rPr>
        <w:t xml:space="preserve">(Total for question = </w:t>
      </w:r>
      <w:r>
        <w:rPr>
          <w:rFonts w:ascii="Arial" w:hAnsi="Arial" w:cs="Arial"/>
          <w:b/>
          <w:bCs/>
          <w:sz w:val="24"/>
          <w:szCs w:val="28"/>
        </w:rPr>
        <w:t>4</w:t>
      </w:r>
      <w:r w:rsidRPr="005457CF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14:paraId="18C0B9B8" w14:textId="77777777" w:rsidR="00B40C88" w:rsidRDefault="00B40C88" w:rsidP="00364DC3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/>
          <w:bCs/>
          <w:sz w:val="24"/>
          <w:szCs w:val="28"/>
          <w:u w:val="single"/>
        </w:rPr>
        <w:br w:type="page"/>
      </w:r>
    </w:p>
    <w:p w14:paraId="3D6DDA0C" w14:textId="77777777" w:rsidR="0061346B" w:rsidRPr="00011E92" w:rsidRDefault="0061346B" w:rsidP="0061346B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 w:rsidRPr="00011E92">
        <w:rPr>
          <w:rFonts w:ascii="Arial" w:hAnsi="Arial" w:cs="Arial"/>
          <w:b/>
          <w:sz w:val="28"/>
          <w:szCs w:val="28"/>
          <w:u w:val="single"/>
        </w:rPr>
        <w:lastRenderedPageBreak/>
        <w:t>Circle theorems</w:t>
      </w:r>
    </w:p>
    <w:p w14:paraId="3A52CB29" w14:textId="77777777" w:rsidR="0061346B" w:rsidRPr="00011E92" w:rsidRDefault="0061346B" w:rsidP="0061346B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</w:p>
    <w:p w14:paraId="1548C4B4" w14:textId="77777777" w:rsidR="0061346B" w:rsidRPr="00011E92" w:rsidRDefault="0061346B" w:rsidP="0061346B">
      <w:pPr>
        <w:pStyle w:val="NoSpacing"/>
        <w:rPr>
          <w:rFonts w:ascii="Arial" w:hAnsi="Arial" w:cs="Arial"/>
          <w:b/>
          <w:sz w:val="24"/>
          <w:szCs w:val="28"/>
        </w:rPr>
      </w:pPr>
      <w:r w:rsidRPr="00011E92">
        <w:rPr>
          <w:rFonts w:ascii="Arial" w:hAnsi="Arial" w:cs="Arial"/>
          <w:b/>
          <w:sz w:val="24"/>
          <w:szCs w:val="28"/>
        </w:rPr>
        <w:t>Things to remember:</w:t>
      </w:r>
    </w:p>
    <w:p w14:paraId="23AEFAF2" w14:textId="77777777" w:rsidR="0061346B" w:rsidRPr="00011E92" w:rsidRDefault="0061346B" w:rsidP="0061346B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  <w:r w:rsidRPr="00011E92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18F2141C" wp14:editId="19FA387C">
            <wp:extent cx="6610350" cy="4200525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DC952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14:paraId="7980F320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>1.</w:t>
      </w:r>
      <w:r w:rsidRPr="00011E92">
        <w:rPr>
          <w:rFonts w:ascii="Arial" w:hAnsi="Arial" w:cs="Arial"/>
          <w:sz w:val="24"/>
          <w:szCs w:val="28"/>
        </w:rPr>
        <w:tab/>
      </w:r>
    </w:p>
    <w:p w14:paraId="62FC167F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2F55BD5F" wp14:editId="074EB491">
            <wp:extent cx="3486150" cy="207645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FA59" w14:textId="77777777" w:rsidR="0061346B" w:rsidRPr="00011E92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Diagram </w:t>
      </w:r>
      <w:r w:rsidRPr="00011E92">
        <w:rPr>
          <w:rFonts w:ascii="Arial" w:hAnsi="Arial" w:cs="Arial"/>
          <w:b/>
          <w:bCs/>
          <w:sz w:val="24"/>
          <w:szCs w:val="28"/>
        </w:rPr>
        <w:t>NOT</w:t>
      </w:r>
      <w:r w:rsidRPr="00011E92">
        <w:rPr>
          <w:rFonts w:ascii="Arial" w:hAnsi="Arial" w:cs="Arial"/>
          <w:sz w:val="24"/>
          <w:szCs w:val="28"/>
        </w:rPr>
        <w:t xml:space="preserve"> accurately drawn</w:t>
      </w:r>
    </w:p>
    <w:p w14:paraId="734C1DF7" w14:textId="77777777" w:rsidR="0061346B" w:rsidRPr="00011E92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i/>
          <w:iCs/>
          <w:sz w:val="24"/>
          <w:szCs w:val="28"/>
        </w:rPr>
        <w:t xml:space="preserve">P </w:t>
      </w:r>
      <w:r w:rsidRPr="00011E92">
        <w:rPr>
          <w:rFonts w:ascii="Arial" w:hAnsi="Arial" w:cs="Arial"/>
          <w:sz w:val="24"/>
          <w:szCs w:val="28"/>
        </w:rPr>
        <w:t xml:space="preserve">is a point on the circumference of the circle, centre </w:t>
      </w:r>
      <w:r w:rsidRPr="00011E92">
        <w:rPr>
          <w:rFonts w:ascii="Arial" w:hAnsi="Arial" w:cs="Arial"/>
          <w:i/>
          <w:iCs/>
          <w:sz w:val="24"/>
          <w:szCs w:val="28"/>
        </w:rPr>
        <w:t>O</w:t>
      </w:r>
      <w:r w:rsidRPr="00011E92">
        <w:rPr>
          <w:rFonts w:ascii="Arial" w:hAnsi="Arial" w:cs="Arial"/>
          <w:sz w:val="24"/>
          <w:szCs w:val="28"/>
        </w:rPr>
        <w:t>.</w:t>
      </w:r>
      <w:r w:rsidRPr="00011E92">
        <w:rPr>
          <w:rFonts w:ascii="Arial" w:hAnsi="Arial" w:cs="Arial"/>
          <w:sz w:val="24"/>
          <w:szCs w:val="28"/>
        </w:rPr>
        <w:br/>
      </w:r>
      <w:r w:rsidRPr="00011E92">
        <w:rPr>
          <w:rFonts w:ascii="Arial" w:hAnsi="Arial" w:cs="Arial"/>
          <w:i/>
          <w:iCs/>
          <w:sz w:val="24"/>
          <w:szCs w:val="28"/>
        </w:rPr>
        <w:t xml:space="preserve">PQ </w:t>
      </w:r>
      <w:r w:rsidRPr="00011E92">
        <w:rPr>
          <w:rFonts w:ascii="Arial" w:hAnsi="Arial" w:cs="Arial"/>
          <w:sz w:val="24"/>
          <w:szCs w:val="28"/>
        </w:rPr>
        <w:t>is a tangent to the circle.</w:t>
      </w:r>
    </w:p>
    <w:p w14:paraId="4A2693D3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>(i)</w:t>
      </w:r>
      <w:r w:rsidRPr="00011E92">
        <w:rPr>
          <w:rFonts w:ascii="Arial" w:hAnsi="Arial" w:cs="Arial"/>
          <w:sz w:val="24"/>
          <w:szCs w:val="28"/>
        </w:rPr>
        <w:tab/>
        <w:t xml:space="preserve">Write down the size of angle </w:t>
      </w:r>
      <w:r w:rsidRPr="00011E92">
        <w:rPr>
          <w:rFonts w:ascii="Arial" w:hAnsi="Arial" w:cs="Arial"/>
          <w:i/>
          <w:iCs/>
          <w:sz w:val="24"/>
          <w:szCs w:val="28"/>
        </w:rPr>
        <w:t>OPQ</w:t>
      </w:r>
      <w:r w:rsidRPr="00011E92">
        <w:rPr>
          <w:rFonts w:ascii="Arial" w:hAnsi="Arial" w:cs="Arial"/>
          <w:sz w:val="24"/>
          <w:szCs w:val="28"/>
        </w:rPr>
        <w:t>.</w:t>
      </w:r>
    </w:p>
    <w:p w14:paraId="4501F2AC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14:paraId="76C79556" w14:textId="77777777" w:rsidR="0061346B" w:rsidRPr="00011E92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>(ii)</w:t>
      </w:r>
      <w:r w:rsidRPr="00011E92">
        <w:rPr>
          <w:rFonts w:ascii="Arial" w:hAnsi="Arial" w:cs="Arial"/>
          <w:sz w:val="24"/>
          <w:szCs w:val="28"/>
        </w:rPr>
        <w:tab/>
        <w:t>Give a reason for your answer.</w:t>
      </w:r>
    </w:p>
    <w:p w14:paraId="61B8F0D0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0EFB3D0C" w14:textId="77777777" w:rsidR="0061346B" w:rsidRPr="00011E92" w:rsidRDefault="0061346B" w:rsidP="0061346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14:paraId="5761B4E6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5A65B697" w14:textId="77777777" w:rsidR="0061346B" w:rsidRPr="00011E92" w:rsidRDefault="0061346B" w:rsidP="0061346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14:paraId="0B1AB34C" w14:textId="77777777" w:rsidR="0061346B" w:rsidRPr="00011E92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(Total 2 marks)</w:t>
      </w:r>
    </w:p>
    <w:p w14:paraId="1A5D286E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58D0E5F6" w14:textId="77777777" w:rsidR="00972587" w:rsidRDefault="00972587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02E4B1D2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lastRenderedPageBreak/>
        <w:t>2.</w:t>
      </w:r>
      <w:r w:rsidRPr="00011E92">
        <w:rPr>
          <w:rFonts w:ascii="Arial" w:hAnsi="Arial" w:cs="Arial"/>
          <w:sz w:val="24"/>
          <w:szCs w:val="28"/>
        </w:rPr>
        <w:tab/>
      </w:r>
    </w:p>
    <w:p w14:paraId="1A867F10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7171C3FD" wp14:editId="3478AC49">
            <wp:extent cx="2019300" cy="198120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53E04" w14:textId="77777777" w:rsidR="0061346B" w:rsidRPr="00011E92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Diagram </w:t>
      </w:r>
      <w:r w:rsidRPr="00011E92">
        <w:rPr>
          <w:rFonts w:ascii="Arial" w:hAnsi="Arial" w:cs="Arial"/>
          <w:b/>
          <w:bCs/>
          <w:sz w:val="24"/>
          <w:szCs w:val="28"/>
        </w:rPr>
        <w:t>NOT</w:t>
      </w:r>
      <w:r w:rsidRPr="00011E92">
        <w:rPr>
          <w:rFonts w:ascii="Arial" w:hAnsi="Arial" w:cs="Arial"/>
          <w:sz w:val="24"/>
          <w:szCs w:val="28"/>
        </w:rPr>
        <w:t xml:space="preserve"> accurately drawn</w:t>
      </w:r>
    </w:p>
    <w:p w14:paraId="0DE8E896" w14:textId="77777777" w:rsidR="0061346B" w:rsidRPr="00011E92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i/>
          <w:iCs/>
          <w:sz w:val="24"/>
          <w:szCs w:val="28"/>
        </w:rPr>
        <w:t>A</w:t>
      </w:r>
      <w:r w:rsidRPr="00011E92">
        <w:rPr>
          <w:rFonts w:ascii="Arial" w:hAnsi="Arial" w:cs="Arial"/>
          <w:sz w:val="24"/>
          <w:szCs w:val="28"/>
        </w:rPr>
        <w:t xml:space="preserve">,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B </w:t>
      </w:r>
      <w:r w:rsidRPr="00011E92">
        <w:rPr>
          <w:rFonts w:ascii="Arial" w:hAnsi="Arial" w:cs="Arial"/>
          <w:sz w:val="24"/>
          <w:szCs w:val="28"/>
        </w:rPr>
        <w:t xml:space="preserve">and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C </w:t>
      </w:r>
      <w:r w:rsidRPr="00011E92">
        <w:rPr>
          <w:rFonts w:ascii="Arial" w:hAnsi="Arial" w:cs="Arial"/>
          <w:sz w:val="24"/>
          <w:szCs w:val="28"/>
        </w:rPr>
        <w:t xml:space="preserve">are points on the circumference of a circle, centre </w:t>
      </w:r>
      <w:r w:rsidRPr="00011E92">
        <w:rPr>
          <w:rFonts w:ascii="Arial" w:hAnsi="Arial" w:cs="Arial"/>
          <w:i/>
          <w:iCs/>
          <w:sz w:val="24"/>
          <w:szCs w:val="28"/>
        </w:rPr>
        <w:t>O</w:t>
      </w:r>
      <w:r w:rsidRPr="00011E92">
        <w:rPr>
          <w:rFonts w:ascii="Arial" w:hAnsi="Arial" w:cs="Arial"/>
          <w:sz w:val="24"/>
          <w:szCs w:val="28"/>
        </w:rPr>
        <w:t>.</w:t>
      </w:r>
      <w:r w:rsidRPr="00011E92">
        <w:rPr>
          <w:rFonts w:ascii="Arial" w:hAnsi="Arial" w:cs="Arial"/>
          <w:sz w:val="24"/>
          <w:szCs w:val="28"/>
        </w:rPr>
        <w:br/>
      </w:r>
      <w:r w:rsidRPr="00011E92">
        <w:rPr>
          <w:rFonts w:ascii="Arial" w:hAnsi="Arial" w:cs="Arial"/>
          <w:i/>
          <w:iCs/>
          <w:sz w:val="24"/>
          <w:szCs w:val="28"/>
        </w:rPr>
        <w:t xml:space="preserve">AC </w:t>
      </w:r>
      <w:r w:rsidRPr="00011E92">
        <w:rPr>
          <w:rFonts w:ascii="Arial" w:hAnsi="Arial" w:cs="Arial"/>
          <w:sz w:val="24"/>
          <w:szCs w:val="28"/>
        </w:rPr>
        <w:t>is a diameter of the circle.</w:t>
      </w:r>
    </w:p>
    <w:p w14:paraId="3B2F80C2" w14:textId="77777777" w:rsidR="0061346B" w:rsidRPr="00011E92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>(a)</w:t>
      </w:r>
      <w:r w:rsidRPr="00011E92">
        <w:rPr>
          <w:rFonts w:ascii="Arial" w:hAnsi="Arial" w:cs="Arial"/>
          <w:sz w:val="24"/>
          <w:szCs w:val="28"/>
        </w:rPr>
        <w:tab/>
        <w:t>(i)</w:t>
      </w:r>
      <w:r w:rsidRPr="00011E92">
        <w:rPr>
          <w:rFonts w:ascii="Arial" w:hAnsi="Arial" w:cs="Arial"/>
          <w:sz w:val="24"/>
          <w:szCs w:val="28"/>
        </w:rPr>
        <w:tab/>
        <w:t xml:space="preserve">Write down the size of angle </w:t>
      </w:r>
      <w:r w:rsidRPr="00011E92">
        <w:rPr>
          <w:rFonts w:ascii="Arial" w:hAnsi="Arial" w:cs="Arial"/>
          <w:i/>
          <w:iCs/>
          <w:sz w:val="24"/>
          <w:szCs w:val="28"/>
        </w:rPr>
        <w:t>ABC</w:t>
      </w:r>
      <w:r w:rsidRPr="00011E92">
        <w:rPr>
          <w:rFonts w:ascii="Arial" w:hAnsi="Arial" w:cs="Arial"/>
          <w:sz w:val="24"/>
          <w:szCs w:val="28"/>
        </w:rPr>
        <w:t>.</w:t>
      </w:r>
    </w:p>
    <w:p w14:paraId="286B6A25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14:paraId="3BD3D4D9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(</w:t>
      </w:r>
      <w:r w:rsidRPr="00011E92">
        <w:rPr>
          <w:rFonts w:ascii="Arial" w:hAnsi="Arial" w:cs="Arial"/>
          <w:sz w:val="24"/>
          <w:szCs w:val="28"/>
        </w:rPr>
        <w:t>ii)</w:t>
      </w:r>
      <w:r w:rsidRPr="00011E92">
        <w:rPr>
          <w:rFonts w:ascii="Arial" w:hAnsi="Arial" w:cs="Arial"/>
          <w:sz w:val="24"/>
          <w:szCs w:val="28"/>
        </w:rPr>
        <w:tab/>
        <w:t>Give a reason for your answer.</w:t>
      </w:r>
    </w:p>
    <w:p w14:paraId="489966A4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0038B4D" w14:textId="77777777" w:rsidR="0061346B" w:rsidRPr="00011E92" w:rsidRDefault="0061346B" w:rsidP="0061346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14:paraId="6303EE20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28D323B5" w14:textId="77777777" w:rsidR="0061346B" w:rsidRPr="00011E92" w:rsidRDefault="0061346B" w:rsidP="0061346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14:paraId="470DA7AD" w14:textId="77777777" w:rsidR="0061346B" w:rsidRPr="00011E92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(2)</w:t>
      </w:r>
    </w:p>
    <w:p w14:paraId="71E67847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14762B3D" wp14:editId="146577EA">
            <wp:extent cx="1905000" cy="192405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1333B" w14:textId="77777777" w:rsidR="0061346B" w:rsidRPr="00011E92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Diagram </w:t>
      </w:r>
      <w:r w:rsidRPr="00011E92">
        <w:rPr>
          <w:rFonts w:ascii="Arial" w:hAnsi="Arial" w:cs="Arial"/>
          <w:b/>
          <w:bCs/>
          <w:sz w:val="24"/>
          <w:szCs w:val="28"/>
        </w:rPr>
        <w:t>NOT</w:t>
      </w:r>
      <w:r w:rsidRPr="00011E92">
        <w:rPr>
          <w:rFonts w:ascii="Arial" w:hAnsi="Arial" w:cs="Arial"/>
          <w:sz w:val="24"/>
          <w:szCs w:val="28"/>
        </w:rPr>
        <w:t xml:space="preserve"> accurately drawn</w:t>
      </w:r>
    </w:p>
    <w:p w14:paraId="10372698" w14:textId="77777777" w:rsidR="0061346B" w:rsidRPr="00011E92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i/>
          <w:iCs/>
          <w:sz w:val="24"/>
          <w:szCs w:val="28"/>
        </w:rPr>
        <w:t>D</w:t>
      </w:r>
      <w:r w:rsidRPr="00011E92">
        <w:rPr>
          <w:rFonts w:ascii="Arial" w:hAnsi="Arial" w:cs="Arial"/>
          <w:sz w:val="24"/>
          <w:szCs w:val="28"/>
        </w:rPr>
        <w:t xml:space="preserve">,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E </w:t>
      </w:r>
      <w:r w:rsidRPr="00011E92">
        <w:rPr>
          <w:rFonts w:ascii="Arial" w:hAnsi="Arial" w:cs="Arial"/>
          <w:sz w:val="24"/>
          <w:szCs w:val="28"/>
        </w:rPr>
        <w:t xml:space="preserve">and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F </w:t>
      </w:r>
      <w:r w:rsidRPr="00011E92">
        <w:rPr>
          <w:rFonts w:ascii="Arial" w:hAnsi="Arial" w:cs="Arial"/>
          <w:sz w:val="24"/>
          <w:szCs w:val="28"/>
        </w:rPr>
        <w:t xml:space="preserve">are points on the circumference of a circle, centre </w:t>
      </w:r>
      <w:r w:rsidRPr="00011E92">
        <w:rPr>
          <w:rFonts w:ascii="Arial" w:hAnsi="Arial" w:cs="Arial"/>
          <w:i/>
          <w:iCs/>
          <w:sz w:val="24"/>
          <w:szCs w:val="28"/>
        </w:rPr>
        <w:t>O</w:t>
      </w:r>
      <w:r w:rsidRPr="00011E92">
        <w:rPr>
          <w:rFonts w:ascii="Arial" w:hAnsi="Arial" w:cs="Arial"/>
          <w:sz w:val="24"/>
          <w:szCs w:val="28"/>
        </w:rPr>
        <w:t>.</w:t>
      </w:r>
      <w:r w:rsidRPr="00011E92">
        <w:rPr>
          <w:rFonts w:ascii="Arial" w:hAnsi="Arial" w:cs="Arial"/>
          <w:sz w:val="24"/>
          <w:szCs w:val="28"/>
        </w:rPr>
        <w:br/>
        <w:t xml:space="preserve">Angle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DOF </w:t>
      </w:r>
      <w:r w:rsidRPr="00011E92">
        <w:rPr>
          <w:rFonts w:ascii="Arial" w:hAnsi="Arial" w:cs="Arial"/>
          <w:sz w:val="24"/>
          <w:szCs w:val="28"/>
        </w:rPr>
        <w:t>= 130°.</w:t>
      </w:r>
    </w:p>
    <w:p w14:paraId="2ED045A0" w14:textId="77777777" w:rsidR="0061346B" w:rsidRPr="00011E92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>(b)</w:t>
      </w:r>
      <w:r w:rsidRPr="00011E92">
        <w:rPr>
          <w:rFonts w:ascii="Arial" w:hAnsi="Arial" w:cs="Arial"/>
          <w:sz w:val="24"/>
          <w:szCs w:val="28"/>
        </w:rPr>
        <w:tab/>
        <w:t>(i)</w:t>
      </w:r>
      <w:r w:rsidRPr="00011E92">
        <w:rPr>
          <w:rFonts w:ascii="Arial" w:hAnsi="Arial" w:cs="Arial"/>
          <w:sz w:val="24"/>
          <w:szCs w:val="28"/>
        </w:rPr>
        <w:tab/>
        <w:t xml:space="preserve">Work out the size of angle </w:t>
      </w:r>
      <w:r w:rsidRPr="00011E92">
        <w:rPr>
          <w:rFonts w:ascii="Arial" w:hAnsi="Arial" w:cs="Arial"/>
          <w:i/>
          <w:iCs/>
          <w:sz w:val="24"/>
          <w:szCs w:val="28"/>
        </w:rPr>
        <w:t>DEF</w:t>
      </w:r>
      <w:r w:rsidRPr="00011E92">
        <w:rPr>
          <w:rFonts w:ascii="Arial" w:hAnsi="Arial" w:cs="Arial"/>
          <w:sz w:val="24"/>
          <w:szCs w:val="28"/>
        </w:rPr>
        <w:t>.</w:t>
      </w:r>
    </w:p>
    <w:p w14:paraId="070BCBA4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14:paraId="6A90151D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>(ii)</w:t>
      </w:r>
      <w:r w:rsidRPr="00011E92">
        <w:rPr>
          <w:rFonts w:ascii="Arial" w:hAnsi="Arial" w:cs="Arial"/>
          <w:sz w:val="24"/>
          <w:szCs w:val="28"/>
        </w:rPr>
        <w:tab/>
        <w:t>Give a reason for your answer.</w:t>
      </w:r>
    </w:p>
    <w:p w14:paraId="3486DEC4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351CC7E4" w14:textId="77777777" w:rsidR="0061346B" w:rsidRDefault="0061346B" w:rsidP="0061346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14:paraId="2C2D42A2" w14:textId="77777777" w:rsidR="0061346B" w:rsidRPr="00011E92" w:rsidRDefault="0061346B" w:rsidP="0061346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</w:p>
    <w:p w14:paraId="5F61FB4B" w14:textId="77777777" w:rsidR="0061346B" w:rsidRPr="00011E92" w:rsidRDefault="0061346B" w:rsidP="0061346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14:paraId="4CF26029" w14:textId="77777777" w:rsidR="0061346B" w:rsidRPr="00011E92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(2)</w:t>
      </w:r>
    </w:p>
    <w:p w14:paraId="095FDEAA" w14:textId="77777777" w:rsidR="0061346B" w:rsidRPr="00011E92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>(Total 4 marks)</w:t>
      </w:r>
    </w:p>
    <w:p w14:paraId="3DEDC419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588D097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4CB72512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2915F2D1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4A10F625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07BFC874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379C9E7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524392DC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lastRenderedPageBreak/>
        <w:t>3.</w:t>
      </w:r>
      <w:r w:rsidRPr="00011E92">
        <w:rPr>
          <w:rFonts w:ascii="Arial" w:hAnsi="Arial" w:cs="Arial"/>
          <w:sz w:val="24"/>
          <w:szCs w:val="28"/>
        </w:rPr>
        <w:tab/>
      </w:r>
    </w:p>
    <w:p w14:paraId="0565EA00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13B5FAB1" wp14:editId="475F11FF">
            <wp:extent cx="2667000" cy="1628775"/>
            <wp:effectExtent l="0" t="0" r="0" b="952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EC0F1" w14:textId="77777777" w:rsidR="0061346B" w:rsidRPr="00011E92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Diagram </w:t>
      </w:r>
      <w:r w:rsidRPr="00011E92">
        <w:rPr>
          <w:rFonts w:ascii="Arial" w:hAnsi="Arial" w:cs="Arial"/>
          <w:b/>
          <w:bCs/>
          <w:sz w:val="24"/>
          <w:szCs w:val="28"/>
        </w:rPr>
        <w:t>NOT</w:t>
      </w:r>
      <w:r w:rsidRPr="00011E92">
        <w:rPr>
          <w:rFonts w:ascii="Arial" w:hAnsi="Arial" w:cs="Arial"/>
          <w:sz w:val="24"/>
          <w:szCs w:val="28"/>
        </w:rPr>
        <w:t xml:space="preserve"> accurately drawn</w:t>
      </w:r>
    </w:p>
    <w:p w14:paraId="63CCA734" w14:textId="77777777" w:rsidR="0061346B" w:rsidRPr="00011E92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i/>
          <w:iCs/>
          <w:sz w:val="24"/>
          <w:szCs w:val="28"/>
        </w:rPr>
        <w:t xml:space="preserve">A </w:t>
      </w:r>
      <w:r w:rsidRPr="00011E92">
        <w:rPr>
          <w:rFonts w:ascii="Arial" w:hAnsi="Arial" w:cs="Arial"/>
          <w:sz w:val="24"/>
          <w:szCs w:val="28"/>
        </w:rPr>
        <w:t xml:space="preserve">and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B </w:t>
      </w:r>
      <w:r w:rsidRPr="00011E92">
        <w:rPr>
          <w:rFonts w:ascii="Arial" w:hAnsi="Arial" w:cs="Arial"/>
          <w:sz w:val="24"/>
          <w:szCs w:val="28"/>
        </w:rPr>
        <w:t xml:space="preserve">are points on the circumference of a circle, centre </w:t>
      </w:r>
      <w:r w:rsidRPr="00011E92">
        <w:rPr>
          <w:rFonts w:ascii="Arial" w:hAnsi="Arial" w:cs="Arial"/>
          <w:i/>
          <w:iCs/>
          <w:sz w:val="24"/>
          <w:szCs w:val="28"/>
        </w:rPr>
        <w:t>O</w:t>
      </w:r>
      <w:r w:rsidRPr="00011E92">
        <w:rPr>
          <w:rFonts w:ascii="Arial" w:hAnsi="Arial" w:cs="Arial"/>
          <w:sz w:val="24"/>
          <w:szCs w:val="28"/>
        </w:rPr>
        <w:t>.</w:t>
      </w:r>
      <w:r w:rsidRPr="00011E92">
        <w:rPr>
          <w:rFonts w:ascii="Arial" w:hAnsi="Arial" w:cs="Arial"/>
          <w:sz w:val="24"/>
          <w:szCs w:val="28"/>
        </w:rPr>
        <w:br/>
      </w:r>
      <w:r w:rsidRPr="00011E92">
        <w:rPr>
          <w:rFonts w:ascii="Arial" w:hAnsi="Arial" w:cs="Arial"/>
          <w:i/>
          <w:iCs/>
          <w:sz w:val="24"/>
          <w:szCs w:val="28"/>
        </w:rPr>
        <w:t xml:space="preserve">PA </w:t>
      </w:r>
      <w:r w:rsidRPr="00011E92">
        <w:rPr>
          <w:rFonts w:ascii="Arial" w:hAnsi="Arial" w:cs="Arial"/>
          <w:sz w:val="24"/>
          <w:szCs w:val="28"/>
        </w:rPr>
        <w:t xml:space="preserve">and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PB </w:t>
      </w:r>
      <w:r w:rsidRPr="00011E92">
        <w:rPr>
          <w:rFonts w:ascii="Arial" w:hAnsi="Arial" w:cs="Arial"/>
          <w:sz w:val="24"/>
          <w:szCs w:val="28"/>
        </w:rPr>
        <w:t>are tangents to the circle.</w:t>
      </w:r>
      <w:r w:rsidRPr="00011E92">
        <w:rPr>
          <w:rFonts w:ascii="Arial" w:hAnsi="Arial" w:cs="Arial"/>
          <w:sz w:val="24"/>
          <w:szCs w:val="28"/>
        </w:rPr>
        <w:br/>
        <w:t xml:space="preserve">Angle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APB </w:t>
      </w:r>
      <w:r w:rsidRPr="00011E92">
        <w:rPr>
          <w:rFonts w:ascii="Arial" w:hAnsi="Arial" w:cs="Arial"/>
          <w:sz w:val="24"/>
          <w:szCs w:val="28"/>
        </w:rPr>
        <w:t>is 86°.</w:t>
      </w:r>
    </w:p>
    <w:p w14:paraId="3D3764EF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  <w:t xml:space="preserve">Work out the size of the angle marked </w:t>
      </w:r>
      <w:r w:rsidRPr="00011E92">
        <w:rPr>
          <w:rFonts w:ascii="Arial" w:hAnsi="Arial" w:cs="Arial"/>
          <w:i/>
          <w:iCs/>
          <w:sz w:val="24"/>
          <w:szCs w:val="28"/>
        </w:rPr>
        <w:t>x</w:t>
      </w:r>
      <w:r w:rsidRPr="00011E92">
        <w:rPr>
          <w:rFonts w:ascii="Arial" w:hAnsi="Arial" w:cs="Arial"/>
          <w:sz w:val="24"/>
          <w:szCs w:val="28"/>
        </w:rPr>
        <w:t>.</w:t>
      </w:r>
    </w:p>
    <w:p w14:paraId="11280602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14:paraId="477B44C1" w14:textId="77777777" w:rsidR="0061346B" w:rsidRPr="00011E92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(Total 2 marks)</w:t>
      </w:r>
    </w:p>
    <w:p w14:paraId="5F098BA2" w14:textId="77777777" w:rsidR="0061346B" w:rsidRPr="00011E92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0C3EB8CC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>4.</w:t>
      </w:r>
      <w:r w:rsidRPr="00011E92">
        <w:rPr>
          <w:rFonts w:ascii="Arial" w:hAnsi="Arial" w:cs="Arial"/>
          <w:sz w:val="24"/>
          <w:szCs w:val="28"/>
        </w:rPr>
        <w:tab/>
      </w:r>
    </w:p>
    <w:p w14:paraId="5D440FA6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2542383C" wp14:editId="78740C0B">
            <wp:extent cx="2028825" cy="1800225"/>
            <wp:effectExtent l="0" t="0" r="9525" b="952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92D39" w14:textId="77777777" w:rsidR="0061346B" w:rsidRPr="00011E92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Diagram </w:t>
      </w:r>
      <w:r w:rsidRPr="00011E92">
        <w:rPr>
          <w:rFonts w:ascii="Arial" w:hAnsi="Arial" w:cs="Arial"/>
          <w:b/>
          <w:bCs/>
          <w:sz w:val="24"/>
          <w:szCs w:val="28"/>
        </w:rPr>
        <w:t>NOT</w:t>
      </w:r>
      <w:r w:rsidRPr="00011E92">
        <w:rPr>
          <w:rFonts w:ascii="Arial" w:hAnsi="Arial" w:cs="Arial"/>
          <w:sz w:val="24"/>
          <w:szCs w:val="28"/>
        </w:rPr>
        <w:t xml:space="preserve"> accurately drawn</w:t>
      </w:r>
    </w:p>
    <w:p w14:paraId="3BE895FC" w14:textId="77777777" w:rsidR="0061346B" w:rsidRPr="00011E92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In the diagram, </w:t>
      </w:r>
      <w:r w:rsidRPr="00011E92">
        <w:rPr>
          <w:rFonts w:ascii="Arial" w:hAnsi="Arial" w:cs="Arial"/>
          <w:i/>
          <w:iCs/>
          <w:sz w:val="24"/>
          <w:szCs w:val="28"/>
        </w:rPr>
        <w:t>A</w:t>
      </w:r>
      <w:r w:rsidRPr="00011E92">
        <w:rPr>
          <w:rFonts w:ascii="Arial" w:hAnsi="Arial" w:cs="Arial"/>
          <w:sz w:val="24"/>
          <w:szCs w:val="28"/>
        </w:rPr>
        <w:t xml:space="preserve">, </w:t>
      </w:r>
      <w:r w:rsidRPr="00011E92">
        <w:rPr>
          <w:rFonts w:ascii="Arial" w:hAnsi="Arial" w:cs="Arial"/>
          <w:i/>
          <w:iCs/>
          <w:sz w:val="24"/>
          <w:szCs w:val="28"/>
        </w:rPr>
        <w:t>B</w:t>
      </w:r>
      <w:r w:rsidRPr="00011E92">
        <w:rPr>
          <w:rFonts w:ascii="Arial" w:hAnsi="Arial" w:cs="Arial"/>
          <w:sz w:val="24"/>
          <w:szCs w:val="28"/>
        </w:rPr>
        <w:t xml:space="preserve">,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C </w:t>
      </w:r>
      <w:r w:rsidRPr="00011E92">
        <w:rPr>
          <w:rFonts w:ascii="Arial" w:hAnsi="Arial" w:cs="Arial"/>
          <w:sz w:val="24"/>
          <w:szCs w:val="28"/>
        </w:rPr>
        <w:t xml:space="preserve">and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D </w:t>
      </w:r>
      <w:r w:rsidRPr="00011E92">
        <w:rPr>
          <w:rFonts w:ascii="Arial" w:hAnsi="Arial" w:cs="Arial"/>
          <w:sz w:val="24"/>
          <w:szCs w:val="28"/>
        </w:rPr>
        <w:t xml:space="preserve">are points on the circumference of a circle, centre </w:t>
      </w:r>
      <w:r w:rsidRPr="00011E92">
        <w:rPr>
          <w:rFonts w:ascii="Arial" w:hAnsi="Arial" w:cs="Arial"/>
          <w:i/>
          <w:iCs/>
          <w:sz w:val="24"/>
          <w:szCs w:val="28"/>
        </w:rPr>
        <w:t>O</w:t>
      </w:r>
      <w:r w:rsidRPr="00011E92">
        <w:rPr>
          <w:rFonts w:ascii="Arial" w:hAnsi="Arial" w:cs="Arial"/>
          <w:sz w:val="24"/>
          <w:szCs w:val="28"/>
        </w:rPr>
        <w:t>.</w:t>
      </w:r>
      <w:r w:rsidRPr="00011E92">
        <w:rPr>
          <w:rFonts w:ascii="Arial" w:hAnsi="Arial" w:cs="Arial"/>
          <w:sz w:val="24"/>
          <w:szCs w:val="28"/>
        </w:rPr>
        <w:br/>
        <w:t xml:space="preserve">Angle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BAD </w:t>
      </w:r>
      <w:r w:rsidRPr="00011E92">
        <w:rPr>
          <w:rFonts w:ascii="Arial" w:hAnsi="Arial" w:cs="Arial"/>
          <w:sz w:val="24"/>
          <w:szCs w:val="28"/>
        </w:rPr>
        <w:t>= 70°.</w:t>
      </w:r>
      <w:r w:rsidRPr="00011E92">
        <w:rPr>
          <w:rFonts w:ascii="Arial" w:hAnsi="Arial" w:cs="Arial"/>
          <w:sz w:val="24"/>
          <w:szCs w:val="28"/>
        </w:rPr>
        <w:br/>
        <w:t xml:space="preserve">Angle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BOD </w:t>
      </w:r>
      <w:r w:rsidRPr="00011E92">
        <w:rPr>
          <w:rFonts w:ascii="Arial" w:hAnsi="Arial" w:cs="Arial"/>
          <w:sz w:val="24"/>
          <w:szCs w:val="28"/>
        </w:rPr>
        <w:t xml:space="preserve">= </w:t>
      </w:r>
      <w:r w:rsidRPr="00011E92">
        <w:rPr>
          <w:rFonts w:ascii="Arial" w:hAnsi="Arial" w:cs="Arial"/>
          <w:i/>
          <w:iCs/>
          <w:sz w:val="24"/>
          <w:szCs w:val="28"/>
        </w:rPr>
        <w:t>x</w:t>
      </w:r>
      <w:r w:rsidRPr="00011E92">
        <w:rPr>
          <w:rFonts w:ascii="Arial" w:hAnsi="Arial" w:cs="Arial"/>
          <w:sz w:val="24"/>
          <w:szCs w:val="28"/>
        </w:rPr>
        <w:t>°.</w:t>
      </w:r>
      <w:r w:rsidRPr="00011E92">
        <w:rPr>
          <w:rFonts w:ascii="Arial" w:hAnsi="Arial" w:cs="Arial"/>
          <w:sz w:val="24"/>
          <w:szCs w:val="28"/>
        </w:rPr>
        <w:br/>
        <w:t xml:space="preserve">Angle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BCD </w:t>
      </w:r>
      <w:r w:rsidRPr="00011E92">
        <w:rPr>
          <w:rFonts w:ascii="Arial" w:hAnsi="Arial" w:cs="Arial"/>
          <w:sz w:val="24"/>
          <w:szCs w:val="28"/>
        </w:rPr>
        <w:t xml:space="preserve">= </w:t>
      </w:r>
      <w:r w:rsidRPr="00011E92">
        <w:rPr>
          <w:rFonts w:ascii="Arial" w:hAnsi="Arial" w:cs="Arial"/>
          <w:i/>
          <w:iCs/>
          <w:sz w:val="24"/>
          <w:szCs w:val="28"/>
        </w:rPr>
        <w:t>y</w:t>
      </w:r>
      <w:r w:rsidRPr="00011E92">
        <w:rPr>
          <w:rFonts w:ascii="Arial" w:hAnsi="Arial" w:cs="Arial"/>
          <w:sz w:val="24"/>
          <w:szCs w:val="28"/>
        </w:rPr>
        <w:t>°.</w:t>
      </w:r>
    </w:p>
    <w:p w14:paraId="64CEB9D0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>(a)</w:t>
      </w:r>
      <w:r w:rsidRPr="00011E92">
        <w:rPr>
          <w:rFonts w:ascii="Arial" w:hAnsi="Arial" w:cs="Arial"/>
          <w:sz w:val="24"/>
          <w:szCs w:val="28"/>
        </w:rPr>
        <w:tab/>
        <w:t>(i)</w:t>
      </w:r>
      <w:r w:rsidRPr="00011E92">
        <w:rPr>
          <w:rFonts w:ascii="Arial" w:hAnsi="Arial" w:cs="Arial"/>
          <w:sz w:val="24"/>
          <w:szCs w:val="28"/>
        </w:rPr>
        <w:tab/>
        <w:t xml:space="preserve">Work out the value of </w:t>
      </w:r>
      <w:r w:rsidRPr="00011E92">
        <w:rPr>
          <w:rFonts w:ascii="Arial" w:hAnsi="Arial" w:cs="Arial"/>
          <w:i/>
          <w:iCs/>
          <w:sz w:val="24"/>
          <w:szCs w:val="28"/>
        </w:rPr>
        <w:t>x</w:t>
      </w:r>
      <w:r w:rsidRPr="00011E92">
        <w:rPr>
          <w:rFonts w:ascii="Arial" w:hAnsi="Arial" w:cs="Arial"/>
          <w:sz w:val="24"/>
          <w:szCs w:val="28"/>
        </w:rPr>
        <w:t>.</w:t>
      </w:r>
    </w:p>
    <w:p w14:paraId="69BB5586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14:paraId="52CCE446" w14:textId="77777777" w:rsidR="0061346B" w:rsidRDefault="0061346B" w:rsidP="0061346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>(ii)</w:t>
      </w:r>
      <w:r w:rsidRPr="00011E92">
        <w:rPr>
          <w:rFonts w:ascii="Arial" w:hAnsi="Arial" w:cs="Arial"/>
          <w:sz w:val="24"/>
          <w:szCs w:val="28"/>
        </w:rPr>
        <w:tab/>
        <w:t>Give a reason for your answer.</w:t>
      </w:r>
    </w:p>
    <w:p w14:paraId="195E2F2B" w14:textId="77777777" w:rsidR="0061346B" w:rsidRPr="00011E92" w:rsidRDefault="0061346B" w:rsidP="0061346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</w:p>
    <w:p w14:paraId="4D444103" w14:textId="77777777" w:rsidR="0061346B" w:rsidRDefault="0061346B" w:rsidP="0061346B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14:paraId="4E7EF95D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7831467D" w14:textId="77777777" w:rsidR="0061346B" w:rsidRDefault="0061346B" w:rsidP="0061346B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14:paraId="156A2438" w14:textId="77777777" w:rsidR="0061346B" w:rsidRPr="00011E92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(2)</w:t>
      </w:r>
    </w:p>
    <w:p w14:paraId="23FC4718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>(b)</w:t>
      </w:r>
      <w:r w:rsidRPr="00011E92">
        <w:rPr>
          <w:rFonts w:ascii="Arial" w:hAnsi="Arial" w:cs="Arial"/>
          <w:sz w:val="24"/>
          <w:szCs w:val="28"/>
        </w:rPr>
        <w:tab/>
        <w:t>(i)</w:t>
      </w:r>
      <w:r w:rsidRPr="00011E92">
        <w:rPr>
          <w:rFonts w:ascii="Arial" w:hAnsi="Arial" w:cs="Arial"/>
          <w:sz w:val="24"/>
          <w:szCs w:val="28"/>
        </w:rPr>
        <w:tab/>
        <w:t xml:space="preserve">Work out the value of </w:t>
      </w:r>
      <w:r w:rsidRPr="00011E92">
        <w:rPr>
          <w:rFonts w:ascii="Arial" w:hAnsi="Arial" w:cs="Arial"/>
          <w:i/>
          <w:iCs/>
          <w:sz w:val="24"/>
          <w:szCs w:val="28"/>
        </w:rPr>
        <w:t>y</w:t>
      </w:r>
      <w:r w:rsidRPr="00011E92">
        <w:rPr>
          <w:rFonts w:ascii="Arial" w:hAnsi="Arial" w:cs="Arial"/>
          <w:sz w:val="24"/>
          <w:szCs w:val="28"/>
        </w:rPr>
        <w:t>.</w:t>
      </w:r>
    </w:p>
    <w:p w14:paraId="204039E3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AF98EF5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14:paraId="32EE3083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>(ii)</w:t>
      </w:r>
      <w:r w:rsidRPr="00011E92">
        <w:rPr>
          <w:rFonts w:ascii="Arial" w:hAnsi="Arial" w:cs="Arial"/>
          <w:sz w:val="24"/>
          <w:szCs w:val="28"/>
        </w:rPr>
        <w:tab/>
        <w:t>Give a reason for your answer.</w:t>
      </w:r>
    </w:p>
    <w:p w14:paraId="76C7CD74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A21E05C" w14:textId="77777777" w:rsidR="0061346B" w:rsidRDefault="0061346B" w:rsidP="0061346B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14:paraId="30A92820" w14:textId="77777777" w:rsidR="0061346B" w:rsidRDefault="0061346B" w:rsidP="0061346B">
      <w:pPr>
        <w:pStyle w:val="NoSpacing"/>
        <w:ind w:left="216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14:paraId="64753362" w14:textId="77777777" w:rsidR="0061346B" w:rsidRPr="00011E92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(2)</w:t>
      </w:r>
    </w:p>
    <w:p w14:paraId="7F4115AF" w14:textId="77777777" w:rsidR="0061346B" w:rsidRPr="00011E92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>(Total 4 marks)</w:t>
      </w:r>
    </w:p>
    <w:p w14:paraId="7EE9C7AB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</w:t>
      </w:r>
    </w:p>
    <w:p w14:paraId="699DD6F1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lastRenderedPageBreak/>
        <w:t>5.</w:t>
      </w:r>
      <w:r w:rsidRPr="00011E92">
        <w:rPr>
          <w:rFonts w:ascii="Arial" w:hAnsi="Arial" w:cs="Arial"/>
          <w:sz w:val="24"/>
          <w:szCs w:val="28"/>
        </w:rPr>
        <w:tab/>
      </w:r>
    </w:p>
    <w:p w14:paraId="674BC413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16FEEF52" wp14:editId="4D2FD0DD">
            <wp:extent cx="3086100" cy="196215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DF5A7" w14:textId="77777777" w:rsidR="0061346B" w:rsidRPr="00011E92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Diagram </w:t>
      </w:r>
      <w:r w:rsidRPr="00011E92">
        <w:rPr>
          <w:rFonts w:ascii="Arial" w:hAnsi="Arial" w:cs="Arial"/>
          <w:b/>
          <w:bCs/>
          <w:sz w:val="24"/>
          <w:szCs w:val="28"/>
        </w:rPr>
        <w:t xml:space="preserve">NOT </w:t>
      </w:r>
      <w:r w:rsidRPr="00011E92">
        <w:rPr>
          <w:rFonts w:ascii="Arial" w:hAnsi="Arial" w:cs="Arial"/>
          <w:sz w:val="24"/>
          <w:szCs w:val="28"/>
        </w:rPr>
        <w:t>accurately drawn</w:t>
      </w:r>
    </w:p>
    <w:p w14:paraId="0CB5DEF6" w14:textId="77777777" w:rsidR="0061346B" w:rsidRPr="00011E92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The diagram shows a circle centre </w:t>
      </w:r>
      <w:r w:rsidRPr="00011E92">
        <w:rPr>
          <w:rFonts w:ascii="Arial" w:hAnsi="Arial" w:cs="Arial"/>
          <w:i/>
          <w:iCs/>
          <w:sz w:val="24"/>
          <w:szCs w:val="28"/>
        </w:rPr>
        <w:t>O</w:t>
      </w:r>
      <w:r w:rsidRPr="00011E92">
        <w:rPr>
          <w:rFonts w:ascii="Arial" w:hAnsi="Arial" w:cs="Arial"/>
          <w:sz w:val="24"/>
          <w:szCs w:val="28"/>
        </w:rPr>
        <w:t>.</w:t>
      </w:r>
      <w:r w:rsidRPr="00011E92">
        <w:rPr>
          <w:rFonts w:ascii="Arial" w:hAnsi="Arial" w:cs="Arial"/>
          <w:sz w:val="24"/>
          <w:szCs w:val="28"/>
        </w:rPr>
        <w:br/>
      </w:r>
      <w:r w:rsidRPr="00011E92">
        <w:rPr>
          <w:rFonts w:ascii="Arial" w:hAnsi="Arial" w:cs="Arial"/>
          <w:i/>
          <w:iCs/>
          <w:sz w:val="24"/>
          <w:szCs w:val="28"/>
        </w:rPr>
        <w:t>A</w:t>
      </w:r>
      <w:r w:rsidRPr="00011E92">
        <w:rPr>
          <w:rFonts w:ascii="Arial" w:hAnsi="Arial" w:cs="Arial"/>
          <w:sz w:val="24"/>
          <w:szCs w:val="28"/>
        </w:rPr>
        <w:t xml:space="preserve">,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B </w:t>
      </w:r>
      <w:r w:rsidRPr="00011E92">
        <w:rPr>
          <w:rFonts w:ascii="Arial" w:hAnsi="Arial" w:cs="Arial"/>
          <w:sz w:val="24"/>
          <w:szCs w:val="28"/>
        </w:rPr>
        <w:t xml:space="preserve">and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C </w:t>
      </w:r>
      <w:r w:rsidRPr="00011E92">
        <w:rPr>
          <w:rFonts w:ascii="Arial" w:hAnsi="Arial" w:cs="Arial"/>
          <w:sz w:val="24"/>
          <w:szCs w:val="28"/>
        </w:rPr>
        <w:t>are points on the circumference.</w:t>
      </w:r>
    </w:p>
    <w:p w14:paraId="38374E4C" w14:textId="77777777" w:rsidR="0061346B" w:rsidRPr="00011E92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i/>
          <w:iCs/>
          <w:sz w:val="24"/>
          <w:szCs w:val="28"/>
        </w:rPr>
        <w:t xml:space="preserve">DCO </w:t>
      </w:r>
      <w:r w:rsidRPr="00011E92">
        <w:rPr>
          <w:rFonts w:ascii="Arial" w:hAnsi="Arial" w:cs="Arial"/>
          <w:sz w:val="24"/>
          <w:szCs w:val="28"/>
        </w:rPr>
        <w:t>is a straight line.</w:t>
      </w:r>
      <w:r w:rsidRPr="00011E92">
        <w:rPr>
          <w:rFonts w:ascii="Arial" w:hAnsi="Arial" w:cs="Arial"/>
          <w:sz w:val="24"/>
          <w:szCs w:val="28"/>
        </w:rPr>
        <w:br/>
      </w:r>
      <w:r w:rsidRPr="00011E92">
        <w:rPr>
          <w:rFonts w:ascii="Arial" w:hAnsi="Arial" w:cs="Arial"/>
          <w:i/>
          <w:iCs/>
          <w:sz w:val="24"/>
          <w:szCs w:val="28"/>
        </w:rPr>
        <w:t xml:space="preserve">DA </w:t>
      </w:r>
      <w:r w:rsidRPr="00011E92">
        <w:rPr>
          <w:rFonts w:ascii="Arial" w:hAnsi="Arial" w:cs="Arial"/>
          <w:sz w:val="24"/>
          <w:szCs w:val="28"/>
        </w:rPr>
        <w:t>is a tangent to the circle.</w:t>
      </w:r>
    </w:p>
    <w:p w14:paraId="3CC385AA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  <w:t xml:space="preserve">Angle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ADO = </w:t>
      </w:r>
      <w:r w:rsidRPr="00011E92">
        <w:rPr>
          <w:rFonts w:ascii="Arial" w:hAnsi="Arial" w:cs="Arial"/>
          <w:sz w:val="24"/>
          <w:szCs w:val="28"/>
        </w:rPr>
        <w:t>36°</w:t>
      </w:r>
    </w:p>
    <w:p w14:paraId="33EB8C3F" w14:textId="77777777" w:rsidR="0061346B" w:rsidRPr="00011E92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>(a)</w:t>
      </w:r>
      <w:r w:rsidRPr="00011E92">
        <w:rPr>
          <w:rFonts w:ascii="Arial" w:hAnsi="Arial" w:cs="Arial"/>
          <w:sz w:val="24"/>
          <w:szCs w:val="28"/>
        </w:rPr>
        <w:tab/>
        <w:t xml:space="preserve">Work out the size of angle </w:t>
      </w:r>
      <w:r w:rsidRPr="00011E92">
        <w:rPr>
          <w:rFonts w:ascii="Arial" w:hAnsi="Arial" w:cs="Arial"/>
          <w:i/>
          <w:iCs/>
          <w:sz w:val="24"/>
          <w:szCs w:val="28"/>
        </w:rPr>
        <w:t>AOD</w:t>
      </w:r>
      <w:r w:rsidRPr="00011E92">
        <w:rPr>
          <w:rFonts w:ascii="Arial" w:hAnsi="Arial" w:cs="Arial"/>
          <w:sz w:val="24"/>
          <w:szCs w:val="28"/>
        </w:rPr>
        <w:t>.</w:t>
      </w:r>
    </w:p>
    <w:p w14:paraId="6E701D48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14:paraId="5E204F89" w14:textId="77777777" w:rsidR="0061346B" w:rsidRPr="00011E92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(2)</w:t>
      </w:r>
    </w:p>
    <w:p w14:paraId="189828B1" w14:textId="77777777" w:rsidR="0061346B" w:rsidRPr="00011E92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>(b)</w:t>
      </w:r>
      <w:r w:rsidRPr="00011E92">
        <w:rPr>
          <w:rFonts w:ascii="Arial" w:hAnsi="Arial" w:cs="Arial"/>
          <w:sz w:val="24"/>
          <w:szCs w:val="28"/>
        </w:rPr>
        <w:tab/>
        <w:t>(i)</w:t>
      </w:r>
      <w:r w:rsidRPr="00011E92">
        <w:rPr>
          <w:rFonts w:ascii="Arial" w:hAnsi="Arial" w:cs="Arial"/>
          <w:sz w:val="24"/>
          <w:szCs w:val="28"/>
        </w:rPr>
        <w:tab/>
        <w:t xml:space="preserve">Work out the size of angle </w:t>
      </w:r>
      <w:r w:rsidRPr="00011E92">
        <w:rPr>
          <w:rFonts w:ascii="Arial" w:hAnsi="Arial" w:cs="Arial"/>
          <w:i/>
          <w:iCs/>
          <w:sz w:val="24"/>
          <w:szCs w:val="28"/>
        </w:rPr>
        <w:t>ABC</w:t>
      </w:r>
      <w:r w:rsidRPr="00011E92">
        <w:rPr>
          <w:rFonts w:ascii="Arial" w:hAnsi="Arial" w:cs="Arial"/>
          <w:sz w:val="24"/>
          <w:szCs w:val="28"/>
        </w:rPr>
        <w:t>.</w:t>
      </w:r>
    </w:p>
    <w:p w14:paraId="205DD3B0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14:paraId="4A8EC20E" w14:textId="77777777" w:rsidR="0061346B" w:rsidRPr="00011E92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>(ii)</w:t>
      </w:r>
      <w:r w:rsidRPr="00011E92">
        <w:rPr>
          <w:rFonts w:ascii="Arial" w:hAnsi="Arial" w:cs="Arial"/>
          <w:sz w:val="24"/>
          <w:szCs w:val="28"/>
        </w:rPr>
        <w:tab/>
        <w:t>Give a reason for your answer.</w:t>
      </w:r>
    </w:p>
    <w:p w14:paraId="61B778FD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6A95CF2" w14:textId="77777777" w:rsidR="0061346B" w:rsidRDefault="0061346B" w:rsidP="0061346B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14:paraId="3A5FA45A" w14:textId="77777777" w:rsidR="0061346B" w:rsidRDefault="0061346B" w:rsidP="0061346B">
      <w:pPr>
        <w:pStyle w:val="NoSpacing"/>
        <w:ind w:left="216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14:paraId="0230F4E1" w14:textId="77777777" w:rsidR="0061346B" w:rsidRPr="00011E92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(3)</w:t>
      </w:r>
    </w:p>
    <w:p w14:paraId="2B2F0999" w14:textId="77777777" w:rsidR="0061346B" w:rsidRPr="00011E92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>(Total 5 marks)</w:t>
      </w:r>
    </w:p>
    <w:p w14:paraId="468FEC5B" w14:textId="77777777" w:rsidR="0061346B" w:rsidRPr="005457CF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1A6B2B43" w14:textId="77777777" w:rsidR="0061346B" w:rsidRDefault="0061346B" w:rsidP="0061346B">
      <w:pPr>
        <w:pStyle w:val="NoSpacing"/>
        <w:rPr>
          <w:rFonts w:ascii="Arial" w:hAnsi="Arial" w:cs="Arial"/>
          <w:b/>
          <w:sz w:val="24"/>
          <w:szCs w:val="28"/>
          <w:u w:val="single"/>
        </w:rPr>
        <w:sectPr w:rsidR="0061346B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C6778C4" w14:textId="77777777" w:rsidR="0061346B" w:rsidRPr="005212B9" w:rsidRDefault="0061346B" w:rsidP="0061346B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lastRenderedPageBreak/>
        <w:t xml:space="preserve"> </w:t>
      </w:r>
      <w:r w:rsidRPr="005212B9">
        <w:rPr>
          <w:rFonts w:ascii="Arial" w:hAnsi="Arial" w:cs="Arial"/>
          <w:b/>
          <w:sz w:val="24"/>
          <w:szCs w:val="28"/>
          <w:u w:val="single"/>
        </w:rPr>
        <w:t>Vectors</w:t>
      </w:r>
    </w:p>
    <w:p w14:paraId="4890BF5C" w14:textId="77777777" w:rsidR="0061346B" w:rsidRPr="005212B9" w:rsidRDefault="0061346B" w:rsidP="0061346B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</w:p>
    <w:p w14:paraId="740A0330" w14:textId="77777777" w:rsidR="0061346B" w:rsidRPr="005212B9" w:rsidRDefault="0061346B" w:rsidP="0061346B">
      <w:pPr>
        <w:pStyle w:val="NoSpacing"/>
        <w:rPr>
          <w:rFonts w:ascii="Arial" w:hAnsi="Arial" w:cs="Arial"/>
          <w:b/>
          <w:sz w:val="24"/>
          <w:szCs w:val="28"/>
        </w:rPr>
      </w:pPr>
      <w:r w:rsidRPr="005212B9">
        <w:rPr>
          <w:rFonts w:ascii="Arial" w:hAnsi="Arial" w:cs="Arial"/>
          <w:b/>
          <w:sz w:val="24"/>
          <w:szCs w:val="28"/>
        </w:rPr>
        <w:t>Things to remember:</w:t>
      </w:r>
    </w:p>
    <w:p w14:paraId="3F292F50" w14:textId="77777777" w:rsidR="0061346B" w:rsidRPr="005212B9" w:rsidRDefault="0061346B" w:rsidP="0061346B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8"/>
          <w:u w:val="single"/>
        </w:rPr>
      </w:pPr>
      <w:r w:rsidRPr="005212B9">
        <w:rPr>
          <w:rFonts w:ascii="Arial" w:hAnsi="Arial" w:cs="Arial"/>
          <w:sz w:val="24"/>
          <w:szCs w:val="28"/>
        </w:rPr>
        <w:t>Use the l</w:t>
      </w:r>
      <w:r>
        <w:rPr>
          <w:rFonts w:ascii="Arial" w:hAnsi="Arial" w:cs="Arial"/>
          <w:sz w:val="24"/>
          <w:szCs w:val="28"/>
        </w:rPr>
        <w:t>etter provided in the question.</w:t>
      </w:r>
    </w:p>
    <w:p w14:paraId="2A08F90A" w14:textId="77777777" w:rsidR="0061346B" w:rsidRPr="005212B9" w:rsidRDefault="0061346B" w:rsidP="0061346B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8"/>
          <w:u w:val="single"/>
        </w:rPr>
      </w:pPr>
      <w:r w:rsidRPr="0006519A">
        <w:rPr>
          <w:rFonts w:ascii="Arial" w:hAnsi="Arial" w:cs="Arial"/>
          <w:sz w:val="24"/>
          <w:szCs w:val="28"/>
        </w:rPr>
        <w:t>Going</w:t>
      </w:r>
      <w:r>
        <w:rPr>
          <w:rFonts w:ascii="Arial" w:hAnsi="Arial" w:cs="Arial"/>
          <w:sz w:val="24"/>
          <w:szCs w:val="28"/>
        </w:rPr>
        <w:t xml:space="preserve"> against the arrow is a negative.</w:t>
      </w:r>
    </w:p>
    <w:p w14:paraId="3546BA78" w14:textId="77777777" w:rsidR="0061346B" w:rsidRPr="005212B9" w:rsidRDefault="0061346B" w:rsidP="0061346B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8"/>
          <w:u w:val="single"/>
        </w:rPr>
      </w:pPr>
      <w:r w:rsidRPr="005212B9">
        <w:rPr>
          <w:rFonts w:ascii="Arial" w:hAnsi="Arial" w:cs="Arial"/>
          <w:sz w:val="24"/>
          <w:szCs w:val="28"/>
        </w:rPr>
        <w:t>Vectors need to be written i</w:t>
      </w:r>
      <w:r>
        <w:rPr>
          <w:rFonts w:ascii="Arial" w:hAnsi="Arial" w:cs="Arial"/>
          <w:sz w:val="24"/>
          <w:szCs w:val="28"/>
        </w:rPr>
        <w:t>n bold or underlined.</w:t>
      </w:r>
    </w:p>
    <w:p w14:paraId="756C4C28" w14:textId="77777777" w:rsidR="0061346B" w:rsidRPr="005212B9" w:rsidRDefault="0061346B" w:rsidP="0061346B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8"/>
          <w:u w:val="single"/>
        </w:rPr>
      </w:pPr>
      <w:r w:rsidRPr="005212B9">
        <w:rPr>
          <w:rFonts w:ascii="Arial" w:hAnsi="Arial" w:cs="Arial"/>
          <w:sz w:val="24"/>
          <w:szCs w:val="28"/>
        </w:rPr>
        <w:t>They can be manipulated similarly to algebra.</w:t>
      </w:r>
    </w:p>
    <w:p w14:paraId="56B28E12" w14:textId="77777777" w:rsidR="0061346B" w:rsidRPr="005212B9" w:rsidRDefault="0061346B" w:rsidP="0061346B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</w:p>
    <w:p w14:paraId="1B0125FA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14:paraId="161AAEB5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1.</w:t>
      </w:r>
      <w:r w:rsidRPr="005212B9">
        <w:rPr>
          <w:rFonts w:ascii="Arial" w:hAnsi="Arial" w:cs="Arial"/>
          <w:sz w:val="24"/>
          <w:szCs w:val="28"/>
        </w:rPr>
        <w:tab/>
        <w:t xml:space="preserve">The diagram shows a regular hexagon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ABCDEF </w:t>
      </w:r>
      <w:r w:rsidRPr="005212B9">
        <w:rPr>
          <w:rFonts w:ascii="Arial" w:hAnsi="Arial" w:cs="Arial"/>
          <w:sz w:val="24"/>
          <w:szCs w:val="28"/>
        </w:rPr>
        <w:t xml:space="preserve">with centre </w:t>
      </w:r>
      <w:r w:rsidRPr="005212B9">
        <w:rPr>
          <w:rFonts w:ascii="Arial" w:hAnsi="Arial" w:cs="Arial"/>
          <w:i/>
          <w:iCs/>
          <w:sz w:val="24"/>
          <w:szCs w:val="28"/>
        </w:rPr>
        <w:t>O</w:t>
      </w:r>
      <w:r w:rsidRPr="005212B9">
        <w:rPr>
          <w:rFonts w:ascii="Arial" w:hAnsi="Arial" w:cs="Arial"/>
          <w:sz w:val="24"/>
          <w:szCs w:val="28"/>
        </w:rPr>
        <w:t>.</w:t>
      </w:r>
    </w:p>
    <w:p w14:paraId="18AD02CA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050B93A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3E6C9157" wp14:editId="66109563">
            <wp:extent cx="3352800" cy="1847850"/>
            <wp:effectExtent l="0" t="0" r="0" b="0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EC899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i/>
          <w:noProof/>
          <w:sz w:val="24"/>
          <w:szCs w:val="28"/>
          <w:lang w:eastAsia="en-GB"/>
        </w:rPr>
        <w:drawing>
          <wp:inline distT="0" distB="0" distL="0" distR="0" wp14:anchorId="253FEE8D" wp14:editId="20AF6D2B">
            <wp:extent cx="228600" cy="219075"/>
            <wp:effectExtent l="0" t="0" r="0" b="9525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i/>
          <w:iCs/>
          <w:sz w:val="24"/>
          <w:szCs w:val="28"/>
        </w:rPr>
        <w:t xml:space="preserve"> </w:t>
      </w:r>
      <w:r w:rsidRPr="005212B9">
        <w:rPr>
          <w:rFonts w:ascii="Arial" w:hAnsi="Arial" w:cs="Arial"/>
          <w:sz w:val="24"/>
          <w:szCs w:val="28"/>
        </w:rPr>
        <w:t>= 6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b/>
          <w:noProof/>
          <w:sz w:val="24"/>
          <w:szCs w:val="28"/>
          <w:lang w:eastAsia="en-GB"/>
        </w:rPr>
        <w:drawing>
          <wp:inline distT="0" distB="0" distL="0" distR="0" wp14:anchorId="04FBCB37" wp14:editId="4AAFA01F">
            <wp:extent cx="114300" cy="200025"/>
            <wp:effectExtent l="0" t="0" r="0" b="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b/>
          <w:noProof/>
          <w:sz w:val="24"/>
          <w:szCs w:val="28"/>
          <w:lang w:eastAsia="en-GB"/>
        </w:rPr>
        <w:drawing>
          <wp:inline distT="0" distB="0" distL="0" distR="0" wp14:anchorId="4E9EA65E" wp14:editId="37614D93">
            <wp:extent cx="228600" cy="219075"/>
            <wp:effectExtent l="0" t="0" r="0" b="9525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i/>
          <w:iCs/>
          <w:sz w:val="24"/>
          <w:szCs w:val="28"/>
        </w:rPr>
        <w:t xml:space="preserve"> </w:t>
      </w:r>
      <w:r w:rsidRPr="005212B9">
        <w:rPr>
          <w:rFonts w:ascii="Arial" w:hAnsi="Arial" w:cs="Arial"/>
          <w:sz w:val="24"/>
          <w:szCs w:val="28"/>
        </w:rPr>
        <w:t>= 6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</w:p>
    <w:p w14:paraId="44C29051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(a)</w:t>
      </w:r>
      <w:r w:rsidRPr="005212B9">
        <w:rPr>
          <w:rFonts w:ascii="Arial" w:hAnsi="Arial" w:cs="Arial"/>
          <w:sz w:val="24"/>
          <w:szCs w:val="28"/>
        </w:rPr>
        <w:tab/>
        <w:t xml:space="preserve">Express in terms of </w:t>
      </w:r>
      <w:r w:rsidRPr="005212B9">
        <w:rPr>
          <w:rFonts w:ascii="Arial" w:hAnsi="Arial" w:cs="Arial"/>
          <w:b/>
          <w:bCs/>
          <w:sz w:val="24"/>
          <w:szCs w:val="28"/>
        </w:rPr>
        <w:t xml:space="preserve">a </w:t>
      </w:r>
      <w:r w:rsidRPr="005212B9">
        <w:rPr>
          <w:rFonts w:ascii="Arial" w:hAnsi="Arial" w:cs="Arial"/>
          <w:sz w:val="24"/>
          <w:szCs w:val="28"/>
        </w:rPr>
        <w:t xml:space="preserve">and/or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</w:p>
    <w:p w14:paraId="77273B47" w14:textId="77777777" w:rsidR="0061346B" w:rsidRPr="005212B9" w:rsidRDefault="0061346B" w:rsidP="0061346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2AE9C9AF" wp14:editId="65EB0AC6">
            <wp:extent cx="228600" cy="200025"/>
            <wp:effectExtent l="0" t="0" r="0" b="9525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,</w:t>
      </w:r>
    </w:p>
    <w:p w14:paraId="371A1A6A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7F7425A7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t>(ii)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050943B9" wp14:editId="4F77B200">
            <wp:extent cx="238125" cy="200025"/>
            <wp:effectExtent l="0" t="0" r="9525" b="9525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.</w:t>
      </w:r>
    </w:p>
    <w:p w14:paraId="25D56D02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07C3AA97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(2)</w:t>
      </w:r>
    </w:p>
    <w:p w14:paraId="7874138E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 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 xml:space="preserve">X </w:t>
      </w:r>
      <w:r w:rsidRPr="005212B9">
        <w:rPr>
          <w:rFonts w:ascii="Arial" w:hAnsi="Arial" w:cs="Arial"/>
          <w:sz w:val="24"/>
          <w:szCs w:val="28"/>
        </w:rPr>
        <w:t xml:space="preserve">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BC</w:t>
      </w:r>
      <w:r w:rsidRPr="005212B9">
        <w:rPr>
          <w:rFonts w:ascii="Arial" w:hAnsi="Arial" w:cs="Arial"/>
          <w:sz w:val="24"/>
          <w:szCs w:val="28"/>
        </w:rPr>
        <w:t>.</w:t>
      </w:r>
    </w:p>
    <w:p w14:paraId="181F3157" w14:textId="77777777" w:rsidR="0061346B" w:rsidRDefault="0061346B" w:rsidP="0061346B">
      <w:pPr>
        <w:pStyle w:val="NoSpacing"/>
        <w:ind w:firstLine="720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(b)</w:t>
      </w:r>
      <w:r w:rsidRPr="005212B9">
        <w:rPr>
          <w:rFonts w:ascii="Arial" w:hAnsi="Arial" w:cs="Arial"/>
          <w:sz w:val="24"/>
          <w:szCs w:val="28"/>
        </w:rPr>
        <w:tab/>
        <w:t xml:space="preserve">Express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3DF480C4" wp14:editId="67FCC614">
            <wp:extent cx="238125" cy="200025"/>
            <wp:effectExtent l="0" t="0" r="9525" b="9525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i/>
          <w:iCs/>
          <w:sz w:val="24"/>
          <w:szCs w:val="28"/>
        </w:rPr>
        <w:t xml:space="preserve"> </w:t>
      </w:r>
      <w:r w:rsidRPr="005212B9">
        <w:rPr>
          <w:rFonts w:ascii="Arial" w:hAnsi="Arial" w:cs="Arial"/>
          <w:sz w:val="24"/>
          <w:szCs w:val="28"/>
        </w:rPr>
        <w:t xml:space="preserve">in terms of </w:t>
      </w:r>
      <w:r w:rsidRPr="005212B9">
        <w:rPr>
          <w:rFonts w:ascii="Arial" w:hAnsi="Arial" w:cs="Arial"/>
          <w:b/>
          <w:bCs/>
          <w:sz w:val="24"/>
          <w:szCs w:val="28"/>
        </w:rPr>
        <w:t xml:space="preserve">a </w:t>
      </w:r>
      <w:r w:rsidRPr="005212B9">
        <w:rPr>
          <w:rFonts w:ascii="Arial" w:hAnsi="Arial" w:cs="Arial"/>
          <w:sz w:val="24"/>
          <w:szCs w:val="28"/>
        </w:rPr>
        <w:t xml:space="preserve">and/or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</w:p>
    <w:p w14:paraId="7FB488BB" w14:textId="77777777" w:rsidR="0061346B" w:rsidRDefault="0061346B" w:rsidP="0061346B">
      <w:pPr>
        <w:pStyle w:val="NoSpacing"/>
        <w:ind w:firstLine="720"/>
        <w:rPr>
          <w:rFonts w:ascii="Arial" w:hAnsi="Arial" w:cs="Arial"/>
          <w:b/>
          <w:bCs/>
          <w:sz w:val="24"/>
          <w:szCs w:val="28"/>
        </w:rPr>
      </w:pPr>
    </w:p>
    <w:p w14:paraId="4BEE5BA1" w14:textId="77777777" w:rsidR="0061346B" w:rsidRDefault="0061346B" w:rsidP="0061346B">
      <w:pPr>
        <w:pStyle w:val="NoSpacing"/>
        <w:ind w:firstLine="720"/>
        <w:rPr>
          <w:rFonts w:ascii="Arial" w:hAnsi="Arial" w:cs="Arial"/>
          <w:b/>
          <w:bCs/>
          <w:sz w:val="24"/>
          <w:szCs w:val="28"/>
        </w:rPr>
      </w:pPr>
    </w:p>
    <w:p w14:paraId="123E0655" w14:textId="77777777" w:rsidR="0061346B" w:rsidRDefault="0061346B" w:rsidP="0061346B">
      <w:pPr>
        <w:pStyle w:val="NoSpacing"/>
        <w:ind w:firstLine="720"/>
        <w:rPr>
          <w:rFonts w:ascii="Arial" w:hAnsi="Arial" w:cs="Arial"/>
          <w:b/>
          <w:bCs/>
          <w:sz w:val="24"/>
          <w:szCs w:val="28"/>
        </w:rPr>
      </w:pPr>
    </w:p>
    <w:p w14:paraId="7085B25C" w14:textId="77777777" w:rsidR="0061346B" w:rsidRDefault="0061346B" w:rsidP="0061346B">
      <w:pPr>
        <w:pStyle w:val="NoSpacing"/>
        <w:ind w:firstLine="720"/>
        <w:rPr>
          <w:rFonts w:ascii="Arial" w:hAnsi="Arial" w:cs="Arial"/>
          <w:b/>
          <w:bCs/>
          <w:sz w:val="24"/>
          <w:szCs w:val="28"/>
        </w:rPr>
      </w:pPr>
    </w:p>
    <w:p w14:paraId="54185833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14:paraId="44FC8234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261BF164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(2)</w:t>
      </w:r>
    </w:p>
    <w:p w14:paraId="19083D68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 xml:space="preserve">Y </w:t>
      </w:r>
      <w:r w:rsidRPr="005212B9">
        <w:rPr>
          <w:rFonts w:ascii="Arial" w:hAnsi="Arial" w:cs="Arial"/>
          <w:sz w:val="24"/>
          <w:szCs w:val="28"/>
        </w:rPr>
        <w:t xml:space="preserve">is the point on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AB </w:t>
      </w:r>
      <w:r w:rsidRPr="005212B9">
        <w:rPr>
          <w:rFonts w:ascii="Arial" w:hAnsi="Arial" w:cs="Arial"/>
          <w:sz w:val="24"/>
          <w:szCs w:val="28"/>
        </w:rPr>
        <w:t xml:space="preserve">extended, such that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AB </w:t>
      </w:r>
      <w:r w:rsidRPr="005212B9">
        <w:rPr>
          <w:rFonts w:ascii="Arial" w:hAnsi="Arial" w:cs="Arial"/>
          <w:sz w:val="24"/>
          <w:szCs w:val="28"/>
        </w:rPr>
        <w:t xml:space="preserve">: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BY </w:t>
      </w:r>
      <w:r w:rsidRPr="005212B9">
        <w:rPr>
          <w:rFonts w:ascii="Arial" w:hAnsi="Arial" w:cs="Arial"/>
          <w:sz w:val="24"/>
          <w:szCs w:val="28"/>
        </w:rPr>
        <w:t>= 3:2</w:t>
      </w:r>
    </w:p>
    <w:p w14:paraId="6C287B79" w14:textId="77777777" w:rsidR="0061346B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(c)</w:t>
      </w:r>
      <w:r w:rsidRPr="005212B9">
        <w:rPr>
          <w:rFonts w:ascii="Arial" w:hAnsi="Arial" w:cs="Arial"/>
          <w:sz w:val="24"/>
          <w:szCs w:val="28"/>
        </w:rPr>
        <w:tab/>
        <w:t xml:space="preserve">Prove that </w:t>
      </w:r>
      <w:r w:rsidRPr="005212B9">
        <w:rPr>
          <w:rFonts w:ascii="Arial" w:hAnsi="Arial" w:cs="Arial"/>
          <w:i/>
          <w:iCs/>
          <w:sz w:val="24"/>
          <w:szCs w:val="28"/>
        </w:rPr>
        <w:t>E</w:t>
      </w:r>
      <w:r w:rsidRPr="005212B9">
        <w:rPr>
          <w:rFonts w:ascii="Arial" w:hAnsi="Arial" w:cs="Arial"/>
          <w:sz w:val="24"/>
          <w:szCs w:val="28"/>
        </w:rPr>
        <w:t xml:space="preserve">,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X </w:t>
      </w:r>
      <w:r w:rsidRPr="005212B9">
        <w:rPr>
          <w:rFonts w:ascii="Arial" w:hAnsi="Arial" w:cs="Arial"/>
          <w:sz w:val="24"/>
          <w:szCs w:val="28"/>
        </w:rPr>
        <w:t xml:space="preserve">and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Y </w:t>
      </w:r>
      <w:r w:rsidRPr="005212B9">
        <w:rPr>
          <w:rFonts w:ascii="Arial" w:hAnsi="Arial" w:cs="Arial"/>
          <w:sz w:val="24"/>
          <w:szCs w:val="28"/>
        </w:rPr>
        <w:t>lie on the same straight line.</w:t>
      </w:r>
    </w:p>
    <w:p w14:paraId="6815AFBD" w14:textId="77777777" w:rsidR="0061346B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14:paraId="2303DD53" w14:textId="77777777" w:rsidR="0061346B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14:paraId="664E6FB3" w14:textId="77777777" w:rsidR="0061346B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14:paraId="6A2008DB" w14:textId="77777777" w:rsidR="0061346B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14:paraId="6A00A9CD" w14:textId="77777777" w:rsidR="0061346B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14:paraId="367EFB0F" w14:textId="77777777" w:rsidR="0061346B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14:paraId="40724345" w14:textId="77777777" w:rsidR="0061346B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14:paraId="7A8B7937" w14:textId="77777777" w:rsidR="0061346B" w:rsidRPr="005212B9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14:paraId="53B63A4D" w14:textId="77777777" w:rsidR="0061346B" w:rsidRPr="005212B9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10E7779D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(3)</w:t>
      </w:r>
    </w:p>
    <w:p w14:paraId="1AE47B22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(Total 7 marks)</w:t>
      </w:r>
    </w:p>
    <w:p w14:paraId="4A548A90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28548D88" w14:textId="77777777" w:rsidR="0061346B" w:rsidRPr="005212B9" w:rsidRDefault="0061346B" w:rsidP="0061346B">
      <w:pPr>
        <w:pStyle w:val="NoSpacing"/>
        <w:ind w:left="720" w:hanging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lastRenderedPageBreak/>
        <w:t>2.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>T</w:t>
      </w:r>
      <w:r w:rsidRPr="005212B9">
        <w:rPr>
          <w:rFonts w:ascii="Arial" w:hAnsi="Arial" w:cs="Arial"/>
          <w:sz w:val="24"/>
          <w:szCs w:val="28"/>
        </w:rPr>
        <w:t xml:space="preserve"> is the point on </w:t>
      </w:r>
      <w:r w:rsidRPr="005212B9">
        <w:rPr>
          <w:rFonts w:ascii="Arial" w:hAnsi="Arial" w:cs="Arial"/>
          <w:i/>
          <w:iCs/>
          <w:sz w:val="24"/>
          <w:szCs w:val="28"/>
        </w:rPr>
        <w:t>PQ</w:t>
      </w:r>
      <w:r w:rsidRPr="005212B9">
        <w:rPr>
          <w:rFonts w:ascii="Arial" w:hAnsi="Arial" w:cs="Arial"/>
          <w:sz w:val="24"/>
          <w:szCs w:val="28"/>
        </w:rPr>
        <w:t xml:space="preserve"> for which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PT </w:t>
      </w:r>
      <w:r w:rsidRPr="005212B9">
        <w:rPr>
          <w:rFonts w:ascii="Arial" w:hAnsi="Arial" w:cs="Arial"/>
          <w:sz w:val="24"/>
          <w:szCs w:val="28"/>
        </w:rPr>
        <w:t xml:space="preserve">: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TQ </w:t>
      </w:r>
      <w:r w:rsidRPr="005212B9">
        <w:rPr>
          <w:rFonts w:ascii="Arial" w:hAnsi="Arial" w:cs="Arial"/>
          <w:sz w:val="24"/>
          <w:szCs w:val="28"/>
        </w:rPr>
        <w:t>= 2 : 1.</w:t>
      </w:r>
      <w:r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6747D62A" wp14:editId="49EFEE7C">
            <wp:extent cx="4419600" cy="1962150"/>
            <wp:effectExtent l="0" t="0" r="0" b="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65E5E" w14:textId="77777777" w:rsidR="0061346B" w:rsidRPr="005212B9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i/>
          <w:iCs/>
          <w:sz w:val="24"/>
          <w:szCs w:val="28"/>
        </w:rPr>
        <w:t>OPQ</w:t>
      </w:r>
      <w:r w:rsidRPr="005212B9">
        <w:rPr>
          <w:rFonts w:ascii="Arial" w:hAnsi="Arial" w:cs="Arial"/>
          <w:sz w:val="24"/>
          <w:szCs w:val="28"/>
        </w:rPr>
        <w:t xml:space="preserve"> is a triangle.</w:t>
      </w:r>
      <w:r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149CF419" wp14:editId="644D2FE2">
            <wp:extent cx="228600" cy="219075"/>
            <wp:effectExtent l="0" t="0" r="0" b="9525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0032D1EA" wp14:editId="38ABA532">
            <wp:extent cx="257175" cy="238125"/>
            <wp:effectExtent l="0" t="0" r="9525" b="9525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>.</w:t>
      </w:r>
    </w:p>
    <w:p w14:paraId="2B1F0C53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(a)</w:t>
      </w:r>
      <w:r w:rsidRPr="005212B9">
        <w:rPr>
          <w:rFonts w:ascii="Arial" w:hAnsi="Arial" w:cs="Arial"/>
          <w:sz w:val="24"/>
          <w:szCs w:val="28"/>
        </w:rPr>
        <w:tab/>
        <w:t xml:space="preserve">Write down, in terms of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 xml:space="preserve">, an expression for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2BED48EE" wp14:editId="4913AB8D">
            <wp:extent cx="238125" cy="238125"/>
            <wp:effectExtent l="0" t="0" r="9525" b="9525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.</w:t>
      </w:r>
    </w:p>
    <w:p w14:paraId="61288D43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BC03D9F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12A918F1" wp14:editId="7C2E8B6C">
            <wp:extent cx="238125" cy="238125"/>
            <wp:effectExtent l="0" t="0" r="9525" b="9525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4908E762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(1)</w:t>
      </w:r>
    </w:p>
    <w:p w14:paraId="75A186B8" w14:textId="77777777" w:rsidR="0061346B" w:rsidRPr="005212B9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(b)</w:t>
      </w:r>
      <w:r w:rsidRPr="005212B9">
        <w:rPr>
          <w:rFonts w:ascii="Arial" w:hAnsi="Arial" w:cs="Arial"/>
          <w:sz w:val="24"/>
          <w:szCs w:val="28"/>
        </w:rPr>
        <w:tab/>
        <w:t xml:space="preserve">Express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20A79F14" wp14:editId="598E8B05">
            <wp:extent cx="238125" cy="219075"/>
            <wp:effectExtent l="0" t="0" r="9525" b="9525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in terms of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>.</w:t>
      </w:r>
      <w:r w:rsidRPr="005212B9">
        <w:rPr>
          <w:rFonts w:ascii="Arial" w:hAnsi="Arial" w:cs="Arial"/>
          <w:sz w:val="24"/>
          <w:szCs w:val="28"/>
        </w:rPr>
        <w:br/>
        <w:t>Give your answer in its simplest form.</w:t>
      </w:r>
    </w:p>
    <w:p w14:paraId="50BA452B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14FC5412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F31FB06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B77EFC5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33362332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3EF10BB5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05AF0BA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7BD1DE77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3D5085B3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4C7826F7" wp14:editId="387BBE01">
            <wp:extent cx="238125" cy="219075"/>
            <wp:effectExtent l="0" t="0" r="9525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5525F147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(2)</w:t>
      </w:r>
    </w:p>
    <w:p w14:paraId="2BA6150C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(Total 3 marks)</w:t>
      </w:r>
    </w:p>
    <w:p w14:paraId="1D82488D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A25FEDF" w14:textId="77777777" w:rsidR="0061346B" w:rsidRPr="005212B9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br w:type="page"/>
      </w:r>
    </w:p>
    <w:p w14:paraId="0EAF8CF4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lastRenderedPageBreak/>
        <w:t>3.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>OABC</w:t>
      </w:r>
      <w:r>
        <w:rPr>
          <w:rFonts w:ascii="Arial" w:hAnsi="Arial" w:cs="Arial"/>
          <w:sz w:val="24"/>
          <w:szCs w:val="28"/>
        </w:rPr>
        <w:t xml:space="preserve"> is a parallelogram.</w:t>
      </w:r>
    </w:p>
    <w:p w14:paraId="7FBF1B3E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7E34F1E5" wp14:editId="5030CD9C">
            <wp:extent cx="5381625" cy="1771650"/>
            <wp:effectExtent l="0" t="0" r="9525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18FA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>P</w:t>
      </w:r>
      <w:r w:rsidRPr="005212B9">
        <w:rPr>
          <w:rFonts w:ascii="Arial" w:hAnsi="Arial" w:cs="Arial"/>
          <w:sz w:val="24"/>
          <w:szCs w:val="28"/>
        </w:rPr>
        <w:t xml:space="preserve"> is the point on </w:t>
      </w:r>
      <w:r w:rsidRPr="005212B9">
        <w:rPr>
          <w:rFonts w:ascii="Arial" w:hAnsi="Arial" w:cs="Arial"/>
          <w:i/>
          <w:iCs/>
          <w:sz w:val="24"/>
          <w:szCs w:val="28"/>
        </w:rPr>
        <w:t>AC</w:t>
      </w:r>
      <w:r w:rsidRPr="005212B9">
        <w:rPr>
          <w:rFonts w:ascii="Arial" w:hAnsi="Arial" w:cs="Arial"/>
          <w:sz w:val="24"/>
          <w:szCs w:val="28"/>
        </w:rPr>
        <w:t xml:space="preserve"> such that </w:t>
      </w:r>
      <w:r w:rsidRPr="005212B9">
        <w:rPr>
          <w:rFonts w:ascii="Arial" w:hAnsi="Arial" w:cs="Arial"/>
          <w:i/>
          <w:iCs/>
          <w:sz w:val="24"/>
          <w:szCs w:val="28"/>
        </w:rPr>
        <w:t>AP</w:t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7B4CB767" wp14:editId="4924F389">
            <wp:extent cx="142875" cy="371475"/>
            <wp:effectExtent l="0" t="0" r="9525" b="9525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i/>
          <w:iCs/>
          <w:sz w:val="24"/>
          <w:szCs w:val="28"/>
        </w:rPr>
        <w:t>AC</w:t>
      </w:r>
      <w:r w:rsidRPr="005212B9">
        <w:rPr>
          <w:rFonts w:ascii="Arial" w:hAnsi="Arial" w:cs="Arial"/>
          <w:sz w:val="24"/>
          <w:szCs w:val="28"/>
        </w:rPr>
        <w:t>.</w:t>
      </w:r>
    </w:p>
    <w:p w14:paraId="4A1C079C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299FB832" wp14:editId="6F6A1F71">
            <wp:extent cx="228600" cy="219075"/>
            <wp:effectExtent l="0" t="0" r="0" b="9525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6</w:t>
      </w:r>
      <w:r w:rsidRPr="005212B9">
        <w:rPr>
          <w:rFonts w:ascii="Arial" w:hAnsi="Arial" w:cs="Arial"/>
          <w:b/>
          <w:bCs/>
          <w:sz w:val="24"/>
          <w:szCs w:val="28"/>
        </w:rPr>
        <w:t>a.</w:t>
      </w:r>
      <w:r w:rsidRPr="005212B9">
        <w:rPr>
          <w:rFonts w:ascii="Arial" w:hAnsi="Arial" w:cs="Arial"/>
          <w:sz w:val="24"/>
          <w:szCs w:val="28"/>
        </w:rPr>
        <w:t xml:space="preserve">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5545249D" wp14:editId="589A90E5">
            <wp:extent cx="238125" cy="219075"/>
            <wp:effectExtent l="0" t="0" r="9525" b="9525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6</w:t>
      </w:r>
      <w:r w:rsidRPr="005212B9">
        <w:rPr>
          <w:rFonts w:ascii="Arial" w:hAnsi="Arial" w:cs="Arial"/>
          <w:b/>
          <w:bCs/>
          <w:sz w:val="24"/>
          <w:szCs w:val="28"/>
        </w:rPr>
        <w:t>c.</w:t>
      </w:r>
    </w:p>
    <w:p w14:paraId="305CCEE1" w14:textId="77777777" w:rsidR="0061346B" w:rsidRDefault="0061346B" w:rsidP="0061346B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Find the vector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3CB596AE" wp14:editId="1D6263DC">
            <wp:extent cx="228600" cy="219075"/>
            <wp:effectExtent l="0" t="0" r="0" b="9525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.</w:t>
      </w:r>
      <w:r w:rsidRPr="005212B9">
        <w:rPr>
          <w:rFonts w:ascii="Arial" w:hAnsi="Arial" w:cs="Arial"/>
          <w:sz w:val="24"/>
          <w:szCs w:val="28"/>
        </w:rPr>
        <w:br/>
        <w:t xml:space="preserve">Give your answer in terms of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b/>
          <w:bCs/>
          <w:sz w:val="24"/>
          <w:szCs w:val="28"/>
        </w:rPr>
        <w:t>c</w:t>
      </w:r>
      <w:r w:rsidRPr="005212B9">
        <w:rPr>
          <w:rFonts w:ascii="Arial" w:hAnsi="Arial" w:cs="Arial"/>
          <w:sz w:val="24"/>
          <w:szCs w:val="28"/>
        </w:rPr>
        <w:t>.</w:t>
      </w:r>
    </w:p>
    <w:p w14:paraId="73795418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109C0C11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D8798A7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5F82C83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7CD0825D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62635C0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2E8EC47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1CBD3E5B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30DE561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725762E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333A88A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0FD58A35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0E23BF17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0C6692CD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(3)</w:t>
      </w:r>
    </w:p>
    <w:p w14:paraId="561A73D9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  <w:t xml:space="preserve">The midpoint of </w:t>
      </w:r>
      <w:r w:rsidRPr="005212B9">
        <w:rPr>
          <w:rFonts w:ascii="Arial" w:hAnsi="Arial" w:cs="Arial"/>
          <w:i/>
          <w:iCs/>
          <w:sz w:val="24"/>
          <w:szCs w:val="28"/>
        </w:rPr>
        <w:t>CB</w:t>
      </w:r>
      <w:r w:rsidRPr="005212B9">
        <w:rPr>
          <w:rFonts w:ascii="Arial" w:hAnsi="Arial" w:cs="Arial"/>
          <w:sz w:val="24"/>
          <w:szCs w:val="28"/>
        </w:rPr>
        <w:t xml:space="preserve"> is </w:t>
      </w:r>
      <w:r w:rsidRPr="005212B9">
        <w:rPr>
          <w:rFonts w:ascii="Arial" w:hAnsi="Arial" w:cs="Arial"/>
          <w:i/>
          <w:iCs/>
          <w:sz w:val="24"/>
          <w:szCs w:val="28"/>
        </w:rPr>
        <w:t>M</w:t>
      </w:r>
      <w:r w:rsidRPr="005212B9">
        <w:rPr>
          <w:rFonts w:ascii="Arial" w:hAnsi="Arial" w:cs="Arial"/>
          <w:b/>
          <w:bCs/>
          <w:sz w:val="24"/>
          <w:szCs w:val="28"/>
        </w:rPr>
        <w:t>.</w:t>
      </w:r>
    </w:p>
    <w:p w14:paraId="4FDB4092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(b)</w:t>
      </w:r>
      <w:r w:rsidRPr="005212B9">
        <w:rPr>
          <w:rFonts w:ascii="Arial" w:hAnsi="Arial" w:cs="Arial"/>
          <w:sz w:val="24"/>
          <w:szCs w:val="28"/>
        </w:rPr>
        <w:tab/>
        <w:t xml:space="preserve">Prove that </w:t>
      </w:r>
      <w:r w:rsidRPr="005212B9">
        <w:rPr>
          <w:rFonts w:ascii="Arial" w:hAnsi="Arial" w:cs="Arial"/>
          <w:i/>
          <w:iCs/>
          <w:sz w:val="24"/>
          <w:szCs w:val="28"/>
        </w:rPr>
        <w:t>OPM</w:t>
      </w:r>
      <w:r w:rsidRPr="005212B9">
        <w:rPr>
          <w:rFonts w:ascii="Arial" w:hAnsi="Arial" w:cs="Arial"/>
          <w:sz w:val="24"/>
          <w:szCs w:val="28"/>
        </w:rPr>
        <w:t xml:space="preserve"> is a straight line.</w:t>
      </w:r>
    </w:p>
    <w:p w14:paraId="2948FABB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FC79BAB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7ABD0C0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757449A9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093AD887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31915789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FD7E7DB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08E6822C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0E1C7BA6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75C0427A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BC344D8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3D34FC7E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34C74883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C35A227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(2)</w:t>
      </w:r>
    </w:p>
    <w:p w14:paraId="109AA6D6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(Total 5 marks)</w:t>
      </w:r>
    </w:p>
    <w:p w14:paraId="17FF0C1A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E80094E" w14:textId="77777777" w:rsidR="0061346B" w:rsidRPr="005212B9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</w:t>
      </w:r>
    </w:p>
    <w:p w14:paraId="00F1B03C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5302986E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259E9B5D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50BB1733" w14:textId="77777777" w:rsidR="0061346B" w:rsidRPr="005212B9" w:rsidRDefault="0061346B" w:rsidP="0061346B">
      <w:pPr>
        <w:pStyle w:val="NoSpacing"/>
        <w:ind w:left="720" w:hanging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lastRenderedPageBreak/>
        <w:t>4.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>OPQ</w:t>
      </w:r>
      <w:r w:rsidRPr="005212B9">
        <w:rPr>
          <w:rFonts w:ascii="Arial" w:hAnsi="Arial" w:cs="Arial"/>
          <w:sz w:val="24"/>
          <w:szCs w:val="28"/>
        </w:rPr>
        <w:t xml:space="preserve"> is a triangle.</w:t>
      </w:r>
      <w:r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i/>
          <w:iCs/>
          <w:sz w:val="24"/>
          <w:szCs w:val="28"/>
        </w:rPr>
        <w:t>R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OP</w:t>
      </w:r>
      <w:r w:rsidRPr="005212B9">
        <w:rPr>
          <w:rFonts w:ascii="Arial" w:hAnsi="Arial" w:cs="Arial"/>
          <w:sz w:val="24"/>
          <w:szCs w:val="28"/>
        </w:rPr>
        <w:t>.</w:t>
      </w:r>
      <w:r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i/>
          <w:iCs/>
          <w:sz w:val="24"/>
          <w:szCs w:val="28"/>
        </w:rPr>
        <w:t>S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PQ</w:t>
      </w:r>
      <w:r w:rsidRPr="005212B9">
        <w:rPr>
          <w:rFonts w:ascii="Arial" w:hAnsi="Arial" w:cs="Arial"/>
          <w:sz w:val="24"/>
          <w:szCs w:val="28"/>
        </w:rPr>
        <w:t>.</w:t>
      </w:r>
      <w:r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629DAFCF" wp14:editId="566E7D93">
            <wp:extent cx="228600" cy="219075"/>
            <wp:effectExtent l="0" t="0" r="0" b="9525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212B9">
        <w:rPr>
          <w:rFonts w:ascii="Arial" w:hAnsi="Arial" w:cs="Arial"/>
          <w:b/>
          <w:bCs/>
          <w:sz w:val="24"/>
          <w:szCs w:val="28"/>
        </w:rPr>
        <w:t>p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67D46763" wp14:editId="5A8F2BE3">
            <wp:extent cx="257175" cy="238125"/>
            <wp:effectExtent l="0" t="0" r="9525" b="9525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212B9">
        <w:rPr>
          <w:rFonts w:ascii="Arial" w:hAnsi="Arial" w:cs="Arial"/>
          <w:b/>
          <w:bCs/>
          <w:sz w:val="24"/>
          <w:szCs w:val="28"/>
        </w:rPr>
        <w:t>q</w:t>
      </w:r>
    </w:p>
    <w:p w14:paraId="3475E641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A0F2694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41938506" wp14:editId="5362FDB0">
            <wp:extent cx="4200525" cy="2476500"/>
            <wp:effectExtent l="0" t="0" r="9525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7C2E0" w14:textId="77777777" w:rsidR="0061346B" w:rsidRDefault="0061346B" w:rsidP="0061346B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Find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17AB1FDB" wp14:editId="1AF1E303">
            <wp:extent cx="228600" cy="219075"/>
            <wp:effectExtent l="0" t="0" r="0" b="9525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in terms of </w:t>
      </w:r>
      <w:r w:rsidRPr="005212B9">
        <w:rPr>
          <w:rFonts w:ascii="Arial" w:hAnsi="Arial" w:cs="Arial"/>
          <w:b/>
          <w:bCs/>
          <w:sz w:val="24"/>
          <w:szCs w:val="28"/>
        </w:rPr>
        <w:t>p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b/>
          <w:bCs/>
          <w:sz w:val="24"/>
          <w:szCs w:val="28"/>
        </w:rPr>
        <w:t>q</w:t>
      </w:r>
      <w:r w:rsidRPr="005212B9">
        <w:rPr>
          <w:rFonts w:ascii="Arial" w:hAnsi="Arial" w:cs="Arial"/>
          <w:sz w:val="24"/>
          <w:szCs w:val="28"/>
        </w:rPr>
        <w:t>.</w:t>
      </w:r>
    </w:p>
    <w:p w14:paraId="360BCD50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7DD049E7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3AB02CF0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13B8BD25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313CF2A2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0A35018E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4C9EA462" wp14:editId="7D152993">
            <wp:extent cx="228600" cy="219075"/>
            <wp:effectExtent l="0" t="0" r="0" b="9525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2E8949C0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(ii)</w:t>
      </w:r>
      <w:r w:rsidRPr="005212B9">
        <w:rPr>
          <w:rFonts w:ascii="Arial" w:hAnsi="Arial" w:cs="Arial"/>
          <w:sz w:val="24"/>
          <w:szCs w:val="28"/>
        </w:rPr>
        <w:tab/>
        <w:t xml:space="preserve">Show that </w:t>
      </w:r>
      <w:r w:rsidRPr="005212B9">
        <w:rPr>
          <w:rFonts w:ascii="Arial" w:hAnsi="Arial" w:cs="Arial"/>
          <w:i/>
          <w:iCs/>
          <w:sz w:val="24"/>
          <w:szCs w:val="28"/>
        </w:rPr>
        <w:t>RS</w:t>
      </w:r>
      <w:r w:rsidRPr="005212B9">
        <w:rPr>
          <w:rFonts w:ascii="Arial" w:hAnsi="Arial" w:cs="Arial"/>
          <w:sz w:val="24"/>
          <w:szCs w:val="28"/>
        </w:rPr>
        <w:t xml:space="preserve"> is parallel to </w:t>
      </w:r>
      <w:r w:rsidRPr="005212B9">
        <w:rPr>
          <w:rFonts w:ascii="Arial" w:hAnsi="Arial" w:cs="Arial"/>
          <w:i/>
          <w:iCs/>
          <w:sz w:val="24"/>
          <w:szCs w:val="28"/>
        </w:rPr>
        <w:t>OQ</w:t>
      </w:r>
      <w:r w:rsidRPr="005212B9">
        <w:rPr>
          <w:rFonts w:ascii="Arial" w:hAnsi="Arial" w:cs="Arial"/>
          <w:sz w:val="24"/>
          <w:szCs w:val="28"/>
        </w:rPr>
        <w:t>.</w:t>
      </w:r>
    </w:p>
    <w:p w14:paraId="63DF282F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03158053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AE89D2F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78E2F448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35C267C4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7E139C8C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169989A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B101B98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13FF7348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9F65B8F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0B2364F4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7E49C9C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85900CF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1980F3DF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0318705B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B9B0B54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60E7F2A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(Total</w:t>
      </w:r>
      <w:r w:rsidRPr="005212B9">
        <w:rPr>
          <w:rFonts w:ascii="Arial" w:hAnsi="Arial" w:cs="Arial"/>
          <w:sz w:val="24"/>
          <w:szCs w:val="28"/>
        </w:rPr>
        <w:t xml:space="preserve"> </w:t>
      </w:r>
      <w:r w:rsidRPr="005212B9">
        <w:rPr>
          <w:rFonts w:ascii="Arial" w:hAnsi="Arial" w:cs="Arial"/>
          <w:b/>
          <w:bCs/>
          <w:sz w:val="24"/>
          <w:szCs w:val="28"/>
        </w:rPr>
        <w:t>5</w:t>
      </w:r>
      <w:r w:rsidRPr="005212B9">
        <w:rPr>
          <w:rFonts w:ascii="Arial" w:hAnsi="Arial" w:cs="Arial"/>
          <w:sz w:val="24"/>
          <w:szCs w:val="28"/>
        </w:rPr>
        <w:t xml:space="preserve"> </w:t>
      </w:r>
      <w:r w:rsidRPr="005212B9">
        <w:rPr>
          <w:rFonts w:ascii="Arial" w:hAnsi="Arial" w:cs="Arial"/>
          <w:b/>
          <w:bCs/>
          <w:sz w:val="24"/>
          <w:szCs w:val="28"/>
        </w:rPr>
        <w:t>marks)</w:t>
      </w:r>
    </w:p>
    <w:p w14:paraId="55316372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2C0E98C" w14:textId="77777777" w:rsidR="0061346B" w:rsidRPr="005212B9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br w:type="page"/>
      </w:r>
    </w:p>
    <w:p w14:paraId="1DCC9799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lastRenderedPageBreak/>
        <w:t>5.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>OPQR</w:t>
      </w:r>
      <w:r w:rsidRPr="005212B9">
        <w:rPr>
          <w:rFonts w:ascii="Arial" w:hAnsi="Arial" w:cs="Arial"/>
          <w:sz w:val="24"/>
          <w:szCs w:val="28"/>
        </w:rPr>
        <w:t xml:space="preserve"> is a trapezium with </w:t>
      </w:r>
      <w:r w:rsidRPr="005212B9">
        <w:rPr>
          <w:rFonts w:ascii="Arial" w:hAnsi="Arial" w:cs="Arial"/>
          <w:i/>
          <w:iCs/>
          <w:sz w:val="24"/>
          <w:szCs w:val="28"/>
        </w:rPr>
        <w:t>PQ</w:t>
      </w:r>
      <w:r w:rsidRPr="005212B9">
        <w:rPr>
          <w:rFonts w:ascii="Arial" w:hAnsi="Arial" w:cs="Arial"/>
          <w:sz w:val="24"/>
          <w:szCs w:val="28"/>
        </w:rPr>
        <w:t xml:space="preserve"> parallel to </w:t>
      </w:r>
      <w:r w:rsidRPr="005212B9">
        <w:rPr>
          <w:rFonts w:ascii="Arial" w:hAnsi="Arial" w:cs="Arial"/>
          <w:i/>
          <w:iCs/>
          <w:sz w:val="24"/>
          <w:szCs w:val="28"/>
        </w:rPr>
        <w:t>OR</w:t>
      </w:r>
      <w:r w:rsidRPr="005212B9">
        <w:rPr>
          <w:rFonts w:ascii="Arial" w:hAnsi="Arial" w:cs="Arial"/>
          <w:sz w:val="24"/>
          <w:szCs w:val="28"/>
        </w:rPr>
        <w:t>.</w:t>
      </w:r>
    </w:p>
    <w:p w14:paraId="4CE08619" w14:textId="77777777" w:rsidR="0061346B" w:rsidRPr="005212B9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2FE8F4C6" wp14:editId="170319E3">
            <wp:extent cx="228600" cy="219075"/>
            <wp:effectExtent l="0" t="0" r="0" b="9525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2</w:t>
      </w:r>
      <w:r w:rsidRPr="005212B9">
        <w:rPr>
          <w:rFonts w:ascii="Arial" w:hAnsi="Arial" w:cs="Arial"/>
          <w:b/>
          <w:bCs/>
          <w:sz w:val="24"/>
          <w:szCs w:val="28"/>
        </w:rPr>
        <w:t xml:space="preserve">b </w:t>
      </w:r>
      <w:r w:rsidRPr="005212B9">
        <w:rPr>
          <w:rFonts w:ascii="Arial" w:hAnsi="Arial" w:cs="Arial"/>
          <w:b/>
          <w:bCs/>
          <w:sz w:val="24"/>
          <w:szCs w:val="28"/>
        </w:rPr>
        <w:tab/>
      </w:r>
      <w:r w:rsidRPr="005212B9">
        <w:rPr>
          <w:rFonts w:ascii="Arial" w:hAnsi="Arial" w:cs="Arial"/>
          <w:b/>
          <w:noProof/>
          <w:sz w:val="24"/>
          <w:szCs w:val="28"/>
          <w:lang w:eastAsia="en-GB"/>
        </w:rPr>
        <w:drawing>
          <wp:inline distT="0" distB="0" distL="0" distR="0" wp14:anchorId="6D04D7A7" wp14:editId="6DD218BA">
            <wp:extent cx="238125" cy="238125"/>
            <wp:effectExtent l="0" t="0" r="9525" b="9525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b/>
          <w:bCs/>
          <w:sz w:val="24"/>
          <w:szCs w:val="28"/>
        </w:rPr>
        <w:t xml:space="preserve"> = </w:t>
      </w:r>
      <w:r w:rsidRPr="005212B9">
        <w:rPr>
          <w:rFonts w:ascii="Arial" w:hAnsi="Arial" w:cs="Arial"/>
          <w:sz w:val="24"/>
          <w:szCs w:val="28"/>
        </w:rPr>
        <w:t>2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300B898A" wp14:editId="45A83140">
            <wp:extent cx="228600" cy="219075"/>
            <wp:effectExtent l="0" t="0" r="0" b="9525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6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</w:p>
    <w:p w14:paraId="5C854BCA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>M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PQ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i/>
          <w:iCs/>
          <w:sz w:val="24"/>
          <w:szCs w:val="28"/>
        </w:rPr>
        <w:t>N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OR</w:t>
      </w:r>
      <w:r w:rsidRPr="005212B9">
        <w:rPr>
          <w:rFonts w:ascii="Arial" w:hAnsi="Arial" w:cs="Arial"/>
          <w:sz w:val="24"/>
          <w:szCs w:val="28"/>
        </w:rPr>
        <w:t>.</w:t>
      </w:r>
    </w:p>
    <w:p w14:paraId="00B97501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60762DFA" wp14:editId="30CEC5D5">
            <wp:extent cx="5638800" cy="1838325"/>
            <wp:effectExtent l="0" t="0" r="0" b="9525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A5B10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  <w:t>(a)</w:t>
      </w:r>
      <w:r w:rsidRPr="005212B9">
        <w:rPr>
          <w:rFonts w:ascii="Arial" w:hAnsi="Arial" w:cs="Arial"/>
          <w:sz w:val="24"/>
          <w:szCs w:val="28"/>
        </w:rPr>
        <w:tab/>
        <w:t xml:space="preserve">Find the vector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07885972" wp14:editId="14DC0E75">
            <wp:extent cx="276225" cy="219075"/>
            <wp:effectExtent l="0" t="0" r="9525" b="9525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in terms of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>.</w:t>
      </w:r>
    </w:p>
    <w:p w14:paraId="1F145B65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B02E3D1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8EAB69E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0F6CC89B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B58A9CA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73768F29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65EFD80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52FD6AB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374B1651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6A4041B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59236024" wp14:editId="3D2C236A">
            <wp:extent cx="276225" cy="219075"/>
            <wp:effectExtent l="0" t="0" r="9525" b="9525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6D3E621D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(2)</w:t>
      </w:r>
    </w:p>
    <w:p w14:paraId="0D46D85E" w14:textId="77777777" w:rsidR="0061346B" w:rsidRPr="005212B9" w:rsidRDefault="0061346B" w:rsidP="0061346B">
      <w:pPr>
        <w:pStyle w:val="NoSpacing"/>
        <w:rPr>
          <w:rFonts w:ascii="Arial" w:hAnsi="Arial" w:cs="Arial"/>
          <w:i/>
          <w:iCs/>
          <w:sz w:val="24"/>
          <w:szCs w:val="28"/>
        </w:rPr>
      </w:pPr>
      <w:r w:rsidRPr="005212B9">
        <w:rPr>
          <w:rFonts w:ascii="Arial" w:hAnsi="Arial" w:cs="Arial"/>
          <w:i/>
          <w:iCs/>
          <w:sz w:val="24"/>
          <w:szCs w:val="28"/>
        </w:rPr>
        <w:tab/>
        <w:t>X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MN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Y </w:t>
      </w:r>
      <w:r w:rsidRPr="005212B9">
        <w:rPr>
          <w:rFonts w:ascii="Arial" w:hAnsi="Arial" w:cs="Arial"/>
          <w:sz w:val="24"/>
          <w:szCs w:val="28"/>
        </w:rPr>
        <w:t xml:space="preserve">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QR.</w:t>
      </w:r>
    </w:p>
    <w:p w14:paraId="71E73BED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i/>
          <w:iCs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(b)</w:t>
      </w:r>
      <w:r w:rsidRPr="005212B9">
        <w:rPr>
          <w:rFonts w:ascii="Arial" w:hAnsi="Arial" w:cs="Arial"/>
          <w:sz w:val="24"/>
          <w:szCs w:val="28"/>
        </w:rPr>
        <w:tab/>
        <w:t xml:space="preserve">Prove that </w:t>
      </w:r>
      <w:r w:rsidRPr="005212B9">
        <w:rPr>
          <w:rFonts w:ascii="Arial" w:hAnsi="Arial" w:cs="Arial"/>
          <w:i/>
          <w:iCs/>
          <w:sz w:val="24"/>
          <w:szCs w:val="28"/>
        </w:rPr>
        <w:t>XY</w:t>
      </w:r>
      <w:r w:rsidRPr="005212B9">
        <w:rPr>
          <w:rFonts w:ascii="Arial" w:hAnsi="Arial" w:cs="Arial"/>
          <w:sz w:val="24"/>
          <w:szCs w:val="28"/>
        </w:rPr>
        <w:t xml:space="preserve"> is parallel to </w:t>
      </w:r>
      <w:r w:rsidRPr="005212B9">
        <w:rPr>
          <w:rFonts w:ascii="Arial" w:hAnsi="Arial" w:cs="Arial"/>
          <w:i/>
          <w:iCs/>
          <w:sz w:val="24"/>
          <w:szCs w:val="28"/>
        </w:rPr>
        <w:t>OR.</w:t>
      </w:r>
    </w:p>
    <w:p w14:paraId="4EF2F2A0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952C3F5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734740E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12552610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7A1F9A5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BF313DF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74E1F30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1B0F51BA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35BF0584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7C437496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2DCA450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5987ACA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5AB562C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7915B810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1433519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(2)</w:t>
      </w:r>
    </w:p>
    <w:p w14:paraId="1A58E084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(Total 4 marks)</w:t>
      </w:r>
    </w:p>
    <w:p w14:paraId="5EA9F906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39C3498D" w14:textId="77777777" w:rsidR="0061346B" w:rsidRPr="005212B9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</w:t>
      </w:r>
    </w:p>
    <w:p w14:paraId="13E96F0E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7D5634D7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F360441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064E1E0A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7DE312D0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0B55A3B6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F763131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lastRenderedPageBreak/>
        <w:t>6.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>ABCD</w:t>
      </w:r>
      <w:r w:rsidRPr="005212B9">
        <w:rPr>
          <w:rFonts w:ascii="Arial" w:hAnsi="Arial" w:cs="Arial"/>
          <w:sz w:val="24"/>
          <w:szCs w:val="28"/>
        </w:rPr>
        <w:t xml:space="preserve"> is a straight line.</w:t>
      </w:r>
    </w:p>
    <w:p w14:paraId="244A07DC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61576748" wp14:editId="712223D3">
            <wp:extent cx="6048375" cy="1885950"/>
            <wp:effectExtent l="0" t="0" r="9525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C3B7E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>O</w:t>
      </w:r>
      <w:r w:rsidRPr="005212B9">
        <w:rPr>
          <w:rFonts w:ascii="Arial" w:hAnsi="Arial" w:cs="Arial"/>
          <w:sz w:val="24"/>
          <w:szCs w:val="28"/>
        </w:rPr>
        <w:t xml:space="preserve"> is a point so that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45C53A5B" wp14:editId="3A5C93B2">
            <wp:extent cx="428625" cy="238125"/>
            <wp:effectExtent l="0" t="0" r="9525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0C9AD6F4" wp14:editId="2B350677">
            <wp:extent cx="428625" cy="238125"/>
            <wp:effectExtent l="0" t="0" r="9525" b="0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.</w:t>
      </w:r>
    </w:p>
    <w:p w14:paraId="21232FEF" w14:textId="77777777" w:rsidR="0061346B" w:rsidRPr="005212B9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AC</w:t>
      </w:r>
      <w:r w:rsidRPr="005212B9">
        <w:rPr>
          <w:rFonts w:ascii="Arial" w:hAnsi="Arial" w:cs="Arial"/>
          <w:sz w:val="24"/>
          <w:szCs w:val="28"/>
        </w:rPr>
        <w:t>.</w:t>
      </w:r>
      <w:r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i/>
          <w:iCs/>
          <w:sz w:val="24"/>
          <w:szCs w:val="28"/>
        </w:rPr>
        <w:t>C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AD</w:t>
      </w:r>
      <w:r w:rsidRPr="005212B9">
        <w:rPr>
          <w:rFonts w:ascii="Arial" w:hAnsi="Arial" w:cs="Arial"/>
          <w:sz w:val="24"/>
          <w:szCs w:val="28"/>
        </w:rPr>
        <w:t>.</w:t>
      </w:r>
    </w:p>
    <w:p w14:paraId="5DF2B186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  <w:t xml:space="preserve">Express, in terms of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>, the vectors</w:t>
      </w:r>
    </w:p>
    <w:p w14:paraId="42914961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2C45C312" wp14:editId="0B595A17">
            <wp:extent cx="238125" cy="219075"/>
            <wp:effectExtent l="0" t="0" r="9525" b="9525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8F710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04EAFF14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64842B6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D340C8B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30D214D4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0675C4D0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6F0C1116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t>(ii)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7DE1E1F1" wp14:editId="5DA5E697">
            <wp:extent cx="257175" cy="219075"/>
            <wp:effectExtent l="0" t="0" r="9525" b="952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87BAB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3AD2092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3C74586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EC30044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9EE21B2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F8F8035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F36433A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FBDD6F8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0ECCC33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57628DC7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14:paraId="7AE5EF8B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223A90C" w14:textId="77777777" w:rsidR="0061346B" w:rsidRPr="005212B9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</w:t>
      </w:r>
    </w:p>
    <w:p w14:paraId="0D190D73" w14:textId="77777777" w:rsidR="0061346B" w:rsidRPr="005212B9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1525B153" w14:textId="77777777" w:rsidR="0061346B" w:rsidRPr="005212B9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21067A3" w14:textId="77777777" w:rsidR="0061346B" w:rsidRPr="005212B9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2A64B1AE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74013567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D6A9E69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2E4C14DC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37C9195C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38DEA54E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507874BB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38230A24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3348E99C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0F36DA0B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46579FB4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2A968FB6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D14125B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361113B6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lastRenderedPageBreak/>
        <w:t>7.</w:t>
      </w:r>
      <w:r w:rsidRPr="005212B9">
        <w:rPr>
          <w:rFonts w:ascii="Arial" w:hAnsi="Arial" w:cs="Arial"/>
          <w:sz w:val="24"/>
          <w:szCs w:val="28"/>
        </w:rPr>
        <w:tab/>
        <w:t>Diagram</w:t>
      </w:r>
      <w:r w:rsidRPr="005212B9">
        <w:rPr>
          <w:rFonts w:ascii="Arial" w:hAnsi="Arial" w:cs="Arial"/>
          <w:b/>
          <w:bCs/>
          <w:sz w:val="24"/>
          <w:szCs w:val="28"/>
        </w:rPr>
        <w:t xml:space="preserve"> NOT </w:t>
      </w:r>
      <w:r w:rsidRPr="005212B9">
        <w:rPr>
          <w:rFonts w:ascii="Arial" w:hAnsi="Arial" w:cs="Arial"/>
          <w:sz w:val="24"/>
          <w:szCs w:val="28"/>
        </w:rPr>
        <w:t>accurately drawn</w:t>
      </w:r>
    </w:p>
    <w:p w14:paraId="482E0143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408C1B6D" wp14:editId="5A050601">
            <wp:extent cx="3895725" cy="1790700"/>
            <wp:effectExtent l="0" t="0" r="9525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34082" w14:textId="77777777" w:rsidR="0061346B" w:rsidRPr="005212B9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i/>
          <w:iCs/>
          <w:sz w:val="24"/>
          <w:szCs w:val="28"/>
        </w:rPr>
        <w:t xml:space="preserve">ABCD </w:t>
      </w:r>
      <w:r w:rsidRPr="005212B9">
        <w:rPr>
          <w:rFonts w:ascii="Arial" w:hAnsi="Arial" w:cs="Arial"/>
          <w:sz w:val="24"/>
          <w:szCs w:val="28"/>
        </w:rPr>
        <w:t>is a parallelogram.</w:t>
      </w:r>
      <w:r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i/>
          <w:iCs/>
          <w:sz w:val="24"/>
          <w:szCs w:val="28"/>
        </w:rPr>
        <w:t xml:space="preserve">AB </w:t>
      </w:r>
      <w:r w:rsidRPr="005212B9">
        <w:rPr>
          <w:rFonts w:ascii="Arial" w:hAnsi="Arial" w:cs="Arial"/>
          <w:sz w:val="24"/>
          <w:szCs w:val="28"/>
        </w:rPr>
        <w:t xml:space="preserve">is parallel to </w:t>
      </w:r>
      <w:r w:rsidRPr="005212B9">
        <w:rPr>
          <w:rFonts w:ascii="Arial" w:hAnsi="Arial" w:cs="Arial"/>
          <w:i/>
          <w:iCs/>
          <w:sz w:val="24"/>
          <w:szCs w:val="28"/>
        </w:rPr>
        <w:t>DC.</w:t>
      </w:r>
      <w:r w:rsidRPr="005212B9">
        <w:rPr>
          <w:rFonts w:ascii="Arial" w:hAnsi="Arial" w:cs="Arial"/>
          <w:i/>
          <w:iCs/>
          <w:sz w:val="24"/>
          <w:szCs w:val="28"/>
        </w:rPr>
        <w:br/>
        <w:t xml:space="preserve">AD </w:t>
      </w:r>
      <w:r w:rsidRPr="005212B9">
        <w:rPr>
          <w:rFonts w:ascii="Arial" w:hAnsi="Arial" w:cs="Arial"/>
          <w:sz w:val="24"/>
          <w:szCs w:val="28"/>
        </w:rPr>
        <w:t xml:space="preserve">is parallel to </w:t>
      </w:r>
      <w:r w:rsidRPr="005212B9">
        <w:rPr>
          <w:rFonts w:ascii="Arial" w:hAnsi="Arial" w:cs="Arial"/>
          <w:i/>
          <w:iCs/>
          <w:sz w:val="24"/>
          <w:szCs w:val="28"/>
        </w:rPr>
        <w:t>BC.</w:t>
      </w:r>
    </w:p>
    <w:p w14:paraId="39FE748C" w14:textId="77777777" w:rsidR="0061346B" w:rsidRPr="005212B9" w:rsidRDefault="0061346B" w:rsidP="0061346B">
      <w:pPr>
        <w:pStyle w:val="NoSpacing"/>
        <w:ind w:left="720"/>
        <w:rPr>
          <w:rFonts w:ascii="Arial" w:hAnsi="Arial" w:cs="Arial"/>
          <w:i/>
          <w:iCs/>
          <w:sz w:val="24"/>
          <w:szCs w:val="28"/>
        </w:rPr>
      </w:pPr>
      <w:r w:rsidRPr="005212B9">
        <w:rPr>
          <w:rFonts w:ascii="Arial" w:hAnsi="Arial" w:cs="Arial"/>
          <w:i/>
          <w:noProof/>
          <w:sz w:val="24"/>
          <w:szCs w:val="28"/>
          <w:lang w:eastAsia="en-GB"/>
        </w:rPr>
        <w:drawing>
          <wp:inline distT="0" distB="0" distL="0" distR="0" wp14:anchorId="0DC4334D" wp14:editId="3AF0C9C5">
            <wp:extent cx="228600" cy="257175"/>
            <wp:effectExtent l="0" t="0" r="0" b="9525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i/>
          <w:iCs/>
          <w:sz w:val="24"/>
          <w:szCs w:val="28"/>
        </w:rPr>
        <w:t xml:space="preserve"> = </w:t>
      </w:r>
      <w:r w:rsidRPr="005212B9">
        <w:rPr>
          <w:rFonts w:ascii="Arial" w:hAnsi="Arial" w:cs="Arial"/>
          <w:b/>
          <w:bCs/>
          <w:sz w:val="24"/>
          <w:szCs w:val="28"/>
        </w:rPr>
        <w:t>p</w:t>
      </w:r>
      <w:r w:rsidRPr="005212B9">
        <w:rPr>
          <w:rFonts w:ascii="Arial" w:hAnsi="Arial" w:cs="Arial"/>
          <w:b/>
          <w:bCs/>
          <w:i/>
          <w:iCs/>
          <w:sz w:val="24"/>
          <w:szCs w:val="28"/>
        </w:rPr>
        <w:br/>
      </w:r>
      <w:r w:rsidRPr="005212B9">
        <w:rPr>
          <w:rFonts w:ascii="Arial" w:hAnsi="Arial" w:cs="Arial"/>
          <w:i/>
          <w:noProof/>
          <w:sz w:val="24"/>
          <w:szCs w:val="28"/>
          <w:lang w:eastAsia="en-GB"/>
        </w:rPr>
        <w:drawing>
          <wp:inline distT="0" distB="0" distL="0" distR="0" wp14:anchorId="42795844" wp14:editId="443C1067">
            <wp:extent cx="257175" cy="257175"/>
            <wp:effectExtent l="0" t="0" r="9525" b="9525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i/>
          <w:iCs/>
          <w:sz w:val="24"/>
          <w:szCs w:val="28"/>
        </w:rPr>
        <w:t xml:space="preserve"> = </w:t>
      </w:r>
      <w:r w:rsidRPr="005212B9">
        <w:rPr>
          <w:rFonts w:ascii="Arial" w:hAnsi="Arial" w:cs="Arial"/>
          <w:b/>
          <w:bCs/>
          <w:sz w:val="24"/>
          <w:szCs w:val="28"/>
        </w:rPr>
        <w:t>q</w:t>
      </w:r>
    </w:p>
    <w:p w14:paraId="71C9F6F9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(a)</w:t>
      </w:r>
      <w:r w:rsidRPr="005212B9">
        <w:rPr>
          <w:rFonts w:ascii="Arial" w:hAnsi="Arial" w:cs="Arial"/>
          <w:sz w:val="24"/>
          <w:szCs w:val="28"/>
        </w:rPr>
        <w:tab/>
        <w:t>Express, in terms of p and q</w:t>
      </w:r>
    </w:p>
    <w:p w14:paraId="6C149FAC" w14:textId="77777777" w:rsidR="0061346B" w:rsidRPr="005212B9" w:rsidRDefault="0061346B" w:rsidP="0061346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4F4E283E" wp14:editId="046AB0CA">
            <wp:extent cx="238125" cy="266700"/>
            <wp:effectExtent l="0" t="0" r="9525" b="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E7501" w14:textId="77777777" w:rsidR="0061346B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6D1B9A60" w14:textId="77777777" w:rsidR="0061346B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56FE4E2F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750A3DE8" w14:textId="77777777" w:rsidR="0061346B" w:rsidRPr="005212B9" w:rsidRDefault="0061346B" w:rsidP="0061346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(ii)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0C0CD5D5" wp14:editId="6373F271">
            <wp:extent cx="238125" cy="257175"/>
            <wp:effectExtent l="0" t="0" r="9525" b="9525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5EF82" w14:textId="77777777" w:rsidR="0061346B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09F21C61" w14:textId="77777777" w:rsidR="0061346B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28377A06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73510846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(2)</w:t>
      </w:r>
    </w:p>
    <w:p w14:paraId="06B76C4E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Diagram</w:t>
      </w:r>
      <w:r w:rsidRPr="005212B9">
        <w:rPr>
          <w:rFonts w:ascii="Arial" w:hAnsi="Arial" w:cs="Arial"/>
          <w:b/>
          <w:bCs/>
          <w:sz w:val="24"/>
          <w:szCs w:val="28"/>
        </w:rPr>
        <w:t xml:space="preserve"> NOT </w:t>
      </w:r>
      <w:r w:rsidRPr="005212B9">
        <w:rPr>
          <w:rFonts w:ascii="Arial" w:hAnsi="Arial" w:cs="Arial"/>
          <w:sz w:val="24"/>
          <w:szCs w:val="28"/>
        </w:rPr>
        <w:t>accurately drawn</w:t>
      </w:r>
    </w:p>
    <w:p w14:paraId="45C29E03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7228BD61" wp14:editId="1FF61466">
            <wp:extent cx="2867025" cy="1314450"/>
            <wp:effectExtent l="0" t="0" r="9525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4C356" w14:textId="77777777" w:rsidR="0061346B" w:rsidRPr="005212B9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i/>
          <w:iCs/>
          <w:sz w:val="24"/>
          <w:szCs w:val="28"/>
        </w:rPr>
        <w:t xml:space="preserve">AC </w:t>
      </w:r>
      <w:r w:rsidRPr="005212B9">
        <w:rPr>
          <w:rFonts w:ascii="Arial" w:hAnsi="Arial" w:cs="Arial"/>
          <w:sz w:val="24"/>
          <w:szCs w:val="28"/>
        </w:rPr>
        <w:t xml:space="preserve">and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BD </w:t>
      </w:r>
      <w:r w:rsidRPr="005212B9">
        <w:rPr>
          <w:rFonts w:ascii="Arial" w:hAnsi="Arial" w:cs="Arial"/>
          <w:sz w:val="24"/>
          <w:szCs w:val="28"/>
        </w:rPr>
        <w:t xml:space="preserve">are diagonals of parallelogram </w:t>
      </w:r>
      <w:r w:rsidRPr="005212B9">
        <w:rPr>
          <w:rFonts w:ascii="Arial" w:hAnsi="Arial" w:cs="Arial"/>
          <w:i/>
          <w:iCs/>
          <w:sz w:val="24"/>
          <w:szCs w:val="28"/>
        </w:rPr>
        <w:t>ABCD.</w:t>
      </w:r>
      <w:r w:rsidRPr="005212B9">
        <w:rPr>
          <w:rFonts w:ascii="Arial" w:hAnsi="Arial" w:cs="Arial"/>
          <w:i/>
          <w:iCs/>
          <w:sz w:val="24"/>
          <w:szCs w:val="28"/>
        </w:rPr>
        <w:br/>
        <w:t xml:space="preserve">AC </w:t>
      </w:r>
      <w:r w:rsidRPr="005212B9">
        <w:rPr>
          <w:rFonts w:ascii="Arial" w:hAnsi="Arial" w:cs="Arial"/>
          <w:sz w:val="24"/>
          <w:szCs w:val="28"/>
        </w:rPr>
        <w:t xml:space="preserve">and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BD </w:t>
      </w:r>
      <w:r w:rsidRPr="005212B9">
        <w:rPr>
          <w:rFonts w:ascii="Arial" w:hAnsi="Arial" w:cs="Arial"/>
          <w:sz w:val="24"/>
          <w:szCs w:val="28"/>
        </w:rPr>
        <w:t xml:space="preserve">intersect at </w:t>
      </w:r>
      <w:r w:rsidRPr="005212B9">
        <w:rPr>
          <w:rFonts w:ascii="Arial" w:hAnsi="Arial" w:cs="Arial"/>
          <w:i/>
          <w:iCs/>
          <w:sz w:val="24"/>
          <w:szCs w:val="28"/>
        </w:rPr>
        <w:t>T.</w:t>
      </w:r>
    </w:p>
    <w:p w14:paraId="4136A9D0" w14:textId="77777777" w:rsidR="0061346B" w:rsidRDefault="0061346B" w:rsidP="0061346B">
      <w:pPr>
        <w:pStyle w:val="NoSpacing"/>
        <w:numPr>
          <w:ilvl w:val="0"/>
          <w:numId w:val="7"/>
        </w:numPr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Express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3E793EBC" wp14:editId="4C68762E">
            <wp:extent cx="238125" cy="200025"/>
            <wp:effectExtent l="0" t="0" r="9525" b="9525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i/>
          <w:iCs/>
          <w:sz w:val="24"/>
          <w:szCs w:val="28"/>
        </w:rPr>
        <w:t xml:space="preserve"> </w:t>
      </w:r>
      <w:r w:rsidRPr="005212B9">
        <w:rPr>
          <w:rFonts w:ascii="Arial" w:hAnsi="Arial" w:cs="Arial"/>
          <w:sz w:val="24"/>
          <w:szCs w:val="28"/>
        </w:rPr>
        <w:t xml:space="preserve">in terms of </w:t>
      </w:r>
      <w:r w:rsidRPr="005212B9">
        <w:rPr>
          <w:rFonts w:ascii="Arial" w:hAnsi="Arial" w:cs="Arial"/>
          <w:b/>
          <w:bCs/>
          <w:sz w:val="24"/>
          <w:szCs w:val="28"/>
        </w:rPr>
        <w:t xml:space="preserve">p </w:t>
      </w:r>
      <w:r w:rsidRPr="005212B9">
        <w:rPr>
          <w:rFonts w:ascii="Arial" w:hAnsi="Arial" w:cs="Arial"/>
          <w:sz w:val="24"/>
          <w:szCs w:val="28"/>
        </w:rPr>
        <w:t xml:space="preserve">and </w:t>
      </w:r>
      <w:r w:rsidRPr="005212B9">
        <w:rPr>
          <w:rFonts w:ascii="Arial" w:hAnsi="Arial" w:cs="Arial"/>
          <w:b/>
          <w:bCs/>
          <w:sz w:val="24"/>
          <w:szCs w:val="28"/>
        </w:rPr>
        <w:t>q.</w:t>
      </w:r>
    </w:p>
    <w:p w14:paraId="691D55CB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257146A8" w14:textId="77777777" w:rsidR="0061346B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05B062D1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ACB9FDA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50C04350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7AE33B16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7A5EB1D3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(1)</w:t>
      </w:r>
    </w:p>
    <w:p w14:paraId="1DD8EF27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(Total 3 marks)</w:t>
      </w:r>
    </w:p>
    <w:p w14:paraId="265B7C9E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br w:type="page"/>
      </w:r>
      <w:r w:rsidRPr="005212B9">
        <w:rPr>
          <w:rFonts w:ascii="Arial" w:hAnsi="Arial" w:cs="Arial"/>
          <w:b/>
          <w:bCs/>
          <w:sz w:val="24"/>
          <w:szCs w:val="28"/>
        </w:rPr>
        <w:lastRenderedPageBreak/>
        <w:t>8.</w:t>
      </w:r>
      <w:r w:rsidRPr="005212B9">
        <w:rPr>
          <w:rFonts w:ascii="Arial" w:hAnsi="Arial" w:cs="Arial"/>
          <w:sz w:val="24"/>
          <w:szCs w:val="28"/>
        </w:rPr>
        <w:tab/>
        <w:t xml:space="preserve">Diagram </w:t>
      </w:r>
      <w:r w:rsidRPr="005212B9">
        <w:rPr>
          <w:rFonts w:ascii="Arial" w:hAnsi="Arial" w:cs="Arial"/>
          <w:b/>
          <w:bCs/>
          <w:sz w:val="24"/>
          <w:szCs w:val="28"/>
        </w:rPr>
        <w:t>NOT</w:t>
      </w:r>
      <w:r w:rsidRPr="005212B9">
        <w:rPr>
          <w:rFonts w:ascii="Arial" w:hAnsi="Arial" w:cs="Arial"/>
          <w:sz w:val="24"/>
          <w:szCs w:val="28"/>
        </w:rPr>
        <w:t xml:space="preserve"> accurately drawn</w:t>
      </w:r>
    </w:p>
    <w:p w14:paraId="1EC87DE3" w14:textId="77777777" w:rsidR="0061346B" w:rsidRPr="005212B9" w:rsidRDefault="0061346B" w:rsidP="0061346B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i/>
          <w:iCs/>
          <w:sz w:val="24"/>
          <w:szCs w:val="28"/>
        </w:rPr>
        <w:t>OAB</w:t>
      </w:r>
      <w:r w:rsidRPr="005212B9">
        <w:rPr>
          <w:rFonts w:ascii="Arial" w:hAnsi="Arial" w:cs="Arial"/>
          <w:sz w:val="24"/>
          <w:szCs w:val="28"/>
        </w:rPr>
        <w:t xml:space="preserve"> is a triangle.</w:t>
      </w:r>
      <w:r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i/>
          <w:i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OR</w:t>
      </w:r>
      <w:r w:rsidRPr="005212B9">
        <w:rPr>
          <w:rFonts w:ascii="Arial" w:hAnsi="Arial" w:cs="Arial"/>
          <w:sz w:val="24"/>
          <w:szCs w:val="28"/>
        </w:rPr>
        <w:t>.</w:t>
      </w:r>
      <w:r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i/>
          <w:iCs/>
          <w:sz w:val="24"/>
          <w:szCs w:val="28"/>
        </w:rPr>
        <w:t>Q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AB</w:t>
      </w:r>
      <w:r w:rsidRPr="005212B9">
        <w:rPr>
          <w:rFonts w:ascii="Arial" w:hAnsi="Arial" w:cs="Arial"/>
          <w:sz w:val="24"/>
          <w:szCs w:val="28"/>
        </w:rPr>
        <w:t>.</w:t>
      </w:r>
    </w:p>
    <w:p w14:paraId="0C9221B1" w14:textId="77777777" w:rsidR="0061346B" w:rsidRPr="005212B9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5E8AB247" wp14:editId="09E63965">
            <wp:extent cx="257175" cy="228600"/>
            <wp:effectExtent l="0" t="0" r="9525" b="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2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 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603484DF" wp14:editId="59DA4D28">
            <wp:extent cx="238125" cy="219075"/>
            <wp:effectExtent l="0" t="0" r="9525" b="952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  </w:t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26CED1D2" wp14:editId="67543A68">
            <wp:extent cx="257175" cy="228600"/>
            <wp:effectExtent l="0" t="0" r="9525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</w:p>
    <w:p w14:paraId="5D234DEE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E717A01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25518ECF" wp14:editId="44E06BAC">
            <wp:extent cx="4667250" cy="2162175"/>
            <wp:effectExtent l="0" t="0" r="0" b="9525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24A56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(a)</w:t>
      </w:r>
      <w:r w:rsidRPr="005212B9">
        <w:rPr>
          <w:rFonts w:ascii="Arial" w:hAnsi="Arial" w:cs="Arial"/>
          <w:sz w:val="24"/>
          <w:szCs w:val="28"/>
        </w:rPr>
        <w:tab/>
        <w:t xml:space="preserve">Find, in terms of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>, the vectors</w:t>
      </w:r>
    </w:p>
    <w:p w14:paraId="1FCA9425" w14:textId="77777777" w:rsidR="0061346B" w:rsidRPr="005212B9" w:rsidRDefault="0061346B" w:rsidP="0061346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708F8278" wp14:editId="4C8D1F64">
            <wp:extent cx="257175" cy="219075"/>
            <wp:effectExtent l="0" t="0" r="9525" b="9525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,</w:t>
      </w:r>
    </w:p>
    <w:p w14:paraId="39A20D2F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18E09154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t>(ii)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5CFA2B73" wp14:editId="0461B8BE">
            <wp:extent cx="238125" cy="219075"/>
            <wp:effectExtent l="0" t="0" r="9525" b="9525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,</w:t>
      </w:r>
    </w:p>
    <w:p w14:paraId="7A340167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3826CDF8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t>(iii)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33F8FBF5" wp14:editId="71E6C2EA">
            <wp:extent cx="257175" cy="257175"/>
            <wp:effectExtent l="0" t="0" r="9525" b="9525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.</w:t>
      </w:r>
    </w:p>
    <w:p w14:paraId="43B87F2E" w14:textId="77777777" w:rsidR="0061346B" w:rsidRPr="005457CF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14:paraId="17F3EA9E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(4)</w:t>
      </w:r>
    </w:p>
    <w:p w14:paraId="037C8040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(b)</w:t>
      </w:r>
      <w:r w:rsidRPr="005212B9">
        <w:rPr>
          <w:rFonts w:ascii="Arial" w:hAnsi="Arial" w:cs="Arial"/>
          <w:sz w:val="24"/>
          <w:szCs w:val="28"/>
        </w:rPr>
        <w:tab/>
        <w:t xml:space="preserve">Hence explain why </w:t>
      </w:r>
      <w:r w:rsidRPr="005212B9">
        <w:rPr>
          <w:rFonts w:ascii="Arial" w:hAnsi="Arial" w:cs="Arial"/>
          <w:i/>
          <w:iCs/>
          <w:sz w:val="24"/>
          <w:szCs w:val="28"/>
        </w:rPr>
        <w:t>PQR</w:t>
      </w:r>
      <w:r w:rsidRPr="005212B9">
        <w:rPr>
          <w:rFonts w:ascii="Arial" w:hAnsi="Arial" w:cs="Arial"/>
          <w:sz w:val="24"/>
          <w:szCs w:val="28"/>
        </w:rPr>
        <w:t xml:space="preserve"> is a straight line.</w:t>
      </w:r>
    </w:p>
    <w:p w14:paraId="5A50CA5A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86FB3E3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2054F976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76F2F037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0F671B4" w14:textId="77777777" w:rsidR="0061346B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6974ECD1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</w:p>
    <w:p w14:paraId="45ADF361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(2)</w:t>
      </w:r>
    </w:p>
    <w:p w14:paraId="3D5EA7D4" w14:textId="77777777" w:rsidR="0061346B" w:rsidRPr="005212B9" w:rsidRDefault="0061346B" w:rsidP="0061346B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 </w:t>
      </w:r>
      <w:r w:rsidRPr="005212B9">
        <w:rPr>
          <w:rFonts w:ascii="Arial" w:hAnsi="Arial" w:cs="Arial"/>
          <w:sz w:val="24"/>
          <w:szCs w:val="28"/>
        </w:rPr>
        <w:tab/>
        <w:t xml:space="preserve">The length of </w:t>
      </w:r>
      <w:r w:rsidRPr="005212B9">
        <w:rPr>
          <w:rFonts w:ascii="Arial" w:hAnsi="Arial" w:cs="Arial"/>
          <w:i/>
          <w:iCs/>
          <w:sz w:val="24"/>
          <w:szCs w:val="28"/>
        </w:rPr>
        <w:t>PQ</w:t>
      </w:r>
      <w:r w:rsidRPr="005212B9">
        <w:rPr>
          <w:rFonts w:ascii="Arial" w:hAnsi="Arial" w:cs="Arial"/>
          <w:sz w:val="24"/>
          <w:szCs w:val="28"/>
        </w:rPr>
        <w:t xml:space="preserve"> is 3 cm.</w:t>
      </w:r>
    </w:p>
    <w:p w14:paraId="735956D0" w14:textId="77777777" w:rsidR="0061346B" w:rsidRPr="005212B9" w:rsidRDefault="0061346B" w:rsidP="006134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(c)</w:t>
      </w:r>
      <w:r w:rsidRPr="005212B9">
        <w:rPr>
          <w:rFonts w:ascii="Arial" w:hAnsi="Arial" w:cs="Arial"/>
          <w:sz w:val="24"/>
          <w:szCs w:val="28"/>
        </w:rPr>
        <w:tab/>
        <w:t xml:space="preserve">Find the length of </w:t>
      </w:r>
      <w:r w:rsidRPr="005212B9">
        <w:rPr>
          <w:rFonts w:ascii="Arial" w:hAnsi="Arial" w:cs="Arial"/>
          <w:i/>
          <w:iCs/>
          <w:sz w:val="24"/>
          <w:szCs w:val="28"/>
        </w:rPr>
        <w:t>PR</w:t>
      </w:r>
      <w:r w:rsidRPr="005212B9">
        <w:rPr>
          <w:rFonts w:ascii="Arial" w:hAnsi="Arial" w:cs="Arial"/>
          <w:sz w:val="24"/>
          <w:szCs w:val="28"/>
        </w:rPr>
        <w:t>.</w:t>
      </w:r>
    </w:p>
    <w:p w14:paraId="456471DB" w14:textId="77777777" w:rsidR="0061346B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3970C7FC" w14:textId="77777777" w:rsidR="0061346B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36B4D7D4" w14:textId="77777777" w:rsidR="0061346B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52C8AC38" w14:textId="77777777" w:rsidR="0061346B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7783AFC4" w14:textId="77777777" w:rsidR="0061346B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11FAE0BA" w14:textId="77777777" w:rsidR="0061346B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608BF00C" w14:textId="77777777" w:rsidR="0061346B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14:paraId="7384EA34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</w:t>
      </w:r>
      <w:r w:rsidRPr="005212B9">
        <w:rPr>
          <w:rFonts w:ascii="Arial" w:hAnsi="Arial" w:cs="Arial"/>
          <w:sz w:val="24"/>
          <w:szCs w:val="28"/>
        </w:rPr>
        <w:t>cm</w:t>
      </w:r>
    </w:p>
    <w:p w14:paraId="4D19B1AB" w14:textId="77777777" w:rsidR="0061346B" w:rsidRPr="005212B9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(1)</w:t>
      </w:r>
    </w:p>
    <w:p w14:paraId="6DC1D2CC" w14:textId="77777777" w:rsidR="0061346B" w:rsidRDefault="0061346B" w:rsidP="0061346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(Total 7 marks)</w:t>
      </w:r>
    </w:p>
    <w:p w14:paraId="3FC0C89B" w14:textId="77777777" w:rsidR="0061346B" w:rsidRDefault="0061346B" w:rsidP="0061346B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1DCBCBF" w14:textId="77777777" w:rsidR="0061346B" w:rsidRDefault="0061346B" w:rsidP="0061346B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C41CE71" w14:textId="77777777" w:rsidR="0061346B" w:rsidRDefault="0061346B" w:rsidP="0061346B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399A3D6" w14:textId="77777777" w:rsidR="0061346B" w:rsidRDefault="0061346B" w:rsidP="0061346B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82F1A0B" w14:textId="77777777" w:rsidR="0061346B" w:rsidRDefault="0061346B" w:rsidP="0061346B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206CE8C" w14:textId="77777777" w:rsidR="0061346B" w:rsidRPr="00FC2978" w:rsidRDefault="0061346B" w:rsidP="0061346B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Sine and Cosine R</w:t>
      </w:r>
      <w:r w:rsidRPr="00FC2978">
        <w:rPr>
          <w:rFonts w:ascii="Arial" w:hAnsi="Arial" w:cs="Arial"/>
          <w:b/>
          <w:bCs/>
          <w:sz w:val="28"/>
          <w:szCs w:val="28"/>
          <w:u w:val="single"/>
        </w:rPr>
        <w:t>ule</w:t>
      </w:r>
      <w:r>
        <w:rPr>
          <w:rFonts w:ascii="Arial" w:hAnsi="Arial" w:cs="Arial"/>
          <w:b/>
          <w:bCs/>
          <w:sz w:val="28"/>
          <w:szCs w:val="28"/>
          <w:u w:val="single"/>
        </w:rPr>
        <w:t>s</w:t>
      </w:r>
    </w:p>
    <w:p w14:paraId="4A2E8D54" w14:textId="77777777" w:rsidR="0061346B" w:rsidRPr="00FC2978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  <w:r w:rsidRPr="00FC2978">
        <w:rPr>
          <w:rFonts w:ascii="Arial" w:hAnsi="Arial" w:cs="Arial"/>
          <w:bCs/>
          <w:noProof/>
          <w:sz w:val="24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 wp14:anchorId="3CD06DD7" wp14:editId="23129B10">
            <wp:simplePos x="0" y="0"/>
            <wp:positionH relativeFrom="column">
              <wp:posOffset>4229100</wp:posOffset>
            </wp:positionH>
            <wp:positionV relativeFrom="paragraph">
              <wp:posOffset>5715</wp:posOffset>
            </wp:positionV>
            <wp:extent cx="1962150" cy="1410970"/>
            <wp:effectExtent l="0" t="0" r="0" b="0"/>
            <wp:wrapNone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1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09964" w14:textId="77777777" w:rsidR="0061346B" w:rsidRPr="00FC2978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FC2978">
        <w:rPr>
          <w:rFonts w:ascii="Arial" w:hAnsi="Arial" w:cs="Arial"/>
          <w:b/>
          <w:bCs/>
          <w:sz w:val="24"/>
          <w:szCs w:val="28"/>
        </w:rPr>
        <w:t>Things to remember:</w:t>
      </w:r>
    </w:p>
    <w:p w14:paraId="07399548" w14:textId="77777777" w:rsidR="0061346B" w:rsidRPr="00FC2978" w:rsidRDefault="0061346B" w:rsidP="0061346B">
      <w:pPr>
        <w:pStyle w:val="NoSpacing"/>
        <w:numPr>
          <w:ilvl w:val="0"/>
          <w:numId w:val="9"/>
        </w:numPr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For any triangle ABC, a² = b² + c² - 2bc cosA</w:t>
      </w:r>
    </w:p>
    <w:p w14:paraId="472099B0" w14:textId="77777777" w:rsidR="0061346B" w:rsidRPr="00FC2978" w:rsidRDefault="0061346B" w:rsidP="0061346B">
      <w:pPr>
        <w:pStyle w:val="NoSpacing"/>
        <w:numPr>
          <w:ilvl w:val="0"/>
          <w:numId w:val="9"/>
        </w:numPr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For any triangle ABC, </w:t>
      </w:r>
      <m:oMath>
        <m:f>
          <m:fPr>
            <m:ctrlPr>
              <w:rPr>
                <w:rFonts w:ascii="Cambria Math" w:hAnsi="Cambria Math" w:cs="Arial"/>
                <w:sz w:val="32"/>
              </w:rPr>
            </m:ctrlPr>
          </m:fPr>
          <m:num>
            <m:r>
              <w:rPr>
                <w:rFonts w:ascii="Cambria Math" w:hAnsi="Cambria Math" w:cs="Arial"/>
                <w:sz w:val="32"/>
              </w:rPr>
              <m:t>a</m:t>
            </m:r>
          </m:num>
          <m:den>
            <m:func>
              <m:funcPr>
                <m:ctrlPr>
                  <w:rPr>
                    <w:rFonts w:ascii="Cambria Math" w:hAnsi="Cambria Math" w:cs="Arial"/>
                    <w:sz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Arial"/>
                    <w:sz w:val="32"/>
                  </w:rPr>
                  <m:t>sin</m:t>
                </m:r>
              </m:fName>
              <m:e>
                <m:r>
                  <w:rPr>
                    <w:rFonts w:ascii="Cambria Math" w:hAnsi="Cambria Math" w:cs="Arial"/>
                    <w:sz w:val="32"/>
                  </w:rPr>
                  <m:t>A</m:t>
                </m:r>
              </m:e>
            </m:func>
          </m:den>
        </m:f>
      </m:oMath>
      <w:r w:rsidRPr="00FC2978">
        <w:rPr>
          <w:rFonts w:ascii="Arial" w:hAnsi="Arial" w:cs="Arial"/>
          <w:sz w:val="32"/>
        </w:rPr>
        <w:t xml:space="preserve"> = </w:t>
      </w:r>
      <m:oMath>
        <m:f>
          <m:fPr>
            <m:ctrlPr>
              <w:rPr>
                <w:rFonts w:ascii="Cambria Math" w:hAnsi="Cambria Math" w:cs="Arial"/>
                <w:sz w:val="32"/>
              </w:rPr>
            </m:ctrlPr>
          </m:fPr>
          <m:num>
            <m:r>
              <w:rPr>
                <w:rFonts w:ascii="Cambria Math" w:hAnsi="Cambria Math" w:cs="Arial"/>
                <w:sz w:val="32"/>
              </w:rPr>
              <m:t>b</m:t>
            </m:r>
          </m:num>
          <m:den>
            <m:func>
              <m:funcPr>
                <m:ctrlPr>
                  <w:rPr>
                    <w:rFonts w:ascii="Cambria Math" w:hAnsi="Cambria Math" w:cs="Arial"/>
                    <w:sz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Arial"/>
                    <w:sz w:val="32"/>
                  </w:rPr>
                  <m:t>sin</m:t>
                </m:r>
              </m:fName>
              <m:e>
                <m:r>
                  <w:rPr>
                    <w:rFonts w:ascii="Cambria Math" w:hAnsi="Cambria Math" w:cs="Arial"/>
                    <w:sz w:val="32"/>
                  </w:rPr>
                  <m:t>B</m:t>
                </m:r>
              </m:e>
            </m:func>
          </m:den>
        </m:f>
      </m:oMath>
      <w:r w:rsidRPr="00FC2978">
        <w:rPr>
          <w:rFonts w:ascii="Arial" w:hAnsi="Arial" w:cs="Arial"/>
          <w:sz w:val="32"/>
        </w:rPr>
        <w:t xml:space="preserve"> = </w:t>
      </w:r>
      <m:oMath>
        <m:f>
          <m:fPr>
            <m:ctrlPr>
              <w:rPr>
                <w:rFonts w:ascii="Cambria Math" w:hAnsi="Cambria Math" w:cs="Arial"/>
                <w:sz w:val="32"/>
              </w:rPr>
            </m:ctrlPr>
          </m:fPr>
          <m:num>
            <m:r>
              <w:rPr>
                <w:rFonts w:ascii="Cambria Math" w:hAnsi="Cambria Math" w:cs="Arial"/>
                <w:sz w:val="32"/>
              </w:rPr>
              <m:t>c</m:t>
            </m:r>
          </m:num>
          <m:den>
            <m:func>
              <m:funcPr>
                <m:ctrlPr>
                  <w:rPr>
                    <w:rFonts w:ascii="Cambria Math" w:hAnsi="Cambria Math" w:cs="Arial"/>
                    <w:sz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Arial"/>
                    <w:sz w:val="32"/>
                  </w:rPr>
                  <m:t>sin</m:t>
                </m:r>
              </m:fName>
              <m:e>
                <m:r>
                  <w:rPr>
                    <w:rFonts w:ascii="Cambria Math" w:hAnsi="Cambria Math" w:cs="Arial"/>
                    <w:sz w:val="32"/>
                  </w:rPr>
                  <m:t>C</m:t>
                </m:r>
              </m:e>
            </m:func>
          </m:den>
        </m:f>
      </m:oMath>
    </w:p>
    <w:p w14:paraId="48B4C70F" w14:textId="77777777" w:rsidR="0061346B" w:rsidRPr="00FC2978" w:rsidRDefault="0061346B" w:rsidP="0061346B">
      <w:pPr>
        <w:pStyle w:val="NoSpacing"/>
        <w:numPr>
          <w:ilvl w:val="0"/>
          <w:numId w:val="9"/>
        </w:numPr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For any triangle ABC, area = ½ a b sinC</w:t>
      </w:r>
    </w:p>
    <w:p w14:paraId="5A456749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33983762" w14:textId="77777777" w:rsidR="0061346B" w:rsidRPr="00D24408" w:rsidRDefault="0061346B" w:rsidP="0061346B">
      <w:pPr>
        <w:pStyle w:val="NoSpacing"/>
        <w:rPr>
          <w:rFonts w:ascii="Arial" w:hAnsi="Arial" w:cs="Arial"/>
          <w:b/>
          <w:bCs/>
          <w:sz w:val="24"/>
        </w:rPr>
      </w:pPr>
      <w:r w:rsidRPr="00D24408">
        <w:rPr>
          <w:rFonts w:ascii="Arial" w:hAnsi="Arial" w:cs="Arial"/>
          <w:b/>
          <w:bCs/>
          <w:sz w:val="24"/>
        </w:rPr>
        <w:t>Questions:</w:t>
      </w:r>
    </w:p>
    <w:p w14:paraId="71917899" w14:textId="77777777" w:rsidR="0061346B" w:rsidRDefault="0061346B" w:rsidP="0061346B">
      <w:pPr>
        <w:pStyle w:val="NoSpacing"/>
        <w:ind w:left="720" w:hanging="720"/>
        <w:rPr>
          <w:rFonts w:ascii="Arial" w:hAnsi="Arial" w:cs="Arial"/>
          <w:i/>
          <w:iCs/>
          <w:sz w:val="24"/>
        </w:rPr>
      </w:pPr>
      <w:r w:rsidRPr="00FC2978">
        <w:rPr>
          <w:rFonts w:ascii="Arial" w:hAnsi="Arial" w:cs="Arial"/>
          <w:noProof/>
          <w:sz w:val="24"/>
          <w:lang w:eastAsia="en-GB"/>
        </w:rPr>
        <w:drawing>
          <wp:anchor distT="0" distB="0" distL="114300" distR="114300" simplePos="0" relativeHeight="251661312" behindDoc="0" locked="0" layoutInCell="1" allowOverlap="1" wp14:anchorId="1BD37301" wp14:editId="19EFBE10">
            <wp:simplePos x="0" y="0"/>
            <wp:positionH relativeFrom="margin">
              <wp:posOffset>3143250</wp:posOffset>
            </wp:positionH>
            <wp:positionV relativeFrom="paragraph">
              <wp:posOffset>69215</wp:posOffset>
            </wp:positionV>
            <wp:extent cx="3495675" cy="1670050"/>
            <wp:effectExtent l="0" t="0" r="9525" b="6350"/>
            <wp:wrapSquare wrapText="bothSides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63"/>
                    <a:stretch/>
                  </pic:blipFill>
                  <pic:spPr bwMode="auto">
                    <a:xfrm>
                      <a:off x="0" y="0"/>
                      <a:ext cx="349567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2978">
        <w:rPr>
          <w:rFonts w:ascii="Arial" w:hAnsi="Arial" w:cs="Arial"/>
          <w:b/>
          <w:bCs/>
          <w:sz w:val="24"/>
        </w:rPr>
        <w:t>1.</w:t>
      </w:r>
      <w:r>
        <w:rPr>
          <w:rFonts w:ascii="Arial" w:hAnsi="Arial" w:cs="Arial"/>
          <w:b/>
          <w:bCs/>
          <w:sz w:val="24"/>
        </w:rPr>
        <w:tab/>
      </w:r>
      <w:r w:rsidRPr="005212B9">
        <w:rPr>
          <w:rFonts w:ascii="Arial" w:hAnsi="Arial" w:cs="Arial"/>
          <w:sz w:val="24"/>
          <w:szCs w:val="28"/>
        </w:rPr>
        <w:t xml:space="preserve">Diagram </w:t>
      </w:r>
      <w:r w:rsidRPr="005212B9">
        <w:rPr>
          <w:rFonts w:ascii="Arial" w:hAnsi="Arial" w:cs="Arial"/>
          <w:b/>
          <w:bCs/>
          <w:sz w:val="24"/>
          <w:szCs w:val="28"/>
        </w:rPr>
        <w:t>NOT</w:t>
      </w:r>
      <w:r w:rsidRPr="005212B9">
        <w:rPr>
          <w:rFonts w:ascii="Arial" w:hAnsi="Arial" w:cs="Arial"/>
          <w:sz w:val="24"/>
          <w:szCs w:val="28"/>
        </w:rPr>
        <w:t xml:space="preserve"> accurately drawn</w:t>
      </w:r>
      <w:r w:rsidRPr="00FC2978">
        <w:rPr>
          <w:rFonts w:ascii="Arial" w:hAnsi="Arial" w:cs="Arial"/>
          <w:i/>
          <w:iCs/>
          <w:sz w:val="24"/>
        </w:rPr>
        <w:t xml:space="preserve"> </w:t>
      </w:r>
    </w:p>
    <w:p w14:paraId="74CC8927" w14:textId="77777777" w:rsidR="0061346B" w:rsidRPr="00FC2978" w:rsidRDefault="0061346B" w:rsidP="0061346B">
      <w:pPr>
        <w:pStyle w:val="NoSpacing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i/>
          <w:iCs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5B3758" wp14:editId="4F66E20A">
                <wp:simplePos x="0" y="0"/>
                <wp:positionH relativeFrom="column">
                  <wp:posOffset>6334125</wp:posOffset>
                </wp:positionH>
                <wp:positionV relativeFrom="paragraph">
                  <wp:posOffset>27305</wp:posOffset>
                </wp:positionV>
                <wp:extent cx="314325" cy="676275"/>
                <wp:effectExtent l="0" t="0" r="28575" b="28575"/>
                <wp:wrapNone/>
                <wp:docPr id="325" name="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96865" id="Rectangle 325" o:spid="_x0000_s1026" style="position:absolute;margin-left:498.75pt;margin-top:2.15pt;width:24.75pt;height:5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" fillcolor="white [3212]" strokecolor="white [3212]" strokeweight="1pt"/>
            </w:pict>
          </mc:Fallback>
        </mc:AlternateContent>
      </w:r>
      <w:r w:rsidRPr="00FC2978">
        <w:rPr>
          <w:rFonts w:ascii="Arial" w:hAnsi="Arial" w:cs="Arial"/>
          <w:i/>
          <w:iCs/>
          <w:sz w:val="24"/>
        </w:rPr>
        <w:t>ABC</w:t>
      </w:r>
      <w:r w:rsidRPr="00FC2978">
        <w:rPr>
          <w:rFonts w:ascii="Arial" w:hAnsi="Arial" w:cs="Arial"/>
          <w:sz w:val="24"/>
        </w:rPr>
        <w:t xml:space="preserve"> is a triangle. </w:t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i/>
          <w:iCs/>
          <w:sz w:val="24"/>
        </w:rPr>
        <w:t>D</w:t>
      </w:r>
      <w:r w:rsidRPr="00FC2978">
        <w:rPr>
          <w:rFonts w:ascii="Arial" w:hAnsi="Arial" w:cs="Arial"/>
          <w:sz w:val="24"/>
        </w:rPr>
        <w:t xml:space="preserve"> is a point on </w:t>
      </w:r>
      <w:r w:rsidRPr="00FC2978">
        <w:rPr>
          <w:rFonts w:ascii="Arial" w:hAnsi="Arial" w:cs="Arial"/>
          <w:i/>
          <w:iCs/>
          <w:sz w:val="24"/>
        </w:rPr>
        <w:t>AC</w:t>
      </w:r>
      <w:r w:rsidRPr="00FC2978">
        <w:rPr>
          <w:rFonts w:ascii="Arial" w:hAnsi="Arial" w:cs="Arial"/>
          <w:sz w:val="24"/>
        </w:rPr>
        <w:t xml:space="preserve">. </w:t>
      </w:r>
      <w:r w:rsidRPr="00FC2978">
        <w:rPr>
          <w:rFonts w:ascii="Arial" w:hAnsi="Arial" w:cs="Arial"/>
          <w:sz w:val="24"/>
        </w:rPr>
        <w:br/>
        <w:t xml:space="preserve">Angle </w:t>
      </w:r>
      <w:r w:rsidRPr="00FC2978">
        <w:rPr>
          <w:rFonts w:ascii="Arial" w:hAnsi="Arial" w:cs="Arial"/>
          <w:i/>
          <w:iCs/>
          <w:sz w:val="24"/>
        </w:rPr>
        <w:t>BAD</w:t>
      </w:r>
      <w:r w:rsidRPr="00FC2978">
        <w:rPr>
          <w:rFonts w:ascii="Arial" w:hAnsi="Arial" w:cs="Arial"/>
          <w:sz w:val="24"/>
        </w:rPr>
        <w:t xml:space="preserve"> = 45° </w:t>
      </w:r>
      <w:r w:rsidRPr="00FC2978">
        <w:rPr>
          <w:rFonts w:ascii="Arial" w:hAnsi="Arial" w:cs="Arial"/>
          <w:sz w:val="24"/>
        </w:rPr>
        <w:br/>
        <w:t xml:space="preserve">Angle </w:t>
      </w:r>
      <w:r w:rsidRPr="00FC2978">
        <w:rPr>
          <w:rFonts w:ascii="Arial" w:hAnsi="Arial" w:cs="Arial"/>
          <w:i/>
          <w:iCs/>
          <w:sz w:val="24"/>
        </w:rPr>
        <w:t>ADB</w:t>
      </w:r>
      <w:r w:rsidRPr="00FC2978">
        <w:rPr>
          <w:rFonts w:ascii="Arial" w:hAnsi="Arial" w:cs="Arial"/>
          <w:sz w:val="24"/>
        </w:rPr>
        <w:t xml:space="preserve"> = 80° </w:t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i/>
          <w:iCs/>
          <w:sz w:val="24"/>
        </w:rPr>
        <w:t>AB</w:t>
      </w:r>
      <w:r w:rsidRPr="00FC2978">
        <w:rPr>
          <w:rFonts w:ascii="Arial" w:hAnsi="Arial" w:cs="Arial"/>
          <w:sz w:val="24"/>
        </w:rPr>
        <w:t xml:space="preserve"> = 7.4 cm </w:t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i/>
          <w:iCs/>
          <w:sz w:val="24"/>
        </w:rPr>
        <w:t>DC</w:t>
      </w:r>
      <w:r w:rsidRPr="00FC2978">
        <w:rPr>
          <w:rFonts w:ascii="Arial" w:hAnsi="Arial" w:cs="Arial"/>
          <w:sz w:val="24"/>
        </w:rPr>
        <w:t xml:space="preserve"> = 5.8 cm</w:t>
      </w:r>
    </w:p>
    <w:p w14:paraId="65B69BDF" w14:textId="77777777" w:rsidR="0061346B" w:rsidRPr="00FC2978" w:rsidRDefault="0061346B" w:rsidP="0061346B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Work out the length of </w:t>
      </w:r>
      <w:r w:rsidRPr="00FC2978">
        <w:rPr>
          <w:rFonts w:ascii="Arial" w:hAnsi="Arial" w:cs="Arial"/>
          <w:i/>
          <w:iCs/>
          <w:sz w:val="24"/>
        </w:rPr>
        <w:t>BC</w:t>
      </w:r>
      <w:r w:rsidRPr="00FC2978">
        <w:rPr>
          <w:rFonts w:ascii="Arial" w:hAnsi="Arial" w:cs="Arial"/>
          <w:sz w:val="24"/>
        </w:rPr>
        <w:t xml:space="preserve">. </w:t>
      </w:r>
      <w:r w:rsidRPr="00FC2978">
        <w:rPr>
          <w:rFonts w:ascii="Arial" w:hAnsi="Arial" w:cs="Arial"/>
          <w:sz w:val="24"/>
        </w:rPr>
        <w:br/>
        <w:t>Give your answer correct to 3 significant figures.</w:t>
      </w:r>
    </w:p>
    <w:p w14:paraId="298699D9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  <w:t>........................................................... cm</w:t>
      </w:r>
    </w:p>
    <w:p w14:paraId="2BC8D986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(Total for question = 5 marks)</w:t>
      </w:r>
    </w:p>
    <w:p w14:paraId="534DAC4A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</w:p>
    <w:p w14:paraId="65D77F14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noProof/>
          <w:sz w:val="24"/>
          <w:lang w:eastAsia="en-GB"/>
        </w:rPr>
        <w:drawing>
          <wp:anchor distT="0" distB="0" distL="114300" distR="114300" simplePos="0" relativeHeight="251663360" behindDoc="0" locked="0" layoutInCell="1" allowOverlap="1" wp14:anchorId="38FA86E1" wp14:editId="7E153921">
            <wp:simplePos x="0" y="0"/>
            <wp:positionH relativeFrom="margin">
              <wp:posOffset>3409950</wp:posOffset>
            </wp:positionH>
            <wp:positionV relativeFrom="paragraph">
              <wp:posOffset>13970</wp:posOffset>
            </wp:positionV>
            <wp:extent cx="3228975" cy="1713230"/>
            <wp:effectExtent l="0" t="0" r="9525" b="1270"/>
            <wp:wrapSquare wrapText="bothSides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2978">
        <w:rPr>
          <w:rFonts w:ascii="Arial" w:hAnsi="Arial" w:cs="Arial"/>
          <w:b/>
          <w:bCs/>
          <w:sz w:val="24"/>
        </w:rPr>
        <w:t>2.</w:t>
      </w:r>
      <w:r>
        <w:rPr>
          <w:rFonts w:ascii="Arial" w:hAnsi="Arial" w:cs="Arial"/>
          <w:b/>
          <w:bCs/>
          <w:sz w:val="24"/>
        </w:rPr>
        <w:tab/>
      </w:r>
      <w:r w:rsidRPr="00FC2978">
        <w:rPr>
          <w:rFonts w:ascii="Arial" w:hAnsi="Arial" w:cs="Arial"/>
          <w:sz w:val="24"/>
        </w:rPr>
        <w:t xml:space="preserve">Diagram </w:t>
      </w:r>
      <w:r w:rsidRPr="00FC2978">
        <w:rPr>
          <w:rFonts w:ascii="Arial" w:hAnsi="Arial" w:cs="Arial"/>
          <w:b/>
          <w:bCs/>
          <w:sz w:val="24"/>
        </w:rPr>
        <w:t>NOT</w:t>
      </w:r>
      <w:r w:rsidRPr="00FC2978">
        <w:rPr>
          <w:rFonts w:ascii="Arial" w:hAnsi="Arial" w:cs="Arial"/>
          <w:sz w:val="24"/>
        </w:rPr>
        <w:t xml:space="preserve"> accurately drawn</w:t>
      </w:r>
    </w:p>
    <w:p w14:paraId="17330732" w14:textId="77777777" w:rsidR="0061346B" w:rsidRPr="00FC2978" w:rsidRDefault="0061346B" w:rsidP="0061346B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i/>
          <w:iCs/>
          <w:sz w:val="24"/>
        </w:rPr>
        <w:t xml:space="preserve">ABC </w:t>
      </w:r>
      <w:r w:rsidRPr="00FC2978">
        <w:rPr>
          <w:rFonts w:ascii="Arial" w:hAnsi="Arial" w:cs="Arial"/>
          <w:sz w:val="24"/>
        </w:rPr>
        <w:t>is a triangle.</w:t>
      </w:r>
    </w:p>
    <w:p w14:paraId="1BA7D658" w14:textId="77777777" w:rsidR="0061346B" w:rsidRPr="00FC2978" w:rsidRDefault="0061346B" w:rsidP="0061346B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i/>
          <w:iCs/>
          <w:sz w:val="24"/>
        </w:rPr>
        <w:t xml:space="preserve">AB </w:t>
      </w:r>
      <w:r w:rsidRPr="00FC2978">
        <w:rPr>
          <w:rFonts w:ascii="Arial" w:hAnsi="Arial" w:cs="Arial"/>
          <w:sz w:val="24"/>
        </w:rPr>
        <w:t>= 8.7 cm.</w:t>
      </w:r>
      <w:r w:rsidRPr="00FC2978">
        <w:rPr>
          <w:rFonts w:ascii="Arial" w:hAnsi="Arial" w:cs="Arial"/>
          <w:sz w:val="24"/>
        </w:rPr>
        <w:br/>
        <w:t xml:space="preserve">Angle </w:t>
      </w:r>
      <w:r w:rsidRPr="00FC2978">
        <w:rPr>
          <w:rFonts w:ascii="Arial" w:hAnsi="Arial" w:cs="Arial"/>
          <w:i/>
          <w:iCs/>
          <w:sz w:val="24"/>
        </w:rPr>
        <w:t xml:space="preserve">ABC </w:t>
      </w:r>
      <w:r w:rsidRPr="00FC2978">
        <w:rPr>
          <w:rFonts w:ascii="Arial" w:hAnsi="Arial" w:cs="Arial"/>
          <w:sz w:val="24"/>
        </w:rPr>
        <w:t>= 49°.</w:t>
      </w:r>
      <w:r w:rsidRPr="00FC2978">
        <w:rPr>
          <w:rFonts w:ascii="Arial" w:hAnsi="Arial" w:cs="Arial"/>
          <w:sz w:val="24"/>
        </w:rPr>
        <w:br/>
        <w:t xml:space="preserve">Angle </w:t>
      </w:r>
      <w:r w:rsidRPr="00FC2978">
        <w:rPr>
          <w:rFonts w:ascii="Arial" w:hAnsi="Arial" w:cs="Arial"/>
          <w:i/>
          <w:iCs/>
          <w:sz w:val="24"/>
        </w:rPr>
        <w:t xml:space="preserve">ACB </w:t>
      </w:r>
      <w:r w:rsidRPr="00FC2978">
        <w:rPr>
          <w:rFonts w:ascii="Arial" w:hAnsi="Arial" w:cs="Arial"/>
          <w:sz w:val="24"/>
        </w:rPr>
        <w:t>= 64°.</w:t>
      </w:r>
    </w:p>
    <w:p w14:paraId="10D6A4E5" w14:textId="77777777" w:rsidR="0061346B" w:rsidRPr="00FC2978" w:rsidRDefault="0061346B" w:rsidP="0061346B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Calculate the area of triangle </w:t>
      </w:r>
      <w:r w:rsidRPr="00FC2978">
        <w:rPr>
          <w:rFonts w:ascii="Arial" w:hAnsi="Arial" w:cs="Arial"/>
          <w:i/>
          <w:iCs/>
          <w:sz w:val="24"/>
        </w:rPr>
        <w:t>ABC</w:t>
      </w:r>
      <w:r w:rsidRPr="00FC2978">
        <w:rPr>
          <w:rFonts w:ascii="Arial" w:hAnsi="Arial" w:cs="Arial"/>
          <w:sz w:val="24"/>
        </w:rPr>
        <w:t>.</w:t>
      </w:r>
      <w:r w:rsidRPr="00FC2978">
        <w:rPr>
          <w:rFonts w:ascii="Arial" w:hAnsi="Arial" w:cs="Arial"/>
          <w:sz w:val="24"/>
        </w:rPr>
        <w:br/>
        <w:t>Give your answer correct to 3 significant figures.</w:t>
      </w:r>
    </w:p>
    <w:p w14:paraId="15809E24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023F805B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592BDC27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02A9ADC0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427B403E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0D5C6BC9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2D9FBFA8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64886E5D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60FED9EC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2BFB2168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5C3D511F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375DF0E6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</w:p>
    <w:p w14:paraId="29EF6AD8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........................................................... cm</w:t>
      </w:r>
      <w:r w:rsidRPr="00FC2978">
        <w:rPr>
          <w:rFonts w:ascii="Arial" w:hAnsi="Arial" w:cs="Arial"/>
          <w:sz w:val="24"/>
          <w:vertAlign w:val="superscript"/>
        </w:rPr>
        <w:t>2</w:t>
      </w:r>
    </w:p>
    <w:p w14:paraId="60E2984A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(Total for Question is 5 marks)</w:t>
      </w:r>
    </w:p>
    <w:p w14:paraId="6FF93515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noProof/>
          <w:sz w:val="24"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 wp14:anchorId="0F3DAD90" wp14:editId="4C38297B">
            <wp:simplePos x="0" y="0"/>
            <wp:positionH relativeFrom="margin">
              <wp:posOffset>4374515</wp:posOffset>
            </wp:positionH>
            <wp:positionV relativeFrom="paragraph">
              <wp:posOffset>0</wp:posOffset>
            </wp:positionV>
            <wp:extent cx="2263775" cy="2171700"/>
            <wp:effectExtent l="0" t="0" r="3175" b="0"/>
            <wp:wrapSquare wrapText="bothSides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2978">
        <w:rPr>
          <w:rFonts w:ascii="Arial" w:hAnsi="Arial" w:cs="Arial"/>
          <w:b/>
          <w:bCs/>
          <w:sz w:val="24"/>
        </w:rPr>
        <w:t>3.</w:t>
      </w:r>
      <w:r>
        <w:rPr>
          <w:rFonts w:ascii="Arial" w:hAnsi="Arial" w:cs="Arial"/>
          <w:b/>
          <w:bCs/>
          <w:sz w:val="24"/>
        </w:rPr>
        <w:tab/>
      </w:r>
      <w:r w:rsidRPr="00FC2978">
        <w:rPr>
          <w:rFonts w:ascii="Arial" w:hAnsi="Arial" w:cs="Arial"/>
          <w:i/>
          <w:iCs/>
          <w:sz w:val="24"/>
        </w:rPr>
        <w:t>ABCD</w:t>
      </w:r>
      <w:r w:rsidRPr="00FC2978">
        <w:rPr>
          <w:rFonts w:ascii="Arial" w:hAnsi="Arial" w:cs="Arial"/>
          <w:sz w:val="24"/>
        </w:rPr>
        <w:t xml:space="preserve"> is a quadrilateral.</w:t>
      </w:r>
    </w:p>
    <w:p w14:paraId="46765D8A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  </w:t>
      </w:r>
      <w:r>
        <w:rPr>
          <w:rFonts w:ascii="Arial" w:hAnsi="Arial" w:cs="Arial"/>
          <w:sz w:val="24"/>
        </w:rPr>
        <w:tab/>
      </w:r>
      <w:r w:rsidRPr="00FC2978">
        <w:rPr>
          <w:rFonts w:ascii="Arial" w:hAnsi="Arial" w:cs="Arial"/>
          <w:sz w:val="24"/>
        </w:rPr>
        <w:t xml:space="preserve">Diagram </w:t>
      </w:r>
      <w:r w:rsidRPr="00FC2978">
        <w:rPr>
          <w:rFonts w:ascii="Arial" w:hAnsi="Arial" w:cs="Arial"/>
          <w:b/>
          <w:bCs/>
          <w:sz w:val="24"/>
        </w:rPr>
        <w:t>NOT</w:t>
      </w:r>
      <w:r w:rsidRPr="00FC2978">
        <w:rPr>
          <w:rFonts w:ascii="Arial" w:hAnsi="Arial" w:cs="Arial"/>
          <w:sz w:val="24"/>
        </w:rPr>
        <w:t xml:space="preserve"> accurately drawn</w:t>
      </w:r>
    </w:p>
    <w:p w14:paraId="45EF5B29" w14:textId="77777777" w:rsidR="0061346B" w:rsidRPr="00FC2978" w:rsidRDefault="0061346B" w:rsidP="0061346B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Work out the length of </w:t>
      </w:r>
      <w:r w:rsidRPr="00FC2978">
        <w:rPr>
          <w:rFonts w:ascii="Arial" w:hAnsi="Arial" w:cs="Arial"/>
          <w:i/>
          <w:iCs/>
          <w:sz w:val="24"/>
        </w:rPr>
        <w:t>DC</w:t>
      </w:r>
      <w:r w:rsidRPr="00FC2978">
        <w:rPr>
          <w:rFonts w:ascii="Arial" w:hAnsi="Arial" w:cs="Arial"/>
          <w:sz w:val="24"/>
        </w:rPr>
        <w:t>.</w:t>
      </w:r>
      <w:r w:rsidRPr="00FC2978">
        <w:rPr>
          <w:rFonts w:ascii="Arial" w:hAnsi="Arial" w:cs="Arial"/>
          <w:sz w:val="24"/>
        </w:rPr>
        <w:br/>
        <w:t>Give your answer correct to 3 significant figures.</w:t>
      </w:r>
    </w:p>
    <w:p w14:paraId="0A89208B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49B23682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54E1F40A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7B5C032A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13F252CE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525F55B8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2E68461E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7156B14E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25DCF752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2908D38A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</w:p>
    <w:p w14:paraId="52A82B4D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1891FE78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33DBFEBC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19C85488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355F9DE7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30397F1C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28CE26FF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</w:p>
    <w:p w14:paraId="07BAC59A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233B6AEE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3981F8F7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4A38E0AA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........................................................... cm </w:t>
      </w:r>
    </w:p>
    <w:p w14:paraId="030FB7CC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(Total for Question is 6 marks)</w:t>
      </w:r>
    </w:p>
    <w:p w14:paraId="0D0ABF04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</w:p>
    <w:p w14:paraId="704EAEE1" w14:textId="77777777" w:rsidR="0061346B" w:rsidRDefault="0061346B" w:rsidP="0061346B">
      <w:pPr>
        <w:pStyle w:val="NoSpacing"/>
        <w:rPr>
          <w:rFonts w:ascii="Arial" w:hAnsi="Arial" w:cs="Arial"/>
          <w:i/>
          <w:iCs/>
          <w:sz w:val="24"/>
        </w:rPr>
      </w:pPr>
      <w:r w:rsidRPr="00FC2978">
        <w:rPr>
          <w:rFonts w:ascii="Arial" w:hAnsi="Arial" w:cs="Arial"/>
          <w:noProof/>
          <w:sz w:val="24"/>
          <w:lang w:eastAsia="en-GB"/>
        </w:rPr>
        <w:drawing>
          <wp:anchor distT="0" distB="0" distL="114300" distR="114300" simplePos="0" relativeHeight="251665408" behindDoc="0" locked="0" layoutInCell="1" allowOverlap="1" wp14:anchorId="219C280E" wp14:editId="7EB968CA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666875" cy="1887220"/>
            <wp:effectExtent l="0" t="0" r="9525" b="0"/>
            <wp:wrapSquare wrapText="bothSides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"/>
                    <pic:cNvPicPr>
                      <a:picLocks noChangeAspect="1" noChangeArrowheads="1"/>
                    </pic:cNvPicPr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757"/>
                    <a:stretch/>
                  </pic:blipFill>
                  <pic:spPr bwMode="auto">
                    <a:xfrm>
                      <a:off x="0" y="0"/>
                      <a:ext cx="166687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2978">
        <w:rPr>
          <w:rFonts w:ascii="Arial" w:hAnsi="Arial" w:cs="Arial"/>
          <w:b/>
          <w:bCs/>
          <w:sz w:val="24"/>
        </w:rPr>
        <w:t>4.</w:t>
      </w:r>
      <w:r>
        <w:rPr>
          <w:rFonts w:ascii="Arial" w:hAnsi="Arial" w:cs="Arial"/>
          <w:b/>
          <w:bCs/>
          <w:sz w:val="24"/>
        </w:rPr>
        <w:tab/>
      </w:r>
      <w:r w:rsidRPr="00FC2978">
        <w:rPr>
          <w:rFonts w:ascii="Arial" w:hAnsi="Arial" w:cs="Arial"/>
          <w:sz w:val="24"/>
        </w:rPr>
        <w:t xml:space="preserve">Diagram </w:t>
      </w:r>
      <w:r w:rsidRPr="00FC2978">
        <w:rPr>
          <w:rFonts w:ascii="Arial" w:hAnsi="Arial" w:cs="Arial"/>
          <w:b/>
          <w:bCs/>
          <w:sz w:val="24"/>
        </w:rPr>
        <w:t>NOT</w:t>
      </w:r>
      <w:r w:rsidRPr="00FC2978">
        <w:rPr>
          <w:rFonts w:ascii="Arial" w:hAnsi="Arial" w:cs="Arial"/>
          <w:sz w:val="24"/>
        </w:rPr>
        <w:t xml:space="preserve"> accurately drawn</w:t>
      </w:r>
      <w:r w:rsidRPr="00FC2978">
        <w:rPr>
          <w:rFonts w:ascii="Arial" w:hAnsi="Arial" w:cs="Arial"/>
          <w:i/>
          <w:iCs/>
          <w:sz w:val="24"/>
        </w:rPr>
        <w:t xml:space="preserve"> </w:t>
      </w:r>
    </w:p>
    <w:p w14:paraId="1597E7F1" w14:textId="77777777" w:rsidR="0061346B" w:rsidRPr="00FC2978" w:rsidRDefault="0061346B" w:rsidP="0061346B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i/>
          <w:iCs/>
          <w:sz w:val="24"/>
        </w:rPr>
        <w:t>ABC</w:t>
      </w:r>
      <w:r w:rsidRPr="00FC2978">
        <w:rPr>
          <w:rFonts w:ascii="Arial" w:hAnsi="Arial" w:cs="Arial"/>
          <w:sz w:val="24"/>
        </w:rPr>
        <w:t xml:space="preserve"> is an isosceles triangle.</w:t>
      </w:r>
    </w:p>
    <w:p w14:paraId="7FA9B6A1" w14:textId="77777777" w:rsidR="0061346B" w:rsidRPr="00FC2978" w:rsidRDefault="0061346B" w:rsidP="0061346B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Work out the area of the triangle.</w:t>
      </w:r>
    </w:p>
    <w:p w14:paraId="2CD03387" w14:textId="77777777" w:rsidR="0061346B" w:rsidRPr="00FC2978" w:rsidRDefault="0061346B" w:rsidP="0061346B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Give your answer correct to 3 significant figures.</w:t>
      </w:r>
    </w:p>
    <w:p w14:paraId="74B0D7F8" w14:textId="77777777" w:rsidR="00A350F2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</w:p>
    <w:p w14:paraId="4A559164" w14:textId="3F5A3DF4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  <w:t>........................................................... cm</w:t>
      </w:r>
      <w:r w:rsidRPr="00FC2978">
        <w:rPr>
          <w:rFonts w:ascii="Arial" w:hAnsi="Arial" w:cs="Arial"/>
          <w:sz w:val="24"/>
          <w:vertAlign w:val="superscript"/>
        </w:rPr>
        <w:t>2</w:t>
      </w:r>
    </w:p>
    <w:p w14:paraId="4FB790E1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(Total for Question is 4 marks)</w:t>
      </w:r>
    </w:p>
    <w:p w14:paraId="503DE2A0" w14:textId="77777777" w:rsidR="0061346B" w:rsidRDefault="0061346B" w:rsidP="0061346B">
      <w:pPr>
        <w:pStyle w:val="NoSpacing"/>
        <w:rPr>
          <w:rFonts w:ascii="Arial" w:hAnsi="Arial" w:cs="Arial"/>
          <w:i/>
          <w:iCs/>
          <w:sz w:val="24"/>
        </w:rPr>
      </w:pPr>
      <w:r w:rsidRPr="00FC2978">
        <w:rPr>
          <w:rFonts w:ascii="Arial" w:hAnsi="Arial" w:cs="Arial"/>
          <w:noProof/>
          <w:sz w:val="24"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 wp14:anchorId="29F60711" wp14:editId="5E79F06A">
            <wp:simplePos x="0" y="0"/>
            <wp:positionH relativeFrom="margin">
              <wp:posOffset>3209925</wp:posOffset>
            </wp:positionH>
            <wp:positionV relativeFrom="paragraph">
              <wp:posOffset>9525</wp:posOffset>
            </wp:positionV>
            <wp:extent cx="3429000" cy="1263650"/>
            <wp:effectExtent l="0" t="0" r="0" b="0"/>
            <wp:wrapSquare wrapText="bothSides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"/>
                    <pic:cNvPicPr>
                      <a:picLocks noChangeAspect="1" noChangeArrowheads="1"/>
                    </pic:cNvPicPr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193"/>
                    <a:stretch/>
                  </pic:blipFill>
                  <pic:spPr bwMode="auto">
                    <a:xfrm>
                      <a:off x="0" y="0"/>
                      <a:ext cx="342900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2978">
        <w:rPr>
          <w:rFonts w:ascii="Arial" w:hAnsi="Arial" w:cs="Arial"/>
          <w:b/>
          <w:bCs/>
          <w:sz w:val="24"/>
        </w:rPr>
        <w:t>5.</w:t>
      </w:r>
      <w:r>
        <w:rPr>
          <w:rFonts w:ascii="Arial" w:hAnsi="Arial" w:cs="Arial"/>
          <w:b/>
          <w:bCs/>
          <w:sz w:val="24"/>
        </w:rPr>
        <w:tab/>
      </w:r>
      <w:r w:rsidRPr="00FC2978">
        <w:rPr>
          <w:rFonts w:ascii="Arial" w:hAnsi="Arial" w:cs="Arial"/>
          <w:sz w:val="24"/>
        </w:rPr>
        <w:t xml:space="preserve">Diagram </w:t>
      </w:r>
      <w:r w:rsidRPr="00FC2978">
        <w:rPr>
          <w:rFonts w:ascii="Arial" w:hAnsi="Arial" w:cs="Arial"/>
          <w:b/>
          <w:bCs/>
          <w:sz w:val="24"/>
        </w:rPr>
        <w:t>NOT</w:t>
      </w:r>
      <w:r w:rsidRPr="00FC2978">
        <w:rPr>
          <w:rFonts w:ascii="Arial" w:hAnsi="Arial" w:cs="Arial"/>
          <w:sz w:val="24"/>
        </w:rPr>
        <w:t xml:space="preserve"> accurately drawn</w:t>
      </w:r>
      <w:r w:rsidRPr="00FC2978">
        <w:rPr>
          <w:rFonts w:ascii="Arial" w:hAnsi="Arial" w:cs="Arial"/>
          <w:i/>
          <w:iCs/>
          <w:sz w:val="24"/>
        </w:rPr>
        <w:t xml:space="preserve"> </w:t>
      </w:r>
    </w:p>
    <w:p w14:paraId="712BFAA0" w14:textId="77777777" w:rsidR="0061346B" w:rsidRPr="00FC2978" w:rsidRDefault="0061346B" w:rsidP="0061346B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The diagram shows triangle </w:t>
      </w:r>
      <w:r w:rsidRPr="00FC2978">
        <w:rPr>
          <w:rFonts w:ascii="Arial" w:hAnsi="Arial" w:cs="Arial"/>
          <w:i/>
          <w:iCs/>
          <w:sz w:val="24"/>
        </w:rPr>
        <w:t>LMN</w:t>
      </w:r>
      <w:r w:rsidRPr="00FC2978">
        <w:rPr>
          <w:rFonts w:ascii="Arial" w:hAnsi="Arial" w:cs="Arial"/>
          <w:sz w:val="24"/>
        </w:rPr>
        <w:t>.</w:t>
      </w:r>
    </w:p>
    <w:p w14:paraId="3F3AB88C" w14:textId="77777777" w:rsidR="0061346B" w:rsidRPr="00FC2978" w:rsidRDefault="0061346B" w:rsidP="0061346B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Calculate the length of </w:t>
      </w:r>
      <w:r w:rsidRPr="00FC2978">
        <w:rPr>
          <w:rFonts w:ascii="Arial" w:hAnsi="Arial" w:cs="Arial"/>
          <w:i/>
          <w:iCs/>
          <w:sz w:val="24"/>
        </w:rPr>
        <w:t>LN</w:t>
      </w:r>
      <w:r w:rsidRPr="00FC2978">
        <w:rPr>
          <w:rFonts w:ascii="Arial" w:hAnsi="Arial" w:cs="Arial"/>
          <w:sz w:val="24"/>
        </w:rPr>
        <w:t>.</w:t>
      </w:r>
    </w:p>
    <w:p w14:paraId="4AC6A667" w14:textId="77777777" w:rsidR="0061346B" w:rsidRPr="00FC2978" w:rsidRDefault="0061346B" w:rsidP="0061346B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Give your answer correct to 3 significant figures.</w:t>
      </w:r>
    </w:p>
    <w:p w14:paraId="41EAAB90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  <w:t>........................................................... cm</w:t>
      </w:r>
    </w:p>
    <w:p w14:paraId="62C48D99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(Total for Question is 5 marks)</w:t>
      </w:r>
    </w:p>
    <w:p w14:paraId="29792211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</w:p>
    <w:p w14:paraId="271CA6D7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noProof/>
          <w:sz w:val="24"/>
          <w:lang w:eastAsia="en-GB"/>
        </w:rPr>
        <w:drawing>
          <wp:anchor distT="0" distB="0" distL="114300" distR="114300" simplePos="0" relativeHeight="251667456" behindDoc="0" locked="0" layoutInCell="1" allowOverlap="1" wp14:anchorId="0708F92A" wp14:editId="7E4B6DE3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771775" cy="1990725"/>
            <wp:effectExtent l="0" t="0" r="9525" b="9525"/>
            <wp:wrapSquare wrapText="bothSides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C2978">
        <w:rPr>
          <w:rFonts w:ascii="Arial" w:hAnsi="Arial" w:cs="Arial"/>
          <w:b/>
          <w:bCs/>
          <w:sz w:val="24"/>
        </w:rPr>
        <w:t>6.</w:t>
      </w:r>
      <w:r>
        <w:rPr>
          <w:rFonts w:ascii="Arial" w:hAnsi="Arial" w:cs="Arial"/>
          <w:b/>
          <w:bCs/>
          <w:sz w:val="24"/>
        </w:rPr>
        <w:tab/>
      </w:r>
      <w:r w:rsidRPr="00FC2978">
        <w:rPr>
          <w:rFonts w:ascii="Arial" w:hAnsi="Arial" w:cs="Arial"/>
          <w:i/>
          <w:iCs/>
          <w:sz w:val="24"/>
        </w:rPr>
        <w:t>VABCD</w:t>
      </w:r>
      <w:r w:rsidRPr="00FC2978">
        <w:rPr>
          <w:rFonts w:ascii="Arial" w:hAnsi="Arial" w:cs="Arial"/>
          <w:sz w:val="24"/>
        </w:rPr>
        <w:t xml:space="preserve"> is a solid pyramid.</w:t>
      </w:r>
    </w:p>
    <w:p w14:paraId="11395695" w14:textId="77777777" w:rsidR="0061346B" w:rsidRPr="00FC2978" w:rsidRDefault="0061346B" w:rsidP="0061346B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i/>
          <w:iCs/>
          <w:sz w:val="24"/>
        </w:rPr>
        <w:t>ABCD</w:t>
      </w:r>
      <w:r w:rsidRPr="00FC2978">
        <w:rPr>
          <w:rFonts w:ascii="Arial" w:hAnsi="Arial" w:cs="Arial"/>
          <w:sz w:val="24"/>
        </w:rPr>
        <w:t xml:space="preserve"> is a square of side 20 cm.</w:t>
      </w:r>
    </w:p>
    <w:p w14:paraId="5FBB48C0" w14:textId="77777777" w:rsidR="0061346B" w:rsidRPr="00FC2978" w:rsidRDefault="0061346B" w:rsidP="0061346B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The angle between any sloping edge and the plane </w:t>
      </w:r>
      <w:r w:rsidRPr="00FC2978">
        <w:rPr>
          <w:rFonts w:ascii="Arial" w:hAnsi="Arial" w:cs="Arial"/>
          <w:i/>
          <w:iCs/>
          <w:sz w:val="24"/>
        </w:rPr>
        <w:t>ABCD</w:t>
      </w:r>
      <w:r w:rsidRPr="00FC2978">
        <w:rPr>
          <w:rFonts w:ascii="Arial" w:hAnsi="Arial" w:cs="Arial"/>
          <w:sz w:val="24"/>
        </w:rPr>
        <w:t xml:space="preserve"> is 55°</w:t>
      </w:r>
    </w:p>
    <w:p w14:paraId="2EE2D78D" w14:textId="77777777" w:rsidR="0061346B" w:rsidRPr="00FC2978" w:rsidRDefault="0061346B" w:rsidP="0061346B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Calculate the surface area of the pyramid. </w:t>
      </w:r>
      <w:r w:rsidRPr="00FC2978">
        <w:rPr>
          <w:rFonts w:ascii="Arial" w:hAnsi="Arial" w:cs="Arial"/>
          <w:sz w:val="24"/>
        </w:rPr>
        <w:br/>
        <w:t>Give your answer correct to 2 significant figures.</w:t>
      </w:r>
    </w:p>
    <w:p w14:paraId="04079309" w14:textId="77777777" w:rsidR="00A350F2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</w:p>
    <w:p w14:paraId="4F7401FB" w14:textId="31A06822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bookmarkStart w:id="0" w:name="_GoBack"/>
      <w:bookmarkEnd w:id="0"/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  <w:t>...........................................................cm</w:t>
      </w:r>
      <w:r w:rsidRPr="00FC2978">
        <w:rPr>
          <w:rFonts w:ascii="Arial" w:hAnsi="Arial" w:cs="Arial"/>
          <w:sz w:val="24"/>
          <w:vertAlign w:val="superscript"/>
        </w:rPr>
        <w:t>2</w:t>
      </w:r>
    </w:p>
    <w:p w14:paraId="307CD825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  </w:t>
      </w:r>
      <w:r w:rsidRPr="00FC2978">
        <w:rPr>
          <w:rFonts w:ascii="Arial" w:hAnsi="Arial" w:cs="Arial"/>
          <w:b/>
          <w:bCs/>
          <w:sz w:val="24"/>
        </w:rPr>
        <w:t>(Total for question = 5 marks)</w:t>
      </w:r>
    </w:p>
    <w:p w14:paraId="407CD4BD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noProof/>
          <w:sz w:val="24"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 wp14:anchorId="2EC38F0F" wp14:editId="1F53F40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638550" cy="1616710"/>
            <wp:effectExtent l="0" t="0" r="0" b="2540"/>
            <wp:wrapSquare wrapText="bothSides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2978">
        <w:rPr>
          <w:rFonts w:ascii="Arial" w:hAnsi="Arial" w:cs="Arial"/>
          <w:b/>
          <w:bCs/>
          <w:sz w:val="24"/>
        </w:rPr>
        <w:t>7.</w:t>
      </w:r>
      <w:r>
        <w:rPr>
          <w:rFonts w:ascii="Arial" w:hAnsi="Arial" w:cs="Arial"/>
          <w:b/>
          <w:bCs/>
          <w:sz w:val="24"/>
        </w:rPr>
        <w:tab/>
      </w:r>
      <w:r w:rsidRPr="00FC2978">
        <w:rPr>
          <w:rFonts w:ascii="Arial" w:hAnsi="Arial" w:cs="Arial"/>
          <w:sz w:val="24"/>
        </w:rPr>
        <w:t xml:space="preserve">The diagram shows triangle </w:t>
      </w:r>
      <w:r w:rsidRPr="00FC2978">
        <w:rPr>
          <w:rFonts w:ascii="Arial" w:hAnsi="Arial" w:cs="Arial"/>
          <w:i/>
          <w:iCs/>
          <w:sz w:val="24"/>
        </w:rPr>
        <w:t>ABC</w:t>
      </w:r>
      <w:r w:rsidRPr="00FC2978">
        <w:rPr>
          <w:rFonts w:ascii="Arial" w:hAnsi="Arial" w:cs="Arial"/>
          <w:sz w:val="24"/>
        </w:rPr>
        <w:t>.</w:t>
      </w:r>
    </w:p>
    <w:p w14:paraId="0FFA3393" w14:textId="77777777" w:rsidR="0061346B" w:rsidRPr="00FC2978" w:rsidRDefault="0061346B" w:rsidP="0061346B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The area of triangle </w:t>
      </w:r>
      <w:r w:rsidRPr="00FC2978">
        <w:rPr>
          <w:rFonts w:ascii="Arial" w:hAnsi="Arial" w:cs="Arial"/>
          <w:i/>
          <w:iCs/>
          <w:sz w:val="24"/>
        </w:rPr>
        <w:t>ABC</w:t>
      </w:r>
      <w:r w:rsidRPr="00FC2978">
        <w:rPr>
          <w:rFonts w:ascii="Arial" w:hAnsi="Arial" w:cs="Arial"/>
          <w:sz w:val="24"/>
        </w:rPr>
        <w:t xml:space="preserve"> is </w:t>
      </w:r>
      <w:r w:rsidRPr="00FC2978">
        <w:rPr>
          <w:rFonts w:ascii="Arial" w:hAnsi="Arial" w:cs="Arial"/>
          <w:i/>
          <w:iCs/>
          <w:sz w:val="24"/>
        </w:rPr>
        <w:t>k</w:t>
      </w:r>
      <w:r w:rsidRPr="00FC2978">
        <w:rPr>
          <w:rFonts w:ascii="Arial" w:hAnsi="Arial" w:cs="Arial"/>
          <w:sz w:val="24"/>
        </w:rPr>
        <w:t>√3 cm</w:t>
      </w:r>
      <w:r w:rsidRPr="00FC2978">
        <w:rPr>
          <w:rFonts w:ascii="Arial" w:hAnsi="Arial" w:cs="Arial"/>
          <w:sz w:val="24"/>
          <w:vertAlign w:val="superscript"/>
        </w:rPr>
        <w:t>2</w:t>
      </w:r>
      <w:r w:rsidRPr="00FC2978">
        <w:rPr>
          <w:rFonts w:ascii="Arial" w:hAnsi="Arial" w:cs="Arial"/>
          <w:sz w:val="24"/>
        </w:rPr>
        <w:t>.</w:t>
      </w:r>
    </w:p>
    <w:p w14:paraId="0C994ADF" w14:textId="77777777" w:rsidR="0061346B" w:rsidRPr="00FC2978" w:rsidRDefault="0061346B" w:rsidP="0061346B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Find the exact value of </w:t>
      </w:r>
      <w:r w:rsidRPr="00FC2978">
        <w:rPr>
          <w:rFonts w:ascii="Arial" w:hAnsi="Arial" w:cs="Arial"/>
          <w:i/>
          <w:iCs/>
          <w:sz w:val="24"/>
        </w:rPr>
        <w:t>k</w:t>
      </w:r>
      <w:r w:rsidRPr="00FC2978">
        <w:rPr>
          <w:rFonts w:ascii="Arial" w:hAnsi="Arial" w:cs="Arial"/>
          <w:sz w:val="24"/>
        </w:rPr>
        <w:t>.</w:t>
      </w:r>
    </w:p>
    <w:p w14:paraId="6FDA16E3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k = </w:t>
      </w:r>
      <w:r w:rsidRPr="00FC2978">
        <w:rPr>
          <w:rFonts w:ascii="Arial" w:hAnsi="Arial" w:cs="Arial"/>
          <w:sz w:val="24"/>
        </w:rPr>
        <w:t xml:space="preserve">...........................................................  </w:t>
      </w:r>
    </w:p>
    <w:p w14:paraId="1CAD066B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(Total for question = 7 marks)</w:t>
      </w:r>
    </w:p>
    <w:p w14:paraId="34DBE567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</w:p>
    <w:p w14:paraId="72FC7289" w14:textId="5A5660FB" w:rsidR="0061346B" w:rsidRPr="00FC2978" w:rsidRDefault="00F84C21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noProof/>
          <w:sz w:val="24"/>
          <w:lang w:eastAsia="en-GB"/>
        </w:rPr>
        <w:drawing>
          <wp:anchor distT="0" distB="0" distL="114300" distR="114300" simplePos="0" relativeHeight="251669504" behindDoc="0" locked="0" layoutInCell="1" allowOverlap="1" wp14:anchorId="08D3C76E" wp14:editId="6DDB1C31">
            <wp:simplePos x="0" y="0"/>
            <wp:positionH relativeFrom="margin">
              <wp:align>right</wp:align>
            </wp:positionH>
            <wp:positionV relativeFrom="paragraph">
              <wp:posOffset>122555</wp:posOffset>
            </wp:positionV>
            <wp:extent cx="3457575" cy="2294890"/>
            <wp:effectExtent l="0" t="0" r="9525" b="0"/>
            <wp:wrapSquare wrapText="bothSides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53"/>
                    <a:stretch/>
                  </pic:blipFill>
                  <pic:spPr bwMode="auto">
                    <a:xfrm>
                      <a:off x="0" y="0"/>
                      <a:ext cx="3457575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346B">
        <w:rPr>
          <w:rFonts w:ascii="Arial" w:hAnsi="Arial" w:cs="Arial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C4EE74" wp14:editId="3ED350CE">
                <wp:simplePos x="0" y="0"/>
                <wp:positionH relativeFrom="column">
                  <wp:posOffset>5895975</wp:posOffset>
                </wp:positionH>
                <wp:positionV relativeFrom="paragraph">
                  <wp:posOffset>74930</wp:posOffset>
                </wp:positionV>
                <wp:extent cx="819150" cy="571500"/>
                <wp:effectExtent l="0" t="0" r="19050" b="19050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4515EC" id="Rectangle 326" o:spid="_x0000_s1026" style="position:absolute;margin-left:464.25pt;margin-top:5.9pt;width:64.5pt;height: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" fillcolor="white [3212]" strokecolor="white [3212]" strokeweight="1pt"/>
            </w:pict>
          </mc:Fallback>
        </mc:AlternateContent>
      </w:r>
      <w:r w:rsidR="0061346B" w:rsidRPr="00FC2978">
        <w:rPr>
          <w:rFonts w:ascii="Arial" w:hAnsi="Arial" w:cs="Arial"/>
          <w:b/>
          <w:bCs/>
          <w:sz w:val="24"/>
        </w:rPr>
        <w:t>8.</w:t>
      </w:r>
      <w:r w:rsidR="0061346B" w:rsidRPr="00FC2978">
        <w:rPr>
          <w:rFonts w:ascii="Arial" w:hAnsi="Arial" w:cs="Arial"/>
          <w:sz w:val="24"/>
        </w:rPr>
        <w:t> </w:t>
      </w:r>
      <w:r w:rsidR="0061346B">
        <w:rPr>
          <w:rFonts w:ascii="Arial" w:hAnsi="Arial" w:cs="Arial"/>
          <w:sz w:val="24"/>
        </w:rPr>
        <w:tab/>
      </w:r>
      <w:r w:rsidR="0061346B" w:rsidRPr="00FC2978">
        <w:rPr>
          <w:rFonts w:ascii="Arial" w:hAnsi="Arial" w:cs="Arial"/>
          <w:sz w:val="24"/>
        </w:rPr>
        <w:t xml:space="preserve">Diagram </w:t>
      </w:r>
      <w:r w:rsidR="0061346B" w:rsidRPr="00FC2978">
        <w:rPr>
          <w:rFonts w:ascii="Arial" w:hAnsi="Arial" w:cs="Arial"/>
          <w:b/>
          <w:bCs/>
          <w:sz w:val="24"/>
        </w:rPr>
        <w:t>NOT</w:t>
      </w:r>
      <w:r w:rsidR="0061346B" w:rsidRPr="00FC2978">
        <w:rPr>
          <w:rFonts w:ascii="Arial" w:hAnsi="Arial" w:cs="Arial"/>
          <w:sz w:val="24"/>
        </w:rPr>
        <w:t xml:space="preserve"> accurately drawn</w:t>
      </w:r>
    </w:p>
    <w:p w14:paraId="59C2F4F8" w14:textId="77777777" w:rsidR="0061346B" w:rsidRPr="00FC2978" w:rsidRDefault="0061346B" w:rsidP="0061346B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i/>
          <w:iCs/>
          <w:sz w:val="24"/>
        </w:rPr>
        <w:t xml:space="preserve">AC </w:t>
      </w:r>
      <w:r w:rsidRPr="00FC2978">
        <w:rPr>
          <w:rFonts w:ascii="Arial" w:hAnsi="Arial" w:cs="Arial"/>
          <w:sz w:val="24"/>
        </w:rPr>
        <w:t>= 9.2 m</w:t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i/>
          <w:iCs/>
          <w:sz w:val="24"/>
        </w:rPr>
        <w:t xml:space="preserve">BC </w:t>
      </w:r>
      <w:r>
        <w:rPr>
          <w:rFonts w:ascii="Arial" w:hAnsi="Arial" w:cs="Arial"/>
          <w:sz w:val="24"/>
        </w:rPr>
        <w:t>= 14.6 m</w:t>
      </w:r>
      <w:r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t xml:space="preserve">Angle </w:t>
      </w:r>
      <w:r w:rsidRPr="00FC2978">
        <w:rPr>
          <w:rFonts w:ascii="Arial" w:hAnsi="Arial" w:cs="Arial"/>
          <w:i/>
          <w:iCs/>
          <w:sz w:val="24"/>
        </w:rPr>
        <w:t xml:space="preserve">ACB </w:t>
      </w:r>
      <w:r w:rsidRPr="00FC2978">
        <w:rPr>
          <w:rFonts w:ascii="Arial" w:hAnsi="Arial" w:cs="Arial"/>
          <w:sz w:val="24"/>
        </w:rPr>
        <w:t>= 64°</w:t>
      </w:r>
    </w:p>
    <w:p w14:paraId="273CAA08" w14:textId="77777777" w:rsidR="0061346B" w:rsidRPr="00FC2978" w:rsidRDefault="0061346B" w:rsidP="0061346B">
      <w:pPr>
        <w:pStyle w:val="NoSpacing"/>
        <w:ind w:left="1440" w:hanging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(a) </w:t>
      </w:r>
      <w:r>
        <w:rPr>
          <w:rFonts w:ascii="Arial" w:hAnsi="Arial" w:cs="Arial"/>
          <w:sz w:val="24"/>
        </w:rPr>
        <w:tab/>
      </w:r>
      <w:r w:rsidRPr="00FC2978">
        <w:rPr>
          <w:rFonts w:ascii="Arial" w:hAnsi="Arial" w:cs="Arial"/>
          <w:sz w:val="24"/>
        </w:rPr>
        <w:t xml:space="preserve">Calculate the area of the triangle </w:t>
      </w:r>
      <w:r w:rsidRPr="00FC2978">
        <w:rPr>
          <w:rFonts w:ascii="Arial" w:hAnsi="Arial" w:cs="Arial"/>
          <w:i/>
          <w:iCs/>
          <w:sz w:val="24"/>
        </w:rPr>
        <w:t>ABC</w:t>
      </w:r>
      <w:r w:rsidRPr="00FC2978">
        <w:rPr>
          <w:rFonts w:ascii="Arial" w:hAnsi="Arial" w:cs="Arial"/>
          <w:sz w:val="24"/>
        </w:rPr>
        <w:t>.</w:t>
      </w:r>
      <w:r w:rsidRPr="00FC2978">
        <w:rPr>
          <w:rFonts w:ascii="Arial" w:hAnsi="Arial" w:cs="Arial"/>
          <w:sz w:val="24"/>
        </w:rPr>
        <w:br/>
        <w:t xml:space="preserve">Give your answer correct to 3 significant figures. </w:t>
      </w:r>
    </w:p>
    <w:p w14:paraId="5D53C9E0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72746F76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77E500F1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27622027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7A7842B8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72A482C7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2C3A08E6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</w:p>
    <w:p w14:paraId="49743C17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..........................................................</w:t>
      </w:r>
      <w:r>
        <w:rPr>
          <w:rFonts w:ascii="Arial" w:hAnsi="Arial" w:cs="Arial"/>
          <w:sz w:val="24"/>
        </w:rPr>
        <w:t> </w:t>
      </w:r>
      <w:r w:rsidRPr="00FC2978">
        <w:rPr>
          <w:rFonts w:ascii="Arial" w:hAnsi="Arial" w:cs="Arial"/>
          <w:sz w:val="24"/>
        </w:rPr>
        <w:t xml:space="preserve"> m</w:t>
      </w:r>
      <w:r w:rsidRPr="00FC2978">
        <w:rPr>
          <w:rFonts w:ascii="Arial" w:hAnsi="Arial" w:cs="Arial"/>
          <w:sz w:val="24"/>
          <w:vertAlign w:val="superscript"/>
        </w:rPr>
        <w:t>2</w:t>
      </w:r>
    </w:p>
    <w:p w14:paraId="0B3224B6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(2)</w:t>
      </w:r>
    </w:p>
    <w:p w14:paraId="1DB7123E" w14:textId="77777777" w:rsidR="0061346B" w:rsidRPr="00FC2978" w:rsidRDefault="0061346B" w:rsidP="0061346B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(b) </w:t>
      </w:r>
      <w:r>
        <w:rPr>
          <w:rFonts w:ascii="Arial" w:hAnsi="Arial" w:cs="Arial"/>
          <w:sz w:val="24"/>
        </w:rPr>
        <w:tab/>
      </w:r>
      <w:r w:rsidRPr="00FC2978">
        <w:rPr>
          <w:rFonts w:ascii="Arial" w:hAnsi="Arial" w:cs="Arial"/>
          <w:sz w:val="24"/>
        </w:rPr>
        <w:t xml:space="preserve">Calculate the length of </w:t>
      </w:r>
      <w:r w:rsidRPr="00FC2978">
        <w:rPr>
          <w:rFonts w:ascii="Arial" w:hAnsi="Arial" w:cs="Arial"/>
          <w:i/>
          <w:iCs/>
          <w:sz w:val="24"/>
        </w:rPr>
        <w:t>AB</w:t>
      </w:r>
      <w:r w:rsidRPr="00FC2978">
        <w:rPr>
          <w:rFonts w:ascii="Arial" w:hAnsi="Arial" w:cs="Arial"/>
          <w:sz w:val="24"/>
        </w:rPr>
        <w:t>.</w:t>
      </w:r>
      <w:r w:rsidRPr="00FC2978">
        <w:rPr>
          <w:rFonts w:ascii="Arial" w:hAnsi="Arial" w:cs="Arial"/>
          <w:sz w:val="24"/>
        </w:rPr>
        <w:br/>
        <w:t xml:space="preserve">     </w:t>
      </w:r>
      <w:r>
        <w:rPr>
          <w:rFonts w:ascii="Arial" w:hAnsi="Arial" w:cs="Arial"/>
          <w:sz w:val="24"/>
        </w:rPr>
        <w:tab/>
      </w:r>
      <w:r w:rsidRPr="00FC2978">
        <w:rPr>
          <w:rFonts w:ascii="Arial" w:hAnsi="Arial" w:cs="Arial"/>
          <w:sz w:val="24"/>
        </w:rPr>
        <w:t xml:space="preserve"> Give your answer correct to 3 significant figures. </w:t>
      </w:r>
    </w:p>
    <w:p w14:paraId="134389E0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210D1671" w14:textId="77777777" w:rsidR="0061346B" w:rsidRDefault="0061346B" w:rsidP="0061346B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14:paraId="0E22AC25" w14:textId="77777777" w:rsidR="0061346B" w:rsidRPr="00FC2978" w:rsidRDefault="0061346B" w:rsidP="0061346B">
      <w:pPr>
        <w:pStyle w:val="NoSpacing"/>
        <w:rPr>
          <w:rFonts w:ascii="Arial" w:hAnsi="Arial" w:cs="Arial"/>
          <w:sz w:val="24"/>
        </w:rPr>
      </w:pPr>
    </w:p>
    <w:p w14:paraId="6332B8AB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     ..........................................................</w:t>
      </w:r>
      <w:r>
        <w:rPr>
          <w:rFonts w:ascii="Arial" w:hAnsi="Arial" w:cs="Arial"/>
          <w:sz w:val="24"/>
        </w:rPr>
        <w:t> </w:t>
      </w:r>
    </w:p>
    <w:p w14:paraId="2BE35EED" w14:textId="77777777" w:rsidR="0061346B" w:rsidRPr="00FC2978" w:rsidRDefault="0061346B" w:rsidP="0061346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(3)</w:t>
      </w:r>
    </w:p>
    <w:p w14:paraId="55DF3C74" w14:textId="4CBD65AA" w:rsidR="00B40C88" w:rsidRDefault="0061346B" w:rsidP="0061346B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  <w:r w:rsidRPr="00FC2978">
        <w:rPr>
          <w:rFonts w:ascii="Arial" w:hAnsi="Arial" w:cs="Arial"/>
          <w:b/>
          <w:bCs/>
          <w:sz w:val="24"/>
        </w:rPr>
        <w:t>(Total for Question is 5 marks)</w:t>
      </w:r>
      <w:r w:rsidR="00B40C88">
        <w:rPr>
          <w:rFonts w:ascii="Arial" w:hAnsi="Arial" w:cs="Arial"/>
          <w:b/>
          <w:bCs/>
          <w:sz w:val="24"/>
          <w:szCs w:val="28"/>
          <w:u w:val="single"/>
        </w:rPr>
        <w:br w:type="page"/>
      </w:r>
    </w:p>
    <w:p w14:paraId="6FFC03AA" w14:textId="387E06FF" w:rsidR="00364DC3" w:rsidRPr="00B40C88" w:rsidRDefault="00364DC3" w:rsidP="00364DC3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B40C88">
        <w:rPr>
          <w:rFonts w:ascii="Arial" w:hAnsi="Arial" w:cs="Arial"/>
          <w:b/>
          <w:bCs/>
          <w:sz w:val="28"/>
          <w:szCs w:val="28"/>
          <w:u w:val="single"/>
        </w:rPr>
        <w:lastRenderedPageBreak/>
        <w:t>Area under Graphs</w:t>
      </w:r>
    </w:p>
    <w:p w14:paraId="3225868C" w14:textId="77777777" w:rsidR="00364DC3" w:rsidRPr="003F77F6" w:rsidRDefault="00364DC3" w:rsidP="00364DC3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64A77103" w14:textId="77777777" w:rsidR="00364DC3" w:rsidRPr="003F77F6" w:rsidRDefault="00364DC3" w:rsidP="00364DC3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Things to remember:</w:t>
      </w:r>
    </w:p>
    <w:p w14:paraId="0E457CC1" w14:textId="67C6E871" w:rsidR="00364DC3" w:rsidRDefault="00010899" w:rsidP="00364DC3">
      <w:pPr>
        <w:pStyle w:val="NoSpacing"/>
        <w:numPr>
          <w:ilvl w:val="0"/>
          <w:numId w:val="14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Velocity is speed with direction</w:t>
      </w:r>
    </w:p>
    <w:p w14:paraId="0DAAAD4C" w14:textId="2699974C" w:rsidR="00010899" w:rsidRDefault="00010899" w:rsidP="00364DC3">
      <w:pPr>
        <w:pStyle w:val="NoSpacing"/>
        <w:numPr>
          <w:ilvl w:val="0"/>
          <w:numId w:val="14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Acceleration and deceleration is given by the gradient of the graph </w:t>
      </w:r>
      <m:oMath>
        <m:d>
          <m:d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bCs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8"/>
                  </w:rPr>
                  <m:t>rise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8"/>
                  </w:rPr>
                  <m:t>run</m:t>
                </m:r>
              </m:den>
            </m:f>
          </m:e>
        </m:d>
      </m:oMath>
    </w:p>
    <w:p w14:paraId="2651AE54" w14:textId="1C9EF61C" w:rsidR="00010899" w:rsidRDefault="00010899" w:rsidP="00364DC3">
      <w:pPr>
        <w:pStyle w:val="NoSpacing"/>
        <w:numPr>
          <w:ilvl w:val="0"/>
          <w:numId w:val="14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The distance travelled is given by the area under the graph.</w:t>
      </w:r>
    </w:p>
    <w:p w14:paraId="64109504" w14:textId="77777777" w:rsidR="00364DC3" w:rsidRDefault="00364DC3" w:rsidP="00364DC3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1ACFBACD" w14:textId="77777777" w:rsidR="00364DC3" w:rsidRPr="003F77F6" w:rsidRDefault="00364DC3" w:rsidP="00364DC3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14:paraId="120164AD" w14:textId="2CBDB24C" w:rsidR="00364DC3" w:rsidRPr="00364DC3" w:rsidRDefault="00010899" w:rsidP="00364DC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="00364DC3" w:rsidRPr="00364DC3">
        <w:rPr>
          <w:rFonts w:ascii="Arial" w:hAnsi="Arial" w:cs="Arial"/>
          <w:sz w:val="24"/>
          <w:szCs w:val="24"/>
        </w:rPr>
        <w:t xml:space="preserve">A car has an initial speed of </w:t>
      </w:r>
      <w:r w:rsidR="00364DC3" w:rsidRPr="00364DC3">
        <w:rPr>
          <w:rFonts w:ascii="Arial" w:hAnsi="Arial" w:cs="Arial"/>
          <w:i/>
          <w:iCs/>
          <w:sz w:val="24"/>
          <w:szCs w:val="24"/>
        </w:rPr>
        <w:t>u</w:t>
      </w:r>
      <w:r w:rsidR="00364DC3" w:rsidRPr="00364DC3">
        <w:rPr>
          <w:rFonts w:ascii="Arial" w:hAnsi="Arial" w:cs="Arial"/>
          <w:sz w:val="24"/>
          <w:szCs w:val="24"/>
        </w:rPr>
        <w:t xml:space="preserve"> m/s.</w:t>
      </w:r>
    </w:p>
    <w:p w14:paraId="5A7FF3CC" w14:textId="77777777" w:rsidR="00364DC3" w:rsidRPr="00364DC3" w:rsidRDefault="00364DC3" w:rsidP="00F84C21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364DC3">
        <w:rPr>
          <w:rFonts w:ascii="Arial" w:hAnsi="Arial" w:cs="Arial"/>
          <w:sz w:val="24"/>
          <w:szCs w:val="24"/>
        </w:rPr>
        <w:t>The car accelerates to a speed of 2</w:t>
      </w:r>
      <w:r w:rsidRPr="00364DC3">
        <w:rPr>
          <w:rFonts w:ascii="Arial" w:hAnsi="Arial" w:cs="Arial"/>
          <w:i/>
          <w:iCs/>
          <w:sz w:val="24"/>
          <w:szCs w:val="24"/>
        </w:rPr>
        <w:t>u</w:t>
      </w:r>
      <w:r w:rsidRPr="00364DC3">
        <w:rPr>
          <w:rFonts w:ascii="Arial" w:hAnsi="Arial" w:cs="Arial"/>
          <w:sz w:val="24"/>
          <w:szCs w:val="24"/>
        </w:rPr>
        <w:t xml:space="preserve"> m/s in 12 seconds.</w:t>
      </w:r>
    </w:p>
    <w:p w14:paraId="79B8C6BA" w14:textId="77777777" w:rsidR="00364DC3" w:rsidRPr="00364DC3" w:rsidRDefault="00364DC3" w:rsidP="00F84C21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364DC3">
        <w:rPr>
          <w:rFonts w:ascii="Arial" w:hAnsi="Arial" w:cs="Arial"/>
          <w:sz w:val="24"/>
          <w:szCs w:val="24"/>
        </w:rPr>
        <w:t>The car then travels at a constant speed of 2</w:t>
      </w:r>
      <w:r w:rsidRPr="00364DC3">
        <w:rPr>
          <w:rFonts w:ascii="Arial" w:hAnsi="Arial" w:cs="Arial"/>
          <w:i/>
          <w:iCs/>
          <w:sz w:val="24"/>
          <w:szCs w:val="24"/>
        </w:rPr>
        <w:t>u</w:t>
      </w:r>
      <w:r w:rsidRPr="00364DC3">
        <w:rPr>
          <w:rFonts w:ascii="Arial" w:hAnsi="Arial" w:cs="Arial"/>
          <w:sz w:val="24"/>
          <w:szCs w:val="24"/>
        </w:rPr>
        <w:t xml:space="preserve"> m/s for 10 seconds.</w:t>
      </w:r>
    </w:p>
    <w:p w14:paraId="0AD2012F" w14:textId="77777777" w:rsidR="00F84C21" w:rsidRDefault="00364DC3" w:rsidP="00F84C21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364DC3">
        <w:rPr>
          <w:rFonts w:ascii="Arial" w:hAnsi="Arial" w:cs="Arial"/>
          <w:sz w:val="24"/>
          <w:szCs w:val="24"/>
        </w:rPr>
        <w:t xml:space="preserve">Assuming that the acceleration is constant, show that the total distance, in metres, travelled </w:t>
      </w:r>
    </w:p>
    <w:p w14:paraId="40ACC3CF" w14:textId="35840B97" w:rsidR="00364DC3" w:rsidRPr="00364DC3" w:rsidRDefault="00364DC3" w:rsidP="00F84C21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364DC3">
        <w:rPr>
          <w:rFonts w:ascii="Arial" w:hAnsi="Arial" w:cs="Arial"/>
          <w:sz w:val="24"/>
          <w:szCs w:val="24"/>
        </w:rPr>
        <w:t>by the car is 38</w:t>
      </w:r>
      <w:r w:rsidRPr="00364DC3">
        <w:rPr>
          <w:rFonts w:ascii="Arial" w:hAnsi="Arial" w:cs="Arial"/>
          <w:i/>
          <w:iCs/>
          <w:sz w:val="24"/>
          <w:szCs w:val="24"/>
        </w:rPr>
        <w:t>u</w:t>
      </w:r>
      <w:r w:rsidRPr="00364DC3">
        <w:rPr>
          <w:rFonts w:ascii="Arial" w:hAnsi="Arial" w:cs="Arial"/>
          <w:sz w:val="24"/>
          <w:szCs w:val="24"/>
        </w:rPr>
        <w:t>.</w:t>
      </w:r>
    </w:p>
    <w:p w14:paraId="3EE0A7F4" w14:textId="77777777" w:rsidR="00364DC3" w:rsidRPr="00364DC3" w:rsidRDefault="00364DC3" w:rsidP="00364DC3">
      <w:pPr>
        <w:pStyle w:val="NoSpacing"/>
        <w:rPr>
          <w:rFonts w:ascii="Arial" w:hAnsi="Arial" w:cs="Arial"/>
          <w:sz w:val="24"/>
          <w:szCs w:val="24"/>
        </w:rPr>
      </w:pP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  <w:t xml:space="preserve">  </w:t>
      </w:r>
    </w:p>
    <w:p w14:paraId="4B98079E" w14:textId="77777777" w:rsidR="00364DC3" w:rsidRPr="00F84C21" w:rsidRDefault="00364DC3" w:rsidP="00F84C21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F84C21">
        <w:rPr>
          <w:rFonts w:ascii="Arial" w:hAnsi="Arial" w:cs="Arial"/>
          <w:b/>
          <w:sz w:val="24"/>
          <w:szCs w:val="24"/>
        </w:rPr>
        <w:t>(Total for question = 4 marks)</w:t>
      </w:r>
    </w:p>
    <w:p w14:paraId="22691948" w14:textId="77777777" w:rsidR="00364DC3" w:rsidRPr="00364DC3" w:rsidRDefault="00364DC3" w:rsidP="00364DC3">
      <w:pPr>
        <w:pStyle w:val="NoSpacing"/>
        <w:rPr>
          <w:rFonts w:ascii="Arial" w:hAnsi="Arial" w:cs="Arial"/>
          <w:sz w:val="24"/>
          <w:szCs w:val="24"/>
        </w:rPr>
      </w:pPr>
    </w:p>
    <w:p w14:paraId="2B787164" w14:textId="77777777" w:rsidR="00F84C21" w:rsidRDefault="00F84C21" w:rsidP="00364DC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2C6B1DA" w14:textId="7C0A1FF2" w:rsidR="00364DC3" w:rsidRPr="00364DC3" w:rsidRDefault="00364DC3" w:rsidP="00364DC3">
      <w:pPr>
        <w:pStyle w:val="NoSpacing"/>
        <w:rPr>
          <w:rFonts w:ascii="Arial" w:hAnsi="Arial" w:cs="Arial"/>
          <w:sz w:val="24"/>
          <w:szCs w:val="24"/>
        </w:rPr>
      </w:pPr>
      <w:r w:rsidRPr="00364DC3">
        <w:rPr>
          <w:rFonts w:ascii="Arial" w:hAnsi="Arial" w:cs="Arial"/>
          <w:sz w:val="24"/>
          <w:szCs w:val="24"/>
        </w:rPr>
        <w:lastRenderedPageBreak/>
        <w:t>2.</w:t>
      </w:r>
      <w:r w:rsidR="00F84C21">
        <w:rPr>
          <w:rFonts w:ascii="Arial" w:hAnsi="Arial" w:cs="Arial"/>
          <w:sz w:val="24"/>
          <w:szCs w:val="24"/>
        </w:rPr>
        <w:t xml:space="preserve"> </w:t>
      </w:r>
      <w:r w:rsidR="00F84C21">
        <w:rPr>
          <w:rFonts w:ascii="Arial" w:hAnsi="Arial" w:cs="Arial"/>
          <w:sz w:val="24"/>
          <w:szCs w:val="24"/>
        </w:rPr>
        <w:tab/>
      </w:r>
      <w:r w:rsidRPr="00364DC3">
        <w:rPr>
          <w:rFonts w:ascii="Arial" w:hAnsi="Arial" w:cs="Arial"/>
          <w:sz w:val="24"/>
          <w:szCs w:val="24"/>
        </w:rPr>
        <w:t>Karol runs in a race.</w:t>
      </w:r>
    </w:p>
    <w:p w14:paraId="0BA1D230" w14:textId="77777777" w:rsidR="00364DC3" w:rsidRPr="00364DC3" w:rsidRDefault="00364DC3" w:rsidP="00F84C21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364DC3">
        <w:rPr>
          <w:rFonts w:ascii="Arial" w:hAnsi="Arial" w:cs="Arial"/>
          <w:sz w:val="24"/>
          <w:szCs w:val="24"/>
        </w:rPr>
        <w:t xml:space="preserve">The graph shows her speed, in metres per second, </w:t>
      </w:r>
      <w:r w:rsidRPr="00364DC3">
        <w:rPr>
          <w:rFonts w:ascii="Arial" w:hAnsi="Arial" w:cs="Arial"/>
          <w:i/>
          <w:iCs/>
          <w:sz w:val="24"/>
          <w:szCs w:val="24"/>
        </w:rPr>
        <w:t>t</w:t>
      </w:r>
      <w:r w:rsidRPr="00364DC3">
        <w:rPr>
          <w:rFonts w:ascii="Arial" w:hAnsi="Arial" w:cs="Arial"/>
          <w:sz w:val="24"/>
          <w:szCs w:val="24"/>
        </w:rPr>
        <w:t xml:space="preserve"> seconds after the start of the race.</w:t>
      </w:r>
    </w:p>
    <w:p w14:paraId="5A0934AE" w14:textId="4E031C51" w:rsidR="00364DC3" w:rsidRPr="00364DC3" w:rsidRDefault="00364DC3" w:rsidP="00F84C21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364DC3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4178FAFA" wp14:editId="2E4C0278">
            <wp:extent cx="5657850" cy="4583575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400" cy="458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6EEB9" w14:textId="3C219A2E" w:rsidR="00364DC3" w:rsidRPr="00364DC3" w:rsidRDefault="00364DC3" w:rsidP="00F84C21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364DC3">
        <w:rPr>
          <w:rFonts w:ascii="Arial" w:hAnsi="Arial" w:cs="Arial"/>
          <w:sz w:val="24"/>
          <w:szCs w:val="24"/>
        </w:rPr>
        <w:t>(a)  </w:t>
      </w:r>
      <w:r w:rsidR="00F84C21">
        <w:rPr>
          <w:rFonts w:ascii="Arial" w:hAnsi="Arial" w:cs="Arial"/>
          <w:sz w:val="24"/>
          <w:szCs w:val="24"/>
        </w:rPr>
        <w:tab/>
      </w:r>
      <w:r w:rsidRPr="00364DC3">
        <w:rPr>
          <w:rFonts w:ascii="Arial" w:hAnsi="Arial" w:cs="Arial"/>
          <w:sz w:val="24"/>
          <w:szCs w:val="24"/>
        </w:rPr>
        <w:t xml:space="preserve">Calculate an estimate for the gradient of the graph when </w:t>
      </w:r>
      <w:r w:rsidRPr="00364DC3">
        <w:rPr>
          <w:rFonts w:ascii="Arial" w:hAnsi="Arial" w:cs="Arial"/>
          <w:i/>
          <w:iCs/>
          <w:sz w:val="24"/>
          <w:szCs w:val="24"/>
        </w:rPr>
        <w:t>t</w:t>
      </w:r>
      <w:r w:rsidRPr="00364DC3">
        <w:rPr>
          <w:rFonts w:ascii="Arial" w:hAnsi="Arial" w:cs="Arial"/>
          <w:sz w:val="24"/>
          <w:szCs w:val="24"/>
        </w:rPr>
        <w:t xml:space="preserve"> = 4 </w:t>
      </w:r>
      <w:r w:rsidRPr="00364DC3">
        <w:rPr>
          <w:rFonts w:ascii="Arial" w:hAnsi="Arial" w:cs="Arial"/>
          <w:sz w:val="24"/>
          <w:szCs w:val="24"/>
        </w:rPr>
        <w:br/>
        <w:t>     </w:t>
      </w:r>
      <w:r w:rsidR="00F84C21">
        <w:rPr>
          <w:rFonts w:ascii="Arial" w:hAnsi="Arial" w:cs="Arial"/>
          <w:sz w:val="24"/>
          <w:szCs w:val="24"/>
        </w:rPr>
        <w:tab/>
      </w:r>
      <w:r w:rsidR="00F84C21">
        <w:rPr>
          <w:rFonts w:ascii="Arial" w:hAnsi="Arial" w:cs="Arial"/>
          <w:sz w:val="24"/>
          <w:szCs w:val="24"/>
        </w:rPr>
        <w:tab/>
      </w:r>
      <w:r w:rsidRPr="00364DC3">
        <w:rPr>
          <w:rFonts w:ascii="Arial" w:hAnsi="Arial" w:cs="Arial"/>
          <w:sz w:val="24"/>
          <w:szCs w:val="24"/>
        </w:rPr>
        <w:t>You must show how you get your answer.</w:t>
      </w:r>
    </w:p>
    <w:p w14:paraId="0C70FE2F" w14:textId="77777777" w:rsidR="00364DC3" w:rsidRPr="00364DC3" w:rsidRDefault="00364DC3" w:rsidP="00F84C21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</w:r>
      <w:r w:rsidRPr="00364DC3">
        <w:rPr>
          <w:rFonts w:ascii="Arial" w:hAnsi="Arial" w:cs="Arial"/>
          <w:sz w:val="24"/>
          <w:szCs w:val="24"/>
        </w:rPr>
        <w:br/>
        <w:t>...........................................................</w:t>
      </w:r>
    </w:p>
    <w:p w14:paraId="65D415C8" w14:textId="77777777" w:rsidR="00364DC3" w:rsidRPr="00F84C21" w:rsidRDefault="00364DC3" w:rsidP="00F84C21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b/>
          <w:color w:val="000000" w:themeColor="text1"/>
          <w:sz w:val="24"/>
          <w:szCs w:val="24"/>
        </w:rPr>
        <w:t>(3)</w:t>
      </w:r>
    </w:p>
    <w:p w14:paraId="14548927" w14:textId="1F38126E" w:rsidR="00364DC3" w:rsidRPr="00F84C21" w:rsidRDefault="00364DC3" w:rsidP="00F84C21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(b)  </w:t>
      </w:r>
      <w:r w:rsidR="00F84C21">
        <w:rPr>
          <w:rFonts w:ascii="Arial" w:hAnsi="Arial" w:cs="Arial"/>
          <w:color w:val="000000" w:themeColor="text1"/>
          <w:sz w:val="24"/>
          <w:szCs w:val="24"/>
        </w:rPr>
        <w:tab/>
      </w:r>
      <w:r w:rsidRPr="00F84C21">
        <w:rPr>
          <w:rFonts w:ascii="Arial" w:hAnsi="Arial" w:cs="Arial"/>
          <w:color w:val="000000" w:themeColor="text1"/>
          <w:sz w:val="24"/>
          <w:szCs w:val="24"/>
        </w:rPr>
        <w:t>Describe fully what your answer to part (a) represents.</w:t>
      </w:r>
    </w:p>
    <w:p w14:paraId="2DEE0B45" w14:textId="77777777" w:rsidR="00F84C21" w:rsidRDefault="00F84C21" w:rsidP="00F84C21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12C3B76B" w14:textId="20332CE9" w:rsidR="00F84C21" w:rsidRDefault="00364DC3" w:rsidP="00F84C21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70E362F" w14:textId="77777777" w:rsidR="00F84C21" w:rsidRDefault="00364DC3" w:rsidP="00F84C21">
      <w:pPr>
        <w:pStyle w:val="NoSpacing"/>
        <w:ind w:left="144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84C21" w:rsidRPr="00F84C21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4E23FAF" w14:textId="174174D4" w:rsidR="00364DC3" w:rsidRPr="00F84C21" w:rsidRDefault="00F84C21" w:rsidP="00F84C21">
      <w:pPr>
        <w:pStyle w:val="NoSpacing"/>
        <w:ind w:left="720" w:firstLine="720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364DC3" w:rsidRPr="00F84C21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14:paraId="46B1D405" w14:textId="3B18DD4D" w:rsidR="00364DC3" w:rsidRPr="00F84C21" w:rsidRDefault="00364DC3" w:rsidP="00F84C21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(c)  </w:t>
      </w:r>
      <w:r w:rsidR="00F84C21">
        <w:rPr>
          <w:rFonts w:ascii="Arial" w:hAnsi="Arial" w:cs="Arial"/>
          <w:color w:val="000000" w:themeColor="text1"/>
          <w:sz w:val="24"/>
          <w:szCs w:val="24"/>
        </w:rPr>
        <w:tab/>
      </w:r>
      <w:r w:rsidRPr="00F84C21">
        <w:rPr>
          <w:rFonts w:ascii="Arial" w:hAnsi="Arial" w:cs="Arial"/>
          <w:color w:val="000000" w:themeColor="text1"/>
          <w:sz w:val="24"/>
          <w:szCs w:val="24"/>
        </w:rPr>
        <w:t>Explain why your answer to part (a) is only an estimate.</w:t>
      </w:r>
    </w:p>
    <w:p w14:paraId="664EAE20" w14:textId="77777777" w:rsidR="00F84C21" w:rsidRDefault="00F84C21" w:rsidP="00F84C21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4D2117CD" w14:textId="737AE667" w:rsidR="00F84C21" w:rsidRDefault="00F84C21" w:rsidP="00F84C21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B8D85AE" w14:textId="77777777" w:rsidR="00F84C21" w:rsidRDefault="00F84C21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57BE3A1B" w14:textId="77777777" w:rsidR="00F84C21" w:rsidRDefault="00F84C21" w:rsidP="00F84C21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7B40E99" w14:textId="55D51260" w:rsidR="00364DC3" w:rsidRPr="00F84C21" w:rsidRDefault="00F84C21" w:rsidP="00F84C21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364DC3" w:rsidRPr="00F84C21">
        <w:rPr>
          <w:rFonts w:ascii="Arial" w:hAnsi="Arial" w:cs="Arial"/>
          <w:b/>
          <w:color w:val="000000" w:themeColor="text1"/>
          <w:sz w:val="24"/>
          <w:szCs w:val="24"/>
        </w:rPr>
        <w:t>(1)</w:t>
      </w:r>
    </w:p>
    <w:p w14:paraId="17C7D6F4" w14:textId="56658117" w:rsidR="00364DC3" w:rsidRPr="00F84C21" w:rsidRDefault="00364DC3" w:rsidP="00F84C21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b/>
          <w:color w:val="000000" w:themeColor="text1"/>
          <w:sz w:val="24"/>
          <w:szCs w:val="24"/>
        </w:rPr>
        <w:t>  (Total for question = 6 marks)</w:t>
      </w:r>
    </w:p>
    <w:p w14:paraId="688E1B97" w14:textId="77777777" w:rsidR="00364DC3" w:rsidRPr="00F84C21" w:rsidRDefault="00364DC3" w:rsidP="00F84C21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9E64968" w14:textId="59B36A4E" w:rsidR="00364DC3" w:rsidRPr="00F84C21" w:rsidRDefault="00364DC3" w:rsidP="00F84C21">
      <w:pPr>
        <w:pStyle w:val="NoSpacing"/>
        <w:ind w:left="720" w:hanging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lastRenderedPageBreak/>
        <w:t>3.</w:t>
      </w:r>
      <w:r w:rsidR="00F84C21">
        <w:rPr>
          <w:rFonts w:ascii="Arial" w:hAnsi="Arial" w:cs="Arial"/>
          <w:color w:val="000000" w:themeColor="text1"/>
          <w:sz w:val="24"/>
          <w:szCs w:val="24"/>
        </w:rPr>
        <w:tab/>
      </w: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Here is a speed-time graph for a car journey. </w:t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  <w:t>The journey took 100 seconds.</w:t>
      </w:r>
    </w:p>
    <w:p w14:paraId="129B06D5" w14:textId="27B0F728" w:rsidR="00364DC3" w:rsidRPr="00F84C21" w:rsidRDefault="00364DC3" w:rsidP="00F84C21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59411F49" wp14:editId="2F784F61">
            <wp:extent cx="5410200" cy="329616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713" cy="329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1CA28" w14:textId="77777777" w:rsidR="00364DC3" w:rsidRPr="00F84C21" w:rsidRDefault="00364DC3" w:rsidP="00F84C21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br/>
        <w:t>The car travelled 1.75km in the 100 seconds.</w:t>
      </w:r>
    </w:p>
    <w:p w14:paraId="229543E3" w14:textId="4889200B" w:rsidR="00364DC3" w:rsidRPr="00F84C21" w:rsidRDefault="00364DC3" w:rsidP="00F84C21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(a)  </w:t>
      </w:r>
      <w:r w:rsidR="00F84C21">
        <w:rPr>
          <w:rFonts w:ascii="Arial" w:hAnsi="Arial" w:cs="Arial"/>
          <w:color w:val="000000" w:themeColor="text1"/>
          <w:sz w:val="24"/>
          <w:szCs w:val="24"/>
        </w:rPr>
        <w:tab/>
      </w: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Work out the value of </w:t>
      </w:r>
      <w:r w:rsidRPr="00F84C21">
        <w:rPr>
          <w:rFonts w:ascii="Arial" w:hAnsi="Arial" w:cs="Arial"/>
          <w:i/>
          <w:iCs/>
          <w:color w:val="000000" w:themeColor="text1"/>
          <w:sz w:val="24"/>
          <w:szCs w:val="24"/>
        </w:rPr>
        <w:t>V</w:t>
      </w:r>
      <w:r w:rsidRPr="00F84C2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35A2FC2" w14:textId="77777777" w:rsidR="00364DC3" w:rsidRPr="00F84C21" w:rsidRDefault="00364DC3" w:rsidP="00F84C21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</w:t>
      </w:r>
    </w:p>
    <w:p w14:paraId="45E70C94" w14:textId="77777777" w:rsidR="00364DC3" w:rsidRPr="00F84C21" w:rsidRDefault="00364DC3" w:rsidP="00F84C21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b/>
          <w:color w:val="000000" w:themeColor="text1"/>
          <w:sz w:val="24"/>
          <w:szCs w:val="24"/>
        </w:rPr>
        <w:t>(3)</w:t>
      </w:r>
    </w:p>
    <w:p w14:paraId="4BDA6135" w14:textId="301A7E99" w:rsidR="00364DC3" w:rsidRPr="00F84C21" w:rsidRDefault="00364DC3" w:rsidP="00F84C21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(b)  </w:t>
      </w:r>
      <w:r w:rsidR="00F84C21">
        <w:rPr>
          <w:rFonts w:ascii="Arial" w:hAnsi="Arial" w:cs="Arial"/>
          <w:color w:val="000000" w:themeColor="text1"/>
          <w:sz w:val="24"/>
          <w:szCs w:val="24"/>
        </w:rPr>
        <w:tab/>
      </w:r>
      <w:r w:rsidRPr="00F84C21">
        <w:rPr>
          <w:rFonts w:ascii="Arial" w:hAnsi="Arial" w:cs="Arial"/>
          <w:color w:val="000000" w:themeColor="text1"/>
          <w:sz w:val="24"/>
          <w:szCs w:val="24"/>
        </w:rPr>
        <w:t>Describe the acceleration of the car for each part of this journey.</w:t>
      </w:r>
    </w:p>
    <w:p w14:paraId="3DA5BD8A" w14:textId="77777777" w:rsidR="00F84C21" w:rsidRDefault="00F84C21" w:rsidP="00F84C21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6C4DEFA6" w14:textId="1A651C12" w:rsidR="00F84C21" w:rsidRDefault="00F84C21" w:rsidP="00F84C21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6977185" w14:textId="77777777" w:rsidR="00F84C21" w:rsidRDefault="00F84C21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B1C34D5" w14:textId="77777777" w:rsidR="00F84C21" w:rsidRDefault="00F84C21" w:rsidP="00F84C21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71D2CE9C" w14:textId="77777777" w:rsidR="00F84C21" w:rsidRDefault="00F84C21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70D3D66" w14:textId="77777777" w:rsidR="00F84C21" w:rsidRDefault="00F84C21" w:rsidP="00F84C21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5640E58C" w14:textId="77777777" w:rsidR="00F84C21" w:rsidRDefault="00F84C21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C574CC1" w14:textId="77777777" w:rsidR="00F84C21" w:rsidRDefault="00F84C21" w:rsidP="00F84C21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7B223CB6" w14:textId="77777777" w:rsidR="00F84C21" w:rsidRDefault="00F84C21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04B100D3" w14:textId="77777777" w:rsidR="00F84C21" w:rsidRDefault="00F84C21" w:rsidP="00F84C21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9C1D6B3" w14:textId="77777777" w:rsidR="00F84C21" w:rsidRDefault="00F84C21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D5002BE" w14:textId="77777777" w:rsidR="00F84C21" w:rsidRDefault="00F84C21" w:rsidP="00F84C21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254F827" w14:textId="77777777" w:rsidR="00F84C21" w:rsidRDefault="00F84C21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0530E13D" w14:textId="77777777" w:rsidR="00F84C21" w:rsidRDefault="00F84C21" w:rsidP="00F84C21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7941A27E" w14:textId="20677743" w:rsidR="00364DC3" w:rsidRPr="00F84C21" w:rsidRDefault="00F84C21" w:rsidP="00F84C21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364DC3" w:rsidRPr="00F84C21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14:paraId="362190A8" w14:textId="2A2D7566" w:rsidR="00364DC3" w:rsidRPr="00F84C21" w:rsidRDefault="00364DC3" w:rsidP="00F84C21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b/>
          <w:color w:val="000000" w:themeColor="text1"/>
          <w:sz w:val="24"/>
          <w:szCs w:val="24"/>
        </w:rPr>
        <w:t>  (Total for question = 5 marks)</w:t>
      </w:r>
    </w:p>
    <w:p w14:paraId="40B7573F" w14:textId="77777777" w:rsidR="00364DC3" w:rsidRPr="00F84C21" w:rsidRDefault="00364DC3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549ADA09" w14:textId="77777777" w:rsidR="00364DC3" w:rsidRPr="00F84C21" w:rsidRDefault="00364DC3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3F29636" w14:textId="77777777" w:rsidR="00F84C21" w:rsidRDefault="00F84C21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DFAC11C" w14:textId="0C450242" w:rsidR="00F84C21" w:rsidRDefault="00F84C21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CC5D339" w14:textId="77777777" w:rsidR="00F84C21" w:rsidRDefault="00F84C21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14FDD71" w14:textId="77777777" w:rsidR="00F84C21" w:rsidRDefault="00364DC3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lastRenderedPageBreak/>
        <w:t>4.</w:t>
      </w:r>
      <w:r w:rsidR="00F84C21">
        <w:rPr>
          <w:rFonts w:ascii="Arial" w:hAnsi="Arial" w:cs="Arial"/>
          <w:color w:val="000000" w:themeColor="text1"/>
          <w:sz w:val="24"/>
          <w:szCs w:val="24"/>
        </w:rPr>
        <w:tab/>
      </w: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The graph shows information about the velocity, </w:t>
      </w:r>
      <w:r w:rsidRPr="00F84C21">
        <w:rPr>
          <w:rFonts w:ascii="Arial" w:hAnsi="Arial" w:cs="Arial"/>
          <w:i/>
          <w:iCs/>
          <w:color w:val="000000" w:themeColor="text1"/>
          <w:sz w:val="24"/>
          <w:szCs w:val="24"/>
        </w:rPr>
        <w:t>v</w:t>
      </w: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 m/s, of a parachutist </w:t>
      </w:r>
      <w:r w:rsidRPr="00F84C21">
        <w:rPr>
          <w:rFonts w:ascii="Arial" w:hAnsi="Arial" w:cs="Arial"/>
          <w:i/>
          <w:iCs/>
          <w:color w:val="000000" w:themeColor="text1"/>
          <w:sz w:val="24"/>
          <w:szCs w:val="24"/>
        </w:rPr>
        <w:t>t</w:t>
      </w: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 seconds after </w:t>
      </w:r>
    </w:p>
    <w:p w14:paraId="73EAB6F7" w14:textId="2308687E" w:rsidR="00364DC3" w:rsidRPr="00F84C21" w:rsidRDefault="00364DC3" w:rsidP="00F84C21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leaving a plane.</w:t>
      </w:r>
    </w:p>
    <w:p w14:paraId="0E7A289B" w14:textId="51EF2744" w:rsidR="00364DC3" w:rsidRPr="00F84C21" w:rsidRDefault="00364DC3" w:rsidP="00F84C21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325A24E3" wp14:editId="3F3F824D">
            <wp:extent cx="5391150" cy="497769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68" cy="498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473FC" w14:textId="3F7A9FFB" w:rsidR="00364DC3" w:rsidRPr="00F84C21" w:rsidRDefault="00364DC3" w:rsidP="00F84C21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br/>
        <w:t>(a)  </w:t>
      </w:r>
      <w:r w:rsidR="00F84C21">
        <w:rPr>
          <w:rFonts w:ascii="Arial" w:hAnsi="Arial" w:cs="Arial"/>
          <w:color w:val="000000" w:themeColor="text1"/>
          <w:sz w:val="24"/>
          <w:szCs w:val="24"/>
        </w:rPr>
        <w:tab/>
      </w: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Work out an estimate for the acceleration of the parachutist at </w:t>
      </w:r>
      <w:r w:rsidRPr="00F84C21">
        <w:rPr>
          <w:rFonts w:ascii="Arial" w:hAnsi="Arial" w:cs="Arial"/>
          <w:i/>
          <w:iCs/>
          <w:color w:val="000000" w:themeColor="text1"/>
          <w:sz w:val="24"/>
          <w:szCs w:val="24"/>
        </w:rPr>
        <w:t>t</w:t>
      </w: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 = 6</w:t>
      </w:r>
    </w:p>
    <w:p w14:paraId="319274CC" w14:textId="77777777" w:rsidR="00364DC3" w:rsidRPr="00F84C21" w:rsidRDefault="00364DC3" w:rsidP="00F84C21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 m/s</w:t>
      </w:r>
      <w:r w:rsidRPr="00F84C21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</w:p>
    <w:p w14:paraId="5A977F76" w14:textId="77777777" w:rsidR="00364DC3" w:rsidRPr="00F84C21" w:rsidRDefault="00364DC3" w:rsidP="00F84C21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14:paraId="0101CB68" w14:textId="3AB9CDBD" w:rsidR="00364DC3" w:rsidRPr="00F84C21" w:rsidRDefault="00364DC3" w:rsidP="00F84C21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(b)  </w:t>
      </w:r>
      <w:r w:rsidR="00F84C21">
        <w:rPr>
          <w:rFonts w:ascii="Arial" w:hAnsi="Arial" w:cs="Arial"/>
          <w:color w:val="000000" w:themeColor="text1"/>
          <w:sz w:val="24"/>
          <w:szCs w:val="24"/>
        </w:rPr>
        <w:tab/>
      </w: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Work out an estimate for the distance fallen by the parachutist in the first </w:t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  <w:t xml:space="preserve">12 seconds after leaving the plane. </w:t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  <w:t>Use 3 strips of equal width.</w:t>
      </w:r>
    </w:p>
    <w:p w14:paraId="1B0A114E" w14:textId="77777777" w:rsidR="00F84C21" w:rsidRDefault="00364DC3" w:rsidP="00F84C21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1592D574" w14:textId="77777777" w:rsidR="00F84C21" w:rsidRDefault="00F84C21" w:rsidP="00F84C21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D139304" w14:textId="77777777" w:rsidR="00F84C21" w:rsidRDefault="00F84C21" w:rsidP="00F84C21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CE4F9B9" w14:textId="6C469EBF" w:rsidR="00364DC3" w:rsidRPr="00F84C21" w:rsidRDefault="00364DC3" w:rsidP="00F84C21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 m</w:t>
      </w:r>
    </w:p>
    <w:p w14:paraId="374CF6BD" w14:textId="77777777" w:rsidR="00364DC3" w:rsidRPr="00F84C21" w:rsidRDefault="00364DC3" w:rsidP="00F84C21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b/>
          <w:color w:val="000000" w:themeColor="text1"/>
          <w:sz w:val="24"/>
          <w:szCs w:val="24"/>
        </w:rPr>
        <w:t>(3)</w:t>
      </w:r>
    </w:p>
    <w:p w14:paraId="5D62F9C4" w14:textId="77777777" w:rsidR="00364DC3" w:rsidRPr="00F84C21" w:rsidRDefault="00364DC3" w:rsidP="00F84C21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b/>
          <w:color w:val="000000" w:themeColor="text1"/>
          <w:sz w:val="24"/>
          <w:szCs w:val="24"/>
        </w:rPr>
        <w:t>(Total for question is 5 marks)</w:t>
      </w:r>
    </w:p>
    <w:p w14:paraId="3914AE45" w14:textId="77777777" w:rsidR="00364DC3" w:rsidRPr="00F84C21" w:rsidRDefault="00364DC3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C832A6D" w14:textId="1C084EAA" w:rsidR="00364DC3" w:rsidRPr="00F84C21" w:rsidRDefault="00364DC3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lastRenderedPageBreak/>
        <w:t>5.</w:t>
      </w:r>
      <w:r w:rsidR="00F84C21">
        <w:rPr>
          <w:rFonts w:ascii="Arial" w:hAnsi="Arial" w:cs="Arial"/>
          <w:color w:val="000000" w:themeColor="text1"/>
          <w:sz w:val="24"/>
          <w:szCs w:val="24"/>
        </w:rPr>
        <w:tab/>
      </w:r>
      <w:r w:rsidRPr="00F84C21">
        <w:rPr>
          <w:rFonts w:ascii="Arial" w:hAnsi="Arial" w:cs="Arial"/>
          <w:color w:val="000000" w:themeColor="text1"/>
          <w:sz w:val="24"/>
          <w:szCs w:val="24"/>
        </w:rPr>
        <w:t>Here is a speed-time graph for a car.</w:t>
      </w:r>
    </w:p>
    <w:p w14:paraId="6EFF58C8" w14:textId="5BA41B16" w:rsidR="00364DC3" w:rsidRPr="00F84C21" w:rsidRDefault="00364DC3" w:rsidP="00C17028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4745EB7C" wp14:editId="454B8040">
            <wp:extent cx="5848350" cy="5293765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54" cy="52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DF1E8" w14:textId="17DAD367" w:rsidR="00364DC3" w:rsidRPr="00F84C21" w:rsidRDefault="00364DC3" w:rsidP="00C17028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(a)  </w:t>
      </w:r>
      <w:r w:rsidR="00C17028">
        <w:rPr>
          <w:rFonts w:ascii="Arial" w:hAnsi="Arial" w:cs="Arial"/>
          <w:color w:val="000000" w:themeColor="text1"/>
          <w:sz w:val="24"/>
          <w:szCs w:val="24"/>
        </w:rPr>
        <w:tab/>
      </w: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Work out an estimate for the distance the car travelled in the first 10 seconds. </w:t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  <w:t>      </w:t>
      </w:r>
      <w:r w:rsidR="00C17028">
        <w:rPr>
          <w:rFonts w:ascii="Arial" w:hAnsi="Arial" w:cs="Arial"/>
          <w:color w:val="000000" w:themeColor="text1"/>
          <w:sz w:val="24"/>
          <w:szCs w:val="24"/>
        </w:rPr>
        <w:tab/>
      </w:r>
      <w:r w:rsidR="00C17028">
        <w:rPr>
          <w:rFonts w:ascii="Arial" w:hAnsi="Arial" w:cs="Arial"/>
          <w:color w:val="000000" w:themeColor="text1"/>
          <w:sz w:val="24"/>
          <w:szCs w:val="24"/>
        </w:rPr>
        <w:tab/>
      </w:r>
      <w:r w:rsidRPr="00F84C21">
        <w:rPr>
          <w:rFonts w:ascii="Arial" w:hAnsi="Arial" w:cs="Arial"/>
          <w:color w:val="000000" w:themeColor="text1"/>
          <w:sz w:val="24"/>
          <w:szCs w:val="24"/>
        </w:rPr>
        <w:t>Use 5 strips of equal width.</w:t>
      </w:r>
    </w:p>
    <w:p w14:paraId="2D3637DC" w14:textId="77777777" w:rsidR="00364DC3" w:rsidRPr="00F84C21" w:rsidRDefault="00364DC3" w:rsidP="001B097D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 m</w:t>
      </w:r>
    </w:p>
    <w:p w14:paraId="1409BFF3" w14:textId="77777777" w:rsidR="00364DC3" w:rsidRPr="001B097D" w:rsidRDefault="00364DC3" w:rsidP="001B097D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1B097D">
        <w:rPr>
          <w:rFonts w:ascii="Arial" w:hAnsi="Arial" w:cs="Arial"/>
          <w:b/>
          <w:color w:val="000000" w:themeColor="text1"/>
          <w:sz w:val="24"/>
          <w:szCs w:val="24"/>
        </w:rPr>
        <w:t>(3)</w:t>
      </w:r>
    </w:p>
    <w:p w14:paraId="55159CA0" w14:textId="7043B2D5" w:rsidR="00364DC3" w:rsidRPr="00F84C21" w:rsidRDefault="00364DC3" w:rsidP="001B097D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>(b)  </w:t>
      </w:r>
      <w:r w:rsidR="001B097D">
        <w:rPr>
          <w:rFonts w:ascii="Arial" w:hAnsi="Arial" w:cs="Arial"/>
          <w:color w:val="000000" w:themeColor="text1"/>
          <w:sz w:val="24"/>
          <w:szCs w:val="24"/>
        </w:rPr>
        <w:tab/>
      </w: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Is your answer to (a) an underestimate or an overestimate of the actual distance? </w:t>
      </w:r>
      <w:r w:rsidRPr="00F84C21">
        <w:rPr>
          <w:rFonts w:ascii="Arial" w:hAnsi="Arial" w:cs="Arial"/>
          <w:color w:val="000000" w:themeColor="text1"/>
          <w:sz w:val="24"/>
          <w:szCs w:val="24"/>
        </w:rPr>
        <w:br/>
        <w:t>      </w:t>
      </w:r>
      <w:r w:rsidR="001B097D">
        <w:rPr>
          <w:rFonts w:ascii="Arial" w:hAnsi="Arial" w:cs="Arial"/>
          <w:color w:val="000000" w:themeColor="text1"/>
          <w:sz w:val="24"/>
          <w:szCs w:val="24"/>
        </w:rPr>
        <w:tab/>
      </w:r>
      <w:r w:rsidR="001B097D">
        <w:rPr>
          <w:rFonts w:ascii="Arial" w:hAnsi="Arial" w:cs="Arial"/>
          <w:color w:val="000000" w:themeColor="text1"/>
          <w:sz w:val="24"/>
          <w:szCs w:val="24"/>
        </w:rPr>
        <w:tab/>
      </w:r>
      <w:r w:rsidRPr="00F84C21">
        <w:rPr>
          <w:rFonts w:ascii="Arial" w:hAnsi="Arial" w:cs="Arial"/>
          <w:color w:val="000000" w:themeColor="text1"/>
          <w:sz w:val="24"/>
          <w:szCs w:val="24"/>
        </w:rPr>
        <w:t>Give a reason for your answer.</w:t>
      </w:r>
    </w:p>
    <w:p w14:paraId="44DC9685" w14:textId="77777777" w:rsidR="001B097D" w:rsidRDefault="00364DC3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B097D">
        <w:rPr>
          <w:rFonts w:ascii="Arial" w:hAnsi="Arial" w:cs="Arial"/>
          <w:color w:val="000000" w:themeColor="text1"/>
          <w:sz w:val="24"/>
          <w:szCs w:val="24"/>
        </w:rPr>
        <w:tab/>
      </w:r>
      <w:r w:rsidR="001B097D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39268DAD" w14:textId="444ECC38" w:rsidR="00364DC3" w:rsidRPr="00F84C21" w:rsidRDefault="00364DC3" w:rsidP="001B097D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....................................................................................................................................... </w:t>
      </w:r>
    </w:p>
    <w:p w14:paraId="3EE65497" w14:textId="77777777" w:rsidR="001B097D" w:rsidRDefault="001B097D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21230A6" w14:textId="77777777" w:rsidR="001B097D" w:rsidRPr="00F84C21" w:rsidRDefault="001B097D" w:rsidP="001B097D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....................................................................................................................................... </w:t>
      </w:r>
    </w:p>
    <w:p w14:paraId="5EE109EC" w14:textId="77777777" w:rsidR="001B097D" w:rsidRDefault="001B097D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A4696B8" w14:textId="77777777" w:rsidR="001B097D" w:rsidRPr="00F84C21" w:rsidRDefault="001B097D" w:rsidP="001B097D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....................................................................................................................................... </w:t>
      </w:r>
    </w:p>
    <w:p w14:paraId="422712CD" w14:textId="04D40F9C" w:rsidR="00364DC3" w:rsidRPr="001B097D" w:rsidRDefault="001B097D" w:rsidP="001B097D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F84C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64DC3" w:rsidRPr="001B097D">
        <w:rPr>
          <w:rFonts w:ascii="Arial" w:hAnsi="Arial" w:cs="Arial"/>
          <w:b/>
          <w:color w:val="000000" w:themeColor="text1"/>
          <w:sz w:val="24"/>
          <w:szCs w:val="24"/>
        </w:rPr>
        <w:t>(1)</w:t>
      </w:r>
    </w:p>
    <w:p w14:paraId="25991CE1" w14:textId="048CA0DD" w:rsidR="00364DC3" w:rsidRPr="001B097D" w:rsidRDefault="00364DC3" w:rsidP="001B097D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1B097D">
        <w:rPr>
          <w:rFonts w:ascii="Arial" w:hAnsi="Arial" w:cs="Arial"/>
          <w:b/>
          <w:color w:val="000000" w:themeColor="text1"/>
          <w:sz w:val="24"/>
          <w:szCs w:val="24"/>
        </w:rPr>
        <w:t>  (Total for question = 4 marks)</w:t>
      </w:r>
    </w:p>
    <w:p w14:paraId="7DF5A4B3" w14:textId="77777777" w:rsidR="00364DC3" w:rsidRPr="00F84C21" w:rsidRDefault="00364DC3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53BC535F" w14:textId="2E30EF60" w:rsidR="001B097D" w:rsidRDefault="001B097D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310C859F" w14:textId="77777777" w:rsidR="008A0794" w:rsidRPr="00792D2B" w:rsidRDefault="008A0794" w:rsidP="008A0794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792D2B">
        <w:rPr>
          <w:rFonts w:ascii="Arial" w:hAnsi="Arial" w:cs="Arial"/>
          <w:b/>
          <w:bCs/>
          <w:sz w:val="28"/>
          <w:szCs w:val="28"/>
          <w:u w:val="single"/>
        </w:rPr>
        <w:lastRenderedPageBreak/>
        <w:t>Histograms</w:t>
      </w:r>
    </w:p>
    <w:p w14:paraId="486EF60F" w14:textId="77777777" w:rsidR="008A0794" w:rsidRPr="000352D2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63E27A5C" w14:textId="77777777" w:rsidR="008A0794" w:rsidRPr="000352D2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Things to remember:</w:t>
      </w:r>
    </w:p>
    <w:p w14:paraId="027CFE42" w14:textId="77777777" w:rsidR="008A0794" w:rsidRPr="000352D2" w:rsidRDefault="008A0794" w:rsidP="008A0794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0352D2">
        <w:rPr>
          <w:rFonts w:ascii="Arial" w:hAnsi="Arial" w:cs="Arial"/>
          <w:bCs/>
          <w:sz w:val="24"/>
          <w:szCs w:val="28"/>
        </w:rPr>
        <w:t>Frequency = Frequency Density x Class Width;</w:t>
      </w:r>
    </w:p>
    <w:p w14:paraId="1032CD7F" w14:textId="77777777" w:rsidR="008A0794" w:rsidRPr="000352D2" w:rsidRDefault="008A0794" w:rsidP="008A0794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0352D2">
        <w:rPr>
          <w:rFonts w:ascii="Arial" w:hAnsi="Arial" w:cs="Arial"/>
          <w:bCs/>
          <w:sz w:val="24"/>
          <w:szCs w:val="28"/>
        </w:rPr>
        <w:t>The y-axis will always be labelled “frequency density”;</w:t>
      </w:r>
    </w:p>
    <w:p w14:paraId="0802385D" w14:textId="77777777" w:rsidR="008A0794" w:rsidRPr="000352D2" w:rsidRDefault="008A0794" w:rsidP="008A0794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0352D2">
        <w:rPr>
          <w:rFonts w:ascii="Arial" w:hAnsi="Arial" w:cs="Arial"/>
          <w:bCs/>
          <w:sz w:val="24"/>
          <w:szCs w:val="28"/>
        </w:rPr>
        <w:t>The x-axis will have a continuous scale.</w:t>
      </w:r>
    </w:p>
    <w:p w14:paraId="58390D3E" w14:textId="77777777" w:rsidR="008A0794" w:rsidRPr="000352D2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1FBDEBFA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14:paraId="5412913D" w14:textId="77777777" w:rsidR="008A0794" w:rsidRDefault="008A0794" w:rsidP="008A0794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1.</w:t>
      </w:r>
      <w:r w:rsidRPr="000352D2">
        <w:rPr>
          <w:rFonts w:ascii="Arial" w:hAnsi="Arial" w:cs="Arial"/>
          <w:bCs/>
          <w:sz w:val="24"/>
          <w:szCs w:val="28"/>
        </w:rPr>
        <w:tab/>
        <w:t>One Monday, Victoria measured the time, in seconds, that individual birds spent on her bird table.</w:t>
      </w:r>
      <w:r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Cs/>
          <w:sz w:val="24"/>
          <w:szCs w:val="28"/>
        </w:rPr>
        <w:t>She used this information to complete the frequency table.</w:t>
      </w:r>
    </w:p>
    <w:p w14:paraId="675AAC92" w14:textId="77777777" w:rsidR="008A0794" w:rsidRPr="000352D2" w:rsidRDefault="008A0794" w:rsidP="008A0794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2376" w:type="dxa"/>
        <w:tblLayout w:type="fixed"/>
        <w:tblLook w:val="04A0" w:firstRow="1" w:lastRow="0" w:firstColumn="1" w:lastColumn="0" w:noHBand="0" w:noVBand="1"/>
      </w:tblPr>
      <w:tblGrid>
        <w:gridCol w:w="2043"/>
        <w:gridCol w:w="2043"/>
      </w:tblGrid>
      <w:tr w:rsidR="008A0794" w:rsidRPr="000352D2" w14:paraId="66CD26DB" w14:textId="77777777" w:rsidTr="008734FF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4DF5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Time (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seconds)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7F95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Frequency</w:t>
            </w:r>
          </w:p>
        </w:tc>
      </w:tr>
      <w:tr w:rsidR="008A0794" w:rsidRPr="000352D2" w14:paraId="5E517E7D" w14:textId="77777777" w:rsidTr="008734FF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9472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C10A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8</w:t>
            </w:r>
          </w:p>
        </w:tc>
      </w:tr>
      <w:tr w:rsidR="008A0794" w:rsidRPr="000352D2" w14:paraId="04F399AA" w14:textId="77777777" w:rsidTr="008734FF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63CA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20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292D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16</w:t>
            </w:r>
          </w:p>
        </w:tc>
      </w:tr>
      <w:tr w:rsidR="008A0794" w:rsidRPr="000352D2" w14:paraId="7C933A96" w14:textId="77777777" w:rsidTr="008734FF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BAF8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25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7604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15</w:t>
            </w:r>
          </w:p>
        </w:tc>
      </w:tr>
      <w:tr w:rsidR="008A0794" w:rsidRPr="000352D2" w14:paraId="7A115C7F" w14:textId="77777777" w:rsidTr="008734FF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831B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30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6AF8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12</w:t>
            </w:r>
          </w:p>
        </w:tc>
      </w:tr>
      <w:tr w:rsidR="008A0794" w:rsidRPr="000352D2" w14:paraId="6308DD17" w14:textId="77777777" w:rsidTr="008734FF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5B05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30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50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769A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6</w:t>
            </w:r>
          </w:p>
        </w:tc>
      </w:tr>
    </w:tbl>
    <w:p w14:paraId="6616B1F7" w14:textId="77777777" w:rsidR="008A0794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FB63F2E" w14:textId="77777777" w:rsidR="008A0794" w:rsidRPr="000352D2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Use the table to complete the histogram.</w:t>
      </w:r>
    </w:p>
    <w:p w14:paraId="5DA27125" w14:textId="77777777" w:rsidR="008A0794" w:rsidRPr="000352D2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noProof/>
          <w:sz w:val="24"/>
          <w:szCs w:val="28"/>
          <w:lang w:eastAsia="en-GB"/>
        </w:rPr>
        <w:drawing>
          <wp:inline distT="0" distB="0" distL="0" distR="0" wp14:anchorId="2A551D7F" wp14:editId="1E5951F4">
            <wp:extent cx="5810250" cy="3676650"/>
            <wp:effectExtent l="0" t="0" r="0" b="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B8371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(3)</w:t>
      </w:r>
    </w:p>
    <w:p w14:paraId="6F4E4836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br w:type="page"/>
      </w:r>
    </w:p>
    <w:p w14:paraId="2935285E" w14:textId="77777777" w:rsidR="008A0794" w:rsidRPr="000352D2" w:rsidRDefault="008A0794" w:rsidP="008A0794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lastRenderedPageBreak/>
        <w:t>On Tuesday she conducted a similar survey and drew the following histogram from her results.</w:t>
      </w:r>
    </w:p>
    <w:p w14:paraId="775A7596" w14:textId="77777777" w:rsidR="008A0794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noProof/>
          <w:sz w:val="24"/>
          <w:szCs w:val="28"/>
          <w:lang w:eastAsia="en-GB"/>
        </w:rPr>
        <w:drawing>
          <wp:inline distT="0" distB="0" distL="0" distR="0" wp14:anchorId="63A9B5AF" wp14:editId="00ABF5B0">
            <wp:extent cx="5429250" cy="3686175"/>
            <wp:effectExtent l="0" t="0" r="0" b="9525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DFAB8" w14:textId="77777777" w:rsidR="008A0794" w:rsidRPr="000352D2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04684F2C" w14:textId="77777777" w:rsidR="008A0794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Use the histogram for Tuesday to complete the table.</w:t>
      </w:r>
    </w:p>
    <w:p w14:paraId="30B1F4CC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2376" w:type="dxa"/>
        <w:tblLayout w:type="fixed"/>
        <w:tblLook w:val="04A0" w:firstRow="1" w:lastRow="0" w:firstColumn="1" w:lastColumn="0" w:noHBand="0" w:noVBand="1"/>
      </w:tblPr>
      <w:tblGrid>
        <w:gridCol w:w="2055"/>
        <w:gridCol w:w="2056"/>
      </w:tblGrid>
      <w:tr w:rsidR="008A0794" w:rsidRPr="000352D2" w14:paraId="7240F9BF" w14:textId="77777777" w:rsidTr="008734F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F739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Time (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seconds)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19A1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Frequency</w:t>
            </w:r>
          </w:p>
        </w:tc>
      </w:tr>
      <w:tr w:rsidR="008A0794" w:rsidRPr="000352D2" w14:paraId="41D3AD96" w14:textId="77777777" w:rsidTr="008734F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006F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7978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10</w:t>
            </w:r>
          </w:p>
        </w:tc>
      </w:tr>
      <w:tr w:rsidR="008A0794" w:rsidRPr="000352D2" w14:paraId="2D2F49B4" w14:textId="77777777" w:rsidTr="008734F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27C9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311F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3372019F" w14:textId="77777777" w:rsidTr="008734F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5742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42CA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623091D7" w14:textId="77777777" w:rsidTr="008734F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FA1E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2412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7A8A5E3B" w14:textId="77777777" w:rsidTr="008734FF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D3FF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30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50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D73F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14:paraId="294DEF2D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14:paraId="2DDD60FF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5 marks)</w:t>
      </w:r>
    </w:p>
    <w:p w14:paraId="20DEF3B3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437E46F" w14:textId="77777777" w:rsidR="008A0794" w:rsidRPr="000352D2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br w:type="page"/>
      </w:r>
    </w:p>
    <w:p w14:paraId="0F4337F7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2.</w:t>
      </w:r>
      <w:r w:rsidRPr="000352D2">
        <w:rPr>
          <w:rFonts w:ascii="Arial" w:hAnsi="Arial" w:cs="Arial"/>
          <w:bCs/>
          <w:sz w:val="24"/>
          <w:szCs w:val="28"/>
        </w:rPr>
        <w:tab/>
        <w:t>This histogram gives information about the books sold in a bookshop one Saturday.</w:t>
      </w:r>
    </w:p>
    <w:p w14:paraId="20C6B6B4" w14:textId="77777777" w:rsidR="008A0794" w:rsidRPr="000352D2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noProof/>
          <w:sz w:val="24"/>
          <w:szCs w:val="28"/>
          <w:lang w:eastAsia="en-GB"/>
        </w:rPr>
        <w:drawing>
          <wp:inline distT="0" distB="0" distL="0" distR="0" wp14:anchorId="5FFCFEC2" wp14:editId="07C63D8F">
            <wp:extent cx="4172643" cy="2581275"/>
            <wp:effectExtent l="0" t="0" r="0" b="0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248" cy="259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BE52C" w14:textId="77777777" w:rsidR="008A0794" w:rsidRPr="000352D2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Use the histogram to complete the table.</w:t>
      </w:r>
    </w:p>
    <w:tbl>
      <w:tblPr>
        <w:tblW w:w="0" w:type="auto"/>
        <w:tblInd w:w="223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</w:tblGrid>
      <w:tr w:rsidR="008A0794" w:rsidRPr="000352D2" w14:paraId="3B11B01C" w14:textId="77777777" w:rsidTr="008734F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6AEE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Price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(</w:t>
            </w:r>
            <w:r w:rsidRPr="000352D2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)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in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pounds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(£)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EACD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</w:tr>
      <w:tr w:rsidR="008A0794" w:rsidRPr="000352D2" w14:paraId="7EEBDC63" w14:textId="77777777" w:rsidTr="008734F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02C1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8520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65B3BD1A" w14:textId="77777777" w:rsidTr="008734F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B1E9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F983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68262A05" w14:textId="77777777" w:rsidTr="008734F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7639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4085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6F46A9EB" w14:textId="77777777" w:rsidTr="008734F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FDD3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52BB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14:paraId="04F1A259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14:paraId="44EDDB1E" w14:textId="77777777" w:rsidR="008A0794" w:rsidRPr="000352D2" w:rsidRDefault="008A0794" w:rsidP="008A0794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The frequency table below gives information about the books sold in a second bookshop on the same Saturday.</w:t>
      </w:r>
    </w:p>
    <w:tbl>
      <w:tblPr>
        <w:tblW w:w="0" w:type="auto"/>
        <w:tblInd w:w="223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</w:tblGrid>
      <w:tr w:rsidR="008A0794" w:rsidRPr="000352D2" w14:paraId="01D50F34" w14:textId="77777777" w:rsidTr="008734F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DCDF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Price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(</w:t>
            </w:r>
            <w:r w:rsidRPr="000352D2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)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in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pounds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(£)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4216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</w:tr>
      <w:tr w:rsidR="008A0794" w:rsidRPr="000352D2" w14:paraId="3C96CCC0" w14:textId="77777777" w:rsidTr="008734F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DCC2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F863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80</w:t>
            </w:r>
          </w:p>
        </w:tc>
      </w:tr>
      <w:tr w:rsidR="008A0794" w:rsidRPr="000352D2" w14:paraId="01AEC003" w14:textId="77777777" w:rsidTr="008734F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B2FA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D066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20</w:t>
            </w:r>
          </w:p>
        </w:tc>
      </w:tr>
      <w:tr w:rsidR="008A0794" w:rsidRPr="000352D2" w14:paraId="7F12F790" w14:textId="77777777" w:rsidTr="008734F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E49F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5DB6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24</w:t>
            </w:r>
          </w:p>
        </w:tc>
      </w:tr>
      <w:tr w:rsidR="008A0794" w:rsidRPr="000352D2" w14:paraId="752AFB93" w14:textId="77777777" w:rsidTr="008734F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579C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BEBC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96</w:t>
            </w:r>
          </w:p>
        </w:tc>
      </w:tr>
    </w:tbl>
    <w:p w14:paraId="0D0228F9" w14:textId="77777777" w:rsidR="008A0794" w:rsidRPr="000352D2" w:rsidRDefault="008A0794" w:rsidP="008A0794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On the grid below, draw a histogram to represent the information about the books sold in the second bookshop.</w:t>
      </w:r>
    </w:p>
    <w:p w14:paraId="26EA8198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noProof/>
          <w:sz w:val="24"/>
          <w:szCs w:val="28"/>
          <w:lang w:eastAsia="en-GB"/>
        </w:rPr>
        <w:drawing>
          <wp:inline distT="0" distB="0" distL="0" distR="0" wp14:anchorId="5B345729" wp14:editId="0200B34A">
            <wp:extent cx="4524375" cy="2800804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698" cy="280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A7359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(3)</w:t>
      </w:r>
    </w:p>
    <w:p w14:paraId="2DA7C99E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</w:t>
      </w: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/>
          <w:bCs/>
          <w:sz w:val="24"/>
          <w:szCs w:val="28"/>
        </w:rPr>
        <w:t>5</w:t>
      </w: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/>
          <w:bCs/>
          <w:sz w:val="24"/>
          <w:szCs w:val="28"/>
        </w:rPr>
        <w:t>marks)</w:t>
      </w:r>
    </w:p>
    <w:p w14:paraId="18EE734A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0EC99CE7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794F42D" w14:textId="77777777" w:rsidR="008A0794" w:rsidRDefault="008A0794" w:rsidP="008A0794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3.</w:t>
      </w:r>
      <w:r w:rsidRPr="000352D2">
        <w:rPr>
          <w:rFonts w:ascii="Arial" w:hAnsi="Arial" w:cs="Arial"/>
          <w:bCs/>
          <w:sz w:val="24"/>
          <w:szCs w:val="28"/>
        </w:rPr>
        <w:tab/>
        <w:t>The incomplete table and histogram give some information about the distances walked by some students in a school in one year.</w:t>
      </w:r>
    </w:p>
    <w:p w14:paraId="58684D45" w14:textId="77777777" w:rsidR="008A0794" w:rsidRPr="000352D2" w:rsidRDefault="008A0794" w:rsidP="008A0794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</w:p>
    <w:p w14:paraId="346931A0" w14:textId="77777777" w:rsidR="008A0794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noProof/>
          <w:sz w:val="24"/>
          <w:szCs w:val="28"/>
          <w:lang w:eastAsia="en-GB"/>
        </w:rPr>
        <w:drawing>
          <wp:inline distT="0" distB="0" distL="0" distR="0" wp14:anchorId="6FEAC6DE" wp14:editId="1CDC1A34">
            <wp:extent cx="5695950" cy="4362004"/>
            <wp:effectExtent l="0" t="0" r="0" b="635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512" cy="436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18DA2" w14:textId="77777777" w:rsidR="008A0794" w:rsidRPr="000352D2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14:paraId="4AC356C5" w14:textId="77777777" w:rsidR="008A0794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Use the information in the histogram to complete the frequency table.</w:t>
      </w:r>
    </w:p>
    <w:p w14:paraId="42E49204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</w:tblGrid>
      <w:tr w:rsidR="008A0794" w:rsidRPr="000352D2" w14:paraId="6705EFCF" w14:textId="77777777" w:rsidTr="008734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841C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Distance (d) in km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0C27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</w:tr>
      <w:tr w:rsidR="008A0794" w:rsidRPr="000352D2" w14:paraId="06C0CFEE" w14:textId="77777777" w:rsidTr="008734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C884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d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5482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210</w:t>
            </w:r>
          </w:p>
        </w:tc>
      </w:tr>
      <w:tr w:rsidR="008A0794" w:rsidRPr="000352D2" w14:paraId="442B8832" w14:textId="77777777" w:rsidTr="008734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82A0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300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d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1190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350</w:t>
            </w:r>
          </w:p>
        </w:tc>
      </w:tr>
      <w:tr w:rsidR="008A0794" w:rsidRPr="000352D2" w14:paraId="2EF77810" w14:textId="77777777" w:rsidTr="008734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B98F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400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d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8329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4DE5F7FA" w14:textId="77777777" w:rsidTr="008734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D22E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500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d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1CC8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14:paraId="0A670B10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14:paraId="2E20251A" w14:textId="77777777" w:rsidR="008A0794" w:rsidRPr="000352D2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Use the information in the table to complete the histogram.</w:t>
      </w:r>
    </w:p>
    <w:p w14:paraId="223C2A71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(1)</w:t>
      </w:r>
    </w:p>
    <w:p w14:paraId="7934FC47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3 marks)</w:t>
      </w:r>
    </w:p>
    <w:p w14:paraId="00BF17B9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3DFDC549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4B865A63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7C46573C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318D9FBE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21361B1C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33BAC7E8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1F93D4BE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05553F1D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3262F6F4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19A8CA0E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7B5C45A3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1DE87428" w14:textId="77777777" w:rsidR="008A0794" w:rsidRPr="000352D2" w:rsidRDefault="008A0794" w:rsidP="008A0794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4.</w:t>
      </w:r>
      <w:r w:rsidRPr="000352D2">
        <w:rPr>
          <w:rFonts w:ascii="Arial" w:hAnsi="Arial" w:cs="Arial"/>
          <w:bCs/>
          <w:sz w:val="24"/>
          <w:szCs w:val="28"/>
        </w:rPr>
        <w:tab/>
        <w:t>The incomplete histogram and table show information about the weights of some containers.</w:t>
      </w:r>
    </w:p>
    <w:p w14:paraId="79BCD268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2268" w:type="dxa"/>
        <w:tblLayout w:type="fixed"/>
        <w:tblLook w:val="04A0" w:firstRow="1" w:lastRow="0" w:firstColumn="1" w:lastColumn="0" w:noHBand="0" w:noVBand="1"/>
      </w:tblPr>
      <w:tblGrid>
        <w:gridCol w:w="2283"/>
        <w:gridCol w:w="1420"/>
      </w:tblGrid>
      <w:tr w:rsidR="008A0794" w:rsidRPr="000352D2" w14:paraId="1B6BAFA6" w14:textId="77777777" w:rsidTr="008734FF"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E0E29B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Weight (</w:t>
            </w:r>
            <w:r w:rsidRPr="000352D2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w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) in kg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6233D7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</w:tr>
      <w:tr w:rsidR="008A0794" w:rsidRPr="000352D2" w14:paraId="3D8D35C4" w14:textId="77777777" w:rsidTr="008734FF"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3E4667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w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1000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1FA1C1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16</w:t>
            </w:r>
          </w:p>
        </w:tc>
      </w:tr>
      <w:tr w:rsidR="008A0794" w:rsidRPr="000352D2" w14:paraId="40E306C1" w14:textId="77777777" w:rsidTr="008734FF"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547312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w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2000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75B2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12D10718" w14:textId="77777777" w:rsidTr="008734FF"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86F2D4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2000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w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4000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8B41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5B4D124C" w14:textId="77777777" w:rsidTr="008734FF"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09EC52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4000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w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6000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BC065E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16</w:t>
            </w:r>
          </w:p>
        </w:tc>
      </w:tr>
      <w:tr w:rsidR="008A0794" w:rsidRPr="000352D2" w14:paraId="6F2299E8" w14:textId="77777777" w:rsidTr="008734FF"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C3D8C2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6000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w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8000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5A94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6E874DBA" w14:textId="77777777" w:rsidTr="008734FF"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757B0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8000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w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12000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6BBEE7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8</w:t>
            </w:r>
          </w:p>
        </w:tc>
      </w:tr>
    </w:tbl>
    <w:p w14:paraId="57BDC00C" w14:textId="77777777" w:rsidR="008A0794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</w:p>
    <w:p w14:paraId="257D605B" w14:textId="77777777" w:rsidR="008A0794" w:rsidRPr="000352D2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Use the information in the histogram to complete the table.</w:t>
      </w:r>
    </w:p>
    <w:p w14:paraId="55E64E49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14:paraId="7F562E71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Use the information in the table to complete the histogram.</w:t>
      </w:r>
    </w:p>
    <w:p w14:paraId="2840A2C8" w14:textId="77777777" w:rsidR="008A0794" w:rsidRPr="000352D2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noProof/>
          <w:sz w:val="24"/>
          <w:szCs w:val="28"/>
          <w:lang w:eastAsia="en-GB"/>
        </w:rPr>
        <w:drawing>
          <wp:inline distT="0" distB="0" distL="0" distR="0" wp14:anchorId="42E6087E" wp14:editId="0DE0AE2E">
            <wp:extent cx="6153150" cy="4829892"/>
            <wp:effectExtent l="0" t="0" r="0" b="889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525" cy="483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1A4B4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14:paraId="04086343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4 marks)</w:t>
      </w:r>
    </w:p>
    <w:p w14:paraId="50D4BAF6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C153CFF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25D1BD02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7A4CBC4E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CE10095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062AA479" w14:textId="77777777" w:rsidR="00972587" w:rsidRDefault="00972587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0EE044E6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4CBFED44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79FE2F01" w14:textId="77777777" w:rsidR="008A0794" w:rsidRDefault="008A0794" w:rsidP="008A0794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792D2B">
        <w:rPr>
          <w:rFonts w:ascii="Arial" w:hAnsi="Arial" w:cs="Arial"/>
          <w:b/>
          <w:bCs/>
          <w:sz w:val="24"/>
          <w:szCs w:val="28"/>
        </w:rPr>
        <w:lastRenderedPageBreak/>
        <w:t>5.</w:t>
      </w:r>
      <w:r w:rsidRPr="000352D2">
        <w:rPr>
          <w:rFonts w:ascii="Arial" w:hAnsi="Arial" w:cs="Arial"/>
          <w:bCs/>
          <w:sz w:val="24"/>
          <w:szCs w:val="28"/>
        </w:rPr>
        <w:tab/>
        <w:t>The incomplete histogram and table give some information about the distances some teachers travel to school.</w:t>
      </w:r>
    </w:p>
    <w:p w14:paraId="275E2962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2665D5B" w14:textId="77777777" w:rsidR="008A0794" w:rsidRPr="000352D2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noProof/>
          <w:sz w:val="24"/>
          <w:szCs w:val="28"/>
          <w:lang w:eastAsia="en-GB"/>
        </w:rPr>
        <w:drawing>
          <wp:inline distT="0" distB="0" distL="0" distR="0" wp14:anchorId="7F86DD78" wp14:editId="73EB3EB9">
            <wp:extent cx="5876925" cy="4912278"/>
            <wp:effectExtent l="0" t="0" r="0" b="3175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231" cy="491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85436" w14:textId="77777777" w:rsidR="008A0794" w:rsidRPr="000352D2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Use the information in the histogram to complete the frequency table.</w:t>
      </w:r>
    </w:p>
    <w:p w14:paraId="1C636187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1701" w:type="dxa"/>
        <w:tblLayout w:type="fixed"/>
        <w:tblLook w:val="04A0" w:firstRow="1" w:lastRow="0" w:firstColumn="1" w:lastColumn="0" w:noHBand="0" w:noVBand="1"/>
      </w:tblPr>
      <w:tblGrid>
        <w:gridCol w:w="2298"/>
        <w:gridCol w:w="2060"/>
      </w:tblGrid>
      <w:tr w:rsidR="008A0794" w:rsidRPr="000352D2" w14:paraId="760598F2" w14:textId="77777777" w:rsidTr="008734FF"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A13D94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Distance (</w:t>
            </w:r>
            <w:r w:rsidRPr="000352D2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d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km)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C41FD2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</w:tr>
      <w:tr w:rsidR="008A0794" w:rsidRPr="000352D2" w14:paraId="1F34C775" w14:textId="77777777" w:rsidTr="008734FF"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C97E10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d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5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F61947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15</w:t>
            </w:r>
          </w:p>
        </w:tc>
      </w:tr>
      <w:tr w:rsidR="008A0794" w:rsidRPr="000352D2" w14:paraId="0D7187B8" w14:textId="77777777" w:rsidTr="008734FF"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D4A759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d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10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24E4FC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20</w:t>
            </w:r>
          </w:p>
        </w:tc>
      </w:tr>
      <w:tr w:rsidR="008A0794" w:rsidRPr="000352D2" w14:paraId="296826F6" w14:textId="77777777" w:rsidTr="008734FF"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704E19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d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20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EE07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3A9E38F1" w14:textId="77777777" w:rsidTr="008734FF"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AB697C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d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40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83C7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4C327FB0" w14:textId="77777777" w:rsidTr="008734FF"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FB529C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40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d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60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D1B70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10</w:t>
            </w:r>
          </w:p>
        </w:tc>
      </w:tr>
    </w:tbl>
    <w:p w14:paraId="48596146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14:paraId="27F58835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Use the information in the table to complete the histogram.</w:t>
      </w:r>
    </w:p>
    <w:p w14:paraId="11772190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(1)</w:t>
      </w:r>
    </w:p>
    <w:p w14:paraId="224F4FA8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3 marks)</w:t>
      </w:r>
    </w:p>
    <w:p w14:paraId="57AF984D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0672ABA0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782ED0F2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3712BA1E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47AE172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5927B65E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38C19D3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10C7A027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5557AC3E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1F77A995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4CB1718D" w14:textId="77777777" w:rsidR="008A0794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6.</w:t>
      </w:r>
      <w:r w:rsidRPr="000352D2">
        <w:rPr>
          <w:rFonts w:ascii="Arial" w:hAnsi="Arial" w:cs="Arial"/>
          <w:bCs/>
          <w:sz w:val="24"/>
          <w:szCs w:val="28"/>
        </w:rPr>
        <w:tab/>
        <w:t>The table gives information about the heights, in centimetres, of some 15 year old students.</w:t>
      </w:r>
    </w:p>
    <w:p w14:paraId="4E5DFF72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1929"/>
        <w:gridCol w:w="1929"/>
        <w:gridCol w:w="1929"/>
        <w:gridCol w:w="1929"/>
      </w:tblGrid>
      <w:tr w:rsidR="008A0794" w:rsidRPr="000352D2" w14:paraId="7D451D93" w14:textId="77777777" w:rsidTr="008734FF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8E5C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Height (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h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cm)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2003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145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h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155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DC98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155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h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175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9454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175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h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190</w:t>
            </w:r>
          </w:p>
        </w:tc>
      </w:tr>
      <w:tr w:rsidR="008A0794" w:rsidRPr="000352D2" w14:paraId="3F247301" w14:textId="77777777" w:rsidTr="008734FF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C800C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Frequency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265A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03F0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80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05B2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24</w:t>
            </w:r>
          </w:p>
        </w:tc>
      </w:tr>
    </w:tbl>
    <w:p w14:paraId="745CB212" w14:textId="77777777" w:rsidR="008A0794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ab/>
      </w:r>
    </w:p>
    <w:p w14:paraId="23284C09" w14:textId="77777777" w:rsidR="008A0794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Use the table to draw a histogram.</w:t>
      </w:r>
    </w:p>
    <w:p w14:paraId="5BF9B389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5696670" w14:textId="77777777" w:rsidR="008A0794" w:rsidRPr="000352D2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noProof/>
          <w:sz w:val="24"/>
          <w:szCs w:val="28"/>
          <w:lang w:eastAsia="en-GB"/>
        </w:rPr>
        <w:drawing>
          <wp:inline distT="0" distB="0" distL="0" distR="0" wp14:anchorId="22D24269" wp14:editId="774A6BB7">
            <wp:extent cx="5724525" cy="3911521"/>
            <wp:effectExtent l="0" t="0" r="0" b="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40" cy="391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B9E19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3 marks)</w:t>
      </w:r>
    </w:p>
    <w:p w14:paraId="123CDC88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3E510C4" w14:textId="77777777" w:rsidR="008A0794" w:rsidRPr="000352D2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br w:type="page"/>
      </w:r>
    </w:p>
    <w:p w14:paraId="45C1145B" w14:textId="77777777" w:rsidR="008A0794" w:rsidRPr="000352D2" w:rsidRDefault="008A0794" w:rsidP="008A0794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7.</w:t>
      </w:r>
      <w:r w:rsidRPr="000352D2">
        <w:rPr>
          <w:rFonts w:ascii="Arial" w:hAnsi="Arial" w:cs="Arial"/>
          <w:bCs/>
          <w:sz w:val="24"/>
          <w:szCs w:val="28"/>
        </w:rPr>
        <w:tab/>
        <w:t>A teacher asked some year 10 students how long they spent doing homework each night.</w:t>
      </w:r>
      <w:r w:rsidRPr="000352D2">
        <w:rPr>
          <w:rFonts w:ascii="Arial" w:hAnsi="Arial" w:cs="Arial"/>
          <w:bCs/>
          <w:sz w:val="24"/>
          <w:szCs w:val="28"/>
        </w:rPr>
        <w:br/>
        <w:t>The histogram was drawn from this information.</w:t>
      </w:r>
    </w:p>
    <w:p w14:paraId="1B36C924" w14:textId="77777777" w:rsidR="008A0794" w:rsidRPr="000352D2" w:rsidRDefault="008A0794" w:rsidP="008A0794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noProof/>
          <w:sz w:val="24"/>
          <w:szCs w:val="28"/>
          <w:lang w:eastAsia="en-GB"/>
        </w:rPr>
        <w:drawing>
          <wp:inline distT="0" distB="0" distL="0" distR="0" wp14:anchorId="7D1346CF" wp14:editId="679072CD">
            <wp:extent cx="5705475" cy="5114925"/>
            <wp:effectExtent l="0" t="0" r="9525" b="9525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F3B01" w14:textId="77777777" w:rsidR="008A0794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Cs/>
          <w:sz w:val="24"/>
          <w:szCs w:val="28"/>
        </w:rPr>
        <w:tab/>
        <w:t>Use the histogram to complete the table.</w:t>
      </w:r>
    </w:p>
    <w:p w14:paraId="6C174F6E" w14:textId="77777777" w:rsidR="008A0794" w:rsidRPr="000352D2" w:rsidRDefault="008A0794" w:rsidP="008A0794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2376" w:type="dxa"/>
        <w:tblLayout w:type="fixed"/>
        <w:tblLook w:val="04A0" w:firstRow="1" w:lastRow="0" w:firstColumn="1" w:lastColumn="0" w:noHBand="0" w:noVBand="1"/>
      </w:tblPr>
      <w:tblGrid>
        <w:gridCol w:w="1876"/>
        <w:gridCol w:w="1876"/>
      </w:tblGrid>
      <w:tr w:rsidR="008A0794" w:rsidRPr="000352D2" w14:paraId="62FFF162" w14:textId="77777777" w:rsidTr="008734FF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2665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Time (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minutes)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DF36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Frequency</w:t>
            </w:r>
          </w:p>
        </w:tc>
      </w:tr>
      <w:tr w:rsidR="008A0794" w:rsidRPr="000352D2" w14:paraId="2D5E9193" w14:textId="77777777" w:rsidTr="008734FF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237B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15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E839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10</w:t>
            </w:r>
          </w:p>
        </w:tc>
      </w:tr>
      <w:tr w:rsidR="008A0794" w:rsidRPr="000352D2" w14:paraId="53E73156" w14:textId="77777777" w:rsidTr="008734FF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7717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15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30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7A28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25D16A51" w14:textId="77777777" w:rsidTr="008734FF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A427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30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40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6C4B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1DB829F7" w14:textId="77777777" w:rsidTr="008734FF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5C92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40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50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4142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8A0794" w:rsidRPr="000352D2" w14:paraId="31A1057B" w14:textId="77777777" w:rsidTr="008734FF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A9EB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50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70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7742" w14:textId="77777777" w:rsidR="008A0794" w:rsidRPr="000352D2" w:rsidRDefault="008A0794" w:rsidP="008734FF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14:paraId="095C05BF" w14:textId="77777777" w:rsidR="008A0794" w:rsidRPr="000352D2" w:rsidRDefault="008A0794" w:rsidP="008A0794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2 marks)</w:t>
      </w:r>
    </w:p>
    <w:p w14:paraId="265BF87D" w14:textId="62568C1D" w:rsidR="008A0794" w:rsidRDefault="008A0794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42D09A26" w14:textId="49B4F07D" w:rsidR="008A0794" w:rsidRPr="00792D2B" w:rsidRDefault="008A0794" w:rsidP="008A0794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Moving Averages</w:t>
      </w:r>
    </w:p>
    <w:p w14:paraId="57B67853" w14:textId="77777777" w:rsidR="008A0794" w:rsidRPr="000352D2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0E32DDCC" w14:textId="77777777" w:rsidR="008A0794" w:rsidRPr="000352D2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Things to remember:</w:t>
      </w:r>
    </w:p>
    <w:p w14:paraId="51628A35" w14:textId="172B7BA7" w:rsidR="008A0794" w:rsidRDefault="00B8526A" w:rsidP="008A0794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 w:rsidRPr="00B8526A">
        <w:rPr>
          <w:rFonts w:ascii="Arial" w:hAnsi="Arial" w:cs="Arial"/>
          <w:bCs/>
          <w:sz w:val="24"/>
          <w:szCs w:val="28"/>
        </w:rPr>
        <w:t>In this context, averages means the mean (add the numbers and divide by how many there were.</w:t>
      </w:r>
    </w:p>
    <w:p w14:paraId="57E21424" w14:textId="5864D429" w:rsidR="00B8526A" w:rsidRPr="00B8526A" w:rsidRDefault="00B8526A" w:rsidP="008A0794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Moving averages are used to identify trends in data – peaks, troughs, increasing and decreasing trends.</w:t>
      </w:r>
    </w:p>
    <w:p w14:paraId="4C5CE467" w14:textId="77777777" w:rsidR="008A0794" w:rsidRPr="000352D2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22B31265" w14:textId="77777777" w:rsidR="008A0794" w:rsidRDefault="008A0794" w:rsidP="008A0794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14:paraId="2AF510EA" w14:textId="77777777" w:rsidR="007D4B59" w:rsidRPr="007D4B59" w:rsidRDefault="007D4B59" w:rsidP="007D4B59">
      <w:pPr>
        <w:pStyle w:val="NoSpacing"/>
        <w:ind w:left="720" w:hanging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color w:val="000000" w:themeColor="text1"/>
          <w:sz w:val="24"/>
          <w:szCs w:val="24"/>
        </w:rPr>
        <w:t>1.</w:t>
      </w: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The table shows the number of computer games sold in a supermarket each month from January to June.</w:t>
      </w:r>
    </w:p>
    <w:tbl>
      <w:tblPr>
        <w:tblW w:w="0" w:type="auto"/>
        <w:tblInd w:w="3023" w:type="dxa"/>
        <w:tblLayout w:type="fixed"/>
        <w:tblLook w:val="0000" w:firstRow="0" w:lastRow="0" w:firstColumn="0" w:lastColumn="0" w:noHBand="0" w:noVBand="0"/>
      </w:tblPr>
      <w:tblGrid>
        <w:gridCol w:w="643"/>
        <w:gridCol w:w="643"/>
        <w:gridCol w:w="665"/>
        <w:gridCol w:w="652"/>
        <w:gridCol w:w="686"/>
        <w:gridCol w:w="643"/>
      </w:tblGrid>
      <w:tr w:rsidR="007D4B59" w:rsidRPr="007D4B59" w14:paraId="6F274295" w14:textId="77777777" w:rsidTr="008734FF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B0BC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Jan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D9F7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Feb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9F03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Mar 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1E76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Apr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960B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May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0387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Jun </w:t>
            </w:r>
          </w:p>
        </w:tc>
      </w:tr>
      <w:tr w:rsidR="007D4B59" w:rsidRPr="007D4B59" w14:paraId="51A573A0" w14:textId="77777777" w:rsidTr="008734FF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4796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147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3044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161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7453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238 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62E8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135 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0E15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167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377C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250 </w:t>
            </w:r>
          </w:p>
        </w:tc>
      </w:tr>
    </w:tbl>
    <w:p w14:paraId="5351AA66" w14:textId="77777777" w:rsidR="007D4B59" w:rsidRDefault="007D4B59" w:rsidP="007D4B5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Work out the three month moving averages for this information.</w:t>
      </w:r>
    </w:p>
    <w:p w14:paraId="0D7DD25E" w14:textId="77777777" w:rsidR="007D4B59" w:rsidRDefault="007D4B59" w:rsidP="007D4B5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2EFC1DE4" w14:textId="77777777" w:rsidR="007D4B59" w:rsidRDefault="007D4B59" w:rsidP="007D4B5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19138115" w14:textId="77777777" w:rsidR="007D4B59" w:rsidRDefault="007D4B59" w:rsidP="007D4B5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309D6E50" w14:textId="77777777" w:rsidR="007D4B59" w:rsidRDefault="007D4B59" w:rsidP="007D4B5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229DC809" w14:textId="77777777" w:rsidR="007D4B59" w:rsidRPr="007D4B59" w:rsidRDefault="007D4B59" w:rsidP="007D4B5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7F02ECC2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E41C949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............   ............   ...........   ............</w:t>
      </w:r>
    </w:p>
    <w:p w14:paraId="2CD3C445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bCs/>
          <w:color w:val="000000" w:themeColor="text1"/>
          <w:sz w:val="24"/>
          <w:szCs w:val="24"/>
        </w:rPr>
        <w:t>(Total 2 marks)</w:t>
      </w:r>
    </w:p>
    <w:p w14:paraId="531D613C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928104B" w14:textId="77777777" w:rsidR="007D4B59" w:rsidRPr="007D4B59" w:rsidRDefault="007D4B59" w:rsidP="007D4B59">
      <w:pPr>
        <w:pStyle w:val="NoSpacing"/>
        <w:ind w:left="720" w:hanging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color w:val="000000" w:themeColor="text1"/>
          <w:sz w:val="24"/>
          <w:szCs w:val="24"/>
        </w:rPr>
        <w:t>2.</w:t>
      </w: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The table shows the number of digital cameras Bytes sold each month in the first six months of 2005.</w:t>
      </w:r>
    </w:p>
    <w:tbl>
      <w:tblPr>
        <w:tblW w:w="0" w:type="auto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54"/>
        <w:gridCol w:w="1077"/>
        <w:gridCol w:w="1077"/>
        <w:gridCol w:w="1077"/>
        <w:gridCol w:w="1077"/>
        <w:gridCol w:w="1077"/>
        <w:gridCol w:w="1077"/>
      </w:tblGrid>
      <w:tr w:rsidR="007D4B59" w:rsidRPr="007D4B59" w14:paraId="7C68EE1D" w14:textId="77777777" w:rsidTr="008734FF"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CA64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1A32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January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CF06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February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9FCD7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March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678B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April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23C7A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May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ED42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June</w:t>
            </w:r>
          </w:p>
        </w:tc>
      </w:tr>
      <w:tr w:rsidR="007D4B59" w:rsidRPr="007D4B59" w14:paraId="48F27AFE" w14:textId="77777777" w:rsidTr="008734FF"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D987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Number of digital</w:t>
            </w: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cameras sold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E7C9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D865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7462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9757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9FE0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21DA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39</w:t>
            </w:r>
          </w:p>
        </w:tc>
      </w:tr>
    </w:tbl>
    <w:p w14:paraId="1965311A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The first 3-month moving average for this data is 23</w:t>
      </w:r>
    </w:p>
    <w:p w14:paraId="5A196937" w14:textId="77777777" w:rsidR="007D4B59" w:rsidRDefault="007D4B59" w:rsidP="007D4B5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 xml:space="preserve">Work out the </w:t>
      </w:r>
      <w:r w:rsidRPr="007D4B59">
        <w:rPr>
          <w:rFonts w:ascii="Arial" w:hAnsi="Arial" w:cs="Arial"/>
          <w:b/>
          <w:bCs/>
          <w:color w:val="000000" w:themeColor="text1"/>
          <w:sz w:val="24"/>
          <w:szCs w:val="24"/>
        </w:rPr>
        <w:t>second</w:t>
      </w:r>
      <w:r w:rsidRPr="007D4B59">
        <w:rPr>
          <w:rFonts w:ascii="Arial" w:hAnsi="Arial" w:cs="Arial"/>
          <w:color w:val="000000" w:themeColor="text1"/>
          <w:sz w:val="24"/>
          <w:szCs w:val="24"/>
        </w:rPr>
        <w:t xml:space="preserve"> 3-month moving average for this data.</w:t>
      </w:r>
    </w:p>
    <w:p w14:paraId="1A0FB400" w14:textId="77777777" w:rsidR="007D4B59" w:rsidRDefault="007D4B59" w:rsidP="007D4B5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6779165A" w14:textId="77777777" w:rsidR="007D4B59" w:rsidRDefault="007D4B59" w:rsidP="007D4B5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2B5B56EF" w14:textId="77777777" w:rsidR="007D4B59" w:rsidRDefault="007D4B59" w:rsidP="007D4B5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6A22D94D" w14:textId="77777777" w:rsidR="007D4B59" w:rsidRDefault="007D4B59" w:rsidP="007D4B5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5DE430D7" w14:textId="77777777" w:rsidR="007D4B59" w:rsidRPr="007D4B59" w:rsidRDefault="007D4B59" w:rsidP="007D4B5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1BE65AB8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6F33025B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.....................................</w:t>
      </w:r>
    </w:p>
    <w:p w14:paraId="12EE6222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bCs/>
          <w:color w:val="000000" w:themeColor="text1"/>
          <w:sz w:val="24"/>
          <w:szCs w:val="24"/>
        </w:rPr>
        <w:t>(Total 2 marks)</w:t>
      </w:r>
    </w:p>
    <w:p w14:paraId="5E377C9B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1B42060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64AC317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color w:val="000000" w:themeColor="text1"/>
          <w:sz w:val="24"/>
          <w:szCs w:val="24"/>
        </w:rPr>
        <w:t>3.</w:t>
      </w: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The table shows the number of orders received each month by a small company.</w:t>
      </w:r>
    </w:p>
    <w:tbl>
      <w:tblPr>
        <w:tblW w:w="0" w:type="auto"/>
        <w:tblInd w:w="567" w:type="dxa"/>
        <w:tblLayout w:type="fixed"/>
        <w:tblLook w:val="0000" w:firstRow="0" w:lastRow="0" w:firstColumn="0" w:lastColumn="0" w:noHBand="0" w:noVBand="0"/>
      </w:tblPr>
      <w:tblGrid>
        <w:gridCol w:w="1587"/>
        <w:gridCol w:w="673"/>
        <w:gridCol w:w="809"/>
        <w:gridCol w:w="850"/>
        <w:gridCol w:w="848"/>
        <w:gridCol w:w="854"/>
        <w:gridCol w:w="846"/>
        <w:gridCol w:w="839"/>
        <w:gridCol w:w="852"/>
      </w:tblGrid>
      <w:tr w:rsidR="007D4B59" w:rsidRPr="007D4B59" w14:paraId="1C757294" w14:textId="77777777" w:rsidTr="008734FF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1662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7CF4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Jan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5DD4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Feb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68E7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Mar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4C6C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Apr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914A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May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BDB8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Jun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FCCF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Jul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572E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Aug</w:t>
            </w:r>
          </w:p>
        </w:tc>
      </w:tr>
      <w:tr w:rsidR="007D4B59" w:rsidRPr="007D4B59" w14:paraId="087BFCB9" w14:textId="77777777" w:rsidTr="008734FF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5CB3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Number of</w:t>
            </w: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orders received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1D10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C714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230E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B34C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0A9B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A54A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DE93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8D4F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</w:tr>
    </w:tbl>
    <w:p w14:paraId="179B03C6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Work out the first two 4-month moving averages for this data.</w:t>
      </w:r>
    </w:p>
    <w:p w14:paraId="30EC901B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90482C9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5D1A2239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E9FD04E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E613917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2D82D06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...................... and .....................</w:t>
      </w:r>
    </w:p>
    <w:p w14:paraId="6A44412E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bCs/>
          <w:color w:val="000000" w:themeColor="text1"/>
          <w:sz w:val="24"/>
          <w:szCs w:val="24"/>
        </w:rPr>
        <w:t>(Total 3 marks)</w:t>
      </w:r>
    </w:p>
    <w:p w14:paraId="5785613E" w14:textId="2EFA012F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4</w:t>
      </w:r>
      <w:r w:rsidRPr="007D4B59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A shop sells DVD players.</w:t>
      </w:r>
    </w:p>
    <w:p w14:paraId="32F07811" w14:textId="640713E1" w:rsidR="007D4B59" w:rsidRPr="007D4B59" w:rsidRDefault="007D4B59" w:rsidP="007D4B59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The table shows the number of DVD players sold in every three-month period from January 2003 to June 2004.</w:t>
      </w:r>
    </w:p>
    <w:tbl>
      <w:tblPr>
        <w:tblW w:w="0" w:type="auto"/>
        <w:tblInd w:w="1668" w:type="dxa"/>
        <w:tblLayout w:type="fixed"/>
        <w:tblLook w:val="0000" w:firstRow="0" w:lastRow="0" w:firstColumn="0" w:lastColumn="0" w:noHBand="0" w:noVBand="0"/>
      </w:tblPr>
      <w:tblGrid>
        <w:gridCol w:w="1417"/>
        <w:gridCol w:w="2055"/>
        <w:gridCol w:w="2056"/>
      </w:tblGrid>
      <w:tr w:rsidR="007D4B59" w:rsidRPr="007D4B59" w14:paraId="583F1F6E" w14:textId="77777777" w:rsidTr="008734F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F745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Year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FCC4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Months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B7DB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Number of DVD</w:t>
            </w:r>
            <w:r w:rsidRPr="007D4B5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br/>
              <w:t>players sold</w:t>
            </w:r>
          </w:p>
        </w:tc>
      </w:tr>
      <w:tr w:rsidR="007D4B59" w:rsidRPr="007D4B59" w14:paraId="3BA774A8" w14:textId="77777777" w:rsidTr="008734F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94C2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2003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8921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Jan – Mar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88BD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58</w:t>
            </w:r>
          </w:p>
        </w:tc>
      </w:tr>
      <w:tr w:rsidR="007D4B59" w:rsidRPr="007D4B59" w14:paraId="0FDE7F61" w14:textId="77777777" w:rsidTr="008734F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1B23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D9D8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Apr – Jun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FBEC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64</w:t>
            </w:r>
          </w:p>
        </w:tc>
      </w:tr>
      <w:tr w:rsidR="007D4B59" w:rsidRPr="007D4B59" w14:paraId="0601A8ED" w14:textId="77777777" w:rsidTr="008734F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5C44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8719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Jul – Sep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C797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86</w:t>
            </w:r>
          </w:p>
        </w:tc>
      </w:tr>
      <w:tr w:rsidR="007D4B59" w:rsidRPr="007D4B59" w14:paraId="0C4E4554" w14:textId="77777777" w:rsidTr="008734F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4100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599D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Oct – Dec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DA37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104</w:t>
            </w:r>
          </w:p>
        </w:tc>
      </w:tr>
      <w:tr w:rsidR="007D4B59" w:rsidRPr="007D4B59" w14:paraId="717F9700" w14:textId="77777777" w:rsidTr="008734F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56B9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2004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BB52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Jan – Mar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F08A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65</w:t>
            </w:r>
          </w:p>
        </w:tc>
      </w:tr>
      <w:tr w:rsidR="007D4B59" w:rsidRPr="007D4B59" w14:paraId="78595967" w14:textId="77777777" w:rsidTr="008734F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D608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D4A3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Apr – Jun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41FC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70</w:t>
            </w:r>
          </w:p>
        </w:tc>
      </w:tr>
    </w:tbl>
    <w:p w14:paraId="16C7C42C" w14:textId="77777777" w:rsidR="007D4B59" w:rsidRPr="007D4B59" w:rsidRDefault="007D4B59" w:rsidP="007D4B5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(a)</w:t>
      </w: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Calculate the set of four-point moving averages for this data.</w:t>
      </w:r>
    </w:p>
    <w:p w14:paraId="08BD9A4A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6CD4B53D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</w:t>
      </w:r>
    </w:p>
    <w:p w14:paraId="3739D361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bCs/>
          <w:color w:val="000000" w:themeColor="text1"/>
          <w:sz w:val="24"/>
          <w:szCs w:val="24"/>
        </w:rPr>
        <w:t>(2)</w:t>
      </w:r>
    </w:p>
    <w:p w14:paraId="406F1192" w14:textId="77777777" w:rsidR="007D4B59" w:rsidRPr="007D4B59" w:rsidRDefault="007D4B59" w:rsidP="007D4B59">
      <w:pPr>
        <w:pStyle w:val="NoSpacing"/>
        <w:ind w:left="1440" w:hanging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(b)</w:t>
      </w: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What do your moving averages in part (a) tell you about the trend in the sale of DVD players?</w:t>
      </w:r>
    </w:p>
    <w:p w14:paraId="0001E602" w14:textId="77777777" w:rsidR="007D4B59" w:rsidRDefault="007D4B59" w:rsidP="007D4B59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</w:t>
      </w:r>
    </w:p>
    <w:p w14:paraId="57339464" w14:textId="77777777" w:rsidR="007D4B59" w:rsidRDefault="007D4B59" w:rsidP="007D4B59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0D04FD51" w14:textId="77777777" w:rsidR="007D4B59" w:rsidRPr="007D4B59" w:rsidRDefault="007D4B59" w:rsidP="007D4B59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</w:t>
      </w:r>
    </w:p>
    <w:p w14:paraId="70D09585" w14:textId="77777777" w:rsidR="007D4B59" w:rsidRDefault="007D4B59" w:rsidP="007D4B59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70954FEC" w14:textId="77777777" w:rsidR="007D4B59" w:rsidRPr="007D4B59" w:rsidRDefault="007D4B59" w:rsidP="007D4B59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</w:t>
      </w:r>
    </w:p>
    <w:p w14:paraId="63E197A4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bCs/>
          <w:color w:val="000000" w:themeColor="text1"/>
          <w:sz w:val="24"/>
          <w:szCs w:val="24"/>
        </w:rPr>
        <w:t>(1)</w:t>
      </w:r>
    </w:p>
    <w:p w14:paraId="60836244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bCs/>
          <w:color w:val="000000" w:themeColor="text1"/>
          <w:sz w:val="24"/>
          <w:szCs w:val="24"/>
        </w:rPr>
        <w:t>(Total 3 marks)</w:t>
      </w:r>
    </w:p>
    <w:p w14:paraId="2B5DC3CA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03CD96B" w14:textId="77777777" w:rsidR="007D4B59" w:rsidRPr="007D4B59" w:rsidRDefault="007D4B59" w:rsidP="007D4B59">
      <w:pPr>
        <w:pStyle w:val="NoSpacing"/>
        <w:ind w:left="720" w:hanging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color w:val="000000" w:themeColor="text1"/>
          <w:sz w:val="24"/>
          <w:szCs w:val="24"/>
        </w:rPr>
        <w:t>5.</w:t>
      </w: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Paul and Carol open a new shop in the High Street.</w:t>
      </w:r>
      <w:r w:rsidRPr="007D4B59">
        <w:rPr>
          <w:rFonts w:ascii="Arial" w:hAnsi="Arial" w:cs="Arial"/>
          <w:color w:val="000000" w:themeColor="text1"/>
          <w:sz w:val="24"/>
          <w:szCs w:val="24"/>
        </w:rPr>
        <w:br/>
        <w:t>The table shows the monthly takings in each of the first four months.</w:t>
      </w:r>
    </w:p>
    <w:tbl>
      <w:tblPr>
        <w:tblW w:w="0" w:type="auto"/>
        <w:tblInd w:w="7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845"/>
        <w:gridCol w:w="845"/>
        <w:gridCol w:w="854"/>
        <w:gridCol w:w="854"/>
      </w:tblGrid>
      <w:tr w:rsidR="007D4B59" w:rsidRPr="007D4B59" w14:paraId="6F69D989" w14:textId="77777777" w:rsidTr="008734FF"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AEDE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620C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Jan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59AC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Feb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0A3B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March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3EBF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April</w:t>
            </w:r>
          </w:p>
        </w:tc>
      </w:tr>
      <w:tr w:rsidR="007D4B59" w:rsidRPr="007D4B59" w14:paraId="0B19123E" w14:textId="77777777" w:rsidTr="008734FF"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B46CB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Monthly takings (£)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B47B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9375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D19C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8907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D427D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9255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6FC7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9420</w:t>
            </w:r>
          </w:p>
        </w:tc>
      </w:tr>
    </w:tbl>
    <w:p w14:paraId="5BDD8C0B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Work out the 3-point moving averages for this information.</w:t>
      </w:r>
    </w:p>
    <w:p w14:paraId="5D5272B0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3609E32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6CA1C917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5AC6AE6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28DB0A1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60BDD75E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6DFC2AE8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E06E67C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69C52BF0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C3390FF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14E554F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652BAD43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57A2BD07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F06AAF8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..................     ..................</w:t>
      </w:r>
    </w:p>
    <w:p w14:paraId="7DD9CE8C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bCs/>
          <w:color w:val="000000" w:themeColor="text1"/>
          <w:sz w:val="24"/>
          <w:szCs w:val="24"/>
        </w:rPr>
        <w:t>(Total 2 marks)</w:t>
      </w:r>
    </w:p>
    <w:p w14:paraId="27D5C4A0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EE4FA07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158B875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93A9FA5" w14:textId="77777777" w:rsidR="007D4B59" w:rsidRDefault="007D4B59" w:rsidP="007D4B59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90B3835" w14:textId="77777777" w:rsidR="007D4B59" w:rsidRDefault="007D4B59" w:rsidP="007D4B59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E783D18" w14:textId="77777777" w:rsidR="007D4B59" w:rsidRDefault="007D4B59" w:rsidP="007D4B59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5CC94AB" w14:textId="77777777" w:rsidR="007D4B59" w:rsidRDefault="007D4B59" w:rsidP="007D4B59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4701A85" w14:textId="77777777" w:rsidR="007D4B59" w:rsidRDefault="007D4B59" w:rsidP="007D4B59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3A93926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6.</w:t>
      </w: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The owner of a music shop recorded the number of CDs sold every 3 months.</w:t>
      </w:r>
    </w:p>
    <w:p w14:paraId="0E0215B7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The table shows his records from January 2004 to June 2005.</w:t>
      </w:r>
    </w:p>
    <w:tbl>
      <w:tblPr>
        <w:tblW w:w="0" w:type="auto"/>
        <w:tblInd w:w="131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30"/>
        <w:gridCol w:w="1699"/>
        <w:gridCol w:w="2554"/>
      </w:tblGrid>
      <w:tr w:rsidR="007D4B59" w:rsidRPr="007D4B59" w14:paraId="014B757A" w14:textId="77777777" w:rsidTr="008734FF"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7B5B9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Year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31C14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Months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8E2A5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Number of CDs</w:t>
            </w:r>
          </w:p>
        </w:tc>
      </w:tr>
      <w:tr w:rsidR="007D4B59" w:rsidRPr="007D4B59" w14:paraId="25A6731A" w14:textId="77777777" w:rsidTr="008734FF"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67484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2004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0D993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Jan – Mar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79546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270</w:t>
            </w:r>
          </w:p>
        </w:tc>
      </w:tr>
      <w:tr w:rsidR="007D4B59" w:rsidRPr="007D4B59" w14:paraId="31663592" w14:textId="77777777" w:rsidTr="008734FF"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A69A9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46198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Apr – Jun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0DEF6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324</w:t>
            </w:r>
          </w:p>
        </w:tc>
      </w:tr>
      <w:tr w:rsidR="007D4B59" w:rsidRPr="007D4B59" w14:paraId="2B29AFC5" w14:textId="77777777" w:rsidTr="008734FF"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1F057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0E0C53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Jul – Sept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BBA5F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7D4B59" w:rsidRPr="007D4B59" w14:paraId="58863FC7" w14:textId="77777777" w:rsidTr="008734FF"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8E990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520B6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Oct – Dec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4D96E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258</w:t>
            </w:r>
          </w:p>
        </w:tc>
      </w:tr>
      <w:tr w:rsidR="007D4B59" w:rsidRPr="007D4B59" w14:paraId="1C6D9AA9" w14:textId="77777777" w:rsidTr="008734FF"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9A802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F3216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Jan – Mar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15C45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309</w:t>
            </w:r>
          </w:p>
        </w:tc>
      </w:tr>
      <w:tr w:rsidR="007D4B59" w:rsidRPr="007D4B59" w14:paraId="7A198308" w14:textId="77777777" w:rsidTr="008734FF"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305D5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39E4F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Apr – Jun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D260C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335</w:t>
            </w:r>
          </w:p>
        </w:tc>
      </w:tr>
    </w:tbl>
    <w:p w14:paraId="3FC4C098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(a)</w:t>
      </w: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Calculate the complete set of four-point moving averages for this information.</w:t>
      </w:r>
    </w:p>
    <w:p w14:paraId="7A1D5644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8242ABE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0E887180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376F100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5085B01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C97EC36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528360BE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.............   ..............   ............</w:t>
      </w:r>
    </w:p>
    <w:p w14:paraId="1523448C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bCs/>
          <w:color w:val="000000" w:themeColor="text1"/>
          <w:sz w:val="24"/>
          <w:szCs w:val="24"/>
        </w:rPr>
        <w:t>(2)</w:t>
      </w:r>
    </w:p>
    <w:p w14:paraId="05097B71" w14:textId="77777777" w:rsidR="007D4B59" w:rsidRPr="007D4B59" w:rsidRDefault="007D4B59" w:rsidP="007D4B59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(b)</w:t>
      </w: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What trend do these moving averages suggest?</w:t>
      </w:r>
    </w:p>
    <w:p w14:paraId="12DC68AB" w14:textId="77777777" w:rsidR="007D4B59" w:rsidRDefault="007D4B59" w:rsidP="007D4B59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770F467C" w14:textId="77777777" w:rsidR="007D4B59" w:rsidRDefault="007D4B59" w:rsidP="007D4B59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</w:t>
      </w:r>
    </w:p>
    <w:p w14:paraId="20100486" w14:textId="77777777" w:rsidR="007D4B59" w:rsidRDefault="007D4B59" w:rsidP="007D4B59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218A5DBA" w14:textId="77777777" w:rsidR="007D4B59" w:rsidRPr="007D4B59" w:rsidRDefault="007D4B59" w:rsidP="007D4B59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</w:t>
      </w:r>
    </w:p>
    <w:p w14:paraId="543A6244" w14:textId="77777777" w:rsidR="007D4B59" w:rsidRDefault="007D4B59" w:rsidP="007D4B59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5ED89F4C" w14:textId="77777777" w:rsidR="007D4B59" w:rsidRPr="007D4B59" w:rsidRDefault="007D4B59" w:rsidP="007D4B59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</w:t>
      </w:r>
    </w:p>
    <w:p w14:paraId="121AD1C6" w14:textId="37640339" w:rsidR="007D4B59" w:rsidRPr="007D4B59" w:rsidRDefault="007D4B59" w:rsidP="007D4B59">
      <w:pPr>
        <w:pStyle w:val="NoSpacing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(1)</w:t>
      </w:r>
    </w:p>
    <w:p w14:paraId="29EE4B35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bCs/>
          <w:color w:val="000000" w:themeColor="text1"/>
          <w:sz w:val="24"/>
          <w:szCs w:val="24"/>
        </w:rPr>
        <w:t>(Total 3 marks)</w:t>
      </w:r>
    </w:p>
    <w:p w14:paraId="35C80586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5588B447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color w:val="000000" w:themeColor="text1"/>
          <w:sz w:val="24"/>
          <w:szCs w:val="24"/>
        </w:rPr>
        <w:t>7.</w:t>
      </w:r>
      <w:r w:rsidRPr="007D4B59">
        <w:rPr>
          <w:rFonts w:ascii="Arial" w:hAnsi="Arial" w:cs="Arial"/>
          <w:color w:val="000000" w:themeColor="text1"/>
          <w:sz w:val="24"/>
          <w:szCs w:val="24"/>
        </w:rPr>
        <w:tab/>
        <w:t>The table shows some information about student absences.</w:t>
      </w:r>
    </w:p>
    <w:tbl>
      <w:tblPr>
        <w:tblW w:w="0" w:type="auto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61"/>
        <w:gridCol w:w="1018"/>
        <w:gridCol w:w="1018"/>
        <w:gridCol w:w="1027"/>
        <w:gridCol w:w="1018"/>
        <w:gridCol w:w="1018"/>
        <w:gridCol w:w="1037"/>
      </w:tblGrid>
      <w:tr w:rsidR="007D4B59" w:rsidRPr="007D4B59" w14:paraId="53766C73" w14:textId="77777777" w:rsidTr="00F0068B"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78F662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Term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9111B3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Autumn 2003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60E2DB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Spring 2004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EBDBCD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Summer 2004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5C2535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Autumn 2004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C4503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Spring 2005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C04728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Summer 2005</w:t>
            </w:r>
          </w:p>
        </w:tc>
      </w:tr>
      <w:tr w:rsidR="007D4B59" w:rsidRPr="007D4B59" w14:paraId="41E1DF77" w14:textId="77777777" w:rsidTr="00F0068B"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2B5AFA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Number of absences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4DDFE4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408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931B14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543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8286D7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351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7B9EE7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435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8BDD1E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582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AE9048" w14:textId="77777777" w:rsidR="007D4B59" w:rsidRPr="007D4B59" w:rsidRDefault="007D4B59" w:rsidP="007D4B59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D4B59">
              <w:rPr>
                <w:rFonts w:ascii="Arial" w:hAnsi="Arial" w:cs="Arial"/>
                <w:color w:val="000000" w:themeColor="text1"/>
                <w:sz w:val="24"/>
                <w:szCs w:val="24"/>
              </w:rPr>
              <w:t>372</w:t>
            </w:r>
          </w:p>
        </w:tc>
      </w:tr>
    </w:tbl>
    <w:p w14:paraId="1146B2BF" w14:textId="2CA81C1F" w:rsidR="007D4B59" w:rsidRPr="007D4B59" w:rsidRDefault="007D4B59" w:rsidP="007D4B59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Work out the three-point moving averages for this information. The first two have been done for you.</w:t>
      </w:r>
    </w:p>
    <w:p w14:paraId="60440D0C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DB56006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484BAD59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A46123D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0D367F03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EB34930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F0BB1FF" w14:textId="77777777" w:rsid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EB84B58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23197C7" w14:textId="77777777" w:rsidR="007D4B59" w:rsidRPr="007D4B59" w:rsidRDefault="007D4B59" w:rsidP="007D4B59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63987FB6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color w:val="000000" w:themeColor="text1"/>
          <w:sz w:val="24"/>
          <w:szCs w:val="24"/>
        </w:rPr>
        <w:t>434, 443, …………, ………….</w:t>
      </w:r>
    </w:p>
    <w:p w14:paraId="6C6861D3" w14:textId="77777777" w:rsidR="007D4B59" w:rsidRPr="007D4B59" w:rsidRDefault="007D4B59" w:rsidP="007D4B59">
      <w:pPr>
        <w:pStyle w:val="NoSpacing"/>
        <w:jc w:val="righ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D4B59">
        <w:rPr>
          <w:rFonts w:ascii="Arial" w:hAnsi="Arial" w:cs="Arial"/>
          <w:b/>
          <w:bCs/>
          <w:color w:val="000000" w:themeColor="text1"/>
          <w:sz w:val="24"/>
          <w:szCs w:val="24"/>
        </w:rPr>
        <w:t>(Total 2 marks)</w:t>
      </w:r>
    </w:p>
    <w:p w14:paraId="2D4A0F6D" w14:textId="77777777" w:rsidR="00364DC3" w:rsidRPr="00F84C21" w:rsidRDefault="00364DC3" w:rsidP="00364DC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BF31F01" w14:textId="733EFF16" w:rsidR="00A23300" w:rsidRPr="00F84C21" w:rsidRDefault="00A23300" w:rsidP="00A233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5B0C9974" w14:textId="77777777" w:rsidR="00710B25" w:rsidRPr="00F84C21" w:rsidRDefault="00710B25" w:rsidP="00710B25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EA3D6CA" w14:textId="518B25B4" w:rsidR="00217866" w:rsidRDefault="00217866" w:rsidP="00710B25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6CC9AE38" w14:textId="77777777" w:rsidR="00217866" w:rsidRDefault="00217866" w:rsidP="00217866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Set Theory</w:t>
      </w:r>
    </w:p>
    <w:p w14:paraId="102D89EA" w14:textId="77777777" w:rsidR="00217866" w:rsidRDefault="00217866" w:rsidP="00217866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3E109B51" w14:textId="77777777" w:rsidR="00217866" w:rsidRDefault="00217866" w:rsidP="00217866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14:paraId="1E234CF1" w14:textId="77777777" w:rsidR="00217866" w:rsidRPr="00EF3C88" w:rsidRDefault="00217866" w:rsidP="00217866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noProof/>
          <w:sz w:val="24"/>
          <w:szCs w:val="28"/>
          <w:lang w:eastAsia="en-GB"/>
        </w:rPr>
        <w:drawing>
          <wp:inline distT="0" distB="0" distL="0" distR="0" wp14:anchorId="080585CD" wp14:editId="56EABF6C">
            <wp:extent cx="5715710" cy="3488055"/>
            <wp:effectExtent l="0" t="0" r="0" b="0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636" cy="3491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4B7D36" w14:textId="77777777" w:rsidR="00217866" w:rsidRDefault="00217866" w:rsidP="00217866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A0F5B48" w14:textId="77777777" w:rsidR="00217866" w:rsidRPr="004F4423" w:rsidRDefault="00217866" w:rsidP="002178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6"/>
        </w:rPr>
      </w:pPr>
      <w:r w:rsidRPr="004F4423">
        <w:rPr>
          <w:rFonts w:ascii="Arial" w:hAnsi="Arial" w:cs="Arial"/>
          <w:b/>
          <w:bCs/>
          <w:sz w:val="24"/>
          <w:szCs w:val="26"/>
        </w:rPr>
        <w:t>Questions:</w:t>
      </w:r>
    </w:p>
    <w:p w14:paraId="2A2DAAC1" w14:textId="77777777" w:rsidR="00217866" w:rsidRPr="004F4423" w:rsidRDefault="00217866" w:rsidP="00217866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1.</w:t>
      </w:r>
    </w:p>
    <w:p w14:paraId="34FC8089" w14:textId="77777777" w:rsidR="00217866" w:rsidRPr="004F4423" w:rsidRDefault="00217866" w:rsidP="00217866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06BE63AF" wp14:editId="5102F50F">
            <wp:extent cx="2324100" cy="895350"/>
            <wp:effectExtent l="0" t="0" r="0" b="0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BDA1D" w14:textId="77777777" w:rsidR="00217866" w:rsidRPr="004F4423" w:rsidRDefault="00217866" w:rsidP="00217866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Draw a Venn diagram for this information.</w:t>
      </w:r>
    </w:p>
    <w:p w14:paraId="6E4B7C46" w14:textId="77777777" w:rsidR="00217866" w:rsidRDefault="00217866" w:rsidP="0021786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60EB7F4A" w14:textId="77777777" w:rsidR="00217866" w:rsidRPr="004F4423" w:rsidRDefault="00217866" w:rsidP="0021786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457F2F72" w14:textId="77777777" w:rsidR="00217866" w:rsidRPr="004F4423" w:rsidRDefault="00217866" w:rsidP="0021786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 xml:space="preserve">  </w:t>
      </w:r>
    </w:p>
    <w:p w14:paraId="3B4C0207" w14:textId="77777777" w:rsidR="00217866" w:rsidRPr="004F4423" w:rsidRDefault="00217866" w:rsidP="00217866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(Total for question is 4 marks)</w:t>
      </w:r>
    </w:p>
    <w:p w14:paraId="6DF6A9AC" w14:textId="77777777" w:rsidR="00217866" w:rsidRPr="004F4423" w:rsidRDefault="00217866" w:rsidP="0021786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AD8113D" w14:textId="77777777" w:rsidR="00217866" w:rsidRPr="004F4423" w:rsidRDefault="00217866" w:rsidP="0021786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E1A1E69" w14:textId="77777777" w:rsidR="00217866" w:rsidRPr="004F4423" w:rsidRDefault="00217866" w:rsidP="0021786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w:lastRenderedPageBreak/>
        <w:drawing>
          <wp:anchor distT="0" distB="0" distL="114300" distR="114300" simplePos="0" relativeHeight="251672576" behindDoc="0" locked="0" layoutInCell="1" allowOverlap="1" wp14:anchorId="79801B09" wp14:editId="429A194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667125" cy="2117090"/>
            <wp:effectExtent l="0" t="0" r="9525" b="0"/>
            <wp:wrapSquare wrapText="bothSides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1" t="5461" r="17555" b="5461"/>
                    <a:stretch/>
                  </pic:blipFill>
                  <pic:spPr bwMode="auto">
                    <a:xfrm>
                      <a:off x="0" y="0"/>
                      <a:ext cx="3667125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2.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ab/>
        <w:t>Here is a Venn diagram.</w:t>
      </w:r>
    </w:p>
    <w:p w14:paraId="0B0D8667" w14:textId="77777777" w:rsidR="00217866" w:rsidRPr="004F4423" w:rsidRDefault="00217866" w:rsidP="0021786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0E9D23F" w14:textId="77777777" w:rsidR="00217866" w:rsidRDefault="00217866" w:rsidP="00217866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(a)  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Write down the numbers </w:t>
      </w:r>
    </w:p>
    <w:p w14:paraId="45337089" w14:textId="77777777" w:rsidR="00217866" w:rsidRPr="004F4423" w:rsidRDefault="00217866" w:rsidP="00217866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that are in set</w:t>
      </w:r>
    </w:p>
    <w:p w14:paraId="617113B4" w14:textId="77777777" w:rsidR="00217866" w:rsidRDefault="00217866" w:rsidP="00217866">
      <w:pPr>
        <w:pStyle w:val="NoSpacing"/>
        <w:ind w:left="720" w:firstLine="720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(i)  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F4423">
        <w:rPr>
          <w:rFonts w:ascii="Cambria Math" w:hAnsi="Cambria Math" w:cs="Cambria Math"/>
          <w:color w:val="000000" w:themeColor="text1"/>
          <w:sz w:val="24"/>
          <w:szCs w:val="24"/>
        </w:rPr>
        <w:t>∪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B</w:t>
      </w:r>
    </w:p>
    <w:p w14:paraId="4A0DDBB9" w14:textId="77777777" w:rsidR="00217866" w:rsidRPr="004F4423" w:rsidRDefault="00217866" w:rsidP="00217866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10B3214D" w14:textId="77777777" w:rsidR="00217866" w:rsidRPr="004F4423" w:rsidRDefault="00217866" w:rsidP="00217866">
      <w:pPr>
        <w:pStyle w:val="NoSpacing"/>
        <w:ind w:firstLine="720"/>
        <w:jc w:val="righ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..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>...........................................</w:t>
      </w:r>
    </w:p>
    <w:p w14:paraId="43113953" w14:textId="77777777" w:rsidR="00217866" w:rsidRDefault="00217866" w:rsidP="00217866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06D10165" w14:textId="77777777" w:rsidR="00217866" w:rsidRDefault="00217866" w:rsidP="00217866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(ii)  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 ∩ </w:t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B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1B2F23CF" w14:textId="77777777" w:rsidR="00217866" w:rsidRPr="004F4423" w:rsidRDefault="00217866" w:rsidP="00217866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..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>...........................................</w:t>
      </w:r>
    </w:p>
    <w:p w14:paraId="7A7D84CD" w14:textId="77777777" w:rsidR="00217866" w:rsidRPr="004F4423" w:rsidRDefault="00217866" w:rsidP="00217866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14:paraId="3C5CAD0D" w14:textId="77777777" w:rsidR="00217866" w:rsidRDefault="00217866" w:rsidP="00217866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4A6799DF" w14:textId="77777777" w:rsidR="00217866" w:rsidRPr="004F4423" w:rsidRDefault="00217866" w:rsidP="00217866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One of the numbers in the diagram is chosen at random.</w:t>
      </w:r>
    </w:p>
    <w:p w14:paraId="0386EB2A" w14:textId="77777777" w:rsidR="00217866" w:rsidRPr="004F4423" w:rsidRDefault="00217866" w:rsidP="00217866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(b)  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Find the probability that the number is in set </w:t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A'</w:t>
      </w:r>
    </w:p>
    <w:p w14:paraId="69F853FE" w14:textId="77777777" w:rsidR="00217866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76BB17C7" w14:textId="77777777" w:rsidR="00217866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028C2BB3" w14:textId="77777777" w:rsidR="00217866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567535FC" w14:textId="77777777" w:rsidR="00217866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9A4FB15" w14:textId="77777777" w:rsidR="00217866" w:rsidRPr="004F4423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</w:t>
      </w:r>
    </w:p>
    <w:p w14:paraId="7941531B" w14:textId="77777777" w:rsidR="00217866" w:rsidRPr="004F4423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(2)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  </w:t>
      </w:r>
    </w:p>
    <w:p w14:paraId="5A1E2406" w14:textId="77777777" w:rsidR="00217866" w:rsidRPr="004F4423" w:rsidRDefault="00217866" w:rsidP="00217866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(Total for question = 4 marks)</w:t>
      </w:r>
    </w:p>
    <w:p w14:paraId="5158E5B3" w14:textId="77777777" w:rsidR="00217866" w:rsidRPr="004F4423" w:rsidRDefault="00217866" w:rsidP="00217866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73600" behindDoc="0" locked="0" layoutInCell="1" allowOverlap="1" wp14:anchorId="2CC7F5E2" wp14:editId="0E30B114">
            <wp:simplePos x="0" y="0"/>
            <wp:positionH relativeFrom="margin">
              <wp:align>right</wp:align>
            </wp:positionH>
            <wp:positionV relativeFrom="paragraph">
              <wp:posOffset>149225</wp:posOffset>
            </wp:positionV>
            <wp:extent cx="3629025" cy="2071370"/>
            <wp:effectExtent l="0" t="0" r="9525" b="5080"/>
            <wp:wrapSquare wrapText="bothSides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1" t="6143" r="17555" b="5802"/>
                    <a:stretch/>
                  </pic:blipFill>
                  <pic:spPr bwMode="auto">
                    <a:xfrm>
                      <a:off x="0" y="0"/>
                      <a:ext cx="3629025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0F6F7" w14:textId="77777777" w:rsidR="00217866" w:rsidRPr="004F4423" w:rsidRDefault="00217866" w:rsidP="0021786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3.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color w:val="000000" w:themeColor="text1"/>
          <w:sz w:val="24"/>
          <w:szCs w:val="24"/>
        </w:rPr>
        <w:t>Here is a Venn diagram.</w:t>
      </w:r>
    </w:p>
    <w:p w14:paraId="3ABF53FF" w14:textId="77777777" w:rsidR="00217866" w:rsidRDefault="00217866" w:rsidP="00217866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(a)  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Write down the numbers that </w:t>
      </w:r>
    </w:p>
    <w:p w14:paraId="5906378D" w14:textId="77777777" w:rsidR="00217866" w:rsidRPr="004F4423" w:rsidRDefault="00217866" w:rsidP="00217866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are in set</w:t>
      </w:r>
    </w:p>
    <w:p w14:paraId="5E8DF4DC" w14:textId="77777777" w:rsidR="00217866" w:rsidRPr="004F4423" w:rsidRDefault="00217866" w:rsidP="00217866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(i)  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F4423">
        <w:rPr>
          <w:rFonts w:ascii="Cambria Math" w:hAnsi="Cambria Math" w:cs="Cambria Math"/>
          <w:color w:val="000000" w:themeColor="text1"/>
          <w:sz w:val="24"/>
          <w:szCs w:val="24"/>
        </w:rPr>
        <w:t>∪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B</w:t>
      </w:r>
    </w:p>
    <w:p w14:paraId="06F7978F" w14:textId="77777777" w:rsidR="00217866" w:rsidRPr="004F4423" w:rsidRDefault="00217866" w:rsidP="00217866">
      <w:pPr>
        <w:pStyle w:val="NoSpacing"/>
        <w:ind w:firstLine="72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>..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>...........................................</w:t>
      </w:r>
    </w:p>
    <w:p w14:paraId="637DF12F" w14:textId="77777777" w:rsidR="00217866" w:rsidRPr="004F4423" w:rsidRDefault="00217866" w:rsidP="00217866">
      <w:pPr>
        <w:pStyle w:val="NoSpacing"/>
        <w:ind w:left="144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>(ii)  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 ∩ </w:t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B</w:t>
      </w:r>
    </w:p>
    <w:p w14:paraId="719A86AA" w14:textId="77777777" w:rsidR="00217866" w:rsidRPr="004F4423" w:rsidRDefault="00217866" w:rsidP="00217866">
      <w:pPr>
        <w:pStyle w:val="NoSpacing"/>
        <w:ind w:firstLine="72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>..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>...........................................</w:t>
      </w:r>
    </w:p>
    <w:p w14:paraId="502D2BDB" w14:textId="77777777" w:rsidR="00217866" w:rsidRPr="004F4423" w:rsidRDefault="00217866" w:rsidP="00217866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14:paraId="6FF85363" w14:textId="77777777" w:rsidR="00217866" w:rsidRDefault="00217866" w:rsidP="0021786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24A3ED36" w14:textId="77777777" w:rsidR="00217866" w:rsidRPr="004F4423" w:rsidRDefault="00217866" w:rsidP="00217866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One of the numbers in the diagram is chosen at random.</w:t>
      </w:r>
    </w:p>
    <w:p w14:paraId="3FCFE7FD" w14:textId="77777777" w:rsidR="00217866" w:rsidRPr="004F4423" w:rsidRDefault="00217866" w:rsidP="00217866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(b)  Find the probability that the number is in set </w:t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A'</w:t>
      </w:r>
    </w:p>
    <w:p w14:paraId="2603B7AB" w14:textId="77777777" w:rsidR="00217866" w:rsidRPr="004F4423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</w:t>
      </w:r>
    </w:p>
    <w:p w14:paraId="77A9DE07" w14:textId="77777777" w:rsidR="00217866" w:rsidRPr="004F4423" w:rsidRDefault="00217866" w:rsidP="00217866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14:paraId="4AB7BA9D" w14:textId="77777777" w:rsidR="00217866" w:rsidRPr="004F4423" w:rsidRDefault="00217866" w:rsidP="00217866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  (Total for question = 4 marks)</w:t>
      </w:r>
    </w:p>
    <w:p w14:paraId="057EED7C" w14:textId="77777777" w:rsidR="00217866" w:rsidRPr="004F4423" w:rsidRDefault="00217866" w:rsidP="0021786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169565B" w14:textId="77777777" w:rsidR="00217866" w:rsidRPr="004F4423" w:rsidRDefault="00217866" w:rsidP="0021786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7122D69E" w14:textId="77777777" w:rsidR="00217866" w:rsidRPr="004F4423" w:rsidRDefault="00217866" w:rsidP="00217866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 w:type="page"/>
      </w: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4.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color w:val="000000" w:themeColor="text1"/>
          <w:sz w:val="24"/>
          <w:szCs w:val="24"/>
        </w:rPr>
        <w:t>Sami asked 50 people which drinks they liked from tea, coffee and milk.</w:t>
      </w:r>
    </w:p>
    <w:p w14:paraId="60906B73" w14:textId="77777777" w:rsidR="00217866" w:rsidRPr="004F4423" w:rsidRDefault="00217866" w:rsidP="00217866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All 50 people like at least one of the drinks 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 xml:space="preserve">19 people like all three drinks. 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 xml:space="preserve">16 people like tea and coffee but do not like milk. 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 xml:space="preserve">21 people like coffee and milk. 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 xml:space="preserve">24 people like tea and milk. 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 xml:space="preserve">40 people like coffee. 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>1 person likes only milk.</w:t>
      </w:r>
    </w:p>
    <w:p w14:paraId="1F7704F4" w14:textId="77777777" w:rsidR="00217866" w:rsidRPr="004F4423" w:rsidRDefault="00217866" w:rsidP="00217866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Sami selects at random one of the 50 people.</w:t>
      </w:r>
    </w:p>
    <w:p w14:paraId="3405C6E1" w14:textId="77777777" w:rsidR="00217866" w:rsidRPr="004F4423" w:rsidRDefault="00217866" w:rsidP="00217866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(a)  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color w:val="000000" w:themeColor="text1"/>
          <w:sz w:val="24"/>
          <w:szCs w:val="24"/>
        </w:rPr>
        <w:t>Work out the probability that this person likes tea.</w:t>
      </w:r>
    </w:p>
    <w:p w14:paraId="5CAB6F17" w14:textId="77777777" w:rsidR="00217866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37D1BEE4" w14:textId="77777777" w:rsidR="00217866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0494FC23" w14:textId="77777777" w:rsidR="00217866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62996CE1" w14:textId="77777777" w:rsidR="00217866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32F2ED59" w14:textId="77777777" w:rsidR="00217866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2C88419B" w14:textId="77777777" w:rsidR="00217866" w:rsidRPr="004F4423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</w:t>
      </w:r>
    </w:p>
    <w:p w14:paraId="02499BB9" w14:textId="77777777" w:rsidR="00217866" w:rsidRPr="004F4423" w:rsidRDefault="00217866" w:rsidP="00217866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(4)</w:t>
      </w:r>
    </w:p>
    <w:p w14:paraId="5CE7B576" w14:textId="77777777" w:rsidR="00217866" w:rsidRPr="004F4423" w:rsidRDefault="00217866" w:rsidP="00217866">
      <w:pPr>
        <w:pStyle w:val="NoSpacing"/>
        <w:ind w:left="1440" w:hanging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(b)  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color w:val="000000" w:themeColor="text1"/>
          <w:sz w:val="24"/>
          <w:szCs w:val="24"/>
        </w:rPr>
        <w:t>Given that the person selected at random from the 50 people likes tea, find the probability that this person also likes exactly one other drink.</w:t>
      </w:r>
    </w:p>
    <w:p w14:paraId="402964FC" w14:textId="77777777" w:rsidR="00217866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0F13DE5C" w14:textId="77777777" w:rsidR="00217866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0846157D" w14:textId="77777777" w:rsidR="00217866" w:rsidRPr="004F4423" w:rsidRDefault="00217866" w:rsidP="00217866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</w:t>
      </w:r>
    </w:p>
    <w:p w14:paraId="03B31A61" w14:textId="77777777" w:rsidR="00217866" w:rsidRPr="004F4423" w:rsidRDefault="00217866" w:rsidP="00217866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14:paraId="0907B709" w14:textId="77777777" w:rsidR="00217866" w:rsidRPr="004F4423" w:rsidRDefault="00217866" w:rsidP="00217866">
      <w:pPr>
        <w:pStyle w:val="NoSpacing"/>
        <w:jc w:val="right"/>
        <w:rPr>
          <w:b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  (Total for question = 6 marks)</w:t>
      </w:r>
    </w:p>
    <w:p w14:paraId="0DF33B05" w14:textId="77777777" w:rsidR="00217866" w:rsidRDefault="00217866" w:rsidP="00710B25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4647022C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Proportion</w:t>
      </w:r>
    </w:p>
    <w:p w14:paraId="2D2B3411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D794119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14:paraId="5FC33C83" w14:textId="77777777" w:rsidR="009A3EE1" w:rsidRDefault="009A3EE1" w:rsidP="009A3EE1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>Start by checking the question for squares, cubes and roots;</w:t>
      </w:r>
    </w:p>
    <w:p w14:paraId="5FF56519" w14:textId="77777777" w:rsidR="009A3EE1" w:rsidRDefault="009A3EE1" w:rsidP="009A3EE1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 xml:space="preserve">“x is directly proportional to y” looks like </w:t>
      </w:r>
      <w:r>
        <w:rPr>
          <w:rFonts w:ascii="Arial" w:hAnsi="Arial" w:cs="Arial"/>
          <w:b/>
          <w:bCs/>
          <w:sz w:val="24"/>
          <w:szCs w:val="28"/>
        </w:rPr>
        <w:t>x α y</w:t>
      </w:r>
      <w:r>
        <w:rPr>
          <w:rFonts w:ascii="Arial" w:hAnsi="Arial" w:cs="Arial"/>
          <w:bCs/>
          <w:sz w:val="24"/>
          <w:szCs w:val="28"/>
        </w:rPr>
        <w:t xml:space="preserve"> or </w:t>
      </w:r>
      <w:r>
        <w:rPr>
          <w:rFonts w:ascii="Arial" w:hAnsi="Arial" w:cs="Arial"/>
          <w:b/>
          <w:bCs/>
          <w:sz w:val="24"/>
          <w:szCs w:val="28"/>
        </w:rPr>
        <w:t>x = ky</w:t>
      </w:r>
    </w:p>
    <w:p w14:paraId="6434656B" w14:textId="77777777" w:rsidR="009A3EE1" w:rsidRDefault="009A3EE1" w:rsidP="009A3EE1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 xml:space="preserve">“x is inversely proportional to y” looks like </w:t>
      </w:r>
      <w:r>
        <w:rPr>
          <w:rFonts w:ascii="Arial" w:hAnsi="Arial" w:cs="Arial"/>
          <w:b/>
          <w:bCs/>
          <w:sz w:val="24"/>
          <w:szCs w:val="28"/>
        </w:rPr>
        <w:t xml:space="preserve">x α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24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4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4"/>
                <w:szCs w:val="28"/>
              </w:rPr>
              <m:t>y</m:t>
            </m:r>
          </m:den>
        </m:f>
        <m:r>
          <m:rPr>
            <m:sty m:val="bi"/>
          </m:rPr>
          <w:rPr>
            <w:rFonts w:ascii="Cambria Math" w:hAnsi="Cambria Math" w:cs="Arial"/>
            <w:sz w:val="24"/>
            <w:szCs w:val="28"/>
          </w:rPr>
          <m:t xml:space="preserve"> </m:t>
        </m:r>
      </m:oMath>
      <w:r>
        <w:rPr>
          <w:rFonts w:ascii="Arial" w:hAnsi="Arial" w:cs="Arial"/>
          <w:bCs/>
          <w:sz w:val="24"/>
          <w:szCs w:val="28"/>
        </w:rPr>
        <w:t xml:space="preserve">or </w:t>
      </w:r>
      <w:r>
        <w:rPr>
          <w:rFonts w:ascii="Arial" w:hAnsi="Arial" w:cs="Arial"/>
          <w:b/>
          <w:bCs/>
          <w:sz w:val="24"/>
          <w:szCs w:val="28"/>
        </w:rPr>
        <w:t xml:space="preserve">x =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24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4"/>
                <w:szCs w:val="28"/>
              </w:rPr>
              <m:t>k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4"/>
                <w:szCs w:val="28"/>
              </w:rPr>
              <m:t>y</m:t>
            </m:r>
          </m:den>
        </m:f>
      </m:oMath>
    </w:p>
    <w:p w14:paraId="4923A4F2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777BA10B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14:paraId="5CDE07A0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Cs/>
          <w:sz w:val="24"/>
          <w:szCs w:val="28"/>
        </w:rPr>
        <w:tab/>
        <w:t xml:space="preserve">The shutter speed, </w:t>
      </w:r>
      <w:r>
        <w:rPr>
          <w:rFonts w:ascii="Arial" w:hAnsi="Arial" w:cs="Arial"/>
          <w:bCs/>
          <w:i/>
          <w:iCs/>
          <w:sz w:val="24"/>
          <w:szCs w:val="28"/>
        </w:rPr>
        <w:t>S</w:t>
      </w:r>
      <w:r>
        <w:rPr>
          <w:rFonts w:ascii="Arial" w:hAnsi="Arial" w:cs="Arial"/>
          <w:bCs/>
          <w:sz w:val="24"/>
          <w:szCs w:val="28"/>
        </w:rPr>
        <w:t xml:space="preserve">, of a camera varies inversely as the square of the aperture setting, </w:t>
      </w:r>
      <w:r>
        <w:rPr>
          <w:rFonts w:ascii="Arial" w:hAnsi="Arial" w:cs="Arial"/>
          <w:bCs/>
          <w:i/>
          <w:iCs/>
          <w:sz w:val="24"/>
          <w:szCs w:val="28"/>
        </w:rPr>
        <w:t>f</w:t>
      </w:r>
      <w:r>
        <w:rPr>
          <w:rFonts w:ascii="Arial" w:hAnsi="Arial" w:cs="Arial"/>
          <w:bCs/>
          <w:sz w:val="24"/>
          <w:szCs w:val="28"/>
        </w:rPr>
        <w:t>.</w:t>
      </w:r>
    </w:p>
    <w:p w14:paraId="4CD75CD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When </w:t>
      </w:r>
      <w:r>
        <w:rPr>
          <w:rFonts w:ascii="Arial" w:hAnsi="Arial" w:cs="Arial"/>
          <w:bCs/>
          <w:i/>
          <w:iCs/>
          <w:sz w:val="24"/>
          <w:szCs w:val="28"/>
        </w:rPr>
        <w:t>f</w:t>
      </w:r>
      <w:r>
        <w:rPr>
          <w:rFonts w:ascii="Arial" w:hAnsi="Arial" w:cs="Arial"/>
          <w:bCs/>
          <w:sz w:val="24"/>
          <w:szCs w:val="28"/>
        </w:rPr>
        <w:t xml:space="preserve"> = 8, </w:t>
      </w:r>
      <w:r>
        <w:rPr>
          <w:rFonts w:ascii="Arial" w:hAnsi="Arial" w:cs="Arial"/>
          <w:bCs/>
          <w:i/>
          <w:iCs/>
          <w:sz w:val="24"/>
          <w:szCs w:val="28"/>
        </w:rPr>
        <w:t>S</w:t>
      </w:r>
      <w:r>
        <w:rPr>
          <w:rFonts w:ascii="Arial" w:hAnsi="Arial" w:cs="Arial"/>
          <w:bCs/>
          <w:sz w:val="24"/>
          <w:szCs w:val="28"/>
        </w:rPr>
        <w:t xml:space="preserve"> = 125</w:t>
      </w:r>
    </w:p>
    <w:p w14:paraId="7D127F05" w14:textId="77777777" w:rsidR="009A3EE1" w:rsidRDefault="009A3EE1" w:rsidP="009A3EE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(a)</w:t>
      </w:r>
      <w:r>
        <w:rPr>
          <w:rFonts w:ascii="Arial" w:hAnsi="Arial" w:cs="Arial"/>
          <w:bCs/>
          <w:sz w:val="24"/>
          <w:szCs w:val="28"/>
        </w:rPr>
        <w:tab/>
        <w:t xml:space="preserve">Find a formula for </w:t>
      </w:r>
      <w:r>
        <w:rPr>
          <w:rFonts w:ascii="Arial" w:hAnsi="Arial" w:cs="Arial"/>
          <w:bCs/>
          <w:i/>
          <w:iCs/>
          <w:sz w:val="24"/>
          <w:szCs w:val="28"/>
        </w:rPr>
        <w:t>S</w:t>
      </w:r>
      <w:r>
        <w:rPr>
          <w:rFonts w:ascii="Arial" w:hAnsi="Arial" w:cs="Arial"/>
          <w:bCs/>
          <w:sz w:val="24"/>
          <w:szCs w:val="28"/>
        </w:rPr>
        <w:t xml:space="preserve"> in terms of </w:t>
      </w:r>
      <w:r>
        <w:rPr>
          <w:rFonts w:ascii="Arial" w:hAnsi="Arial" w:cs="Arial"/>
          <w:bCs/>
          <w:i/>
          <w:iCs/>
          <w:sz w:val="24"/>
          <w:szCs w:val="28"/>
        </w:rPr>
        <w:t>f</w:t>
      </w:r>
      <w:r>
        <w:rPr>
          <w:rFonts w:ascii="Arial" w:hAnsi="Arial" w:cs="Arial"/>
          <w:bCs/>
          <w:sz w:val="24"/>
          <w:szCs w:val="28"/>
        </w:rPr>
        <w:t>.</w:t>
      </w:r>
    </w:p>
    <w:p w14:paraId="499FE2D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5CF48D3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C2988E3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0755C2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15E4A3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9531E56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4BFC614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........................................................... </w:t>
      </w:r>
    </w:p>
    <w:p w14:paraId="4C1E920E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(3)</w:t>
      </w:r>
    </w:p>
    <w:p w14:paraId="4BD6040B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  <w:t>(b)</w:t>
      </w:r>
      <w:r>
        <w:rPr>
          <w:rFonts w:ascii="Arial" w:hAnsi="Arial" w:cs="Arial"/>
          <w:bCs/>
          <w:sz w:val="24"/>
          <w:szCs w:val="28"/>
        </w:rPr>
        <w:tab/>
        <w:t xml:space="preserve">Hence, or otherwise, calculate the value of </w:t>
      </w:r>
      <w:r>
        <w:rPr>
          <w:rFonts w:ascii="Arial" w:hAnsi="Arial" w:cs="Arial"/>
          <w:bCs/>
          <w:i/>
          <w:iCs/>
          <w:sz w:val="24"/>
          <w:szCs w:val="28"/>
        </w:rPr>
        <w:t>S</w:t>
      </w:r>
      <w:r>
        <w:rPr>
          <w:rFonts w:ascii="Arial" w:hAnsi="Arial" w:cs="Arial"/>
          <w:bCs/>
          <w:sz w:val="24"/>
          <w:szCs w:val="28"/>
        </w:rPr>
        <w:t xml:space="preserve"> when </w:t>
      </w:r>
      <w:r>
        <w:rPr>
          <w:rFonts w:ascii="Arial" w:hAnsi="Arial" w:cs="Arial"/>
          <w:bCs/>
          <w:i/>
          <w:iCs/>
          <w:sz w:val="24"/>
          <w:szCs w:val="28"/>
        </w:rPr>
        <w:t>f</w:t>
      </w:r>
      <w:r>
        <w:rPr>
          <w:rFonts w:ascii="Arial" w:hAnsi="Arial" w:cs="Arial"/>
          <w:bCs/>
          <w:sz w:val="24"/>
          <w:szCs w:val="28"/>
        </w:rPr>
        <w:t xml:space="preserve"> = 4</w:t>
      </w:r>
    </w:p>
    <w:p w14:paraId="6C65F57B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E876792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B9D177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49B133D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C3DFC87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10D9A10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1DC3B8A" w14:textId="77777777" w:rsidR="009A3EE1" w:rsidRDefault="009A3EE1" w:rsidP="009A3EE1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14:paraId="58E51445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>S</w:t>
      </w:r>
      <w:r>
        <w:rPr>
          <w:rFonts w:ascii="Arial" w:hAnsi="Arial" w:cs="Arial"/>
          <w:bCs/>
          <w:sz w:val="24"/>
          <w:szCs w:val="28"/>
        </w:rPr>
        <w:t xml:space="preserve"> = ........................................................... </w:t>
      </w:r>
    </w:p>
    <w:p w14:paraId="67476D8F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(1)</w:t>
      </w:r>
    </w:p>
    <w:p w14:paraId="3A4306A1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4 marks)</w:t>
      </w:r>
    </w:p>
    <w:p w14:paraId="386215BF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Cs/>
          <w:sz w:val="24"/>
          <w:szCs w:val="28"/>
        </w:rPr>
        <w:tab/>
        <w:t>In a factory, chemical reactions are carried out in spherical containers.</w:t>
      </w:r>
    </w:p>
    <w:p w14:paraId="25E91043" w14:textId="77777777" w:rsidR="009A3EE1" w:rsidRDefault="009A3EE1" w:rsidP="009A3EE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The time,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minutes, the chemical reaction takes is directly proportional to the square of the radius, </w:t>
      </w:r>
      <w:r>
        <w:rPr>
          <w:rFonts w:ascii="Arial" w:hAnsi="Arial" w:cs="Arial"/>
          <w:bCs/>
          <w:i/>
          <w:iCs/>
          <w:sz w:val="24"/>
          <w:szCs w:val="28"/>
        </w:rPr>
        <w:t>R</w:t>
      </w:r>
      <w:r>
        <w:rPr>
          <w:rFonts w:ascii="Arial" w:hAnsi="Arial" w:cs="Arial"/>
          <w:bCs/>
          <w:sz w:val="24"/>
          <w:szCs w:val="28"/>
        </w:rPr>
        <w:t xml:space="preserve"> cm, of the spherical container.</w:t>
      </w:r>
    </w:p>
    <w:p w14:paraId="7921A5F0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When </w:t>
      </w:r>
      <w:r>
        <w:rPr>
          <w:rFonts w:ascii="Arial" w:hAnsi="Arial" w:cs="Arial"/>
          <w:bCs/>
          <w:i/>
          <w:iCs/>
          <w:sz w:val="24"/>
          <w:szCs w:val="28"/>
        </w:rPr>
        <w:t>R</w:t>
      </w:r>
      <w:r>
        <w:rPr>
          <w:rFonts w:ascii="Arial" w:hAnsi="Arial" w:cs="Arial"/>
          <w:bCs/>
          <w:sz w:val="24"/>
          <w:szCs w:val="28"/>
        </w:rPr>
        <w:t xml:space="preserve"> = 120,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= 32</w:t>
      </w:r>
    </w:p>
    <w:p w14:paraId="1AE7F2F5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Find the value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when </w:t>
      </w:r>
      <w:r>
        <w:rPr>
          <w:rFonts w:ascii="Arial" w:hAnsi="Arial" w:cs="Arial"/>
          <w:bCs/>
          <w:i/>
          <w:iCs/>
          <w:sz w:val="24"/>
          <w:szCs w:val="28"/>
        </w:rPr>
        <w:t>R</w:t>
      </w:r>
      <w:r>
        <w:rPr>
          <w:rFonts w:ascii="Arial" w:hAnsi="Arial" w:cs="Arial"/>
          <w:bCs/>
          <w:sz w:val="24"/>
          <w:szCs w:val="28"/>
        </w:rPr>
        <w:t xml:space="preserve"> = 150</w:t>
      </w:r>
    </w:p>
    <w:p w14:paraId="4F6063C4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FE029F9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5B71225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B3FE35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D026364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FABCFC9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D4F57C5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7E6DCE2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EB4AC68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446F79D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195EFBE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= ........................................................... </w:t>
      </w:r>
    </w:p>
    <w:p w14:paraId="601B1E38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</w:t>
      </w: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/>
          <w:bCs/>
          <w:sz w:val="24"/>
          <w:szCs w:val="28"/>
        </w:rPr>
        <w:t>4</w:t>
      </w: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/>
          <w:bCs/>
          <w:sz w:val="24"/>
          <w:szCs w:val="28"/>
        </w:rPr>
        <w:t>marks)</w:t>
      </w:r>
    </w:p>
    <w:p w14:paraId="0B632E27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76EE3F8B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2D08AC3C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40C453A3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46C965E3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568130E4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37568EDB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3.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is directly proportional to the square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>.</w:t>
      </w:r>
    </w:p>
    <w:p w14:paraId="0EB335C9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= 80 when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= 4</w:t>
      </w:r>
    </w:p>
    <w:p w14:paraId="0C232BC7" w14:textId="77777777" w:rsidR="009A3EE1" w:rsidRDefault="009A3EE1" w:rsidP="009A3EE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(a)</w:t>
      </w:r>
      <w:r>
        <w:rPr>
          <w:rFonts w:ascii="Arial" w:hAnsi="Arial" w:cs="Arial"/>
          <w:bCs/>
          <w:sz w:val="24"/>
          <w:szCs w:val="28"/>
        </w:rPr>
        <w:tab/>
        <w:t xml:space="preserve">Express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in terms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>.</w:t>
      </w:r>
    </w:p>
    <w:p w14:paraId="3C5316E8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AA2A32A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C5A56C7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0BFE5F0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........................................................... </w:t>
      </w:r>
    </w:p>
    <w:p w14:paraId="7CE4F343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(3)</w:t>
      </w:r>
    </w:p>
    <w:p w14:paraId="765551B0" w14:textId="77777777" w:rsidR="009A3EE1" w:rsidRDefault="009A3EE1" w:rsidP="009A3EE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(b)</w:t>
      </w:r>
      <w:r>
        <w:rPr>
          <w:rFonts w:ascii="Arial" w:hAnsi="Arial" w:cs="Arial"/>
          <w:bCs/>
          <w:sz w:val="24"/>
          <w:szCs w:val="28"/>
        </w:rPr>
        <w:tab/>
        <w:t xml:space="preserve">Work out the value of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when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= 7</w:t>
      </w:r>
    </w:p>
    <w:p w14:paraId="422BD2FC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649E5BD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BFF557B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D7F3703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46E3425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2D36946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 xml:space="preserve">d </w:t>
      </w:r>
      <w:r>
        <w:rPr>
          <w:rFonts w:ascii="Arial" w:hAnsi="Arial" w:cs="Arial"/>
          <w:bCs/>
          <w:sz w:val="24"/>
          <w:szCs w:val="28"/>
        </w:rPr>
        <w:t xml:space="preserve">= ........................................................... </w:t>
      </w:r>
    </w:p>
    <w:p w14:paraId="337A899B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(1)</w:t>
      </w:r>
    </w:p>
    <w:p w14:paraId="7EFDDDCA" w14:textId="77777777" w:rsidR="009A3EE1" w:rsidRDefault="009A3EE1" w:rsidP="009A3EE1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  <w:t>(c)</w:t>
      </w:r>
      <w:r>
        <w:rPr>
          <w:rFonts w:ascii="Arial" w:hAnsi="Arial" w:cs="Arial"/>
          <w:bCs/>
          <w:sz w:val="24"/>
          <w:szCs w:val="28"/>
        </w:rPr>
        <w:tab/>
        <w:t xml:space="preserve">Work out the positive value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when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= 45</w:t>
      </w:r>
    </w:p>
    <w:p w14:paraId="6C329075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ADCBEE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19595FD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2A7E98B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EB76326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C6360A1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>
        <w:rPr>
          <w:rFonts w:ascii="Arial" w:hAnsi="Arial" w:cs="Arial"/>
          <w:bCs/>
          <w:sz w:val="24"/>
          <w:szCs w:val="28"/>
        </w:rPr>
        <w:t xml:space="preserve">= ........................................................... </w:t>
      </w:r>
    </w:p>
    <w:p w14:paraId="7B7EC053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(2)</w:t>
      </w:r>
    </w:p>
    <w:p w14:paraId="48A52710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6 marks)</w:t>
      </w:r>
    </w:p>
    <w:p w14:paraId="02D874D9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450748C0" w14:textId="77777777" w:rsidR="009A3EE1" w:rsidRDefault="009A3EE1" w:rsidP="009A3EE1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4.</w:t>
      </w:r>
      <w:r>
        <w:rPr>
          <w:rFonts w:ascii="Arial" w:hAnsi="Arial" w:cs="Arial"/>
          <w:bCs/>
          <w:sz w:val="24"/>
          <w:szCs w:val="28"/>
        </w:rPr>
        <w:tab/>
        <w:t xml:space="preserve">The distance,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, travelled by a particle is directly proportional to the square of the time,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>, taken.</w:t>
      </w:r>
      <w:r>
        <w:rPr>
          <w:rFonts w:ascii="Arial" w:hAnsi="Arial" w:cs="Arial"/>
          <w:bCs/>
          <w:sz w:val="24"/>
          <w:szCs w:val="28"/>
        </w:rPr>
        <w:tab/>
        <w:t xml:space="preserve">When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= 40,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= 30</w:t>
      </w:r>
    </w:p>
    <w:p w14:paraId="437ED621" w14:textId="77777777" w:rsidR="009A3EE1" w:rsidRDefault="009A3EE1" w:rsidP="009A3EE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(a)</w:t>
      </w:r>
      <w:r>
        <w:rPr>
          <w:rFonts w:ascii="Arial" w:hAnsi="Arial" w:cs="Arial"/>
          <w:bCs/>
          <w:sz w:val="24"/>
          <w:szCs w:val="28"/>
        </w:rPr>
        <w:tab/>
        <w:t xml:space="preserve">Find a formula for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in terms of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 t.</w:t>
      </w:r>
    </w:p>
    <w:p w14:paraId="73E97B70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F317484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74FDD79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DF0258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0DD6DB6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= ...........................................................</w:t>
      </w:r>
    </w:p>
    <w:p w14:paraId="69C6B0A3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(3)</w:t>
      </w:r>
    </w:p>
    <w:p w14:paraId="06734F09" w14:textId="77777777" w:rsidR="009A3EE1" w:rsidRDefault="009A3EE1" w:rsidP="009A3EE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(b)</w:t>
      </w:r>
      <w:r>
        <w:rPr>
          <w:rFonts w:ascii="Arial" w:hAnsi="Arial" w:cs="Arial"/>
          <w:bCs/>
          <w:sz w:val="24"/>
          <w:szCs w:val="28"/>
        </w:rPr>
        <w:tab/>
        <w:t xml:space="preserve">Calculate the value of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when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= 64</w:t>
      </w:r>
    </w:p>
    <w:p w14:paraId="10ABBC60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76679E1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15E7FC3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1581935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BCBD706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604FA0B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........................................................... </w:t>
      </w:r>
    </w:p>
    <w:p w14:paraId="07F92B07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(1)</w:t>
      </w:r>
    </w:p>
    <w:p w14:paraId="7CF45367" w14:textId="77777777" w:rsidR="009A3EE1" w:rsidRDefault="009A3EE1" w:rsidP="009A3EE1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(c)</w:t>
      </w:r>
      <w:r>
        <w:rPr>
          <w:rFonts w:ascii="Arial" w:hAnsi="Arial" w:cs="Arial"/>
          <w:bCs/>
          <w:sz w:val="24"/>
          <w:szCs w:val="28"/>
        </w:rPr>
        <w:tab/>
        <w:t xml:space="preserve">Calculate the value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when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= 12</w:t>
      </w:r>
      <w:r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14:paraId="44308889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4F2BBD3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F1C4F24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C14E87A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9276657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78DDF29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........................................................... </w:t>
      </w:r>
    </w:p>
    <w:p w14:paraId="28B713A5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(2)</w:t>
      </w:r>
    </w:p>
    <w:p w14:paraId="12795C10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6 marks)</w:t>
      </w:r>
    </w:p>
    <w:p w14:paraId="54CD915A" w14:textId="77777777" w:rsidR="009A3EE1" w:rsidRDefault="009A3EE1" w:rsidP="009A3EE1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5.</w:t>
      </w:r>
      <w:r>
        <w:rPr>
          <w:rFonts w:ascii="Arial" w:hAnsi="Arial" w:cs="Arial"/>
          <w:bCs/>
          <w:sz w:val="24"/>
          <w:szCs w:val="28"/>
        </w:rPr>
        <w:tab/>
        <w:t xml:space="preserve">The time,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>
        <w:rPr>
          <w:rFonts w:ascii="Arial" w:hAnsi="Arial" w:cs="Arial"/>
          <w:bCs/>
          <w:sz w:val="24"/>
          <w:szCs w:val="28"/>
        </w:rPr>
        <w:t>seconds, it takes a water heater to boil some water is directly proportional</w:t>
      </w:r>
      <w:r>
        <w:rPr>
          <w:rFonts w:ascii="Arial" w:hAnsi="Arial" w:cs="Arial"/>
          <w:bCs/>
          <w:sz w:val="24"/>
          <w:szCs w:val="28"/>
        </w:rPr>
        <w:br/>
        <w:t xml:space="preserve">to the mass of water,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m </w:t>
      </w:r>
      <w:r>
        <w:rPr>
          <w:rFonts w:ascii="Arial" w:hAnsi="Arial" w:cs="Arial"/>
          <w:bCs/>
          <w:sz w:val="24"/>
          <w:szCs w:val="28"/>
        </w:rPr>
        <w:t xml:space="preserve">kg, in the water heater. When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m = </w:t>
      </w:r>
      <w:r>
        <w:rPr>
          <w:rFonts w:ascii="Arial" w:hAnsi="Arial" w:cs="Arial"/>
          <w:bCs/>
          <w:sz w:val="24"/>
          <w:szCs w:val="28"/>
        </w:rPr>
        <w:t xml:space="preserve">250,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T = </w:t>
      </w:r>
      <w:r>
        <w:rPr>
          <w:rFonts w:ascii="Arial" w:hAnsi="Arial" w:cs="Arial"/>
          <w:bCs/>
          <w:sz w:val="24"/>
          <w:szCs w:val="28"/>
        </w:rPr>
        <w:t>600</w:t>
      </w:r>
    </w:p>
    <w:p w14:paraId="6D4E04BB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  <w:t>(a)</w:t>
      </w:r>
      <w:r>
        <w:rPr>
          <w:rFonts w:ascii="Arial" w:hAnsi="Arial" w:cs="Arial"/>
          <w:bCs/>
          <w:sz w:val="24"/>
          <w:szCs w:val="28"/>
        </w:rPr>
        <w:tab/>
        <w:t xml:space="preserve">Find T when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m = </w:t>
      </w:r>
      <w:r>
        <w:rPr>
          <w:rFonts w:ascii="Arial" w:hAnsi="Arial" w:cs="Arial"/>
          <w:bCs/>
          <w:sz w:val="24"/>
          <w:szCs w:val="28"/>
        </w:rPr>
        <w:t>400</w:t>
      </w:r>
    </w:p>
    <w:p w14:paraId="65186E5F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14:paraId="754F16D6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14:paraId="762C1842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14:paraId="14AB9A62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14:paraId="164E6590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14:paraId="589B157C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 xml:space="preserve">T = </w:t>
      </w:r>
      <w:r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14:paraId="50941D86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(3)</w:t>
      </w:r>
    </w:p>
    <w:p w14:paraId="5D3D7199" w14:textId="77777777" w:rsidR="009A3EE1" w:rsidRDefault="009A3EE1" w:rsidP="009A3EE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The time,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>
        <w:rPr>
          <w:rFonts w:ascii="Arial" w:hAnsi="Arial" w:cs="Arial"/>
          <w:bCs/>
          <w:sz w:val="24"/>
          <w:szCs w:val="28"/>
        </w:rPr>
        <w:t xml:space="preserve">seconds, it takes a water heater to boil a constant mass of water is inversely proportional to the power,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P </w:t>
      </w:r>
      <w:r>
        <w:rPr>
          <w:rFonts w:ascii="Arial" w:hAnsi="Arial" w:cs="Arial"/>
          <w:bCs/>
          <w:sz w:val="24"/>
          <w:szCs w:val="28"/>
        </w:rPr>
        <w:t>watts, of the water heater.</w:t>
      </w:r>
    </w:p>
    <w:p w14:paraId="193BE535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When </w:t>
      </w:r>
      <w:r>
        <w:rPr>
          <w:rFonts w:ascii="Arial" w:hAnsi="Arial" w:cs="Arial"/>
          <w:bCs/>
          <w:i/>
          <w:iCs/>
          <w:sz w:val="24"/>
          <w:szCs w:val="28"/>
        </w:rPr>
        <w:t>P</w:t>
      </w:r>
      <w:r>
        <w:rPr>
          <w:rFonts w:ascii="Arial" w:hAnsi="Arial" w:cs="Arial"/>
          <w:bCs/>
          <w:sz w:val="24"/>
          <w:szCs w:val="28"/>
        </w:rPr>
        <w:t xml:space="preserve"> = 1400,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= 360</w:t>
      </w:r>
    </w:p>
    <w:p w14:paraId="29D4E7F0" w14:textId="77777777" w:rsidR="009A3EE1" w:rsidRDefault="009A3EE1" w:rsidP="009A3EE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(b)</w:t>
      </w:r>
      <w:r>
        <w:rPr>
          <w:rFonts w:ascii="Arial" w:hAnsi="Arial" w:cs="Arial"/>
          <w:bCs/>
          <w:sz w:val="24"/>
          <w:szCs w:val="28"/>
        </w:rPr>
        <w:tab/>
        <w:t xml:space="preserve">Find the value of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>
        <w:rPr>
          <w:rFonts w:ascii="Arial" w:hAnsi="Arial" w:cs="Arial"/>
          <w:bCs/>
          <w:sz w:val="24"/>
          <w:szCs w:val="28"/>
        </w:rPr>
        <w:t xml:space="preserve">when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P = </w:t>
      </w:r>
      <w:r>
        <w:rPr>
          <w:rFonts w:ascii="Arial" w:hAnsi="Arial" w:cs="Arial"/>
          <w:bCs/>
          <w:sz w:val="24"/>
          <w:szCs w:val="28"/>
        </w:rPr>
        <w:t>900</w:t>
      </w:r>
    </w:p>
    <w:p w14:paraId="67D2B92D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14:paraId="1A16EF22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14:paraId="7CE0A185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14:paraId="50A17808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14:paraId="5D86A98A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14:paraId="1222FCC9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 xml:space="preserve">T =  </w:t>
      </w:r>
      <w:r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14:paraId="634862D7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(3)</w:t>
      </w:r>
    </w:p>
    <w:p w14:paraId="6B04B84E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6 marks)</w:t>
      </w:r>
    </w:p>
    <w:p w14:paraId="2F1F7F40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66177EA" w14:textId="77777777" w:rsidR="009A3EE1" w:rsidRDefault="009A3EE1" w:rsidP="009A3EE1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6.</w:t>
      </w:r>
      <w:r>
        <w:rPr>
          <w:rFonts w:ascii="Arial" w:hAnsi="Arial" w:cs="Arial"/>
          <w:bCs/>
          <w:sz w:val="24"/>
          <w:szCs w:val="28"/>
        </w:rPr>
        <w:tab/>
        <w:t>A ball falls vertically after being dropped.</w:t>
      </w:r>
      <w:r>
        <w:rPr>
          <w:rFonts w:ascii="Arial" w:hAnsi="Arial" w:cs="Arial"/>
          <w:bCs/>
          <w:sz w:val="24"/>
          <w:szCs w:val="28"/>
        </w:rPr>
        <w:br/>
        <w:t xml:space="preserve">The ball falls a distance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metres in a time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seconds.</w:t>
      </w:r>
      <w:r>
        <w:rPr>
          <w:rFonts w:ascii="Arial" w:hAnsi="Arial" w:cs="Arial"/>
          <w:bCs/>
          <w:sz w:val="24"/>
          <w:szCs w:val="28"/>
        </w:rPr>
        <w:br/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is directly proportional to the square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>.</w:t>
      </w:r>
    </w:p>
    <w:p w14:paraId="444238A7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The ball falls 20 metres in a time of 2 seconds.</w:t>
      </w:r>
    </w:p>
    <w:p w14:paraId="3B84470B" w14:textId="77777777" w:rsidR="009A3EE1" w:rsidRDefault="009A3EE1" w:rsidP="009A3EE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(a)</w:t>
      </w:r>
      <w:r>
        <w:rPr>
          <w:rFonts w:ascii="Arial" w:hAnsi="Arial" w:cs="Arial"/>
          <w:bCs/>
          <w:sz w:val="24"/>
          <w:szCs w:val="28"/>
        </w:rPr>
        <w:tab/>
        <w:t xml:space="preserve">Find a formula for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in terms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>.</w:t>
      </w:r>
    </w:p>
    <w:p w14:paraId="5CA64BCF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2B723BB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6E2AD79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125F490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8243105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= ...........................................................</w:t>
      </w:r>
    </w:p>
    <w:p w14:paraId="7F797EA1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(3)</w:t>
      </w:r>
    </w:p>
    <w:p w14:paraId="72FBE351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(b)</w:t>
      </w:r>
      <w:r>
        <w:rPr>
          <w:rFonts w:ascii="Arial" w:hAnsi="Arial" w:cs="Arial"/>
          <w:bCs/>
          <w:sz w:val="24"/>
          <w:szCs w:val="28"/>
        </w:rPr>
        <w:tab/>
        <w:t>Calculate the distance the ball falls in 3 seconds.</w:t>
      </w:r>
    </w:p>
    <w:p w14:paraId="444C8BF1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7A17D95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95B9F96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B060AE4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1DCBF04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C98F5C2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319169A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 m</w:t>
      </w:r>
    </w:p>
    <w:p w14:paraId="3484E6FD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(1)</w:t>
      </w:r>
    </w:p>
    <w:p w14:paraId="699E57F7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(c)</w:t>
      </w:r>
      <w:r>
        <w:rPr>
          <w:rFonts w:ascii="Arial" w:hAnsi="Arial" w:cs="Arial"/>
          <w:bCs/>
          <w:sz w:val="24"/>
          <w:szCs w:val="28"/>
        </w:rPr>
        <w:tab/>
        <w:t>Calculate the time the ball takes to fall 605 m.</w:t>
      </w:r>
    </w:p>
    <w:p w14:paraId="7AA199AF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491D18D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920D52F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B9F2013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29E54F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F2F50D0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53C32C6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 seconds</w:t>
      </w:r>
    </w:p>
    <w:p w14:paraId="0174AF79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(3)</w:t>
      </w:r>
    </w:p>
    <w:p w14:paraId="747C6AC1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7 marks)</w:t>
      </w:r>
    </w:p>
    <w:p w14:paraId="641857FC" w14:textId="77777777" w:rsidR="009A3EE1" w:rsidRDefault="009A3EE1" w:rsidP="009A3EE1">
      <w:pPr>
        <w:pStyle w:val="NoSpacing"/>
        <w:ind w:left="720" w:hanging="66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7.</w:t>
      </w:r>
      <w:r>
        <w:rPr>
          <w:rFonts w:ascii="Arial" w:hAnsi="Arial" w:cs="Arial"/>
          <w:bCs/>
          <w:sz w:val="24"/>
          <w:szCs w:val="28"/>
        </w:rPr>
        <w:tab/>
        <w:t>In a spring, the tension (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>
        <w:rPr>
          <w:rFonts w:ascii="Arial" w:hAnsi="Arial" w:cs="Arial"/>
          <w:bCs/>
          <w:sz w:val="24"/>
          <w:szCs w:val="28"/>
        </w:rPr>
        <w:t>newtons) is directly proportional to its extension (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x </w:t>
      </w:r>
      <w:r>
        <w:rPr>
          <w:rFonts w:ascii="Arial" w:hAnsi="Arial" w:cs="Arial"/>
          <w:bCs/>
          <w:sz w:val="24"/>
          <w:szCs w:val="28"/>
        </w:rPr>
        <w:t>cm). When the tension is 150 newtons, the extension is 6 cm.</w:t>
      </w:r>
    </w:p>
    <w:p w14:paraId="14F45D41" w14:textId="77777777" w:rsidR="009A3EE1" w:rsidRDefault="009A3EE1" w:rsidP="009A3EE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(a)</w:t>
      </w:r>
      <w:r>
        <w:rPr>
          <w:rFonts w:ascii="Arial" w:hAnsi="Arial" w:cs="Arial"/>
          <w:bCs/>
          <w:sz w:val="24"/>
          <w:szCs w:val="28"/>
        </w:rPr>
        <w:tab/>
        <w:t xml:space="preserve">Find a formula for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>
        <w:rPr>
          <w:rFonts w:ascii="Arial" w:hAnsi="Arial" w:cs="Arial"/>
          <w:bCs/>
          <w:sz w:val="24"/>
          <w:szCs w:val="28"/>
        </w:rPr>
        <w:t xml:space="preserve">in terms of </w:t>
      </w:r>
      <w:r>
        <w:rPr>
          <w:rFonts w:ascii="Arial" w:hAnsi="Arial" w:cs="Arial"/>
          <w:bCs/>
          <w:i/>
          <w:iCs/>
          <w:sz w:val="24"/>
          <w:szCs w:val="28"/>
        </w:rPr>
        <w:t>x</w:t>
      </w:r>
      <w:r>
        <w:rPr>
          <w:rFonts w:ascii="Arial" w:hAnsi="Arial" w:cs="Arial"/>
          <w:bCs/>
          <w:sz w:val="24"/>
          <w:szCs w:val="28"/>
        </w:rPr>
        <w:t>.</w:t>
      </w:r>
    </w:p>
    <w:p w14:paraId="7DAA4001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7666BD0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F42D15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166F5F0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5F5DC85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419961B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4A08810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>
        <w:rPr>
          <w:rFonts w:ascii="Arial" w:hAnsi="Arial" w:cs="Arial"/>
          <w:bCs/>
          <w:sz w:val="24"/>
          <w:szCs w:val="28"/>
        </w:rPr>
        <w:t>= ...........................................................</w:t>
      </w:r>
    </w:p>
    <w:p w14:paraId="5D90AA1F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(3)</w:t>
      </w:r>
    </w:p>
    <w:p w14:paraId="11DB5F13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  <w:t>(b)</w:t>
      </w:r>
      <w:r>
        <w:rPr>
          <w:rFonts w:ascii="Arial" w:hAnsi="Arial" w:cs="Arial"/>
          <w:bCs/>
          <w:sz w:val="24"/>
          <w:szCs w:val="28"/>
        </w:rPr>
        <w:tab/>
        <w:t>Calculate the tension, in newtons, when the extension is 15 cm.</w:t>
      </w:r>
    </w:p>
    <w:p w14:paraId="27DB2063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C76508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1FD2238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7166E85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29ADCA7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A0FD891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CF43413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F7EB157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...........................................................newtons</w:t>
      </w:r>
    </w:p>
    <w:p w14:paraId="7A663AEE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(1)</w:t>
      </w:r>
    </w:p>
    <w:p w14:paraId="3EEFC4FB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  <w:t>(c)</w:t>
      </w:r>
      <w:r>
        <w:rPr>
          <w:rFonts w:ascii="Arial" w:hAnsi="Arial" w:cs="Arial"/>
          <w:bCs/>
          <w:sz w:val="24"/>
          <w:szCs w:val="28"/>
        </w:rPr>
        <w:tab/>
        <w:t>Calculate the extension, in cm, when the tension is 600 newtons.</w:t>
      </w:r>
    </w:p>
    <w:p w14:paraId="0F64A93A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3BCD9F5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F025536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78BBDDA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6FF27BF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5A46BCF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FC89821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D80D8BF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307D80C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...........................................................cm</w:t>
      </w:r>
    </w:p>
    <w:p w14:paraId="0EF83B33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(1)</w:t>
      </w:r>
    </w:p>
    <w:p w14:paraId="6403CA4C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5 marks)</w:t>
      </w:r>
    </w:p>
    <w:p w14:paraId="0074BD59" w14:textId="77777777" w:rsidR="009A3EE1" w:rsidRDefault="009A3EE1" w:rsidP="009A3EE1">
      <w:pPr>
        <w:pStyle w:val="NoSpacing"/>
        <w:rPr>
          <w:rFonts w:ascii="Arial" w:hAnsi="Arial" w:cs="Arial"/>
          <w:b/>
          <w:bCs/>
          <w:iCs/>
          <w:sz w:val="24"/>
          <w:szCs w:val="28"/>
        </w:rPr>
      </w:pPr>
    </w:p>
    <w:p w14:paraId="1990BCDA" w14:textId="77777777" w:rsidR="009A3EE1" w:rsidRDefault="009A3EE1" w:rsidP="009A3EE1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  <w:r>
        <w:rPr>
          <w:rFonts w:ascii="Arial" w:hAnsi="Arial" w:cs="Arial"/>
          <w:b/>
          <w:bCs/>
          <w:iCs/>
          <w:sz w:val="24"/>
          <w:szCs w:val="28"/>
        </w:rPr>
        <w:t>8.</w:t>
      </w:r>
      <w:r>
        <w:rPr>
          <w:rFonts w:ascii="Arial" w:hAnsi="Arial" w:cs="Arial"/>
          <w:bCs/>
          <w:i/>
          <w:iCs/>
          <w:sz w:val="24"/>
          <w:szCs w:val="28"/>
        </w:rPr>
        <w:tab/>
        <w:t xml:space="preserve">f </w:t>
      </w:r>
      <w:r>
        <w:rPr>
          <w:rFonts w:ascii="Arial" w:hAnsi="Arial" w:cs="Arial"/>
          <w:bCs/>
          <w:sz w:val="24"/>
          <w:szCs w:val="28"/>
        </w:rPr>
        <w:t xml:space="preserve">is inversely proportional to </w:t>
      </w:r>
      <w:r>
        <w:rPr>
          <w:rFonts w:ascii="Arial" w:hAnsi="Arial" w:cs="Arial"/>
          <w:bCs/>
          <w:i/>
          <w:iCs/>
          <w:sz w:val="24"/>
          <w:szCs w:val="28"/>
        </w:rPr>
        <w:t>d.</w:t>
      </w:r>
    </w:p>
    <w:p w14:paraId="60A9AF8A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When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d = </w:t>
      </w:r>
      <w:r>
        <w:rPr>
          <w:rFonts w:ascii="Arial" w:hAnsi="Arial" w:cs="Arial"/>
          <w:bCs/>
          <w:sz w:val="24"/>
          <w:szCs w:val="28"/>
        </w:rPr>
        <w:t xml:space="preserve">50,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f </w:t>
      </w:r>
      <w:r>
        <w:rPr>
          <w:rFonts w:ascii="Arial" w:hAnsi="Arial" w:cs="Arial"/>
          <w:bCs/>
          <w:sz w:val="24"/>
          <w:szCs w:val="28"/>
        </w:rPr>
        <w:t>= 256</w:t>
      </w:r>
    </w:p>
    <w:p w14:paraId="68C03D40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Find the value of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f </w:t>
      </w:r>
      <w:r>
        <w:rPr>
          <w:rFonts w:ascii="Arial" w:hAnsi="Arial" w:cs="Arial"/>
          <w:bCs/>
          <w:sz w:val="24"/>
          <w:szCs w:val="28"/>
        </w:rPr>
        <w:t xml:space="preserve">when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d </w:t>
      </w:r>
      <w:r>
        <w:rPr>
          <w:rFonts w:ascii="Arial" w:hAnsi="Arial" w:cs="Arial"/>
          <w:bCs/>
          <w:sz w:val="24"/>
          <w:szCs w:val="28"/>
        </w:rPr>
        <w:t>= 80</w:t>
      </w:r>
    </w:p>
    <w:p w14:paraId="31FAA900" w14:textId="77777777" w:rsidR="009A3EE1" w:rsidRDefault="009A3EE1" w:rsidP="009A3EE1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14:paraId="78323C4A" w14:textId="77777777" w:rsidR="009A3EE1" w:rsidRDefault="009A3EE1" w:rsidP="009A3EE1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14:paraId="3A3FD42D" w14:textId="77777777" w:rsidR="009A3EE1" w:rsidRDefault="009A3EE1" w:rsidP="009A3EE1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14:paraId="3DBB8E66" w14:textId="77777777" w:rsidR="009A3EE1" w:rsidRDefault="009A3EE1" w:rsidP="009A3EE1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14:paraId="5F52C6E7" w14:textId="77777777" w:rsidR="009A3EE1" w:rsidRDefault="009A3EE1" w:rsidP="009A3EE1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14:paraId="05A582AF" w14:textId="77777777" w:rsidR="009A3EE1" w:rsidRDefault="009A3EE1" w:rsidP="009A3EE1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14:paraId="3993233B" w14:textId="77777777" w:rsidR="009A3EE1" w:rsidRDefault="009A3EE1" w:rsidP="009A3EE1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14:paraId="5CBB55FD" w14:textId="77777777" w:rsidR="009A3EE1" w:rsidRDefault="009A3EE1" w:rsidP="009A3EE1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14:paraId="19DEB6A9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 xml:space="preserve">f = </w:t>
      </w:r>
      <w:r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14:paraId="10122C84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14:paraId="6232388A" w14:textId="236FF165" w:rsidR="009A3EE1" w:rsidRDefault="009A3EE1" w:rsidP="00710B25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689E8900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Percentages – reverse </w:t>
      </w:r>
    </w:p>
    <w:p w14:paraId="24FAB71E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414FC5E0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14:paraId="2C670342" w14:textId="77777777" w:rsidR="009A3EE1" w:rsidRDefault="009A3EE1" w:rsidP="009A3EE1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>Work out what the multiplier would have been;</w:t>
      </w:r>
    </w:p>
    <w:p w14:paraId="06F4CF80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noProof/>
          <w:sz w:val="24"/>
          <w:szCs w:val="28"/>
          <w:lang w:eastAsia="en-GB"/>
        </w:rPr>
        <w:drawing>
          <wp:inline distT="0" distB="0" distL="0" distR="0" wp14:anchorId="20184155" wp14:editId="5D8F1E10">
            <wp:extent cx="2914650" cy="809625"/>
            <wp:effectExtent l="0" t="0" r="0" b="0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910C7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14:paraId="549593BC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14:paraId="09516D70" w14:textId="77777777" w:rsidR="009A3EE1" w:rsidRDefault="009A3EE1" w:rsidP="009A3EE1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Cs/>
          <w:sz w:val="24"/>
          <w:szCs w:val="28"/>
        </w:rPr>
        <w:tab/>
        <w:t>Loft insulation reduces annual heating costs by 20%.</w:t>
      </w:r>
      <w:r>
        <w:rPr>
          <w:rFonts w:ascii="Arial" w:hAnsi="Arial" w:cs="Arial"/>
          <w:bCs/>
          <w:sz w:val="24"/>
          <w:szCs w:val="28"/>
        </w:rPr>
        <w:br/>
      </w:r>
      <w:r>
        <w:rPr>
          <w:rFonts w:ascii="Arial" w:hAnsi="Arial" w:cs="Arial"/>
          <w:b/>
          <w:bCs/>
          <w:sz w:val="24"/>
          <w:szCs w:val="28"/>
        </w:rPr>
        <w:t>After</w:t>
      </w:r>
      <w:r>
        <w:rPr>
          <w:rFonts w:ascii="Arial" w:hAnsi="Arial" w:cs="Arial"/>
          <w:bCs/>
          <w:sz w:val="24"/>
          <w:szCs w:val="28"/>
        </w:rPr>
        <w:t xml:space="preserve"> he insulated his loft, Curtley’s annual heating cost was £520.</w:t>
      </w:r>
    </w:p>
    <w:p w14:paraId="13E028DF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Work out Curtley’s annual heating cost would have been, if he had not insulated his loft.</w:t>
      </w:r>
    </w:p>
    <w:p w14:paraId="198CBBEB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711F618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71ADAC0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C46BE08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0F52148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70AA20C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</w:p>
    <w:p w14:paraId="0DF76680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14:paraId="6724028E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6B82FB6B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Cs/>
          <w:sz w:val="24"/>
          <w:szCs w:val="28"/>
        </w:rPr>
        <w:tab/>
        <w:t>In a sale, normal prices are reduced by 20%.</w:t>
      </w:r>
    </w:p>
    <w:tbl>
      <w:tblPr>
        <w:tblW w:w="0" w:type="auto"/>
        <w:tblInd w:w="1951" w:type="dxa"/>
        <w:tblLayout w:type="fixed"/>
        <w:tblLook w:val="04A0" w:firstRow="1" w:lastRow="0" w:firstColumn="1" w:lastColumn="0" w:noHBand="0" w:noVBand="1"/>
      </w:tblPr>
      <w:tblGrid>
        <w:gridCol w:w="2253"/>
      </w:tblGrid>
      <w:tr w:rsidR="009A3EE1" w14:paraId="2257EDD9" w14:textId="77777777" w:rsidTr="008734FF">
        <w:trPr>
          <w:trHeight w:val="278"/>
        </w:trPr>
        <w:tc>
          <w:tcPr>
            <w:tcW w:w="2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F41F0D" w14:textId="77777777" w:rsidR="009A3EE1" w:rsidRDefault="009A3EE1" w:rsidP="008734FF">
            <w:pPr>
              <w:pStyle w:val="NoSpacing"/>
              <w:spacing w:line="256" w:lineRule="auto"/>
              <w:rPr>
                <w:rFonts w:ascii="Arial" w:hAnsi="Arial" w:cs="Arial"/>
                <w:bCs/>
                <w:sz w:val="24"/>
                <w:szCs w:val="28"/>
              </w:rPr>
            </w:pPr>
            <w:r>
              <w:rPr>
                <w:rFonts w:ascii="Arial" w:hAnsi="Arial" w:cs="Arial"/>
                <w:bCs/>
                <w:sz w:val="24"/>
                <w:szCs w:val="28"/>
              </w:rPr>
              <w:t>SALE - 20% OFF</w:t>
            </w:r>
          </w:p>
        </w:tc>
      </w:tr>
    </w:tbl>
    <w:p w14:paraId="224C532F" w14:textId="77777777" w:rsidR="009A3EE1" w:rsidRDefault="009A3EE1" w:rsidP="009A3EE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Andrew bought a saddle for his horse in the sale.</w:t>
      </w:r>
      <w:r>
        <w:rPr>
          <w:rFonts w:ascii="Arial" w:hAnsi="Arial" w:cs="Arial"/>
          <w:bCs/>
          <w:sz w:val="24"/>
          <w:szCs w:val="28"/>
        </w:rPr>
        <w:br/>
        <w:t>The sale price of the saddle was £220.</w:t>
      </w:r>
    </w:p>
    <w:p w14:paraId="651FF223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Calculate the normal price of the saddle.</w:t>
      </w:r>
    </w:p>
    <w:p w14:paraId="15990E2C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BC15F37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46E816B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E67C7C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E68ECD2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A521CF6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</w:p>
    <w:p w14:paraId="1B2E000E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14:paraId="4EC4E822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730A5264" w14:textId="77777777" w:rsidR="009A3EE1" w:rsidRDefault="009A3EE1" w:rsidP="009A3EE1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3.</w:t>
      </w:r>
      <w:r>
        <w:rPr>
          <w:rFonts w:ascii="Arial" w:hAnsi="Arial" w:cs="Arial"/>
          <w:bCs/>
          <w:sz w:val="24"/>
          <w:szCs w:val="28"/>
        </w:rPr>
        <w:tab/>
        <w:t>Hajra’s weekly pay this year is £240</w:t>
      </w:r>
      <w:r>
        <w:rPr>
          <w:rFonts w:ascii="Arial" w:hAnsi="Arial" w:cs="Arial"/>
          <w:bCs/>
          <w:sz w:val="24"/>
          <w:szCs w:val="28"/>
        </w:rPr>
        <w:br/>
        <w:t>This is 20% more than her weekly pay last year.</w:t>
      </w:r>
    </w:p>
    <w:p w14:paraId="6E07B1B3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Bill says ‘This means Hajra’s weekly pay last year was £192’.</w:t>
      </w:r>
    </w:p>
    <w:p w14:paraId="3839051B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Bill is wrong,</w:t>
      </w:r>
    </w:p>
    <w:p w14:paraId="7E85B7F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  <w:t>(a)</w:t>
      </w:r>
      <w:r>
        <w:rPr>
          <w:rFonts w:ascii="Arial" w:hAnsi="Arial" w:cs="Arial"/>
          <w:bCs/>
          <w:sz w:val="24"/>
          <w:szCs w:val="28"/>
        </w:rPr>
        <w:tab/>
        <w:t>Explain why.</w:t>
      </w:r>
    </w:p>
    <w:p w14:paraId="6AF08DA5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976F53E" w14:textId="77777777" w:rsidR="009A3EE1" w:rsidRDefault="009A3EE1" w:rsidP="009A3EE1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.......................................................................................................................................</w:t>
      </w:r>
    </w:p>
    <w:p w14:paraId="53AB2091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70D3ABB" w14:textId="77777777" w:rsidR="009A3EE1" w:rsidRDefault="009A3EE1" w:rsidP="009A3EE1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.......................................................................................................................................</w:t>
      </w:r>
    </w:p>
    <w:p w14:paraId="019312E5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(1)</w:t>
      </w:r>
    </w:p>
    <w:p w14:paraId="02489172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  <w:t>(b)</w:t>
      </w:r>
      <w:r>
        <w:rPr>
          <w:rFonts w:ascii="Arial" w:hAnsi="Arial" w:cs="Arial"/>
          <w:bCs/>
          <w:sz w:val="24"/>
          <w:szCs w:val="28"/>
        </w:rPr>
        <w:tab/>
        <w:t>Work out Hajra’s weekly pay last year.</w:t>
      </w:r>
    </w:p>
    <w:p w14:paraId="35006303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AE32996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7BF5997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2DCBBE9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921D37B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</w:p>
    <w:p w14:paraId="41BAD6A6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(2)</w:t>
      </w:r>
    </w:p>
    <w:p w14:paraId="37C9644A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14:paraId="353D75F1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44193762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4.</w:t>
      </w:r>
      <w:r>
        <w:rPr>
          <w:rFonts w:ascii="Arial" w:hAnsi="Arial" w:cs="Arial"/>
          <w:bCs/>
          <w:sz w:val="24"/>
          <w:szCs w:val="28"/>
        </w:rPr>
        <w:tab/>
        <w:t>The price of all rail season tickets to London increased by 4%.</w:t>
      </w:r>
    </w:p>
    <w:p w14:paraId="166E95E7" w14:textId="77777777" w:rsidR="009A3EE1" w:rsidRDefault="009A3EE1" w:rsidP="009A3EE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(a)</w:t>
      </w:r>
      <w:r>
        <w:rPr>
          <w:rFonts w:ascii="Arial" w:hAnsi="Arial" w:cs="Arial"/>
          <w:bCs/>
          <w:sz w:val="24"/>
          <w:szCs w:val="28"/>
        </w:rPr>
        <w:tab/>
        <w:t>The price of a rail season ticket from Cambridge to London increased by £121.60</w:t>
      </w:r>
      <w:r>
        <w:rPr>
          <w:rFonts w:ascii="Arial" w:hAnsi="Arial" w:cs="Arial"/>
          <w:bCs/>
          <w:sz w:val="24"/>
          <w:szCs w:val="28"/>
        </w:rPr>
        <w:br/>
        <w:t>Work out the price before this increase.</w:t>
      </w:r>
    </w:p>
    <w:p w14:paraId="2B797697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DC7571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366190E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EDBEB01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5D352B0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7181528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</w:p>
    <w:p w14:paraId="71F09CF5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(2)</w:t>
      </w:r>
    </w:p>
    <w:p w14:paraId="36C265E8" w14:textId="77777777" w:rsidR="009A3EE1" w:rsidRDefault="009A3EE1" w:rsidP="009A3EE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(b)</w:t>
      </w:r>
      <w:r>
        <w:rPr>
          <w:rFonts w:ascii="Arial" w:hAnsi="Arial" w:cs="Arial"/>
          <w:bCs/>
          <w:sz w:val="24"/>
          <w:szCs w:val="28"/>
        </w:rPr>
        <w:tab/>
        <w:t>After the increase, the price of a rail season ticket from Brighton to London was £2828.80</w:t>
      </w:r>
      <w:r>
        <w:rPr>
          <w:rFonts w:ascii="Arial" w:hAnsi="Arial" w:cs="Arial"/>
          <w:bCs/>
          <w:sz w:val="24"/>
          <w:szCs w:val="28"/>
        </w:rPr>
        <w:br/>
        <w:t>Work out the price before this increase.</w:t>
      </w:r>
    </w:p>
    <w:p w14:paraId="5ACC3558" w14:textId="77777777" w:rsidR="009A3EE1" w:rsidRDefault="009A3EE1" w:rsidP="009A3EE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14:paraId="6727566B" w14:textId="77777777" w:rsidR="009A3EE1" w:rsidRDefault="009A3EE1" w:rsidP="009A3EE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14:paraId="6B2B44D3" w14:textId="77777777" w:rsidR="009A3EE1" w:rsidRDefault="009A3EE1" w:rsidP="009A3EE1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14:paraId="75FC3973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834F912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34410F6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</w:p>
    <w:p w14:paraId="754B9D02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(3)</w:t>
      </w:r>
    </w:p>
    <w:p w14:paraId="70D3484A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5 marks)</w:t>
      </w:r>
    </w:p>
    <w:p w14:paraId="748934BE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4EB95296" w14:textId="77777777" w:rsidR="009A3EE1" w:rsidRDefault="009A3EE1" w:rsidP="009A3EE1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5.</w:t>
      </w:r>
      <w:r>
        <w:rPr>
          <w:rFonts w:ascii="Arial" w:hAnsi="Arial" w:cs="Arial"/>
          <w:bCs/>
          <w:sz w:val="24"/>
          <w:szCs w:val="28"/>
        </w:rPr>
        <w:tab/>
        <w:t>In a sale, normal prices are reduced by 25%.</w:t>
      </w:r>
      <w:r>
        <w:rPr>
          <w:rFonts w:ascii="Arial" w:hAnsi="Arial" w:cs="Arial"/>
          <w:bCs/>
          <w:sz w:val="24"/>
          <w:szCs w:val="28"/>
        </w:rPr>
        <w:br/>
        <w:t>The sale price of a saw is £12.75</w:t>
      </w:r>
    </w:p>
    <w:p w14:paraId="36A21E2F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Calculate the normal price of the saw.</w:t>
      </w:r>
    </w:p>
    <w:p w14:paraId="046CB4D0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9614AD4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4809ADC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4C1965A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21B1EFE3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424C8E3D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</w:p>
    <w:p w14:paraId="0DF98B89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14:paraId="396AC449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4FF9033A" w14:textId="77777777" w:rsidR="009A3EE1" w:rsidRDefault="009A3EE1" w:rsidP="009A3EE1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6.</w:t>
      </w:r>
      <w:r>
        <w:rPr>
          <w:rFonts w:ascii="Arial" w:hAnsi="Arial" w:cs="Arial"/>
          <w:bCs/>
          <w:sz w:val="24"/>
          <w:szCs w:val="28"/>
        </w:rPr>
        <w:tab/>
        <w:t>In a sale, normal prices are reduced by 12%.</w:t>
      </w:r>
      <w:r>
        <w:rPr>
          <w:rFonts w:ascii="Arial" w:hAnsi="Arial" w:cs="Arial"/>
          <w:bCs/>
          <w:sz w:val="24"/>
          <w:szCs w:val="28"/>
        </w:rPr>
        <w:br/>
        <w:t>The sale price of a DVD player is £242.</w:t>
      </w:r>
    </w:p>
    <w:p w14:paraId="1EFDB8B1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Work out the normal price of the DVD player.</w:t>
      </w:r>
    </w:p>
    <w:p w14:paraId="06A31201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38F67094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149AACA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229FD18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7FDF6944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</w:p>
    <w:p w14:paraId="38D656F5" w14:textId="77777777" w:rsidR="009A3EE1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14:paraId="11D2B538" w14:textId="77777777" w:rsidR="009A3EE1" w:rsidRDefault="009A3EE1" w:rsidP="009A3E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14:paraId="5B7EF25E" w14:textId="77777777" w:rsidR="009A3EE1" w:rsidRDefault="009A3EE1" w:rsidP="009A3EE1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7.</w:t>
      </w:r>
      <w:r>
        <w:rPr>
          <w:rFonts w:ascii="Arial" w:hAnsi="Arial" w:cs="Arial"/>
          <w:bCs/>
          <w:sz w:val="24"/>
          <w:szCs w:val="28"/>
        </w:rPr>
        <w:tab/>
        <w:t>A garage sells cars.</w:t>
      </w:r>
      <w:r>
        <w:rPr>
          <w:rFonts w:ascii="Arial" w:hAnsi="Arial" w:cs="Arial"/>
          <w:bCs/>
          <w:sz w:val="24"/>
          <w:szCs w:val="28"/>
        </w:rPr>
        <w:br/>
        <w:t>It offers a discount of 20% off the normal price for cash.</w:t>
      </w:r>
    </w:p>
    <w:p w14:paraId="3024F5DD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Dave pays £5200 cash for a car.</w:t>
      </w:r>
    </w:p>
    <w:p w14:paraId="14F8E07A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Calculate the normal price of the car.</w:t>
      </w:r>
    </w:p>
    <w:p w14:paraId="2AC85CD9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639EB0F8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59F80684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1B1EC96D" w14:textId="77777777" w:rsidR="009A3EE1" w:rsidRDefault="009A3EE1" w:rsidP="009A3EE1">
      <w:pPr>
        <w:pStyle w:val="NoSpacing"/>
        <w:rPr>
          <w:rFonts w:ascii="Arial" w:hAnsi="Arial" w:cs="Arial"/>
          <w:bCs/>
          <w:sz w:val="24"/>
          <w:szCs w:val="28"/>
        </w:rPr>
      </w:pPr>
    </w:p>
    <w:p w14:paraId="07221B6A" w14:textId="77777777" w:rsidR="009A3EE1" w:rsidRDefault="009A3EE1" w:rsidP="009A3EE1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</w:p>
    <w:p w14:paraId="4282698E" w14:textId="77777777" w:rsidR="009A3EE1" w:rsidRPr="000B3E9D" w:rsidRDefault="009A3EE1" w:rsidP="009A3EE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14:paraId="188C83FD" w14:textId="77777777" w:rsidR="00710B25" w:rsidRPr="00F84C21" w:rsidRDefault="00710B25" w:rsidP="00710B25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159EAFC7" w14:textId="77777777" w:rsidR="00C245D9" w:rsidRPr="00F84C21" w:rsidRDefault="00C245D9" w:rsidP="00C245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</w:rPr>
      </w:pPr>
    </w:p>
    <w:p w14:paraId="3E1045F4" w14:textId="77777777" w:rsidR="00C245D9" w:rsidRPr="00F84C21" w:rsidRDefault="00C245D9" w:rsidP="00C245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55586B1C" w14:textId="77777777" w:rsidR="00DF78D0" w:rsidRPr="00F84C21" w:rsidRDefault="00DF78D0" w:rsidP="00DF78D0">
      <w:pPr>
        <w:pStyle w:val="NoSpacing"/>
        <w:rPr>
          <w:rFonts w:ascii="Arial" w:hAnsi="Arial" w:cs="Arial"/>
          <w:color w:val="000000" w:themeColor="text1"/>
          <w:sz w:val="24"/>
        </w:rPr>
      </w:pPr>
    </w:p>
    <w:p w14:paraId="3C120277" w14:textId="77777777" w:rsidR="00DF78D0" w:rsidRPr="00C245D9" w:rsidRDefault="00DF78D0" w:rsidP="00DF78D0">
      <w:pPr>
        <w:pStyle w:val="NoSpacing"/>
        <w:rPr>
          <w:rFonts w:ascii="Arial" w:hAnsi="Arial" w:cs="Arial"/>
          <w:color w:val="000000" w:themeColor="text1"/>
          <w:sz w:val="24"/>
        </w:rPr>
      </w:pPr>
    </w:p>
    <w:p w14:paraId="19F55B49" w14:textId="77777777" w:rsidR="00DF78D0" w:rsidRPr="00C245D9" w:rsidRDefault="00DF78D0" w:rsidP="00DF78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14:paraId="22977767" w14:textId="77777777" w:rsidR="00DF78D0" w:rsidRPr="00C245D9" w:rsidRDefault="00DF78D0" w:rsidP="0081040C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506EFD7" w14:textId="77777777" w:rsidR="006D0D5B" w:rsidRPr="00C245D9" w:rsidRDefault="006D0D5B" w:rsidP="006D0D5B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F57167D" w14:textId="77777777" w:rsidR="006D0D5B" w:rsidRPr="00C245D9" w:rsidRDefault="006D0D5B" w:rsidP="00F930F8">
      <w:pPr>
        <w:pStyle w:val="NoSpacing"/>
        <w:rPr>
          <w:rFonts w:ascii="Arial" w:hAnsi="Arial" w:cs="Arial"/>
          <w:color w:val="000000" w:themeColor="text1"/>
          <w:sz w:val="28"/>
          <w:szCs w:val="28"/>
        </w:rPr>
      </w:pPr>
    </w:p>
    <w:p w14:paraId="7A910AC4" w14:textId="77777777" w:rsidR="006D0D5B" w:rsidRPr="00C245D9" w:rsidRDefault="006D0D5B" w:rsidP="00F930F8">
      <w:pPr>
        <w:pStyle w:val="NoSpacing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</w:p>
    <w:p w14:paraId="39C428BE" w14:textId="77777777" w:rsidR="006D0D5B" w:rsidRPr="00C245D9" w:rsidRDefault="006D0D5B" w:rsidP="00F930F8">
      <w:pPr>
        <w:pStyle w:val="NoSpacing"/>
        <w:rPr>
          <w:rFonts w:ascii="Arial" w:hAnsi="Arial" w:cs="Arial"/>
          <w:b/>
          <w:color w:val="000000" w:themeColor="text1"/>
          <w:sz w:val="28"/>
          <w:szCs w:val="28"/>
          <w:u w:val="single"/>
        </w:rPr>
        <w:sectPr w:rsidR="006D0D5B" w:rsidRPr="00C245D9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C935BF5" w14:textId="5E579A66" w:rsidR="000B3E9D" w:rsidRPr="000B3E9D" w:rsidRDefault="000B3E9D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</w:p>
    <w:p w14:paraId="2C3B9B6C" w14:textId="77777777" w:rsidR="00B903E2" w:rsidRPr="00B903E2" w:rsidRDefault="00B903E2" w:rsidP="004F4423">
      <w:pPr>
        <w:pStyle w:val="NoSpacing"/>
        <w:jc w:val="center"/>
        <w:rPr>
          <w:rFonts w:ascii="Arial" w:hAnsi="Arial" w:cs="Arial"/>
          <w:b/>
          <w:bCs/>
          <w:sz w:val="72"/>
          <w:szCs w:val="24"/>
          <w:u w:val="single"/>
        </w:rPr>
      </w:pPr>
      <w:r>
        <w:rPr>
          <w:rFonts w:ascii="Arial" w:hAnsi="Arial" w:cs="Arial"/>
          <w:b/>
          <w:bCs/>
          <w:sz w:val="72"/>
          <w:szCs w:val="24"/>
          <w:u w:val="single"/>
        </w:rPr>
        <w:t>Useful</w:t>
      </w:r>
      <w:r w:rsidRPr="00B903E2">
        <w:rPr>
          <w:rFonts w:ascii="Arial" w:hAnsi="Arial" w:cs="Arial"/>
          <w:b/>
          <w:bCs/>
          <w:sz w:val="72"/>
          <w:szCs w:val="24"/>
          <w:u w:val="single"/>
        </w:rPr>
        <w:t xml:space="preserve"> websites:</w:t>
      </w:r>
    </w:p>
    <w:p w14:paraId="05C65AC6" w14:textId="77777777"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14:paraId="25951DEC" w14:textId="77777777"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www.mathswatchvle.com</w:t>
      </w:r>
    </w:p>
    <w:p w14:paraId="64A99EDB" w14:textId="77777777"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(Video explanations and questions)</w:t>
      </w:r>
    </w:p>
    <w:p w14:paraId="5A401345" w14:textId="77777777"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Centre ID: twgash</w:t>
      </w:r>
    </w:p>
    <w:p w14:paraId="6730247E" w14:textId="77777777"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Username: firstname</w:t>
      </w:r>
    </w:p>
    <w:p w14:paraId="3CF4DB3A" w14:textId="77777777"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Password: lastname</w:t>
      </w:r>
    </w:p>
    <w:p w14:paraId="188B17AA" w14:textId="77777777"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14:paraId="2B179533" w14:textId="77777777"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www.methodmaths.com</w:t>
      </w:r>
    </w:p>
    <w:p w14:paraId="42C38118" w14:textId="77777777"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(Past papers online that get instantly marked)</w:t>
      </w:r>
    </w:p>
    <w:p w14:paraId="613C5F11" w14:textId="77777777"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Centre ID: wga</w:t>
      </w:r>
    </w:p>
    <w:p w14:paraId="6417F7D9" w14:textId="77777777"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Username: firstname</w:t>
      </w:r>
    </w:p>
    <w:p w14:paraId="068C3686" w14:textId="77777777"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Password: lastname</w:t>
      </w:r>
    </w:p>
    <w:p w14:paraId="4C145B5E" w14:textId="77777777"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14:paraId="4401F0D3" w14:textId="77777777"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www.hegartymaths.com</w:t>
      </w:r>
    </w:p>
    <w:p w14:paraId="1980BA07" w14:textId="77777777"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(Online tutorials and quizzes)</w:t>
      </w:r>
    </w:p>
    <w:p w14:paraId="7A6D5D2E" w14:textId="75BD0D32"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Login: first name and last name are case sensitive</w:t>
      </w:r>
    </w:p>
    <w:p w14:paraId="509CA838" w14:textId="77777777"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14:paraId="24EE4596" w14:textId="77777777"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www.bbc.co.uk/schools/gcsebitesize</w:t>
      </w:r>
    </w:p>
    <w:p w14:paraId="63F04BC7" w14:textId="77777777"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/maths</w:t>
      </w:r>
    </w:p>
    <w:p w14:paraId="14980BA7" w14:textId="77777777"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</w:p>
    <w:p w14:paraId="2803D0E6" w14:textId="77777777"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72"/>
          <w:szCs w:val="44"/>
        </w:rPr>
      </w:pPr>
      <w:r w:rsidRPr="00180F66">
        <w:rPr>
          <w:rFonts w:ascii="Arial" w:hAnsi="Arial" w:cs="Arial"/>
          <w:bCs/>
          <w:sz w:val="72"/>
          <w:szCs w:val="44"/>
        </w:rPr>
        <w:t xml:space="preserve">Remember: Do your best; </w:t>
      </w:r>
    </w:p>
    <w:p w14:paraId="3571C91E" w14:textId="77777777"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72"/>
          <w:szCs w:val="44"/>
        </w:rPr>
      </w:pPr>
      <w:r w:rsidRPr="00180F66">
        <w:rPr>
          <w:rFonts w:ascii="Arial" w:hAnsi="Arial" w:cs="Arial"/>
          <w:bCs/>
          <w:sz w:val="72"/>
          <w:szCs w:val="44"/>
        </w:rPr>
        <w:t xml:space="preserve">it is all you can do </w:t>
      </w:r>
      <w:r w:rsidRPr="00180F66">
        <w:rPr>
          <w:rFonts w:ascii="Arial" w:hAnsi="Arial" w:cs="Arial"/>
          <w:bCs/>
          <w:sz w:val="72"/>
          <w:szCs w:val="44"/>
        </w:rPr>
        <w:sym w:font="Wingdings" w:char="F04A"/>
      </w:r>
    </w:p>
    <w:sectPr w:rsidR="00B903E2" w:rsidRPr="00180F66" w:rsidSect="00F930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C81F6E" w14:textId="77777777" w:rsidR="00866C7F" w:rsidRDefault="00866C7F" w:rsidP="00E716F7">
      <w:pPr>
        <w:spacing w:after="0" w:line="240" w:lineRule="auto"/>
      </w:pPr>
      <w:r>
        <w:separator/>
      </w:r>
    </w:p>
  </w:endnote>
  <w:endnote w:type="continuationSeparator" w:id="0">
    <w:p w14:paraId="7A7E3B4E" w14:textId="77777777" w:rsidR="00866C7F" w:rsidRDefault="00866C7F" w:rsidP="00E7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1116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E54C1B" w14:textId="77777777" w:rsidR="00C06C9C" w:rsidRDefault="00C06C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0F2">
          <w:rPr>
            <w:noProof/>
          </w:rPr>
          <w:t>77</w:t>
        </w:r>
        <w:r>
          <w:rPr>
            <w:noProof/>
          </w:rPr>
          <w:fldChar w:fldCharType="end"/>
        </w:r>
      </w:p>
    </w:sdtContent>
  </w:sdt>
  <w:p w14:paraId="02A54EB3" w14:textId="77777777" w:rsidR="00C06C9C" w:rsidRDefault="00C06C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4F48B" w14:textId="77777777" w:rsidR="00866C7F" w:rsidRDefault="00866C7F" w:rsidP="00E716F7">
      <w:pPr>
        <w:spacing w:after="0" w:line="240" w:lineRule="auto"/>
      </w:pPr>
      <w:r>
        <w:separator/>
      </w:r>
    </w:p>
  </w:footnote>
  <w:footnote w:type="continuationSeparator" w:id="0">
    <w:p w14:paraId="080B9591" w14:textId="77777777" w:rsidR="00866C7F" w:rsidRDefault="00866C7F" w:rsidP="00E71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1CD9"/>
    <w:multiLevelType w:val="hybridMultilevel"/>
    <w:tmpl w:val="65443910"/>
    <w:lvl w:ilvl="0" w:tplc="FA9610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00C82"/>
    <w:multiLevelType w:val="hybridMultilevel"/>
    <w:tmpl w:val="1D28F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41FD5"/>
    <w:multiLevelType w:val="hybridMultilevel"/>
    <w:tmpl w:val="A8321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9045E"/>
    <w:multiLevelType w:val="hybridMultilevel"/>
    <w:tmpl w:val="55FAB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77C9D"/>
    <w:multiLevelType w:val="hybridMultilevel"/>
    <w:tmpl w:val="908E280C"/>
    <w:lvl w:ilvl="0" w:tplc="8042CE1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BE55E6"/>
    <w:multiLevelType w:val="hybridMultilevel"/>
    <w:tmpl w:val="20DA9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86544"/>
    <w:multiLevelType w:val="hybridMultilevel"/>
    <w:tmpl w:val="9A206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77A95"/>
    <w:multiLevelType w:val="hybridMultilevel"/>
    <w:tmpl w:val="0A04A360"/>
    <w:lvl w:ilvl="0" w:tplc="CB0868EE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EA32D5"/>
    <w:multiLevelType w:val="hybridMultilevel"/>
    <w:tmpl w:val="90A0E5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0568A"/>
    <w:multiLevelType w:val="hybridMultilevel"/>
    <w:tmpl w:val="52D2B9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56551"/>
    <w:multiLevelType w:val="hybridMultilevel"/>
    <w:tmpl w:val="E8A23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E50B7"/>
    <w:multiLevelType w:val="hybridMultilevel"/>
    <w:tmpl w:val="70DE7FE4"/>
    <w:lvl w:ilvl="0" w:tplc="2F3806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3069E9"/>
    <w:multiLevelType w:val="hybridMultilevel"/>
    <w:tmpl w:val="B49A0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93F00"/>
    <w:multiLevelType w:val="hybridMultilevel"/>
    <w:tmpl w:val="62CE0C98"/>
    <w:lvl w:ilvl="0" w:tplc="BCEC627A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7"/>
  </w:num>
  <w:num w:numId="8">
    <w:abstractNumId w:val="13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0"/>
  </w:num>
  <w:num w:numId="13">
    <w:abstractNumId w:val="11"/>
  </w:num>
  <w:num w:numId="14">
    <w:abstractNumId w:val="12"/>
  </w:num>
  <w:num w:numId="1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F8"/>
    <w:rsid w:val="00010899"/>
    <w:rsid w:val="00011E92"/>
    <w:rsid w:val="000352D2"/>
    <w:rsid w:val="00041D1E"/>
    <w:rsid w:val="000436C2"/>
    <w:rsid w:val="0004518A"/>
    <w:rsid w:val="00063874"/>
    <w:rsid w:val="0006519A"/>
    <w:rsid w:val="000678F8"/>
    <w:rsid w:val="000777B7"/>
    <w:rsid w:val="00080AE5"/>
    <w:rsid w:val="00082186"/>
    <w:rsid w:val="00092360"/>
    <w:rsid w:val="00097ACA"/>
    <w:rsid w:val="000A1108"/>
    <w:rsid w:val="000B0924"/>
    <w:rsid w:val="000B3E9D"/>
    <w:rsid w:val="000D09D8"/>
    <w:rsid w:val="0010308A"/>
    <w:rsid w:val="00104BC0"/>
    <w:rsid w:val="0011200C"/>
    <w:rsid w:val="0012612C"/>
    <w:rsid w:val="00143744"/>
    <w:rsid w:val="00143A6D"/>
    <w:rsid w:val="00147F1D"/>
    <w:rsid w:val="001625C9"/>
    <w:rsid w:val="00180F66"/>
    <w:rsid w:val="00184AFF"/>
    <w:rsid w:val="001A15B8"/>
    <w:rsid w:val="001B097D"/>
    <w:rsid w:val="001C4658"/>
    <w:rsid w:val="001F3C2A"/>
    <w:rsid w:val="002006F6"/>
    <w:rsid w:val="00201385"/>
    <w:rsid w:val="002027B9"/>
    <w:rsid w:val="002047A3"/>
    <w:rsid w:val="00217866"/>
    <w:rsid w:val="00227207"/>
    <w:rsid w:val="00232209"/>
    <w:rsid w:val="00247253"/>
    <w:rsid w:val="00265DA1"/>
    <w:rsid w:val="00267281"/>
    <w:rsid w:val="002825AE"/>
    <w:rsid w:val="00283E8C"/>
    <w:rsid w:val="00294B6F"/>
    <w:rsid w:val="002D4B4C"/>
    <w:rsid w:val="002F40A8"/>
    <w:rsid w:val="00341C53"/>
    <w:rsid w:val="00363B21"/>
    <w:rsid w:val="00364DC3"/>
    <w:rsid w:val="00372BC5"/>
    <w:rsid w:val="003918F3"/>
    <w:rsid w:val="003B1C19"/>
    <w:rsid w:val="003F77F6"/>
    <w:rsid w:val="004261B4"/>
    <w:rsid w:val="0043107A"/>
    <w:rsid w:val="00435BE1"/>
    <w:rsid w:val="00441654"/>
    <w:rsid w:val="00443773"/>
    <w:rsid w:val="00485A05"/>
    <w:rsid w:val="00497039"/>
    <w:rsid w:val="004A34CE"/>
    <w:rsid w:val="004B0F4D"/>
    <w:rsid w:val="004B246E"/>
    <w:rsid w:val="004B5430"/>
    <w:rsid w:val="004C12A8"/>
    <w:rsid w:val="004E2892"/>
    <w:rsid w:val="004F4423"/>
    <w:rsid w:val="00501B70"/>
    <w:rsid w:val="00506F23"/>
    <w:rsid w:val="00511E46"/>
    <w:rsid w:val="00513ED8"/>
    <w:rsid w:val="00514878"/>
    <w:rsid w:val="005172C7"/>
    <w:rsid w:val="005212B9"/>
    <w:rsid w:val="00523628"/>
    <w:rsid w:val="00525A01"/>
    <w:rsid w:val="005441FB"/>
    <w:rsid w:val="005457CF"/>
    <w:rsid w:val="005819A2"/>
    <w:rsid w:val="00596DD7"/>
    <w:rsid w:val="0061346B"/>
    <w:rsid w:val="006515EC"/>
    <w:rsid w:val="00676547"/>
    <w:rsid w:val="006B32FC"/>
    <w:rsid w:val="006C40E3"/>
    <w:rsid w:val="006D0D5B"/>
    <w:rsid w:val="006D62FF"/>
    <w:rsid w:val="006E2102"/>
    <w:rsid w:val="006E3381"/>
    <w:rsid w:val="00710B25"/>
    <w:rsid w:val="00714F32"/>
    <w:rsid w:val="0072007C"/>
    <w:rsid w:val="00725790"/>
    <w:rsid w:val="007316F6"/>
    <w:rsid w:val="00732B18"/>
    <w:rsid w:val="00746387"/>
    <w:rsid w:val="00755B68"/>
    <w:rsid w:val="007740AA"/>
    <w:rsid w:val="00792D2B"/>
    <w:rsid w:val="00793BB7"/>
    <w:rsid w:val="007D4B59"/>
    <w:rsid w:val="007F39AF"/>
    <w:rsid w:val="007F3BA4"/>
    <w:rsid w:val="007F699C"/>
    <w:rsid w:val="00801DD6"/>
    <w:rsid w:val="0080222C"/>
    <w:rsid w:val="00804086"/>
    <w:rsid w:val="0081040C"/>
    <w:rsid w:val="00823473"/>
    <w:rsid w:val="00832DE0"/>
    <w:rsid w:val="00860B94"/>
    <w:rsid w:val="00866C7F"/>
    <w:rsid w:val="008734FF"/>
    <w:rsid w:val="008918CC"/>
    <w:rsid w:val="008A0794"/>
    <w:rsid w:val="008A4D0C"/>
    <w:rsid w:val="008B042D"/>
    <w:rsid w:val="008B1CF0"/>
    <w:rsid w:val="008F5C35"/>
    <w:rsid w:val="00931331"/>
    <w:rsid w:val="00935E0D"/>
    <w:rsid w:val="00942E77"/>
    <w:rsid w:val="009475BA"/>
    <w:rsid w:val="00963589"/>
    <w:rsid w:val="00972587"/>
    <w:rsid w:val="009758C1"/>
    <w:rsid w:val="00976194"/>
    <w:rsid w:val="00987ECE"/>
    <w:rsid w:val="009A3EE1"/>
    <w:rsid w:val="009A575D"/>
    <w:rsid w:val="009A6FB9"/>
    <w:rsid w:val="009A7CE5"/>
    <w:rsid w:val="009B06CC"/>
    <w:rsid w:val="009C3942"/>
    <w:rsid w:val="009F4C59"/>
    <w:rsid w:val="00A02705"/>
    <w:rsid w:val="00A044C4"/>
    <w:rsid w:val="00A06F24"/>
    <w:rsid w:val="00A23300"/>
    <w:rsid w:val="00A242D4"/>
    <w:rsid w:val="00A244A0"/>
    <w:rsid w:val="00A30A18"/>
    <w:rsid w:val="00A34EB2"/>
    <w:rsid w:val="00A350F2"/>
    <w:rsid w:val="00A3595D"/>
    <w:rsid w:val="00A45711"/>
    <w:rsid w:val="00A600D5"/>
    <w:rsid w:val="00A862FC"/>
    <w:rsid w:val="00A90CEE"/>
    <w:rsid w:val="00AC425C"/>
    <w:rsid w:val="00AE4A4B"/>
    <w:rsid w:val="00AE77A5"/>
    <w:rsid w:val="00AF248A"/>
    <w:rsid w:val="00AF5139"/>
    <w:rsid w:val="00AF673A"/>
    <w:rsid w:val="00AF6793"/>
    <w:rsid w:val="00AF750E"/>
    <w:rsid w:val="00B10EF1"/>
    <w:rsid w:val="00B3243C"/>
    <w:rsid w:val="00B40C88"/>
    <w:rsid w:val="00B437AE"/>
    <w:rsid w:val="00B43FFB"/>
    <w:rsid w:val="00B523C4"/>
    <w:rsid w:val="00B67028"/>
    <w:rsid w:val="00B82D3A"/>
    <w:rsid w:val="00B8526A"/>
    <w:rsid w:val="00B864A5"/>
    <w:rsid w:val="00B903E2"/>
    <w:rsid w:val="00BE4FA8"/>
    <w:rsid w:val="00BF30CF"/>
    <w:rsid w:val="00C05AFD"/>
    <w:rsid w:val="00C06C9C"/>
    <w:rsid w:val="00C17028"/>
    <w:rsid w:val="00C17F39"/>
    <w:rsid w:val="00C245D9"/>
    <w:rsid w:val="00C47513"/>
    <w:rsid w:val="00C94F82"/>
    <w:rsid w:val="00CE6C67"/>
    <w:rsid w:val="00CF6750"/>
    <w:rsid w:val="00D24408"/>
    <w:rsid w:val="00D24B1C"/>
    <w:rsid w:val="00D33032"/>
    <w:rsid w:val="00D41E00"/>
    <w:rsid w:val="00D55B2B"/>
    <w:rsid w:val="00D6217D"/>
    <w:rsid w:val="00D8550B"/>
    <w:rsid w:val="00DA4F6E"/>
    <w:rsid w:val="00DA68F5"/>
    <w:rsid w:val="00DB5206"/>
    <w:rsid w:val="00DE21E5"/>
    <w:rsid w:val="00DF78D0"/>
    <w:rsid w:val="00E0475A"/>
    <w:rsid w:val="00E1722D"/>
    <w:rsid w:val="00E212E0"/>
    <w:rsid w:val="00E267A4"/>
    <w:rsid w:val="00E345B1"/>
    <w:rsid w:val="00E416BB"/>
    <w:rsid w:val="00E63AA0"/>
    <w:rsid w:val="00E64BC9"/>
    <w:rsid w:val="00E708CD"/>
    <w:rsid w:val="00E716F7"/>
    <w:rsid w:val="00E748B7"/>
    <w:rsid w:val="00E750A8"/>
    <w:rsid w:val="00E9620F"/>
    <w:rsid w:val="00EA006D"/>
    <w:rsid w:val="00EA09C6"/>
    <w:rsid w:val="00EA4888"/>
    <w:rsid w:val="00EC226B"/>
    <w:rsid w:val="00ED6E7B"/>
    <w:rsid w:val="00ED7BD6"/>
    <w:rsid w:val="00EE2DE5"/>
    <w:rsid w:val="00EE672D"/>
    <w:rsid w:val="00EF1C4D"/>
    <w:rsid w:val="00EF3C88"/>
    <w:rsid w:val="00EF4A8B"/>
    <w:rsid w:val="00F0068B"/>
    <w:rsid w:val="00F14661"/>
    <w:rsid w:val="00F26DA6"/>
    <w:rsid w:val="00F7556F"/>
    <w:rsid w:val="00F84C21"/>
    <w:rsid w:val="00F87E2B"/>
    <w:rsid w:val="00F930F8"/>
    <w:rsid w:val="00F979AB"/>
    <w:rsid w:val="00FA6992"/>
    <w:rsid w:val="00FB324B"/>
    <w:rsid w:val="00FB7CCD"/>
    <w:rsid w:val="00FC2978"/>
    <w:rsid w:val="00FD1830"/>
    <w:rsid w:val="00FD3D5E"/>
    <w:rsid w:val="00FE15FE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FC99"/>
  <w15:docId w15:val="{8434785A-99F9-4556-B735-6F409536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300"/>
  </w:style>
  <w:style w:type="paragraph" w:styleId="Heading1">
    <w:name w:val="heading 1"/>
    <w:basedOn w:val="Normal"/>
    <w:next w:val="Normal"/>
    <w:link w:val="Heading1Char"/>
    <w:uiPriority w:val="9"/>
    <w:qFormat/>
    <w:rsid w:val="00A2330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30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30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3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30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30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30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30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30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330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6F7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1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6F7"/>
    <w:rPr>
      <w:rFonts w:eastAsiaTheme="minorEastAsia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233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23300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232209"/>
    <w:rPr>
      <w:color w:val="808080"/>
    </w:rPr>
  </w:style>
  <w:style w:type="table" w:styleId="TableGrid">
    <w:name w:val="Table Grid"/>
    <w:basedOn w:val="TableNormal"/>
    <w:uiPriority w:val="39"/>
    <w:rsid w:val="00063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questiona">
    <w:name w:val="question(a)"/>
    <w:basedOn w:val="question"/>
    <w:uiPriority w:val="99"/>
    <w:rsid w:val="00514878"/>
    <w:pPr>
      <w:tabs>
        <w:tab w:val="left" w:pos="567"/>
      </w:tabs>
      <w:ind w:left="1134" w:hanging="1134"/>
    </w:pPr>
  </w:style>
  <w:style w:type="paragraph" w:customStyle="1" w:styleId="indent1">
    <w:name w:val="indent1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left="1134" w:right="567" w:hanging="567"/>
    </w:pPr>
    <w:rPr>
      <w:rFonts w:ascii="Times New Roman" w:hAnsi="Times New Roman" w:cs="Times New Roman"/>
    </w:rPr>
  </w:style>
  <w:style w:type="paragraph" w:customStyle="1" w:styleId="mark">
    <w:name w:val="mark"/>
    <w:basedOn w:val="Normal"/>
    <w:uiPriority w:val="99"/>
    <w:rsid w:val="00514878"/>
    <w:pPr>
      <w:widowControl w:val="0"/>
      <w:tabs>
        <w:tab w:val="right" w:pos="9639"/>
      </w:tabs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b/>
      <w:bCs/>
    </w:rPr>
  </w:style>
  <w:style w:type="paragraph" w:customStyle="1" w:styleId="right">
    <w:name w:val="right"/>
    <w:basedOn w:val="Normal"/>
    <w:uiPriority w:val="99"/>
    <w:rsid w:val="00514878"/>
    <w:pPr>
      <w:widowControl w:val="0"/>
      <w:tabs>
        <w:tab w:val="right" w:pos="8505"/>
      </w:tabs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rightCharCharChar">
    <w:name w:val="right Char Char Char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graph">
    <w:name w:val="graph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 w:cs="Times New Roman"/>
    </w:rPr>
  </w:style>
  <w:style w:type="paragraph" w:customStyle="1" w:styleId="indent1a">
    <w:name w:val="indent1(a)"/>
    <w:basedOn w:val="Normal"/>
    <w:uiPriority w:val="99"/>
    <w:rsid w:val="00247253"/>
    <w:pPr>
      <w:widowControl w:val="0"/>
      <w:tabs>
        <w:tab w:val="left" w:pos="1134"/>
      </w:tabs>
      <w:autoSpaceDE w:val="0"/>
      <w:autoSpaceDN w:val="0"/>
      <w:adjustRightInd w:val="0"/>
      <w:spacing w:before="240" w:after="0" w:line="240" w:lineRule="auto"/>
      <w:ind w:left="1701" w:right="567" w:hanging="1134"/>
    </w:pPr>
    <w:rPr>
      <w:rFonts w:ascii="Times New Roman" w:hAnsi="Times New Roman" w:cs="Times New Roman"/>
    </w:rPr>
  </w:style>
  <w:style w:type="paragraph" w:customStyle="1" w:styleId="indent2">
    <w:name w:val="indent2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701" w:right="567" w:hanging="567"/>
    </w:pPr>
    <w:rPr>
      <w:rFonts w:ascii="Times New Roman" w:hAnsi="Times New Roman" w:cs="Times New Roman"/>
    </w:rPr>
  </w:style>
  <w:style w:type="paragraph" w:customStyle="1" w:styleId="indent1Char">
    <w:name w:val="indent1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134" w:right="567" w:hanging="567"/>
    </w:pPr>
    <w:rPr>
      <w:rFonts w:ascii="Times New Roman" w:hAnsi="Times New Roman" w:cs="Times New Roman"/>
    </w:rPr>
  </w:style>
  <w:style w:type="paragraph" w:customStyle="1" w:styleId="rightChar">
    <w:name w:val="right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indent2Char">
    <w:name w:val="indent2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701" w:right="567" w:hanging="567"/>
    </w:pPr>
    <w:rPr>
      <w:rFonts w:ascii="Times New Roman" w:hAnsi="Times New Roman" w:cs="Times New Roman"/>
    </w:rPr>
  </w:style>
  <w:style w:type="paragraph" w:customStyle="1" w:styleId="questionChar">
    <w:name w:val="question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questionCharCharCharCharCharCharCharCharCharCharCharCharCharCharCharCharCharCharCharCharCharChar">
    <w:name w:val="question Char Char Char Char Char Char Char Char Char Char Char Char Char Char Char Char Char Char Char Char Char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Box">
    <w:name w:val="Box"/>
    <w:basedOn w:val="Normal"/>
    <w:uiPriority w:val="99"/>
    <w:rsid w:val="00247253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Times New Roman" w:hAnsi="Times New Roman" w:cs="Times New Roman"/>
    </w:rPr>
  </w:style>
  <w:style w:type="paragraph" w:customStyle="1" w:styleId="indent3">
    <w:name w:val="indent3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2268" w:right="567" w:hanging="567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903E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30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300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30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300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300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300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300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300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330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A23300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300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30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2330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23300"/>
    <w:rPr>
      <w:b/>
      <w:bCs/>
    </w:rPr>
  </w:style>
  <w:style w:type="character" w:styleId="Emphasis">
    <w:name w:val="Emphasis"/>
    <w:basedOn w:val="DefaultParagraphFont"/>
    <w:uiPriority w:val="20"/>
    <w:qFormat/>
    <w:rsid w:val="00A23300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2330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30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300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30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2330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2330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2330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2330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23300"/>
    <w:rPr>
      <w:b/>
      <w:bCs/>
      <w:small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4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wmf"/><Relationship Id="rId21" Type="http://schemas.openxmlformats.org/officeDocument/2006/relationships/image" Target="media/image10.jpeg"/><Relationship Id="rId42" Type="http://schemas.openxmlformats.org/officeDocument/2006/relationships/image" Target="media/image31.wmf"/><Relationship Id="rId47" Type="http://schemas.openxmlformats.org/officeDocument/2006/relationships/image" Target="media/image36.wmf"/><Relationship Id="rId63" Type="http://schemas.openxmlformats.org/officeDocument/2006/relationships/image" Target="media/image52.wmf"/><Relationship Id="rId68" Type="http://schemas.openxmlformats.org/officeDocument/2006/relationships/image" Target="media/image57.wmf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16" Type="http://schemas.openxmlformats.org/officeDocument/2006/relationships/image" Target="media/image5.jpeg"/><Relationship Id="rId11" Type="http://schemas.openxmlformats.org/officeDocument/2006/relationships/image" Target="media/image1.jpeg"/><Relationship Id="rId32" Type="http://schemas.openxmlformats.org/officeDocument/2006/relationships/image" Target="media/image21.wmf"/><Relationship Id="rId37" Type="http://schemas.openxmlformats.org/officeDocument/2006/relationships/image" Target="media/image26.wmf"/><Relationship Id="rId53" Type="http://schemas.openxmlformats.org/officeDocument/2006/relationships/image" Target="media/image42.wmf"/><Relationship Id="rId58" Type="http://schemas.openxmlformats.org/officeDocument/2006/relationships/image" Target="media/image47.wmf"/><Relationship Id="rId74" Type="http://schemas.openxmlformats.org/officeDocument/2006/relationships/image" Target="media/image63.wmf"/><Relationship Id="rId79" Type="http://schemas.openxmlformats.org/officeDocument/2006/relationships/image" Target="media/image68.jpeg"/><Relationship Id="rId102" Type="http://schemas.openxmlformats.org/officeDocument/2006/relationships/image" Target="media/image91.png"/><Relationship Id="rId5" Type="http://schemas.openxmlformats.org/officeDocument/2006/relationships/numbering" Target="numbering.xml"/><Relationship Id="rId90" Type="http://schemas.openxmlformats.org/officeDocument/2006/relationships/image" Target="media/image79.wmf"/><Relationship Id="rId95" Type="http://schemas.openxmlformats.org/officeDocument/2006/relationships/image" Target="media/image84.wmf"/><Relationship Id="rId22" Type="http://schemas.openxmlformats.org/officeDocument/2006/relationships/image" Target="media/image11.jpeg"/><Relationship Id="rId27" Type="http://schemas.openxmlformats.org/officeDocument/2006/relationships/image" Target="media/image16.wmf"/><Relationship Id="rId43" Type="http://schemas.openxmlformats.org/officeDocument/2006/relationships/image" Target="media/image32.wmf"/><Relationship Id="rId48" Type="http://schemas.openxmlformats.org/officeDocument/2006/relationships/image" Target="media/image37.wmf"/><Relationship Id="rId64" Type="http://schemas.openxmlformats.org/officeDocument/2006/relationships/image" Target="media/image53.wmf"/><Relationship Id="rId69" Type="http://schemas.openxmlformats.org/officeDocument/2006/relationships/image" Target="media/image58.wmf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image" Target="media/image27.wmf"/><Relationship Id="rId46" Type="http://schemas.openxmlformats.org/officeDocument/2006/relationships/image" Target="media/image35.wmf"/><Relationship Id="rId59" Type="http://schemas.openxmlformats.org/officeDocument/2006/relationships/image" Target="media/image48.wmf"/><Relationship Id="rId67" Type="http://schemas.openxmlformats.org/officeDocument/2006/relationships/image" Target="media/image56.wmf"/><Relationship Id="rId103" Type="http://schemas.openxmlformats.org/officeDocument/2006/relationships/fontTable" Target="fontTable.xml"/><Relationship Id="rId20" Type="http://schemas.openxmlformats.org/officeDocument/2006/relationships/image" Target="media/image9.jpeg"/><Relationship Id="rId41" Type="http://schemas.openxmlformats.org/officeDocument/2006/relationships/image" Target="media/image30.wmf"/><Relationship Id="rId54" Type="http://schemas.openxmlformats.org/officeDocument/2006/relationships/image" Target="media/image43.wmf"/><Relationship Id="rId62" Type="http://schemas.openxmlformats.org/officeDocument/2006/relationships/image" Target="media/image51.wmf"/><Relationship Id="rId70" Type="http://schemas.openxmlformats.org/officeDocument/2006/relationships/image" Target="media/image59.wmf"/><Relationship Id="rId75" Type="http://schemas.openxmlformats.org/officeDocument/2006/relationships/image" Target="media/image64.wmf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wmf"/><Relationship Id="rId96" Type="http://schemas.openxmlformats.org/officeDocument/2006/relationships/image" Target="media/image85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wmf"/><Relationship Id="rId36" Type="http://schemas.openxmlformats.org/officeDocument/2006/relationships/image" Target="media/image25.wmf"/><Relationship Id="rId49" Type="http://schemas.openxmlformats.org/officeDocument/2006/relationships/image" Target="media/image38.wmf"/><Relationship Id="rId57" Type="http://schemas.openxmlformats.org/officeDocument/2006/relationships/image" Target="media/image46.wmf"/><Relationship Id="rId10" Type="http://schemas.openxmlformats.org/officeDocument/2006/relationships/endnotes" Target="endnotes.xml"/><Relationship Id="rId31" Type="http://schemas.openxmlformats.org/officeDocument/2006/relationships/image" Target="media/image20.wmf"/><Relationship Id="rId44" Type="http://schemas.openxmlformats.org/officeDocument/2006/relationships/image" Target="media/image33.wmf"/><Relationship Id="rId52" Type="http://schemas.openxmlformats.org/officeDocument/2006/relationships/image" Target="media/image41.wmf"/><Relationship Id="rId60" Type="http://schemas.openxmlformats.org/officeDocument/2006/relationships/image" Target="media/image49.wmf"/><Relationship Id="rId65" Type="http://schemas.openxmlformats.org/officeDocument/2006/relationships/image" Target="media/image54.wmf"/><Relationship Id="rId73" Type="http://schemas.openxmlformats.org/officeDocument/2006/relationships/image" Target="media/image62.wmf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94" Type="http://schemas.openxmlformats.org/officeDocument/2006/relationships/image" Target="media/image83.wmf"/><Relationship Id="rId99" Type="http://schemas.openxmlformats.org/officeDocument/2006/relationships/image" Target="media/image88.png"/><Relationship Id="rId101" Type="http://schemas.openxmlformats.org/officeDocument/2006/relationships/image" Target="media/image90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image" Target="media/image7.jpeg"/><Relationship Id="rId39" Type="http://schemas.openxmlformats.org/officeDocument/2006/relationships/image" Target="media/image28.wmf"/><Relationship Id="rId34" Type="http://schemas.openxmlformats.org/officeDocument/2006/relationships/image" Target="media/image23.wmf"/><Relationship Id="rId50" Type="http://schemas.openxmlformats.org/officeDocument/2006/relationships/image" Target="media/image39.wmf"/><Relationship Id="rId55" Type="http://schemas.openxmlformats.org/officeDocument/2006/relationships/image" Target="media/image44.png"/><Relationship Id="rId76" Type="http://schemas.openxmlformats.org/officeDocument/2006/relationships/image" Target="media/image65.wmf"/><Relationship Id="rId97" Type="http://schemas.openxmlformats.org/officeDocument/2006/relationships/image" Target="media/image86.wmf"/><Relationship Id="rId104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image" Target="media/image60.wmf"/><Relationship Id="rId92" Type="http://schemas.openxmlformats.org/officeDocument/2006/relationships/image" Target="media/image81.wmf"/><Relationship Id="rId2" Type="http://schemas.openxmlformats.org/officeDocument/2006/relationships/customXml" Target="../customXml/item2.xml"/><Relationship Id="rId29" Type="http://schemas.openxmlformats.org/officeDocument/2006/relationships/image" Target="media/image18.wmf"/><Relationship Id="rId24" Type="http://schemas.openxmlformats.org/officeDocument/2006/relationships/image" Target="media/image13.png"/><Relationship Id="rId40" Type="http://schemas.openxmlformats.org/officeDocument/2006/relationships/image" Target="media/image29.wmf"/><Relationship Id="rId45" Type="http://schemas.openxmlformats.org/officeDocument/2006/relationships/image" Target="media/image34.wmf"/><Relationship Id="rId66" Type="http://schemas.openxmlformats.org/officeDocument/2006/relationships/image" Target="media/image55.wmf"/><Relationship Id="rId87" Type="http://schemas.openxmlformats.org/officeDocument/2006/relationships/image" Target="media/image76.jpeg"/><Relationship Id="rId61" Type="http://schemas.openxmlformats.org/officeDocument/2006/relationships/image" Target="media/image50.wmf"/><Relationship Id="rId82" Type="http://schemas.openxmlformats.org/officeDocument/2006/relationships/image" Target="media/image71.jpeg"/><Relationship Id="rId19" Type="http://schemas.openxmlformats.org/officeDocument/2006/relationships/image" Target="media/image8.jpeg"/><Relationship Id="rId14" Type="http://schemas.openxmlformats.org/officeDocument/2006/relationships/image" Target="media/image3.jpeg"/><Relationship Id="rId30" Type="http://schemas.openxmlformats.org/officeDocument/2006/relationships/image" Target="media/image19.wmf"/><Relationship Id="rId35" Type="http://schemas.openxmlformats.org/officeDocument/2006/relationships/image" Target="media/image24.wmf"/><Relationship Id="rId56" Type="http://schemas.openxmlformats.org/officeDocument/2006/relationships/image" Target="media/image45.wmf"/><Relationship Id="rId77" Type="http://schemas.openxmlformats.org/officeDocument/2006/relationships/image" Target="media/image66.png"/><Relationship Id="rId100" Type="http://schemas.openxmlformats.org/officeDocument/2006/relationships/image" Target="media/image89.jpeg"/><Relationship Id="rId8" Type="http://schemas.openxmlformats.org/officeDocument/2006/relationships/webSettings" Target="webSettings.xml"/><Relationship Id="rId51" Type="http://schemas.openxmlformats.org/officeDocument/2006/relationships/image" Target="media/image40.wmf"/><Relationship Id="rId72" Type="http://schemas.openxmlformats.org/officeDocument/2006/relationships/image" Target="media/image61.wmf"/><Relationship Id="rId93" Type="http://schemas.openxmlformats.org/officeDocument/2006/relationships/image" Target="media/image82.wmf"/><Relationship Id="rId98" Type="http://schemas.openxmlformats.org/officeDocument/2006/relationships/image" Target="media/image87.wmf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E401156F4764BB2C6F20A964BCCEC" ma:contentTypeVersion="4" ma:contentTypeDescription="Create a new document." ma:contentTypeScope="" ma:versionID="e896c31a357fae3f56ede82f8715a737">
  <xsd:schema xmlns:xsd="http://www.w3.org/2001/XMLSchema" xmlns:xs="http://www.w3.org/2001/XMLSchema" xmlns:p="http://schemas.microsoft.com/office/2006/metadata/properties" xmlns:ns2="557e22d3-7b3f-4e7c-8253-1b6f825f5a4b" xmlns:ns3="f864f35b-862f-415f-8c45-f63899e63674" targetNamespace="http://schemas.microsoft.com/office/2006/metadata/properties" ma:root="true" ma:fieldsID="36b4bfac6347007d17695a869c3705c8" ns2:_="" ns3:_="">
    <xsd:import namespace="557e22d3-7b3f-4e7c-8253-1b6f825f5a4b"/>
    <xsd:import namespace="f864f35b-862f-415f-8c45-f63899e6367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e22d3-7b3f-4e7c-8253-1b6f825f5a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4f35b-862f-415f-8c45-f63899e63674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0E8E7-3F8D-4F90-9F5F-27454E28A6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AEA459-A8B5-425B-926C-09EB11CC7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e22d3-7b3f-4e7c-8253-1b6f825f5a4b"/>
    <ds:schemaRef ds:uri="f864f35b-862f-415f-8c45-f63899e636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F0089C-507E-4DFE-B14E-0387C3658E5D}">
  <ds:schemaRefs>
    <ds:schemaRef ds:uri="http://schemas.microsoft.com/office/2006/documentManagement/types"/>
    <ds:schemaRef ds:uri="http://schemas.microsoft.com/office/2006/metadata/properties"/>
    <ds:schemaRef ds:uri="f864f35b-862f-415f-8c45-f63899e63674"/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557e22d3-7b3f-4e7c-8253-1b6f825f5a4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D626713-A410-4DA2-9397-F798BE1E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E319EA68</Template>
  <TotalTime>1</TotalTime>
  <Pages>78</Pages>
  <Words>6970</Words>
  <Characters>39730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WGA</Company>
  <LinksUpToDate>false</LinksUpToDate>
  <CharactersWithSpaces>46607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Glover (The West Grantham Academy St Hugh's)</dc:creator>
  <cp:keywords/>
  <dc:description/>
  <cp:lastModifiedBy>Danielle Glover (The West Grantham Academy St Hugh's)</cp:lastModifiedBy>
  <cp:revision>2</cp:revision>
  <cp:lastPrinted>2016-11-08T08:54:00Z</cp:lastPrinted>
  <dcterms:created xsi:type="dcterms:W3CDTF">2017-01-05T20:37:00Z</dcterms:created>
  <dcterms:modified xsi:type="dcterms:W3CDTF">2017-01-05T20:37:00Z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0x010100D76E401156F4764BB2C6F20A964BCCEC</vt:lpwstr>
  </property>
</Properties>
</file>