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08A" w:rsidRPr="00D0508A" w:rsidRDefault="00D0508A" w:rsidP="00D0508A">
      <w:pPr>
        <w:rPr>
          <w:rFonts w:ascii="Arial" w:hAnsi="Arial" w:cs="Arial"/>
        </w:rPr>
      </w:pPr>
      <w:bookmarkStart w:id="0" w:name="_GoBack"/>
      <w:bookmarkEnd w:id="0"/>
      <w:r>
        <w:rPr>
          <w:rFonts w:ascii="Arial" w:hAnsi="Arial" w:cs="Arial"/>
        </w:rPr>
        <w:t>NAME: _____________________________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FORM:_________</w:t>
      </w:r>
    </w:p>
    <w:p w:rsidR="00D0508A" w:rsidRDefault="00D0508A" w:rsidP="0088230D">
      <w:pPr>
        <w:jc w:val="center"/>
        <w:rPr>
          <w:rFonts w:ascii="Arial" w:hAnsi="Arial" w:cs="Arial"/>
          <w:b/>
        </w:rPr>
      </w:pPr>
    </w:p>
    <w:p w:rsidR="00EB6A2F" w:rsidRPr="0088230D" w:rsidRDefault="006B6E19" w:rsidP="0088230D">
      <w:pPr>
        <w:jc w:val="center"/>
        <w:rPr>
          <w:rFonts w:ascii="Arial" w:hAnsi="Arial" w:cs="Arial"/>
          <w:b/>
        </w:rPr>
      </w:pPr>
      <w:r>
        <w:rPr>
          <w:rFonts w:ascii="Arial" w:hAnsi="Arial" w:cs="Arial"/>
          <w:b/>
        </w:rPr>
        <w:t>How does the size of a cell affect diffusion?</w:t>
      </w:r>
    </w:p>
    <w:p w:rsidR="0088230D" w:rsidRPr="0088230D" w:rsidRDefault="0088230D" w:rsidP="00A07AD6">
      <w:pPr>
        <w:spacing w:before="100" w:beforeAutospacing="1" w:after="100" w:afterAutospacing="1" w:line="240" w:lineRule="auto"/>
        <w:rPr>
          <w:rFonts w:ascii="Arial" w:eastAsia="Times New Roman" w:hAnsi="Arial" w:cs="Arial"/>
          <w:i/>
          <w:lang w:val="en-US" w:eastAsia="en-GB"/>
        </w:rPr>
      </w:pPr>
      <w:r w:rsidRPr="0088230D">
        <w:rPr>
          <w:rFonts w:ascii="Arial" w:eastAsia="Times New Roman" w:hAnsi="Arial" w:cs="Arial"/>
          <w:b/>
          <w:i/>
          <w:lang w:val="en-US" w:eastAsia="en-GB"/>
        </w:rPr>
        <w:t>Background</w:t>
      </w:r>
    </w:p>
    <w:p w:rsidR="00A07AD6" w:rsidRPr="00D943BC" w:rsidRDefault="00A07AD6" w:rsidP="00A07AD6">
      <w:pPr>
        <w:spacing w:before="100" w:beforeAutospacing="1" w:after="100" w:afterAutospacing="1" w:line="240" w:lineRule="auto"/>
        <w:rPr>
          <w:rFonts w:ascii="Arial" w:eastAsia="Times New Roman" w:hAnsi="Arial" w:cs="Arial"/>
          <w:lang w:val="en-US" w:eastAsia="en-GB"/>
        </w:rPr>
      </w:pPr>
      <w:r w:rsidRPr="00D943BC">
        <w:rPr>
          <w:rFonts w:ascii="Arial" w:eastAsia="Times New Roman" w:hAnsi="Arial" w:cs="Arial"/>
          <w:lang w:val="en-US" w:eastAsia="en-GB"/>
        </w:rPr>
        <w:t>Nutrients and oxygen need to diffuse through the cell membrane and into the cells, whilst wastes must diffuse out before their concentrations rise to toxic levels within the cell.</w:t>
      </w:r>
    </w:p>
    <w:p w:rsidR="00A07AD6" w:rsidRPr="00D943BC" w:rsidRDefault="00A07AD6" w:rsidP="006B6E19">
      <w:pPr>
        <w:spacing w:before="100" w:beforeAutospacing="1" w:after="100" w:afterAutospacing="1" w:line="240" w:lineRule="auto"/>
        <w:rPr>
          <w:rFonts w:ascii="Arial" w:eastAsia="Times New Roman" w:hAnsi="Arial" w:cs="Arial"/>
          <w:lang w:val="en-US" w:eastAsia="en-GB"/>
        </w:rPr>
      </w:pPr>
      <w:r w:rsidRPr="00D943BC">
        <w:rPr>
          <w:rFonts w:ascii="Arial" w:eastAsia="Times New Roman" w:hAnsi="Arial" w:cs="Arial"/>
          <w:lang w:val="en-US" w:eastAsia="en-GB"/>
        </w:rPr>
        <w:t xml:space="preserve"> Most cells are no more than 1mm in diameter because small cells enable nutrients and oxygen to diffuse into the cell quickly and allow waste to diffuse out of the cell quickly. If the cells were any bigger than this then it would take too long for the nutrients and oxygen to diffuse into the cell so the cell would probably not survive.</w:t>
      </w:r>
    </w:p>
    <w:p w:rsidR="00D943BC" w:rsidRDefault="00A07AD6" w:rsidP="00D943BC">
      <w:pPr>
        <w:rPr>
          <w:rFonts w:ascii="Arial" w:hAnsi="Arial" w:cs="Arial"/>
        </w:rPr>
      </w:pPr>
      <w:r w:rsidRPr="00D943BC">
        <w:rPr>
          <w:rFonts w:ascii="Arial" w:eastAsia="Times New Roman" w:hAnsi="Arial" w:cs="Arial"/>
          <w:lang w:val="en-US" w:eastAsia="en-GB"/>
        </w:rPr>
        <w:t>This investigation will examine the effect of increasing size on diffusion into agar blocks.</w:t>
      </w:r>
      <w:r w:rsidR="00D943BC">
        <w:rPr>
          <w:rFonts w:ascii="Arial" w:eastAsia="Times New Roman" w:hAnsi="Arial" w:cs="Arial"/>
          <w:lang w:val="en-US" w:eastAsia="en-GB"/>
        </w:rPr>
        <w:t xml:space="preserve"> </w:t>
      </w:r>
      <w:r w:rsidR="00617CDE">
        <w:rPr>
          <w:rFonts w:ascii="Arial" w:eastAsia="Times New Roman" w:hAnsi="Arial" w:cs="Arial"/>
          <w:lang w:val="en-US" w:eastAsia="en-GB"/>
        </w:rPr>
        <w:t xml:space="preserve">Agar is permeable and so it can be used to model the diffusion of materials into a cell. </w:t>
      </w:r>
      <w:r w:rsidR="006B6E19">
        <w:rPr>
          <w:rFonts w:ascii="Arial" w:hAnsi="Arial" w:cs="Arial"/>
        </w:rPr>
        <w:t>Cresol red</w:t>
      </w:r>
      <w:r w:rsidR="00D943BC" w:rsidRPr="00D943BC">
        <w:rPr>
          <w:rFonts w:ascii="Arial" w:hAnsi="Arial" w:cs="Arial"/>
        </w:rPr>
        <w:t xml:space="preserve"> is a pH indicator</w:t>
      </w:r>
      <w:r w:rsidR="00FA7B8E">
        <w:rPr>
          <w:rFonts w:ascii="Arial" w:hAnsi="Arial" w:cs="Arial"/>
        </w:rPr>
        <w:t>:</w:t>
      </w:r>
      <w:r w:rsidR="006B6E19">
        <w:rPr>
          <w:rFonts w:ascii="Arial" w:hAnsi="Arial" w:cs="Arial"/>
        </w:rPr>
        <w:t xml:space="preserve"> it is red in alkali and yellow in acid.</w:t>
      </w:r>
      <w:r w:rsidR="00D943BC" w:rsidRPr="00D943BC">
        <w:rPr>
          <w:rFonts w:ascii="Arial" w:hAnsi="Arial" w:cs="Arial"/>
        </w:rPr>
        <w:t xml:space="preserve"> </w:t>
      </w:r>
      <w:r w:rsidR="00D943BC">
        <w:rPr>
          <w:rFonts w:ascii="Arial" w:hAnsi="Arial" w:cs="Arial"/>
        </w:rPr>
        <w:t xml:space="preserve">The time taken for the colour to </w:t>
      </w:r>
      <w:r w:rsidR="006B6E19">
        <w:rPr>
          <w:rFonts w:ascii="Arial" w:hAnsi="Arial" w:cs="Arial"/>
        </w:rPr>
        <w:t>change completely from red to yellow in agar cubes</w:t>
      </w:r>
      <w:r w:rsidR="00D943BC">
        <w:rPr>
          <w:rFonts w:ascii="Arial" w:hAnsi="Arial" w:cs="Arial"/>
        </w:rPr>
        <w:t xml:space="preserve"> can be used as a measure of how long it takes </w:t>
      </w:r>
      <w:r w:rsidR="00617CDE">
        <w:rPr>
          <w:rFonts w:ascii="Arial" w:hAnsi="Arial" w:cs="Arial"/>
        </w:rPr>
        <w:t xml:space="preserve">an </w:t>
      </w:r>
      <w:r w:rsidR="00D943BC">
        <w:rPr>
          <w:rFonts w:ascii="Arial" w:hAnsi="Arial" w:cs="Arial"/>
        </w:rPr>
        <w:t>acid to diffuse to the centre of these blocks.</w:t>
      </w:r>
    </w:p>
    <w:p w:rsidR="00A07AD6" w:rsidRPr="00D943BC" w:rsidRDefault="00A07AD6" w:rsidP="00A07AD6">
      <w:pPr>
        <w:rPr>
          <w:rFonts w:ascii="Arial" w:eastAsia="Times New Roman" w:hAnsi="Arial" w:cs="Arial"/>
          <w:lang w:val="en-US" w:eastAsia="en-GB"/>
        </w:rPr>
      </w:pPr>
    </w:p>
    <w:p w:rsidR="00A07AD6" w:rsidRPr="00D943BC" w:rsidRDefault="00A07AD6" w:rsidP="00A07AD6">
      <w:pPr>
        <w:rPr>
          <w:rFonts w:ascii="Arial" w:eastAsia="Times New Roman" w:hAnsi="Arial" w:cs="Arial"/>
          <w:lang w:val="en-US" w:eastAsia="en-GB"/>
        </w:rPr>
      </w:pPr>
    </w:p>
    <w:p w:rsidR="00A07AD6" w:rsidRPr="0088230D" w:rsidRDefault="00A07AD6" w:rsidP="00A07AD6">
      <w:pPr>
        <w:rPr>
          <w:rFonts w:ascii="Arial" w:eastAsia="Times New Roman" w:hAnsi="Arial" w:cs="Arial"/>
          <w:b/>
          <w:i/>
          <w:lang w:val="en-US" w:eastAsia="en-GB"/>
        </w:rPr>
      </w:pPr>
      <w:r w:rsidRPr="0088230D">
        <w:rPr>
          <w:rFonts w:ascii="Arial" w:eastAsia="Times New Roman" w:hAnsi="Arial" w:cs="Arial"/>
          <w:b/>
          <w:i/>
          <w:lang w:val="en-US" w:eastAsia="en-GB"/>
        </w:rPr>
        <w:t>Materials and equipment</w:t>
      </w:r>
    </w:p>
    <w:p w:rsidR="00A07AD6" w:rsidRPr="00D943BC" w:rsidRDefault="00A07AD6" w:rsidP="00A07AD6">
      <w:pPr>
        <w:rPr>
          <w:rFonts w:ascii="Arial" w:eastAsia="Times New Roman" w:hAnsi="Arial" w:cs="Arial"/>
          <w:lang w:val="en-US" w:eastAsia="en-GB"/>
        </w:rPr>
      </w:pPr>
    </w:p>
    <w:p w:rsidR="00A07AD6" w:rsidRPr="00D943BC" w:rsidRDefault="00A07AD6" w:rsidP="00A07AD6">
      <w:pPr>
        <w:rPr>
          <w:rFonts w:ascii="Arial" w:eastAsia="Times New Roman" w:hAnsi="Arial" w:cs="Arial"/>
          <w:lang w:val="en-US" w:eastAsia="en-GB"/>
        </w:rPr>
        <w:sectPr w:rsidR="00A07AD6" w:rsidRPr="00D943BC" w:rsidSect="00A07AD6">
          <w:pgSz w:w="11906" w:h="16838"/>
          <w:pgMar w:top="567" w:right="707" w:bottom="1440" w:left="709" w:header="708" w:footer="708" w:gutter="0"/>
          <w:cols w:space="708"/>
          <w:docGrid w:linePitch="360"/>
        </w:sectPr>
      </w:pPr>
    </w:p>
    <w:p w:rsidR="00A07AD6" w:rsidRPr="00D943BC" w:rsidRDefault="00355440" w:rsidP="00A07AD6">
      <w:pPr>
        <w:pStyle w:val="ListParagraph"/>
        <w:numPr>
          <w:ilvl w:val="0"/>
          <w:numId w:val="2"/>
        </w:numPr>
        <w:rPr>
          <w:rFonts w:ascii="Arial" w:eastAsia="Times New Roman" w:hAnsi="Arial" w:cs="Arial"/>
          <w:lang w:val="en-US" w:eastAsia="en-GB"/>
        </w:rPr>
      </w:pPr>
      <w:r>
        <w:rPr>
          <w:rFonts w:ascii="Arial" w:eastAsia="Times New Roman" w:hAnsi="Arial" w:cs="Arial"/>
          <w:lang w:val="en-US" w:eastAsia="en-GB"/>
        </w:rPr>
        <w:lastRenderedPageBreak/>
        <w:t>5 test tubes and rack</w:t>
      </w:r>
    </w:p>
    <w:p w:rsidR="00A07AD6" w:rsidRPr="00617CDE" w:rsidRDefault="00617CDE" w:rsidP="00617CDE">
      <w:pPr>
        <w:pStyle w:val="ListParagraph"/>
        <w:numPr>
          <w:ilvl w:val="0"/>
          <w:numId w:val="2"/>
        </w:numPr>
        <w:rPr>
          <w:rFonts w:ascii="Arial" w:eastAsia="Times New Roman" w:hAnsi="Arial" w:cs="Arial"/>
          <w:lang w:val="en-US" w:eastAsia="en-GB"/>
        </w:rPr>
      </w:pPr>
      <w:r>
        <w:rPr>
          <w:rFonts w:ascii="Arial" w:eastAsia="Times New Roman" w:hAnsi="Arial" w:cs="Arial"/>
          <w:lang w:val="en-US" w:eastAsia="en-GB"/>
        </w:rPr>
        <w:t>n</w:t>
      </w:r>
      <w:r w:rsidR="00A07AD6" w:rsidRPr="00617CDE">
        <w:rPr>
          <w:rFonts w:ascii="Arial" w:eastAsia="Times New Roman" w:hAnsi="Arial" w:cs="Arial"/>
          <w:lang w:val="en-US" w:eastAsia="en-GB"/>
        </w:rPr>
        <w:t xml:space="preserve">on-nutrient agar block impregnated with </w:t>
      </w:r>
      <w:r w:rsidR="006B6E19">
        <w:rPr>
          <w:rFonts w:ascii="Arial" w:eastAsia="Times New Roman" w:hAnsi="Arial" w:cs="Arial"/>
          <w:lang w:val="en-US" w:eastAsia="en-GB"/>
        </w:rPr>
        <w:t>cresol red</w:t>
      </w:r>
    </w:p>
    <w:p w:rsidR="00A07AD6" w:rsidRPr="00D943BC" w:rsidRDefault="006B6E19" w:rsidP="00A07AD6">
      <w:pPr>
        <w:pStyle w:val="ListParagraph"/>
        <w:numPr>
          <w:ilvl w:val="0"/>
          <w:numId w:val="2"/>
        </w:numPr>
        <w:rPr>
          <w:rFonts w:ascii="Arial" w:eastAsia="Times New Roman" w:hAnsi="Arial" w:cs="Arial"/>
          <w:lang w:val="en-US" w:eastAsia="en-GB"/>
        </w:rPr>
      </w:pPr>
      <w:r>
        <w:rPr>
          <w:rFonts w:ascii="Arial" w:eastAsia="Times New Roman" w:hAnsi="Arial" w:cs="Arial"/>
          <w:lang w:val="en-US" w:eastAsia="en-GB"/>
        </w:rPr>
        <w:lastRenderedPageBreak/>
        <w:t>dilute</w:t>
      </w:r>
      <w:r w:rsidR="00D943BC" w:rsidRPr="00D943BC">
        <w:rPr>
          <w:rFonts w:ascii="Arial" w:eastAsia="Times New Roman" w:hAnsi="Arial" w:cs="Arial"/>
          <w:lang w:val="en-US" w:eastAsia="en-GB"/>
        </w:rPr>
        <w:t xml:space="preserve"> hydrochloric acid</w:t>
      </w:r>
    </w:p>
    <w:p w:rsidR="00A07AD6" w:rsidRPr="00D943BC" w:rsidRDefault="00617CDE" w:rsidP="00A07AD6">
      <w:pPr>
        <w:pStyle w:val="ListParagraph"/>
        <w:numPr>
          <w:ilvl w:val="0"/>
          <w:numId w:val="2"/>
        </w:numPr>
        <w:rPr>
          <w:rFonts w:ascii="Arial" w:eastAsia="Times New Roman" w:hAnsi="Arial" w:cs="Arial"/>
          <w:lang w:val="en-US" w:eastAsia="en-GB"/>
        </w:rPr>
      </w:pPr>
      <w:r>
        <w:rPr>
          <w:rFonts w:ascii="Arial" w:eastAsia="Times New Roman" w:hAnsi="Arial" w:cs="Arial"/>
          <w:lang w:val="en-US" w:eastAsia="en-GB"/>
        </w:rPr>
        <w:t>s</w:t>
      </w:r>
      <w:r w:rsidR="00A07AD6" w:rsidRPr="00D943BC">
        <w:rPr>
          <w:rFonts w:ascii="Arial" w:eastAsia="Times New Roman" w:hAnsi="Arial" w:cs="Arial"/>
          <w:lang w:val="en-US" w:eastAsia="en-GB"/>
        </w:rPr>
        <w:t>top watch</w:t>
      </w:r>
    </w:p>
    <w:p w:rsidR="00A07AD6" w:rsidRPr="00D943BC" w:rsidRDefault="00617CDE" w:rsidP="00A07AD6">
      <w:pPr>
        <w:pStyle w:val="ListParagraph"/>
        <w:numPr>
          <w:ilvl w:val="0"/>
          <w:numId w:val="2"/>
        </w:numPr>
        <w:rPr>
          <w:rFonts w:ascii="Arial" w:eastAsia="Times New Roman" w:hAnsi="Arial" w:cs="Arial"/>
          <w:lang w:val="en-US" w:eastAsia="en-GB"/>
        </w:rPr>
      </w:pPr>
      <w:r>
        <w:rPr>
          <w:rFonts w:ascii="Arial" w:eastAsia="Times New Roman" w:hAnsi="Arial" w:cs="Arial"/>
          <w:lang w:val="en-US" w:eastAsia="en-GB"/>
        </w:rPr>
        <w:t>s</w:t>
      </w:r>
      <w:r w:rsidR="00A07AD6" w:rsidRPr="00D943BC">
        <w:rPr>
          <w:rFonts w:ascii="Arial" w:eastAsia="Times New Roman" w:hAnsi="Arial" w:cs="Arial"/>
          <w:lang w:val="en-US" w:eastAsia="en-GB"/>
        </w:rPr>
        <w:t>calpel</w:t>
      </w:r>
      <w:r w:rsidR="006B6E19">
        <w:rPr>
          <w:rFonts w:ascii="Arial" w:eastAsia="Times New Roman" w:hAnsi="Arial" w:cs="Arial"/>
          <w:lang w:val="en-US" w:eastAsia="en-GB"/>
        </w:rPr>
        <w:t xml:space="preserve"> or razor blade</w:t>
      </w:r>
    </w:p>
    <w:p w:rsidR="00A07AD6" w:rsidRPr="00D943BC" w:rsidRDefault="00617CDE" w:rsidP="00A07AD6">
      <w:pPr>
        <w:pStyle w:val="ListParagraph"/>
        <w:numPr>
          <w:ilvl w:val="0"/>
          <w:numId w:val="2"/>
        </w:numPr>
        <w:rPr>
          <w:rFonts w:ascii="Arial" w:eastAsia="Times New Roman" w:hAnsi="Arial" w:cs="Arial"/>
          <w:lang w:val="en-US" w:eastAsia="en-GB"/>
        </w:rPr>
      </w:pPr>
      <w:r>
        <w:rPr>
          <w:rFonts w:ascii="Arial" w:eastAsia="Times New Roman" w:hAnsi="Arial" w:cs="Arial"/>
          <w:lang w:val="en-US" w:eastAsia="en-GB"/>
        </w:rPr>
        <w:t>w</w:t>
      </w:r>
      <w:r w:rsidR="00A07AD6" w:rsidRPr="00D943BC">
        <w:rPr>
          <w:rFonts w:ascii="Arial" w:eastAsia="Times New Roman" w:hAnsi="Arial" w:cs="Arial"/>
          <w:lang w:val="en-US" w:eastAsia="en-GB"/>
        </w:rPr>
        <w:t>hite tile</w:t>
      </w:r>
      <w:r w:rsidR="006B6E19">
        <w:rPr>
          <w:rFonts w:ascii="Arial" w:eastAsia="Times New Roman" w:hAnsi="Arial" w:cs="Arial"/>
          <w:lang w:val="en-US" w:eastAsia="en-GB"/>
        </w:rPr>
        <w:t xml:space="preserve"> or Petri dish </w:t>
      </w:r>
    </w:p>
    <w:p w:rsidR="00A07AD6" w:rsidRPr="00617CDE" w:rsidRDefault="00A07AD6" w:rsidP="00617CDE">
      <w:pPr>
        <w:pStyle w:val="ListParagraph"/>
        <w:numPr>
          <w:ilvl w:val="0"/>
          <w:numId w:val="2"/>
        </w:numPr>
        <w:rPr>
          <w:rFonts w:ascii="Arial" w:eastAsia="Times New Roman" w:hAnsi="Arial" w:cs="Arial"/>
          <w:lang w:val="en-US" w:eastAsia="en-GB"/>
        </w:rPr>
      </w:pPr>
      <w:r w:rsidRPr="00D943BC">
        <w:rPr>
          <w:rFonts w:ascii="Arial" w:eastAsia="Times New Roman" w:hAnsi="Arial" w:cs="Arial"/>
          <w:lang w:val="en-US" w:eastAsia="en-GB"/>
        </w:rPr>
        <w:lastRenderedPageBreak/>
        <w:t>30 cm ruler</w:t>
      </w:r>
    </w:p>
    <w:p w:rsidR="00617CDE" w:rsidRDefault="00617CDE" w:rsidP="00617CDE">
      <w:pPr>
        <w:pStyle w:val="ListParagraph"/>
        <w:numPr>
          <w:ilvl w:val="0"/>
          <w:numId w:val="2"/>
        </w:numPr>
        <w:rPr>
          <w:rFonts w:ascii="Arial" w:eastAsia="Times New Roman" w:hAnsi="Arial" w:cs="Arial"/>
          <w:lang w:val="en-US" w:eastAsia="en-GB"/>
        </w:rPr>
      </w:pPr>
      <w:r>
        <w:rPr>
          <w:rFonts w:ascii="Arial" w:eastAsia="Times New Roman" w:hAnsi="Arial" w:cs="Arial"/>
          <w:lang w:val="en-US" w:eastAsia="en-GB"/>
        </w:rPr>
        <w:t>measuring cylinder</w:t>
      </w:r>
    </w:p>
    <w:p w:rsidR="00617CDE" w:rsidRPr="00617CDE" w:rsidRDefault="00617CDE" w:rsidP="00617CDE">
      <w:pPr>
        <w:pStyle w:val="ListParagraph"/>
        <w:numPr>
          <w:ilvl w:val="0"/>
          <w:numId w:val="2"/>
        </w:numPr>
        <w:rPr>
          <w:rFonts w:ascii="Arial" w:eastAsia="Times New Roman" w:hAnsi="Arial" w:cs="Arial"/>
          <w:lang w:val="en-US" w:eastAsia="en-GB"/>
        </w:rPr>
        <w:sectPr w:rsidR="00617CDE" w:rsidRPr="00617CDE" w:rsidSect="00617CDE">
          <w:type w:val="continuous"/>
          <w:pgSz w:w="11906" w:h="16838"/>
          <w:pgMar w:top="567" w:right="707" w:bottom="1440" w:left="709" w:header="708" w:footer="708" w:gutter="0"/>
          <w:cols w:num="3" w:space="708"/>
          <w:docGrid w:linePitch="360"/>
        </w:sectPr>
      </w:pPr>
    </w:p>
    <w:p w:rsidR="00A07AD6" w:rsidRPr="00D943BC" w:rsidRDefault="00D0508A" w:rsidP="00A07AD6">
      <w:pPr>
        <w:rPr>
          <w:rFonts w:ascii="Arial" w:eastAsia="Times New Roman" w:hAnsi="Arial" w:cs="Arial"/>
          <w:lang w:val="en-US" w:eastAsia="en-GB"/>
        </w:rPr>
      </w:pPr>
      <w:r>
        <w:rPr>
          <w:rFonts w:ascii="Arial" w:hAnsi="Arial" w:cs="Arial"/>
          <w:noProof/>
          <w:lang w:eastAsia="en-GB"/>
        </w:rPr>
        <w:lastRenderedPageBreak/>
        <mc:AlternateContent>
          <mc:Choice Requires="wpg">
            <w:drawing>
              <wp:anchor distT="0" distB="0" distL="114300" distR="114300" simplePos="0" relativeHeight="251661312" behindDoc="0" locked="0" layoutInCell="1" allowOverlap="1" wp14:anchorId="5CCFA289" wp14:editId="249B3804">
                <wp:simplePos x="0" y="0"/>
                <wp:positionH relativeFrom="column">
                  <wp:posOffset>4393565</wp:posOffset>
                </wp:positionH>
                <wp:positionV relativeFrom="paragraph">
                  <wp:posOffset>128905</wp:posOffset>
                </wp:positionV>
                <wp:extent cx="2125980" cy="3707130"/>
                <wp:effectExtent l="19050" t="0" r="26670" b="7620"/>
                <wp:wrapSquare wrapText="bothSides"/>
                <wp:docPr id="55"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5980" cy="3707130"/>
                          <a:chOff x="7729" y="8737"/>
                          <a:chExt cx="3348" cy="5838"/>
                        </a:xfrm>
                      </wpg:grpSpPr>
                      <wpg:grpSp>
                        <wpg:cNvPr id="56" name="Group 2"/>
                        <wpg:cNvGrpSpPr>
                          <a:grpSpLocks/>
                        </wpg:cNvGrpSpPr>
                        <wpg:grpSpPr bwMode="auto">
                          <a:xfrm>
                            <a:off x="7729" y="8737"/>
                            <a:ext cx="3348" cy="2091"/>
                            <a:chOff x="3165" y="4050"/>
                            <a:chExt cx="3348" cy="2091"/>
                          </a:xfrm>
                        </wpg:grpSpPr>
                        <wps:wsp>
                          <wps:cNvPr id="57" name="AutoShape 3"/>
                          <wps:cNvSpPr>
                            <a:spLocks noChangeArrowheads="1"/>
                          </wps:cNvSpPr>
                          <wps:spPr bwMode="auto">
                            <a:xfrm>
                              <a:off x="3165" y="4918"/>
                              <a:ext cx="3348" cy="1110"/>
                            </a:xfrm>
                            <a:prstGeom prst="parallelogram">
                              <a:avLst>
                                <a:gd name="adj" fmla="val 9692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 name="Rectangle 4"/>
                          <wps:cNvSpPr>
                            <a:spLocks noChangeArrowheads="1"/>
                          </wps:cNvSpPr>
                          <wps:spPr bwMode="auto">
                            <a:xfrm>
                              <a:off x="5626" y="4860"/>
                              <a:ext cx="180" cy="18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59" name="Group 5"/>
                          <wpg:cNvGrpSpPr>
                            <a:grpSpLocks/>
                          </wpg:cNvGrpSpPr>
                          <wpg:grpSpPr bwMode="auto">
                            <a:xfrm>
                              <a:off x="3887" y="4050"/>
                              <a:ext cx="2440" cy="1617"/>
                              <a:chOff x="1978" y="664"/>
                              <a:chExt cx="3935" cy="2575"/>
                            </a:xfrm>
                          </wpg:grpSpPr>
                          <wpg:grpSp>
                            <wpg:cNvPr id="60" name="Group 6"/>
                            <wpg:cNvGrpSpPr>
                              <a:grpSpLocks/>
                            </wpg:cNvGrpSpPr>
                            <wpg:grpSpPr bwMode="auto">
                              <a:xfrm>
                                <a:off x="1978" y="2641"/>
                                <a:ext cx="2384" cy="581"/>
                                <a:chOff x="5580" y="2520"/>
                                <a:chExt cx="3240" cy="1260"/>
                              </a:xfrm>
                            </wpg:grpSpPr>
                            <wps:wsp>
                              <wps:cNvPr id="61" name="Rectangle 7"/>
                              <wps:cNvSpPr>
                                <a:spLocks noChangeArrowheads="1"/>
                              </wps:cNvSpPr>
                              <wps:spPr bwMode="auto">
                                <a:xfrm>
                                  <a:off x="5580" y="3060"/>
                                  <a:ext cx="2880" cy="720"/>
                                </a:xfrm>
                                <a:prstGeom prst="rect">
                                  <a:avLst/>
                                </a:prstGeom>
                                <a:solidFill>
                                  <a:srgbClr val="EF1170"/>
                                </a:solidFill>
                                <a:ln w="9525">
                                  <a:solidFill>
                                    <a:srgbClr val="000000"/>
                                  </a:solidFill>
                                  <a:miter lim="800000"/>
                                  <a:headEnd/>
                                  <a:tailEnd/>
                                </a:ln>
                              </wps:spPr>
                              <wps:bodyPr rot="0" vert="horz" wrap="square" lIns="91440" tIns="45720" rIns="91440" bIns="45720" anchor="t" anchorCtr="0" upright="1">
                                <a:noAutofit/>
                              </wps:bodyPr>
                            </wps:wsp>
                            <wps:wsp>
                              <wps:cNvPr id="62" name="Freeform 8"/>
                              <wps:cNvSpPr>
                                <a:spLocks/>
                              </wps:cNvSpPr>
                              <wps:spPr bwMode="auto">
                                <a:xfrm>
                                  <a:off x="8460" y="2520"/>
                                  <a:ext cx="360" cy="1260"/>
                                </a:xfrm>
                                <a:custGeom>
                                  <a:avLst/>
                                  <a:gdLst>
                                    <a:gd name="T0" fmla="*/ 0 w 360"/>
                                    <a:gd name="T1" fmla="*/ 540 h 1260"/>
                                    <a:gd name="T2" fmla="*/ 360 w 360"/>
                                    <a:gd name="T3" fmla="*/ 0 h 1260"/>
                                    <a:gd name="T4" fmla="*/ 360 w 360"/>
                                    <a:gd name="T5" fmla="*/ 720 h 1260"/>
                                    <a:gd name="T6" fmla="*/ 0 w 360"/>
                                    <a:gd name="T7" fmla="*/ 1260 h 1260"/>
                                    <a:gd name="T8" fmla="*/ 0 w 360"/>
                                    <a:gd name="T9" fmla="*/ 540 h 1260"/>
                                  </a:gdLst>
                                  <a:ahLst/>
                                  <a:cxnLst>
                                    <a:cxn ang="0">
                                      <a:pos x="T0" y="T1"/>
                                    </a:cxn>
                                    <a:cxn ang="0">
                                      <a:pos x="T2" y="T3"/>
                                    </a:cxn>
                                    <a:cxn ang="0">
                                      <a:pos x="T4" y="T5"/>
                                    </a:cxn>
                                    <a:cxn ang="0">
                                      <a:pos x="T6" y="T7"/>
                                    </a:cxn>
                                    <a:cxn ang="0">
                                      <a:pos x="T8" y="T9"/>
                                    </a:cxn>
                                  </a:cxnLst>
                                  <a:rect l="0" t="0" r="r" b="b"/>
                                  <a:pathLst>
                                    <a:path w="360" h="1260">
                                      <a:moveTo>
                                        <a:pt x="0" y="540"/>
                                      </a:moveTo>
                                      <a:lnTo>
                                        <a:pt x="360" y="0"/>
                                      </a:lnTo>
                                      <a:lnTo>
                                        <a:pt x="360" y="720"/>
                                      </a:lnTo>
                                      <a:lnTo>
                                        <a:pt x="0" y="1260"/>
                                      </a:lnTo>
                                      <a:lnTo>
                                        <a:pt x="0" y="540"/>
                                      </a:lnTo>
                                      <a:close/>
                                    </a:path>
                                  </a:pathLst>
                                </a:custGeom>
                                <a:solidFill>
                                  <a:schemeClr val="accent2">
                                    <a:lumMod val="60000"/>
                                    <a:lumOff val="40000"/>
                                  </a:schemeClr>
                                </a:solidFill>
                                <a:ln w="9525">
                                  <a:solidFill>
                                    <a:srgbClr val="000000"/>
                                  </a:solidFill>
                                  <a:round/>
                                  <a:headEnd/>
                                  <a:tailEnd/>
                                </a:ln>
                              </wps:spPr>
                              <wps:bodyPr rot="0" vert="horz" wrap="square" lIns="91440" tIns="45720" rIns="91440" bIns="45720" anchor="t" anchorCtr="0" upright="1">
                                <a:noAutofit/>
                              </wps:bodyPr>
                            </wps:wsp>
                            <wps:wsp>
                              <wps:cNvPr id="63" name="Freeform 9"/>
                              <wps:cNvSpPr>
                                <a:spLocks/>
                              </wps:cNvSpPr>
                              <wps:spPr bwMode="auto">
                                <a:xfrm>
                                  <a:off x="5580" y="2520"/>
                                  <a:ext cx="3240" cy="540"/>
                                </a:xfrm>
                                <a:custGeom>
                                  <a:avLst/>
                                  <a:gdLst>
                                    <a:gd name="T0" fmla="*/ 0 w 3240"/>
                                    <a:gd name="T1" fmla="*/ 540 h 540"/>
                                    <a:gd name="T2" fmla="*/ 360 w 3240"/>
                                    <a:gd name="T3" fmla="*/ 0 h 540"/>
                                    <a:gd name="T4" fmla="*/ 3240 w 3240"/>
                                    <a:gd name="T5" fmla="*/ 0 h 540"/>
                                    <a:gd name="T6" fmla="*/ 2880 w 3240"/>
                                    <a:gd name="T7" fmla="*/ 540 h 540"/>
                                    <a:gd name="T8" fmla="*/ 0 w 3240"/>
                                    <a:gd name="T9" fmla="*/ 540 h 540"/>
                                  </a:gdLst>
                                  <a:ahLst/>
                                  <a:cxnLst>
                                    <a:cxn ang="0">
                                      <a:pos x="T0" y="T1"/>
                                    </a:cxn>
                                    <a:cxn ang="0">
                                      <a:pos x="T2" y="T3"/>
                                    </a:cxn>
                                    <a:cxn ang="0">
                                      <a:pos x="T4" y="T5"/>
                                    </a:cxn>
                                    <a:cxn ang="0">
                                      <a:pos x="T6" y="T7"/>
                                    </a:cxn>
                                    <a:cxn ang="0">
                                      <a:pos x="T8" y="T9"/>
                                    </a:cxn>
                                  </a:cxnLst>
                                  <a:rect l="0" t="0" r="r" b="b"/>
                                  <a:pathLst>
                                    <a:path w="3240" h="540">
                                      <a:moveTo>
                                        <a:pt x="0" y="540"/>
                                      </a:moveTo>
                                      <a:lnTo>
                                        <a:pt x="360" y="0"/>
                                      </a:lnTo>
                                      <a:lnTo>
                                        <a:pt x="3240" y="0"/>
                                      </a:lnTo>
                                      <a:lnTo>
                                        <a:pt x="2880" y="540"/>
                                      </a:lnTo>
                                      <a:lnTo>
                                        <a:pt x="0" y="540"/>
                                      </a:lnTo>
                                      <a:close/>
                                    </a:path>
                                  </a:pathLst>
                                </a:custGeom>
                                <a:solidFill>
                                  <a:srgbClr val="EF1170"/>
                                </a:solidFill>
                                <a:ln w="9525">
                                  <a:solidFill>
                                    <a:srgbClr val="000000"/>
                                  </a:solidFill>
                                  <a:round/>
                                  <a:headEnd/>
                                  <a:tailEnd/>
                                </a:ln>
                              </wps:spPr>
                              <wps:bodyPr rot="0" vert="horz" wrap="square" lIns="91440" tIns="45720" rIns="91440" bIns="45720" anchor="t" anchorCtr="0" upright="1">
                                <a:noAutofit/>
                              </wps:bodyPr>
                            </wps:wsp>
                          </wpg:grpSp>
                          <wpg:grpSp>
                            <wpg:cNvPr id="64" name="Group 10"/>
                            <wpg:cNvGrpSpPr>
                              <a:grpSpLocks/>
                            </wpg:cNvGrpSpPr>
                            <wpg:grpSpPr bwMode="auto">
                              <a:xfrm rot="-2866869">
                                <a:off x="3642" y="968"/>
                                <a:ext cx="2575" cy="1967"/>
                                <a:chOff x="6120" y="1440"/>
                                <a:chExt cx="2575" cy="1967"/>
                              </a:xfrm>
                            </wpg:grpSpPr>
                            <wps:wsp>
                              <wps:cNvPr id="65" name="Rectangle 11"/>
                              <wps:cNvSpPr>
                                <a:spLocks noChangeArrowheads="1"/>
                              </wps:cNvSpPr>
                              <wps:spPr bwMode="auto">
                                <a:xfrm>
                                  <a:off x="6300" y="2310"/>
                                  <a:ext cx="1128"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66" name="Group 12"/>
                              <wpg:cNvGrpSpPr>
                                <a:grpSpLocks/>
                              </wpg:cNvGrpSpPr>
                              <wpg:grpSpPr bwMode="auto">
                                <a:xfrm rot="2453480">
                                  <a:off x="6120" y="1440"/>
                                  <a:ext cx="2575" cy="1967"/>
                                  <a:chOff x="5334" y="3240"/>
                                  <a:chExt cx="2575" cy="1967"/>
                                </a:xfrm>
                              </wpg:grpSpPr>
                              <wps:wsp>
                                <wps:cNvPr id="67" name="Rectangle 13"/>
                                <wps:cNvSpPr>
                                  <a:spLocks noChangeAspect="1" noChangeArrowheads="1"/>
                                </wps:cNvSpPr>
                                <wps:spPr bwMode="auto">
                                  <a:xfrm rot="-2438213">
                                    <a:off x="7610" y="3240"/>
                                    <a:ext cx="136" cy="403"/>
                                  </a:xfrm>
                                  <a:prstGeom prst="rect">
                                    <a:avLst/>
                                  </a:prstGeom>
                                  <a:gradFill rotWithShape="0">
                                    <a:gsLst>
                                      <a:gs pos="0">
                                        <a:srgbClr val="C0C0C0"/>
                                      </a:gs>
                                      <a:gs pos="100000">
                                        <a:srgbClr val="FFFFFF"/>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Rectangle 14"/>
                                <wps:cNvSpPr>
                                  <a:spLocks noChangeAspect="1" noChangeArrowheads="1"/>
                                </wps:cNvSpPr>
                                <wps:spPr bwMode="auto">
                                  <a:xfrm rot="-2438213">
                                    <a:off x="6508" y="3698"/>
                                    <a:ext cx="1221" cy="268"/>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Rectangle 15"/>
                                <wps:cNvSpPr>
                                  <a:spLocks noChangeAspect="1" noChangeArrowheads="1"/>
                                </wps:cNvSpPr>
                                <wps:spPr bwMode="auto">
                                  <a:xfrm rot="-2438213">
                                    <a:off x="7475" y="3608"/>
                                    <a:ext cx="271" cy="13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Line 16"/>
                                <wps:cNvCnPr/>
                                <wps:spPr bwMode="auto">
                                  <a:xfrm rot="-2438213">
                                    <a:off x="5644" y="4470"/>
                                    <a:ext cx="10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Arc 17"/>
                                <wps:cNvSpPr>
                                  <a:spLocks noChangeAspect="1"/>
                                </wps:cNvSpPr>
                                <wps:spPr bwMode="auto">
                                  <a:xfrm rot="19161787" flipH="1">
                                    <a:off x="5334" y="4974"/>
                                    <a:ext cx="547" cy="13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2" name="Arc 18"/>
                                <wps:cNvSpPr>
                                  <a:spLocks noChangeAspect="1"/>
                                </wps:cNvSpPr>
                                <wps:spPr bwMode="auto">
                                  <a:xfrm rot="-2438213" flipH="1" flipV="1">
                                    <a:off x="5419" y="4939"/>
                                    <a:ext cx="922" cy="26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3" name="Arc 19"/>
                                <wps:cNvSpPr>
                                  <a:spLocks noChangeAspect="1"/>
                                </wps:cNvSpPr>
                                <wps:spPr bwMode="auto">
                                  <a:xfrm rot="19161787" flipV="1">
                                    <a:off x="6192" y="4535"/>
                                    <a:ext cx="676" cy="13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4" name="Arc 20"/>
                                <wps:cNvSpPr>
                                  <a:spLocks noChangeAspect="1"/>
                                </wps:cNvSpPr>
                                <wps:spPr bwMode="auto">
                                  <a:xfrm rot="-2438213" flipH="1" flipV="1">
                                    <a:off x="6672" y="4006"/>
                                    <a:ext cx="950" cy="13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75" name="Line 21"/>
                                <wps:cNvCnPr/>
                                <wps:spPr bwMode="auto">
                                  <a:xfrm rot="-2438213">
                                    <a:off x="6404" y="3686"/>
                                    <a:ext cx="13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Line 22"/>
                                <wps:cNvCnPr/>
                                <wps:spPr bwMode="auto">
                                  <a:xfrm rot="-2438213">
                                    <a:off x="7502" y="3682"/>
                                    <a:ext cx="40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Line 23"/>
                                <wps:cNvCnPr/>
                                <wps:spPr bwMode="auto">
                                  <a:xfrm rot="-2438213">
                                    <a:off x="6655" y="4096"/>
                                    <a:ext cx="0" cy="268"/>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grpSp>
                          <wpg:grpSp>
                            <wpg:cNvPr id="78" name="Group 24"/>
                            <wpg:cNvGrpSpPr>
                              <a:grpSpLocks/>
                            </wpg:cNvGrpSpPr>
                            <wpg:grpSpPr bwMode="auto">
                              <a:xfrm>
                                <a:off x="4060" y="2641"/>
                                <a:ext cx="935" cy="581"/>
                                <a:chOff x="3960" y="2700"/>
                                <a:chExt cx="1080" cy="1260"/>
                              </a:xfrm>
                            </wpg:grpSpPr>
                            <wps:wsp>
                              <wps:cNvPr id="79" name="Rectangle 25"/>
                              <wps:cNvSpPr>
                                <a:spLocks noChangeArrowheads="1"/>
                              </wps:cNvSpPr>
                              <wps:spPr bwMode="auto">
                                <a:xfrm>
                                  <a:off x="3960" y="3240"/>
                                  <a:ext cx="720" cy="720"/>
                                </a:xfrm>
                                <a:prstGeom prst="rect">
                                  <a:avLst/>
                                </a:prstGeom>
                                <a:solidFill>
                                  <a:srgbClr val="EF1170"/>
                                </a:solidFill>
                                <a:ln w="9525">
                                  <a:solidFill>
                                    <a:srgbClr val="000000"/>
                                  </a:solidFill>
                                  <a:miter lim="800000"/>
                                  <a:headEnd/>
                                  <a:tailEnd/>
                                </a:ln>
                              </wps:spPr>
                              <wps:bodyPr rot="0" vert="horz" wrap="square" lIns="91440" tIns="45720" rIns="91440" bIns="45720" anchor="t" anchorCtr="0" upright="1">
                                <a:noAutofit/>
                              </wps:bodyPr>
                            </wps:wsp>
                            <wps:wsp>
                              <wps:cNvPr id="80" name="Freeform 26"/>
                              <wps:cNvSpPr>
                                <a:spLocks/>
                              </wps:cNvSpPr>
                              <wps:spPr bwMode="auto">
                                <a:xfrm>
                                  <a:off x="3960" y="2700"/>
                                  <a:ext cx="1080" cy="540"/>
                                </a:xfrm>
                                <a:custGeom>
                                  <a:avLst/>
                                  <a:gdLst>
                                    <a:gd name="T0" fmla="*/ 0 w 1080"/>
                                    <a:gd name="T1" fmla="*/ 540 h 540"/>
                                    <a:gd name="T2" fmla="*/ 360 w 1080"/>
                                    <a:gd name="T3" fmla="*/ 0 h 540"/>
                                    <a:gd name="T4" fmla="*/ 1080 w 1080"/>
                                    <a:gd name="T5" fmla="*/ 0 h 540"/>
                                    <a:gd name="T6" fmla="*/ 720 w 1080"/>
                                    <a:gd name="T7" fmla="*/ 540 h 540"/>
                                    <a:gd name="T8" fmla="*/ 0 w 1080"/>
                                    <a:gd name="T9" fmla="*/ 540 h 540"/>
                                  </a:gdLst>
                                  <a:ahLst/>
                                  <a:cxnLst>
                                    <a:cxn ang="0">
                                      <a:pos x="T0" y="T1"/>
                                    </a:cxn>
                                    <a:cxn ang="0">
                                      <a:pos x="T2" y="T3"/>
                                    </a:cxn>
                                    <a:cxn ang="0">
                                      <a:pos x="T4" y="T5"/>
                                    </a:cxn>
                                    <a:cxn ang="0">
                                      <a:pos x="T6" y="T7"/>
                                    </a:cxn>
                                    <a:cxn ang="0">
                                      <a:pos x="T8" y="T9"/>
                                    </a:cxn>
                                  </a:cxnLst>
                                  <a:rect l="0" t="0" r="r" b="b"/>
                                  <a:pathLst>
                                    <a:path w="1080" h="540">
                                      <a:moveTo>
                                        <a:pt x="0" y="540"/>
                                      </a:moveTo>
                                      <a:lnTo>
                                        <a:pt x="360" y="0"/>
                                      </a:lnTo>
                                      <a:lnTo>
                                        <a:pt x="1080" y="0"/>
                                      </a:lnTo>
                                      <a:lnTo>
                                        <a:pt x="720" y="540"/>
                                      </a:lnTo>
                                      <a:lnTo>
                                        <a:pt x="0" y="540"/>
                                      </a:lnTo>
                                      <a:close/>
                                    </a:path>
                                  </a:pathLst>
                                </a:custGeom>
                                <a:solidFill>
                                  <a:srgbClr val="EF1170"/>
                                </a:solidFill>
                                <a:ln w="9525">
                                  <a:solidFill>
                                    <a:srgbClr val="000000"/>
                                  </a:solidFill>
                                  <a:round/>
                                  <a:headEnd/>
                                  <a:tailEnd/>
                                </a:ln>
                              </wps:spPr>
                              <wps:bodyPr rot="0" vert="horz" wrap="square" lIns="91440" tIns="45720" rIns="91440" bIns="45720" anchor="t" anchorCtr="0" upright="1">
                                <a:noAutofit/>
                              </wps:bodyPr>
                            </wps:wsp>
                            <wps:wsp>
                              <wps:cNvPr id="81" name="Freeform 27"/>
                              <wps:cNvSpPr>
                                <a:spLocks/>
                              </wps:cNvSpPr>
                              <wps:spPr bwMode="auto">
                                <a:xfrm>
                                  <a:off x="4680" y="2700"/>
                                  <a:ext cx="360" cy="1260"/>
                                </a:xfrm>
                                <a:custGeom>
                                  <a:avLst/>
                                  <a:gdLst>
                                    <a:gd name="T0" fmla="*/ 0 w 360"/>
                                    <a:gd name="T1" fmla="*/ 540 h 1260"/>
                                    <a:gd name="T2" fmla="*/ 360 w 360"/>
                                    <a:gd name="T3" fmla="*/ 0 h 1260"/>
                                    <a:gd name="T4" fmla="*/ 360 w 360"/>
                                    <a:gd name="T5" fmla="*/ 720 h 1260"/>
                                    <a:gd name="T6" fmla="*/ 0 w 360"/>
                                    <a:gd name="T7" fmla="*/ 1260 h 1260"/>
                                    <a:gd name="T8" fmla="*/ 0 w 360"/>
                                    <a:gd name="T9" fmla="*/ 540 h 1260"/>
                                  </a:gdLst>
                                  <a:ahLst/>
                                  <a:cxnLst>
                                    <a:cxn ang="0">
                                      <a:pos x="T0" y="T1"/>
                                    </a:cxn>
                                    <a:cxn ang="0">
                                      <a:pos x="T2" y="T3"/>
                                    </a:cxn>
                                    <a:cxn ang="0">
                                      <a:pos x="T4" y="T5"/>
                                    </a:cxn>
                                    <a:cxn ang="0">
                                      <a:pos x="T6" y="T7"/>
                                    </a:cxn>
                                    <a:cxn ang="0">
                                      <a:pos x="T8" y="T9"/>
                                    </a:cxn>
                                  </a:cxnLst>
                                  <a:rect l="0" t="0" r="r" b="b"/>
                                  <a:pathLst>
                                    <a:path w="360" h="1260">
                                      <a:moveTo>
                                        <a:pt x="0" y="540"/>
                                      </a:moveTo>
                                      <a:lnTo>
                                        <a:pt x="360" y="0"/>
                                      </a:lnTo>
                                      <a:lnTo>
                                        <a:pt x="360" y="720"/>
                                      </a:lnTo>
                                      <a:lnTo>
                                        <a:pt x="0" y="1260"/>
                                      </a:lnTo>
                                      <a:lnTo>
                                        <a:pt x="0" y="540"/>
                                      </a:lnTo>
                                      <a:close/>
                                    </a:path>
                                  </a:pathLst>
                                </a:custGeom>
                                <a:solidFill>
                                  <a:srgbClr val="EF1170"/>
                                </a:solidFill>
                                <a:ln w="9525">
                                  <a:solidFill>
                                    <a:srgbClr val="000000"/>
                                  </a:solidFill>
                                  <a:round/>
                                  <a:headEnd/>
                                  <a:tailEnd/>
                                </a:ln>
                              </wps:spPr>
                              <wps:bodyPr rot="0" vert="horz" wrap="square" lIns="91440" tIns="45720" rIns="91440" bIns="45720" anchor="t" anchorCtr="0" upright="1">
                                <a:noAutofit/>
                              </wps:bodyPr>
                            </wps:wsp>
                          </wpg:grpSp>
                        </wpg:grpSp>
                        <wps:wsp>
                          <wps:cNvPr id="82" name="Rectangle 28"/>
                          <wps:cNvSpPr>
                            <a:spLocks noChangeArrowheads="1"/>
                          </wps:cNvSpPr>
                          <wps:spPr bwMode="auto">
                            <a:xfrm>
                              <a:off x="3165" y="6028"/>
                              <a:ext cx="2279"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3" name="Freeform 29"/>
                          <wps:cNvSpPr>
                            <a:spLocks/>
                          </wps:cNvSpPr>
                          <wps:spPr bwMode="auto">
                            <a:xfrm>
                              <a:off x="5444" y="4914"/>
                              <a:ext cx="1069" cy="1227"/>
                            </a:xfrm>
                            <a:custGeom>
                              <a:avLst/>
                              <a:gdLst>
                                <a:gd name="T0" fmla="*/ 0 w 1725"/>
                                <a:gd name="T1" fmla="*/ 1954 h 1954"/>
                                <a:gd name="T2" fmla="*/ 0 w 1725"/>
                                <a:gd name="T3" fmla="*/ 1774 h 1954"/>
                                <a:gd name="T4" fmla="*/ 1725 w 1725"/>
                                <a:gd name="T5" fmla="*/ 0 h 1954"/>
                                <a:gd name="T6" fmla="*/ 1725 w 1725"/>
                                <a:gd name="T7" fmla="*/ 175 h 1954"/>
                                <a:gd name="T8" fmla="*/ 0 w 1725"/>
                                <a:gd name="T9" fmla="*/ 1954 h 1954"/>
                              </a:gdLst>
                              <a:ahLst/>
                              <a:cxnLst>
                                <a:cxn ang="0">
                                  <a:pos x="T0" y="T1"/>
                                </a:cxn>
                                <a:cxn ang="0">
                                  <a:pos x="T2" y="T3"/>
                                </a:cxn>
                                <a:cxn ang="0">
                                  <a:pos x="T4" y="T5"/>
                                </a:cxn>
                                <a:cxn ang="0">
                                  <a:pos x="T6" y="T7"/>
                                </a:cxn>
                                <a:cxn ang="0">
                                  <a:pos x="T8" y="T9"/>
                                </a:cxn>
                              </a:cxnLst>
                              <a:rect l="0" t="0" r="r" b="b"/>
                              <a:pathLst>
                                <a:path w="1725" h="1954">
                                  <a:moveTo>
                                    <a:pt x="0" y="1954"/>
                                  </a:moveTo>
                                  <a:lnTo>
                                    <a:pt x="0" y="1774"/>
                                  </a:lnTo>
                                  <a:lnTo>
                                    <a:pt x="1725" y="0"/>
                                  </a:lnTo>
                                  <a:lnTo>
                                    <a:pt x="1725" y="175"/>
                                  </a:lnTo>
                                  <a:lnTo>
                                    <a:pt x="0" y="1954"/>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g:cNvPr id="84" name="Group 30"/>
                        <wpg:cNvGrpSpPr>
                          <a:grpSpLocks/>
                        </wpg:cNvGrpSpPr>
                        <wpg:grpSpPr bwMode="auto">
                          <a:xfrm>
                            <a:off x="8151" y="12073"/>
                            <a:ext cx="2663" cy="2502"/>
                            <a:chOff x="6840" y="2178"/>
                            <a:chExt cx="2663" cy="2502"/>
                          </a:xfrm>
                        </wpg:grpSpPr>
                        <wpg:grpSp>
                          <wpg:cNvPr id="85" name="Group 31"/>
                          <wpg:cNvGrpSpPr>
                            <a:grpSpLocks/>
                          </wpg:cNvGrpSpPr>
                          <wpg:grpSpPr bwMode="auto">
                            <a:xfrm>
                              <a:off x="6840" y="2178"/>
                              <a:ext cx="1625" cy="1782"/>
                              <a:chOff x="3960" y="2700"/>
                              <a:chExt cx="1080" cy="1260"/>
                            </a:xfrm>
                          </wpg:grpSpPr>
                          <wps:wsp>
                            <wps:cNvPr id="86" name="Rectangle 32"/>
                            <wps:cNvSpPr>
                              <a:spLocks noChangeArrowheads="1"/>
                            </wps:cNvSpPr>
                            <wps:spPr bwMode="auto">
                              <a:xfrm>
                                <a:off x="3960" y="3240"/>
                                <a:ext cx="720" cy="720"/>
                              </a:xfrm>
                              <a:prstGeom prst="rect">
                                <a:avLst/>
                              </a:prstGeom>
                              <a:solidFill>
                                <a:srgbClr val="EF1170"/>
                              </a:solidFill>
                              <a:ln w="9525">
                                <a:solidFill>
                                  <a:srgbClr val="000000"/>
                                </a:solidFill>
                                <a:miter lim="800000"/>
                                <a:headEnd/>
                                <a:tailEnd/>
                              </a:ln>
                            </wps:spPr>
                            <wps:bodyPr rot="0" vert="horz" wrap="square" lIns="91440" tIns="45720" rIns="91440" bIns="45720" anchor="t" anchorCtr="0" upright="1">
                              <a:noAutofit/>
                            </wps:bodyPr>
                          </wps:wsp>
                          <wps:wsp>
                            <wps:cNvPr id="87" name="Freeform 33"/>
                            <wps:cNvSpPr>
                              <a:spLocks/>
                            </wps:cNvSpPr>
                            <wps:spPr bwMode="auto">
                              <a:xfrm>
                                <a:off x="3960" y="2700"/>
                                <a:ext cx="1080" cy="540"/>
                              </a:xfrm>
                              <a:custGeom>
                                <a:avLst/>
                                <a:gdLst>
                                  <a:gd name="T0" fmla="*/ 0 w 1080"/>
                                  <a:gd name="T1" fmla="*/ 540 h 540"/>
                                  <a:gd name="T2" fmla="*/ 360 w 1080"/>
                                  <a:gd name="T3" fmla="*/ 0 h 540"/>
                                  <a:gd name="T4" fmla="*/ 1080 w 1080"/>
                                  <a:gd name="T5" fmla="*/ 0 h 540"/>
                                  <a:gd name="T6" fmla="*/ 720 w 1080"/>
                                  <a:gd name="T7" fmla="*/ 540 h 540"/>
                                  <a:gd name="T8" fmla="*/ 0 w 1080"/>
                                  <a:gd name="T9" fmla="*/ 540 h 540"/>
                                </a:gdLst>
                                <a:ahLst/>
                                <a:cxnLst>
                                  <a:cxn ang="0">
                                    <a:pos x="T0" y="T1"/>
                                  </a:cxn>
                                  <a:cxn ang="0">
                                    <a:pos x="T2" y="T3"/>
                                  </a:cxn>
                                  <a:cxn ang="0">
                                    <a:pos x="T4" y="T5"/>
                                  </a:cxn>
                                  <a:cxn ang="0">
                                    <a:pos x="T6" y="T7"/>
                                  </a:cxn>
                                  <a:cxn ang="0">
                                    <a:pos x="T8" y="T9"/>
                                  </a:cxn>
                                </a:cxnLst>
                                <a:rect l="0" t="0" r="r" b="b"/>
                                <a:pathLst>
                                  <a:path w="1080" h="540">
                                    <a:moveTo>
                                      <a:pt x="0" y="540"/>
                                    </a:moveTo>
                                    <a:lnTo>
                                      <a:pt x="360" y="0"/>
                                    </a:lnTo>
                                    <a:lnTo>
                                      <a:pt x="1080" y="0"/>
                                    </a:lnTo>
                                    <a:lnTo>
                                      <a:pt x="720" y="540"/>
                                    </a:lnTo>
                                    <a:lnTo>
                                      <a:pt x="0" y="540"/>
                                    </a:lnTo>
                                    <a:close/>
                                  </a:path>
                                </a:pathLst>
                              </a:custGeom>
                              <a:solidFill>
                                <a:srgbClr val="EF1170"/>
                              </a:solidFill>
                              <a:ln w="9525">
                                <a:solidFill>
                                  <a:srgbClr val="000000"/>
                                </a:solidFill>
                                <a:round/>
                                <a:headEnd/>
                                <a:tailEnd/>
                              </a:ln>
                            </wps:spPr>
                            <wps:bodyPr rot="0" vert="horz" wrap="square" lIns="91440" tIns="45720" rIns="91440" bIns="45720" anchor="t" anchorCtr="0" upright="1">
                              <a:noAutofit/>
                            </wps:bodyPr>
                          </wps:wsp>
                          <wps:wsp>
                            <wps:cNvPr id="88" name="Freeform 34"/>
                            <wps:cNvSpPr>
                              <a:spLocks/>
                            </wps:cNvSpPr>
                            <wps:spPr bwMode="auto">
                              <a:xfrm>
                                <a:off x="4680" y="2700"/>
                                <a:ext cx="360" cy="1260"/>
                              </a:xfrm>
                              <a:custGeom>
                                <a:avLst/>
                                <a:gdLst>
                                  <a:gd name="T0" fmla="*/ 0 w 360"/>
                                  <a:gd name="T1" fmla="*/ 540 h 1260"/>
                                  <a:gd name="T2" fmla="*/ 360 w 360"/>
                                  <a:gd name="T3" fmla="*/ 0 h 1260"/>
                                  <a:gd name="T4" fmla="*/ 360 w 360"/>
                                  <a:gd name="T5" fmla="*/ 720 h 1260"/>
                                  <a:gd name="T6" fmla="*/ 0 w 360"/>
                                  <a:gd name="T7" fmla="*/ 1260 h 1260"/>
                                  <a:gd name="T8" fmla="*/ 0 w 360"/>
                                  <a:gd name="T9" fmla="*/ 540 h 1260"/>
                                </a:gdLst>
                                <a:ahLst/>
                                <a:cxnLst>
                                  <a:cxn ang="0">
                                    <a:pos x="T0" y="T1"/>
                                  </a:cxn>
                                  <a:cxn ang="0">
                                    <a:pos x="T2" y="T3"/>
                                  </a:cxn>
                                  <a:cxn ang="0">
                                    <a:pos x="T4" y="T5"/>
                                  </a:cxn>
                                  <a:cxn ang="0">
                                    <a:pos x="T6" y="T7"/>
                                  </a:cxn>
                                  <a:cxn ang="0">
                                    <a:pos x="T8" y="T9"/>
                                  </a:cxn>
                                </a:cxnLst>
                                <a:rect l="0" t="0" r="r" b="b"/>
                                <a:pathLst>
                                  <a:path w="360" h="1260">
                                    <a:moveTo>
                                      <a:pt x="0" y="540"/>
                                    </a:moveTo>
                                    <a:lnTo>
                                      <a:pt x="360" y="0"/>
                                    </a:lnTo>
                                    <a:lnTo>
                                      <a:pt x="360" y="720"/>
                                    </a:lnTo>
                                    <a:lnTo>
                                      <a:pt x="0" y="1260"/>
                                    </a:lnTo>
                                    <a:lnTo>
                                      <a:pt x="0" y="540"/>
                                    </a:lnTo>
                                    <a:close/>
                                  </a:path>
                                </a:pathLst>
                              </a:custGeom>
                              <a:solidFill>
                                <a:srgbClr val="EF1170"/>
                              </a:solidFill>
                              <a:ln w="9525">
                                <a:solidFill>
                                  <a:srgbClr val="000000"/>
                                </a:solidFill>
                                <a:round/>
                                <a:headEnd/>
                                <a:tailEnd/>
                              </a:ln>
                            </wps:spPr>
                            <wps:bodyPr rot="0" vert="horz" wrap="square" lIns="91440" tIns="45720" rIns="91440" bIns="45720" anchor="t" anchorCtr="0" upright="1">
                              <a:noAutofit/>
                            </wps:bodyPr>
                          </wps:wsp>
                        </wpg:grpSp>
                        <wps:wsp>
                          <wps:cNvPr id="89" name="AutoShape 35"/>
                          <wps:cNvCnPr>
                            <a:cxnSpLocks noChangeShapeType="1"/>
                          </wps:cNvCnPr>
                          <wps:spPr bwMode="auto">
                            <a:xfrm>
                              <a:off x="6840" y="4140"/>
                              <a:ext cx="1080" cy="0"/>
                            </a:xfrm>
                            <a:prstGeom prst="straightConnector1">
                              <a:avLst/>
                            </a:prstGeom>
                            <a:noFill/>
                            <a:ln w="2857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90" name="AutoShape 36"/>
                          <wps:cNvCnPr>
                            <a:cxnSpLocks noChangeShapeType="1"/>
                          </wps:cNvCnPr>
                          <wps:spPr bwMode="auto">
                            <a:xfrm flipV="1">
                              <a:off x="8095" y="3399"/>
                              <a:ext cx="545" cy="741"/>
                            </a:xfrm>
                            <a:prstGeom prst="straightConnector1">
                              <a:avLst/>
                            </a:prstGeom>
                            <a:noFill/>
                            <a:ln w="2857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91" name="AutoShape 37"/>
                          <wps:cNvCnPr>
                            <a:cxnSpLocks noChangeShapeType="1"/>
                          </wps:cNvCnPr>
                          <wps:spPr bwMode="auto">
                            <a:xfrm rot="5400000">
                              <a:off x="8100" y="2718"/>
                              <a:ext cx="1080" cy="0"/>
                            </a:xfrm>
                            <a:prstGeom prst="straightConnector1">
                              <a:avLst/>
                            </a:prstGeom>
                            <a:noFill/>
                            <a:ln w="2857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92" name="Text Box 38"/>
                          <wps:cNvSpPr txBox="1">
                            <a:spLocks noChangeArrowheads="1"/>
                          </wps:cNvSpPr>
                          <wps:spPr bwMode="auto">
                            <a:xfrm>
                              <a:off x="6840" y="4320"/>
                              <a:ext cx="1083"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30D" w:rsidRPr="001D09CD" w:rsidRDefault="006B6E19" w:rsidP="0088230D">
                                <w:pPr>
                                  <w:jc w:val="center"/>
                                  <w:rPr>
                                    <w:sz w:val="18"/>
                                    <w:szCs w:val="18"/>
                                  </w:rPr>
                                </w:pPr>
                                <w:r>
                                  <w:rPr>
                                    <w:sz w:val="18"/>
                                    <w:szCs w:val="18"/>
                                  </w:rPr>
                                  <w:t>10</w:t>
                                </w:r>
                                <w:r w:rsidR="0088230D">
                                  <w:rPr>
                                    <w:sz w:val="18"/>
                                    <w:szCs w:val="18"/>
                                  </w:rPr>
                                  <w:t>mm</w:t>
                                </w:r>
                              </w:p>
                            </w:txbxContent>
                          </wps:txbx>
                          <wps:bodyPr rot="0" vert="horz" wrap="square" lIns="91440" tIns="45720" rIns="91440" bIns="45720" anchor="t" anchorCtr="0" upright="1">
                            <a:noAutofit/>
                          </wps:bodyPr>
                        </wps:wsp>
                        <wps:wsp>
                          <wps:cNvPr id="93" name="Text Box 39"/>
                          <wps:cNvSpPr txBox="1">
                            <a:spLocks noChangeArrowheads="1"/>
                          </wps:cNvSpPr>
                          <wps:spPr bwMode="auto">
                            <a:xfrm>
                              <a:off x="8172" y="3630"/>
                              <a:ext cx="1083"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30D" w:rsidRPr="001D09CD" w:rsidRDefault="006B6E19" w:rsidP="0088230D">
                                <w:pPr>
                                  <w:jc w:val="center"/>
                                  <w:rPr>
                                    <w:sz w:val="18"/>
                                    <w:szCs w:val="18"/>
                                  </w:rPr>
                                </w:pPr>
                                <w:r>
                                  <w:rPr>
                                    <w:sz w:val="18"/>
                                    <w:szCs w:val="18"/>
                                  </w:rPr>
                                  <w:t xml:space="preserve">10 </w:t>
                                </w:r>
                                <w:r w:rsidR="0088230D">
                                  <w:rPr>
                                    <w:sz w:val="18"/>
                                    <w:szCs w:val="18"/>
                                  </w:rPr>
                                  <w:t>mm</w:t>
                                </w:r>
                              </w:p>
                            </w:txbxContent>
                          </wps:txbx>
                          <wps:bodyPr rot="0" vert="horz" wrap="square" lIns="91440" tIns="45720" rIns="91440" bIns="45720" anchor="t" anchorCtr="0" upright="1">
                            <a:noAutofit/>
                          </wps:bodyPr>
                        </wps:wsp>
                        <wps:wsp>
                          <wps:cNvPr id="94" name="Text Box 40"/>
                          <wps:cNvSpPr txBox="1">
                            <a:spLocks noChangeArrowheads="1"/>
                          </wps:cNvSpPr>
                          <wps:spPr bwMode="auto">
                            <a:xfrm>
                              <a:off x="8420" y="2524"/>
                              <a:ext cx="1083"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30D" w:rsidRPr="001D09CD" w:rsidRDefault="006B6E19" w:rsidP="0088230D">
                                <w:pPr>
                                  <w:jc w:val="center"/>
                                  <w:rPr>
                                    <w:sz w:val="18"/>
                                    <w:szCs w:val="18"/>
                                  </w:rPr>
                                </w:pPr>
                                <w:r>
                                  <w:rPr>
                                    <w:sz w:val="18"/>
                                    <w:szCs w:val="18"/>
                                  </w:rPr>
                                  <w:t xml:space="preserve">10 </w:t>
                                </w:r>
                                <w:r w:rsidR="0088230D">
                                  <w:rPr>
                                    <w:sz w:val="18"/>
                                    <w:szCs w:val="18"/>
                                  </w:rPr>
                                  <w:t>mm</w:t>
                                </w:r>
                              </w:p>
                            </w:txbxContent>
                          </wps:txbx>
                          <wps:bodyPr rot="0" vert="horz" wrap="square" lIns="91440" tIns="45720" rIns="91440" bIns="45720" anchor="t" anchorCtr="0" upright="1">
                            <a:noAutofit/>
                          </wps:bodyPr>
                        </wps:wsp>
                      </wpg:grpSp>
                      <wps:wsp>
                        <wps:cNvPr id="95" name="AutoShape 41"/>
                        <wps:cNvSpPr>
                          <a:spLocks noChangeArrowheads="1"/>
                        </wps:cNvSpPr>
                        <wps:spPr bwMode="auto">
                          <a:xfrm>
                            <a:off x="8989" y="11007"/>
                            <a:ext cx="417" cy="720"/>
                          </a:xfrm>
                          <a:prstGeom prst="downArrow">
                            <a:avLst>
                              <a:gd name="adj1" fmla="val 50000"/>
                              <a:gd name="adj2" fmla="val 43165"/>
                            </a:avLst>
                          </a:prstGeom>
                          <a:solidFill>
                            <a:srgbClr val="FFFF00"/>
                          </a:solidFill>
                          <a:ln w="9525">
                            <a:solidFill>
                              <a:srgbClr val="000000"/>
                            </a:solidFill>
                            <a:miter lim="800000"/>
                            <a:headEnd/>
                            <a:tailEnd/>
                          </a:ln>
                        </wps:spPr>
                        <wps:bodyPr rot="0" vert="eaVert"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 o:spid="_x0000_s1026" style="position:absolute;margin-left:345.95pt;margin-top:10.15pt;width:167.4pt;height:291.9pt;z-index:251661312" coordorigin="7729,8737" coordsize="3348,5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">
                <v:group id="Group 2" o:spid="_x0000_s1027" style="position:absolute;left:7729;top:8737;width:3348;height:2091" coordorigin="3165,4050" coordsize="3348,20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3" o:spid="_x0000_s1028" type="#_x0000_t7" style="position:absolute;left:3165;top:4918;width:3348;height:1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x/fMIA&#10;AADbAAAADwAAAGRycy9kb3ducmV2LnhtbESP0YrCMBRE3wX/IVxhX0RTF121GkUE0UdX/YBLc22L&#10;zU1poo1+vVlY8HGYmTPMch1MJR7UuNKygtEwAUGcWV1yruBy3g1mIJxH1lhZJgVPcrBedTtLTLVt&#10;+ZceJ5+LCGGXooLC+zqV0mUFGXRDWxNH72obgz7KJpe6wTbCTSW/k+RHGiw5LhRY07ag7Ha6GwXz&#10;fX8665e38e51aOtXSI6bsM2V+uqFzQKEp+A/4f/2QSuYTOHvS/wBcvU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nH98wgAAANsAAAAPAAAAAAAAAAAAAAAAAJgCAABkcnMvZG93&#10;bnJldi54bWxQSwUGAAAAAAQABAD1AAAAhwMAAAAA&#10;" adj="6941"/>
                  <v:rect id="Rectangle 4" o:spid="_x0000_s1029" style="position:absolute;left:5626;top:486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gg8sIA&#10;AADbAAAADwAAAGRycy9kb3ducmV2LnhtbERPy2rCQBTdC/2H4Ra600mFFomO0lZTgtCFaUWXl8xt&#10;Epq5EzOTh3/fWQguD+e92oymFj21rrKs4HkWgSDOra64UPDznUwXIJxH1lhbJgVXcrBZP0xWGGs7&#10;8IH6zBcihLCLUUHpfRNL6fKSDLqZbYgD92tbgz7AtpC6xSGEm1rOo+hVGqw4NJTY0EdJ+V/WGQW7&#10;/XZ+Ph3TxqdJ9+7SEb8+dxelnh7HtyUIT6O/i2/uVCt4CWPDl/AD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iCDywgAAANsAAAAPAAAAAAAAAAAAAAAAAJgCAABkcnMvZG93&#10;bnJldi54bWxQSwUGAAAAAAQABAD1AAAAhwMAAAAA&#10;" fillcolor="white [3212]" stroked="f"/>
                  <v:group id="Group 5" o:spid="_x0000_s1030" style="position:absolute;left:3887;top:4050;width:2440;height:1617" coordorigin="1978,664" coordsize="3935,25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group id="Group 6" o:spid="_x0000_s1031" style="position:absolute;left:1978;top:2641;width:2384;height:581" coordorigin="5580,2520" coordsize="324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rect id="Rectangle 7" o:spid="_x0000_s1032" style="position:absolute;left:5580;top:3060;width:28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if9MIA&#10;AADbAAAADwAAAGRycy9kb3ducmV2LnhtbESPQYvCMBSE74L/ITzBi2iqiEg1igiCCHuwWzw/mmdb&#10;2ryUJNr67zcLC3scZuYbZn8cTCve5HxtWcFykYAgLqyuuVSQf1/mWxA+IGtsLZOCD3k4HsajPaba&#10;9nyndxZKESHsU1RQhdClUvqiIoN+YTvi6D2tMxiidKXUDvsIN61cJclGGqw5LlTY0bmiosleRsH6&#10;/MjuTs+aRt78o/+sm/zrmis1nQynHYhAQ/gP/7WvWsFmCb9f4g+Qh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iJ/0wgAAANsAAAAPAAAAAAAAAAAAAAAAAJgCAABkcnMvZG93&#10;bnJldi54bWxQSwUGAAAAAAQABAD1AAAAhwMAAAAA&#10;" fillcolor="#ef1170"/>
                      <v:shape id="Freeform 8" o:spid="_x0000_s1033" style="position:absolute;left:8460;top:2520;width:360;height:1260;visibility:visible;mso-wrap-style:square;v-text-anchor:top" coordsize="360,1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LIMIA&#10;AADbAAAADwAAAGRycy9kb3ducmV2LnhtbESPT4vCMBTE78J+h/AWvGm6Kipdo4jg35tVlj0+mrdN&#10;2ealNFHrtzeC4HGYmd8ws0VrK3GlxpeOFXz1ExDEudMlFwrOp3VvCsIHZI2VY1JwJw+L+Udnhql2&#10;Nz7SNQuFiBD2KSowIdSplD43ZNH3XU0cvT/XWAxRNoXUDd4i3FZykCRjabHkuGCwppWh/D+72EiZ&#10;jkZ2Pzz9hENd/JrNpN3uzkap7me7/AYRqA3v8Ku90wrGA3h+iT9A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VMsgwgAAANsAAAAPAAAAAAAAAAAAAAAAAJgCAABkcnMvZG93&#10;bnJldi54bWxQSwUGAAAAAAQABAD1AAAAhwMAAAAA&#10;" path="m,540l360,r,720l,1260,,540xe" fillcolor="#d99594 [1941]">
                        <v:path arrowok="t" o:connecttype="custom" o:connectlocs="0,540;360,0;360,720;0,1260;0,540" o:connectangles="0,0,0,0,0"/>
                      </v:shape>
                      <v:shape id="Freeform 9" o:spid="_x0000_s1034" style="position:absolute;left:5580;top:2520;width:3240;height:540;visibility:visible;mso-wrap-style:square;v-text-anchor:top" coordsize="3240,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ACWcYA&#10;AADbAAAADwAAAGRycy9kb3ducmV2LnhtbESPQUsDMRSE74X+h/AKXorNVmmRtWmRilB7Ebc96O25&#10;eW6im5clSdutv94IQo/DzHzDLFa9a8WRQrSeFUwnBQji2mvLjYL97un6DkRMyBpbz6TgTBFWy+Fg&#10;gaX2J36lY5UakSEcS1RgUupKKWNtyGGc+I44e58+OExZhkbqgKcMd628KYq5dGg5LxjsaG2o/q4O&#10;TsF49h6+qrdi+/L4Yz+eeWz3hiulrkb9wz2IRH26hP/bG61gfgt/X/IP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TACWcYAAADbAAAADwAAAAAAAAAAAAAAAACYAgAAZHJz&#10;L2Rvd25yZXYueG1sUEsFBgAAAAAEAAQA9QAAAIsDAAAAAA==&#10;" path="m,540l360,,3240,,2880,540,,540xe" fillcolor="#ef1170">
                        <v:path arrowok="t" o:connecttype="custom" o:connectlocs="0,540;360,0;3240,0;2880,540;0,540" o:connectangles="0,0,0,0,0"/>
                      </v:shape>
                    </v:group>
                    <v:group id="Group 10" o:spid="_x0000_s1035" style="position:absolute;left:3642;top:968;width:2575;height:1967;rotation:-3131385fd" coordorigin="6120,1440" coordsize="2575,19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KNJqsEAAADbAAAADwAA&#10;AAAAAAAAAAAAAACqAgAAZHJzL2Rvd25yZXYueG1sUEsFBgAAAAAEAAQA+gAAAJgDAAAAAA==&#10;">
                      <v:rect id="Rectangle 11" o:spid="_x0000_s1036" style="position:absolute;left:6300;top:2310;width:1128;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lLw8QA&#10;AADbAAAADwAAAGRycy9kb3ducmV2LnhtbESPQWvCQBSE7wX/w/IEb3XXaoJNXUMRBKHtoSr0+sg+&#10;k9Ds25jdmPTfu4VCj8PMfMNs8tE24kadrx1rWMwVCOLCmZpLDefT/nENwgdkg41j0vBDHvLt5GGD&#10;mXEDf9LtGEoRIewz1FCF0GZS+qIii37uWuLoXVxnMUTZldJ0OES4beSTUqm0WHNcqLClXUXF97G3&#10;GjBdmevHZfl+eutTfC5HtU++lNaz6fj6AiLQGP7Df+2D0ZAm8Psl/gC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ZS8PEAAAA2wAAAA8AAAAAAAAAAAAAAAAAmAIAAGRycy9k&#10;b3ducmV2LnhtbFBLBQYAAAAABAAEAPUAAACJAwAAAAA=&#10;" stroked="f"/>
                      <v:group id="Group 12" o:spid="_x0000_s1037" style="position:absolute;left:6120;top:1440;width:2575;height:1967;rotation:2679854fd" coordorigin="5334,3240" coordsize="2575,19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uDx/cQAAADbAAAA&#10;DwAAAAAAAAAAAAAAAACqAgAAZHJzL2Rvd25yZXYueG1sUEsFBgAAAAAEAAQA+gAAAJsDAAAAAA==&#10;">
                        <v:rect id="Rectangle 13" o:spid="_x0000_s1038" style="position:absolute;left:7610;top:3240;width:136;height:403;rotation:-266317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FX8QA&#10;AADbAAAADwAAAGRycy9kb3ducmV2LnhtbESPQUsDMRSE74L/ITzBW5tVaJW1adkKhXp0LVZvj+R1&#10;s7p52SZpu/77plDwOMzMN8xsMbhOHCnE1rOCh3EBglh703KjYPOxGj2DiAnZYOeZFPxRhMX89maG&#10;pfEnfqdjnRqRIRxLVGBT6kspo7bkMI59T5y9nQ8OU5ahkSbgKcNdJx+LYiodtpwXLPb0akn/1gen&#10;YLndTg62elvG6vtz9/MVNO9rrdT93VC9gEg0pP/wtb02CqZPcPmSf4Ccn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lhV/EAAAA2wAAAA8AAAAAAAAAAAAAAAAAmAIAAGRycy9k&#10;b3ducmV2LnhtbFBLBQYAAAAABAAEAPUAAACJAwAAAAA=&#10;" fillcolor="silver" stroked="f">
                          <v:fill angle="90" focus="100%" type="gradient"/>
                          <o:lock v:ext="edit" aspectratio="t"/>
                        </v:rect>
                        <v:rect id="Rectangle 14" o:spid="_x0000_s1039" style="position:absolute;left:6508;top:3698;width:1221;height:268;rotation:-266317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rtcLwA&#10;AADbAAAADwAAAGRycy9kb3ducmV2LnhtbERPSwrCMBDdC94hjOBOU0VEqlFEEAtu/B1gaMam2ExK&#10;E2v19GYhuHy8/2rT2Uq01PjSsYLJOAFBnDtdcqHgdt2PFiB8QNZYOSYFb/KwWfd7K0y1e/GZ2kso&#10;RAxhn6ICE0KdSulzQxb92NXEkbu7xmKIsCmkbvAVw20lp0kylxZLjg0Ga9oZyh+Xp1WwMJW/nlrr&#10;H2c6Tg91Vn5m2U6p4aDbLkEE6sJf/HNnWsE8jo1f4g+Q6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tqu1wvAAAANsAAAAPAAAAAAAAAAAAAAAAAJgCAABkcnMvZG93bnJldi54&#10;bWxQSwUGAAAAAAQABAD1AAAAgQMAAAAA&#10;" fillcolor="silver" stroked="f">
                          <o:lock v:ext="edit" aspectratio="t"/>
                        </v:rect>
                        <v:rect id="Rectangle 15" o:spid="_x0000_s1040" style="position:absolute;left:7475;top:3608;width:271;height:135;rotation:-266317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ZI68EA&#10;AADbAAAADwAAAGRycy9kb3ducmV2LnhtbESP3YrCMBSE7wXfIRxh7zRVRLQaRQSxsDf+PcChOTbF&#10;5qQ0sdZ9+o0geDnMzDfMatPZSrTU+NKxgvEoAUGcO11yoeB62Q/nIHxA1lg5JgUv8rBZ93srTLV7&#10;8onacyhEhLBPUYEJoU6l9Lkhi37kauLo3VxjMUTZFFI3+IxwW8lJksykxZLjgsGadoby+/lhFcxN&#10;5S/H1vr7iX4nhzor/6bZTqmfQbddggjUhW/40860gtkC3l/iD5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LmSOvBAAAA2wAAAA8AAAAAAAAAAAAAAAAAmAIAAGRycy9kb3du&#10;cmV2LnhtbFBLBQYAAAAABAAEAPUAAACGAwAAAAA=&#10;" fillcolor="silver" stroked="f">
                          <o:lock v:ext="edit" aspectratio="t"/>
                        </v:rect>
                        <v:line id="Line 16" o:spid="_x0000_s1041" style="position:absolute;rotation:-2663179fd;visibility:visible;mso-wrap-style:square" from="5644,4470" to="6695,4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YOar4AAADbAAAADwAAAGRycy9kb3ducmV2LnhtbERPTYvCMBC9L/gfwgheFk1XWJVqFBEE&#10;8WbV+9CMSbWZ1Car9d9vDoLHx/terDpXiwe1ofKs4GeUgSAuva7YKDgdt8MZiBCRNdaeScGLAqyW&#10;va8F5to/+UCPIhqRQjjkqMDG2ORShtKSwzDyDXHiLr51GBNsjdQtPlO4q+U4yybSYcWpwWJDG0vl&#10;rfhzCvbjC1e/5vu6qd39XJrpYVcEq9Sg363nICJ18SN+u3dawTStT1/SD5DLf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PRg5qvgAAANsAAAAPAAAAAAAAAAAAAAAAAKEC&#10;AABkcnMvZG93bnJldi54bWxQSwUGAAAAAAQABAD5AAAAjAMAAAAA&#10;"/>
                        <v:shape id="Arc 17" o:spid="_x0000_s1042" style="position:absolute;left:5334;top:4974;width:547;height:135;rotation:2663179fd;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mjB8IA&#10;AADbAAAADwAAAGRycy9kb3ducmV2LnhtbESPT4vCMBTE74LfIbyFvWlaYf3TNYoILnvU6sXbo3k2&#10;3W1eShNt/fZGEDwOM/MbZrnubS1u1PrKsYJ0nIAgLpyuuFRwOu5GcxA+IGusHZOCO3lYr4aDJWba&#10;dXygWx5KESHsM1RgQmgyKX1hyKIfu4Y4ehfXWgxRtqXULXYRbms5SZKptFhxXDDY0NZQ8Z9frYJe&#10;fh3v5bX7q875YpP+pGFu9lqpz49+8w0iUB/e4Vf7VyuYpfD8En+A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yaMHwgAAANsAAAAPAAAAAAAAAAAAAAAAAJgCAABkcnMvZG93&#10;bnJldi54bWxQSwUGAAAAAAQABAD1AAAAhwMAAAAA&#10;" path="m,nfc11929,,21600,9670,21600,21600em,nsc11929,,21600,9670,21600,21600l,21600,,xe">
                          <v:path arrowok="t" o:extrusionok="f" o:connecttype="custom" o:connectlocs="0,0;547,135;0,135" o:connectangles="0,0,0"/>
                          <o:lock v:ext="edit" aspectratio="t"/>
                        </v:shape>
                        <v:shape id="Arc 18" o:spid="_x0000_s1043" style="position:absolute;left:5419;top:4939;width:922;height:268;rotation:-2663179fd;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LwaMQA&#10;AADbAAAADwAAAGRycy9kb3ducmV2LnhtbESPQWsCMRSE7wX/Q3iCt5pVSyvrRilSQQ8eagvV22Pz&#10;drPt5mXZRE3/vSkUPA4z8w1TrKJtxYV63zhWMBlnIIhLpxuuFXx+bB7nIHxA1tg6JgW/5GG1HDwU&#10;mGt35Xe6HEItEoR9jgpMCF0upS8NWfRj1xEnr3K9xZBkX0vd4zXBbSunWfYsLTacFgx2tDZU/hzO&#10;VsH6+0nG3Ves3swuniRP9tvZMSg1GsbXBYhAMdzD/+2tVvAyhb8v6Q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C8GjEAAAA2wAAAA8AAAAAAAAAAAAAAAAAmAIAAGRycy9k&#10;b3ducmV2LnhtbFBLBQYAAAAABAAEAPUAAACJAwAAAAA=&#10;" path="m,nfc11929,,21600,9670,21600,21600em,nsc11929,,21600,9670,21600,21600l,21600,,xe">
                          <v:path arrowok="t" o:extrusionok="f" o:connecttype="custom" o:connectlocs="0,0;922,268;0,268" o:connectangles="0,0,0"/>
                          <o:lock v:ext="edit" aspectratio="t"/>
                        </v:shape>
                        <v:shape id="Arc 19" o:spid="_x0000_s1044" style="position:absolute;left:6192;top:4535;width:676;height:135;rotation:2663179fd;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eY68MA&#10;AADbAAAADwAAAGRycy9kb3ducmV2LnhtbESPQWvCQBSE7wX/w/IEb3UTpdWmriKC0qNNvHh7ZF+z&#10;qdm3Ibua+O9dodDjMDPfMKvNYBtxo87XjhWk0wQEcel0zZWCU7F/XYLwAVlj45gU3MnDZj16WWGm&#10;Xc/fdMtDJSKEfYYKTAhtJqUvDVn0U9cSR+/HdRZDlF0ldYd9hNtGzpLkXVqsOS4YbGlnqLzkV6tg&#10;kG/Fvbr2v/U5/9imhzQszVErNRkP208QgYbwH/5rf2kFizk8v8Qf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eY68MAAADbAAAADwAAAAAAAAAAAAAAAACYAgAAZHJzL2Rv&#10;d25yZXYueG1sUEsFBgAAAAAEAAQA9QAAAIgDAAAAAA==&#10;" path="m,nfc11929,,21600,9670,21600,21600em,nsc11929,,21600,9670,21600,21600l,21600,,xe">
                          <v:path arrowok="t" o:extrusionok="f" o:connecttype="custom" o:connectlocs="0,0;676,135;0,135" o:connectangles="0,0,0"/>
                          <o:lock v:ext="edit" aspectratio="t"/>
                        </v:shape>
                        <v:shape id="Arc 20" o:spid="_x0000_s1045" style="position:absolute;left:6672;top:4006;width:950;height:135;rotation:-2663179fd;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moOMQA&#10;AADbAAAADwAAAGRycy9kb3ducmV2LnhtbESPQWvCQBSE74X+h+UVvNVNRapNXUOJFTwpsYJ4e2Sf&#10;SWj2bdjdJum/dwsFj8PMfMOsstG0oifnG8sKXqYJCOLS6oYrBaev7fMShA/IGlvLpOCXPGTrx4cV&#10;ptoOXFB/DJWIEPYpKqhD6FIpfVmTQT+1HXH0rtYZDFG6SmqHQ4SbVs6S5FUabDgu1NhRXlP5ffwx&#10;CprCLnK7+ywOp/3lbXvdMLrDWanJ0/jxDiLQGO7h//ZOK1jM4e9L/AFy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pqDjEAAAA2wAAAA8AAAAAAAAAAAAAAAAAmAIAAGRycy9k&#10;b3ducmV2LnhtbFBLBQYAAAAABAAEAPUAAACJAwAAAAA=&#10;" path="m,nfc11929,,21600,9670,21600,21600em,nsc11929,,21600,9670,21600,21600l,21600,,xe" fillcolor="silver">
                          <v:path arrowok="t" o:extrusionok="f" o:connecttype="custom" o:connectlocs="0,0;950,135;0,135" o:connectangles="0,0,0"/>
                          <o:lock v:ext="edit" aspectratio="t"/>
                        </v:shape>
                        <v:line id="Line 21" o:spid="_x0000_s1046" style="position:absolute;rotation:-2663179fd;visibility:visible;mso-wrap-style:square" from="6404,3686" to="7761,3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Gt8sEAAADbAAAADwAAAGRycy9kb3ducmV2LnhtbESPQYvCMBSE7wv+h/AEL4umCq5SjSKC&#10;IHuzq/dH80yqzUttonb//WZB8DjMzDfMct25WjyoDZVnBeNRBoK49Lpio+D4sxvOQYSIrLH2TAp+&#10;KcB61ftYYq79kw/0KKIRCcIhRwU2xiaXMpSWHIaRb4iTd/atw5hka6Ru8ZngrpaTLPuSDitOCxYb&#10;2loqr8XdKfienLmams/Ltna3U2lmh30RrFKDfrdZgIjUxXf41d5rBbMp/H9JP0C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Ma3ywQAAANsAAAAPAAAAAAAAAAAAAAAA&#10;AKECAABkcnMvZG93bnJldi54bWxQSwUGAAAAAAQABAD5AAAAjwMAAAAA&#10;"/>
                        <v:line id="Line 22" o:spid="_x0000_s1047" style="position:absolute;rotation:-2663179fd;visibility:visible;mso-wrap-style:square" from="7502,3682" to="7909,3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MzhcMAAADbAAAADwAAAGRycy9kb3ducmV2LnhtbESPwWrDMBBE74X+g9hCLqWRY2hS3Cgh&#10;GAKht7jpfbE2kltr5ViK7f59FQj0OMzMG2a9nVwrBupD41nBYp6BIK69btgoOH3uX95AhIissfVM&#10;Cn4pwHbz+LDGQvuRjzRU0YgE4VCgAhtjV0gZaksOw9x3xMk7+95hTLI3Uvc4JrhrZZ5lS+mw4bRg&#10;saPSUv1TXZ2Cj/zMzat5/i5bd/mqzep4qIJVavY07d5BRJrif/jePmgFqyXcvqQfID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jM4XDAAAA2wAAAA8AAAAAAAAAAAAA&#10;AAAAoQIAAGRycy9kb3ducmV2LnhtbFBLBQYAAAAABAAEAPkAAACRAwAAAAA=&#10;"/>
                        <v:line id="Line 23" o:spid="_x0000_s1048" style="position:absolute;rotation:-2663179fd;visibility:visible;mso-wrap-style:square" from="6655,4096" to="6655,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VpsQAAADbAAAADwAAAGRycy9kb3ducmV2LnhtbESPT4vCMBTE78J+h/AWvMiaqmC1GmVR&#10;/HMSdPXg7dG8bbvbvJQmav32RhA8DjPzG2Y6b0wprlS7wrKCXjcCQZxaXXCm4Piz+hqBcB5ZY2mZ&#10;FNzJwXz20Zpiou2N93Q9+EwECLsEFeTeV4mULs3JoOvaijh4v7Y26IOsM6lrvAW4KWU/iobSYMFh&#10;IceKFjml/4eLUdA5Lnb7+8nYTfHHa8ejajkenJVqfzbfExCeGv8Ov9pbrSCO4fkl/AA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qlWmxAAAANsAAAAPAAAAAAAAAAAA&#10;AAAAAKECAABkcnMvZG93bnJldi54bWxQSwUGAAAAAAQABAD5AAAAkgMAAAAA&#10;">
                          <v:stroke dashstyle="dash"/>
                        </v:line>
                      </v:group>
                    </v:group>
                    <v:group id="Group 24" o:spid="_x0000_s1049" style="position:absolute;left:4060;top:2641;width:935;height:581" coordorigin="3960,2700" coordsize="108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rect id="Rectangle 25" o:spid="_x0000_s1050" style="position:absolute;left:3960;top:3240;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cFL8MA&#10;AADbAAAADwAAAGRycy9kb3ducmV2LnhtbESPQWvCQBSE7wX/w/IEL0U3FWk1uooIggg9mAbPj+wz&#10;Ccm+DbtbE/+9KxR6HGbmG2azG0wr7uR8bVnBxywBQVxYXXOpIP85TpcgfEDW2FomBQ/ysNuO3jaY&#10;atvzhe5ZKEWEsE9RQRVCl0rpi4oM+pntiKN3s85giNKVUjvsI9y0cp4kn9JgzXGhwo4OFRVN9msU&#10;LA7X7OL0e9PIs7/2j0WTf59ypSbjYb8GEWgI/+G/9kkr+FrB60v8AXL7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ycFL8MAAADbAAAADwAAAAAAAAAAAAAAAACYAgAAZHJzL2Rv&#10;d25yZXYueG1sUEsFBgAAAAAEAAQA9QAAAIgDAAAAAA==&#10;" fillcolor="#ef1170"/>
                      <v:shape id="Freeform 26" o:spid="_x0000_s1051" style="position:absolute;left:3960;top:2700;width:1080;height:540;visibility:visible;mso-wrap-style:square;v-text-anchor:top" coordsize="1080,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" path="m,540l360,r720,l720,540,,540xe" fillcolor="#ef1170">
                        <v:path arrowok="t" o:connecttype="custom" o:connectlocs="0,540;360,0;1080,0;720,540;0,540" o:connectangles="0,0,0,0,0"/>
                      </v:shape>
                      <v:shape id="Freeform 27" o:spid="_x0000_s1052" style="position:absolute;left:4680;top:2700;width:360;height:1260;visibility:visible;mso-wrap-style:square;v-text-anchor:top" coordsize="360,1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hZG8UA&#10;AADbAAAADwAAAGRycy9kb3ducmV2LnhtbESPQWvCQBSE74L/YXmCF6mbSCk2ugkiVXoqGLW9PrLP&#10;JJh9m2ZXjf76bqHQ4zAz3zDLrDeNuFLnassK4mkEgriwuuZSwWG/eZqDcB5ZY2OZFNzJQZYOB0tM&#10;tL3xjq65L0WAsEtQQeV9m0jpiooMuqltiYN3sp1BH2RXSt3hLcBNI2dR9CIN1hwWKmxpXVFxzi9G&#10;gY7so3hdt7vnw9tmm3/Fk+P354dS41G/WoDw1Pv/8F/7XSuYx/D7JfwAmf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SFkbxQAAANsAAAAPAAAAAAAAAAAAAAAAAJgCAABkcnMv&#10;ZG93bnJldi54bWxQSwUGAAAAAAQABAD1AAAAigMAAAAA&#10;" path="m,540l360,r,720l,1260,,540xe" fillcolor="#ef1170">
                        <v:path arrowok="t" o:connecttype="custom" o:connectlocs="0,540;360,0;360,720;0,1260;0,540" o:connectangles="0,0,0,0,0"/>
                      </v:shape>
                    </v:group>
                  </v:group>
                  <v:rect id="Rectangle 28" o:spid="_x0000_s1053" style="position:absolute;left:3165;top:6028;width:2279;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vj9cIA&#10;AADbAAAADwAAAGRycy9kb3ducmV2LnhtbESPQYvCMBSE74L/ITzBm6ZWWLQaRRTFPWq9eHs2z7ba&#10;vJQmat1fv1lY8DjMzDfMfNmaSjypcaVlBaNhBII4s7rkXMEp3Q4mIJxH1lhZJgVvcrBcdDtzTLR9&#10;8YGeR5+LAGGXoILC+zqR0mUFGXRDWxMH72obgz7IJpe6wVeAm0rGUfQlDZYcFgqsaV1Qdj8+jIJL&#10;GZ/w55DuIjPdjv13m94e541S/V67moHw1PpP+L+91womMfx9CT9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O+P1wgAAANsAAAAPAAAAAAAAAAAAAAAAAJgCAABkcnMvZG93&#10;bnJldi54bWxQSwUGAAAAAAQABAD1AAAAhwMAAAAA&#10;"/>
                  <v:shape id="Freeform 29" o:spid="_x0000_s1054" style="position:absolute;left:5444;top:4914;width:1069;height:1227;visibility:visible;mso-wrap-style:square;v-text-anchor:top" coordsize="1725,19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edwMEA&#10;AADbAAAADwAAAGRycy9kb3ducmV2LnhtbESPQYvCMBSE78L+h/AW9qapCirVKK64oMfWPezxkTzb&#10;YvPSbWKt/94IgsdhZr5hVpve1qKj1leOFYxHCQhi7UzFhYLf089wAcIHZIO1Y1JwJw+b9cdghalx&#10;N86oy0MhIoR9igrKEJpUSq9LsuhHriGO3tm1FkOUbSFNi7cIt7WcJMlMWqw4LpTY0K4kfcmvVkF3&#10;ne6STB/1f57N+9l2j3/5Nyr19dlvlyAC9eEdfrUPRsFiCs8v8QfI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3ncDBAAAA2wAAAA8AAAAAAAAAAAAAAAAAmAIAAGRycy9kb3du&#10;cmV2LnhtbFBLBQYAAAAABAAEAPUAAACGAwAAAAA=&#10;" path="m,1954l,1774,1725,r,175l,1954xe">
                    <v:path arrowok="t" o:connecttype="custom" o:connectlocs="0,1227;0,1114;1069,0;1069,110;0,1227" o:connectangles="0,0,0,0,0"/>
                  </v:shape>
                </v:group>
                <v:group id="Group 30" o:spid="_x0000_s1055" style="position:absolute;left:8151;top:12073;width:2663;height:2502" coordorigin="6840,2178" coordsize="2663,25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group id="Group 31" o:spid="_x0000_s1056" style="position:absolute;left:6840;top:2178;width:1625;height:1782" coordorigin="3960,2700" coordsize="108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rect id="Rectangle 32" o:spid="_x0000_s1057" style="position:absolute;left:3960;top:3240;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3hesIA&#10;AADbAAAADwAAAGRycy9kb3ducmV2LnhtbESPQYvCMBSE74L/ITzBi6ypIiJdo4ggiODBbvH8aJ5t&#10;afNSkmjrvzcLC3scZuYbZrsfTCte5HxtWcFinoAgLqyuuVSQ/5y+NiB8QNbYWiYFb/Kw341HW0y1&#10;7flGryyUIkLYp6igCqFLpfRFRQb93HbE0XtYZzBE6UqpHfYRblq5TJK1NFhzXKiwo2NFRZM9jYLV&#10;8Z7dnJ41jbz4e/9eNfn1nCs1nQyHbxCBhvAf/muftYLNGn6/xB8gd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beF6wgAAANsAAAAPAAAAAAAAAAAAAAAAAJgCAABkcnMvZG93&#10;bnJldi54bWxQSwUGAAAAAAQABAD1AAAAhwMAAAAA&#10;" fillcolor="#ef1170"/>
                    <v:shape id="Freeform 33" o:spid="_x0000_s1058" style="position:absolute;left:3960;top:2700;width:1080;height:540;visibility:visible;mso-wrap-style:square;v-text-anchor:top" coordsize="1080,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FvAL8A&#10;AADbAAAADwAAAGRycy9kb3ducmV2LnhtbESPzYrCQBCE74LvMLTgTSd68Cc6ioiCV929eGsybZLd&#10;TE/ItCa+vSMIHouq+opabztXqQc1ofRsYDJOQBFn3pacG/j9OY4WoIIgW6w8k4EnBdhu+r01pta3&#10;fKbHRXIVIRxSNFCI1KnWISvIYRj7mjh6N984lCibXNsG2wh3lZ4myUw7LDkuFFjTvqDs/3J3Bs6e&#10;Z5PDLafr33HndLt8ksjemOGg261ACXXyDX/aJ2tgMYf3l/gD9O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bwW8AvwAAANsAAAAPAAAAAAAAAAAAAAAAAJgCAABkcnMvZG93bnJl&#10;di54bWxQSwUGAAAAAAQABAD1AAAAhAMAAAAA&#10;" path="m,540l360,r720,l720,540,,540xe" fillcolor="#ef1170">
                      <v:path arrowok="t" o:connecttype="custom" o:connectlocs="0,540;360,0;1080,0;720,540;0,540" o:connectangles="0,0,0,0,0"/>
                    </v:shape>
                    <v:shape id="Freeform 34" o:spid="_x0000_s1059" style="position:absolute;left:4680;top:2700;width:360;height:1260;visibility:visible;mso-wrap-style:square;v-text-anchor:top" coordsize="360,1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LwhsEA&#10;AADbAAAADwAAAGRycy9kb3ducmV2LnhtbERPTYvCMBC9C/6HMIIX0VRZRKtRRFT2JNh19To0Y1ts&#10;JrWJ2t1fbw6Cx8f7ni8bU4oH1a6wrGA4iEAQp1YXnCk4/mz7ExDOI2ssLZOCP3KwXLRbc4y1ffKB&#10;HonPRAhhF6OC3PsqltKlORl0A1sRB+5ia4M+wDqTusZnCDelHEXRWBosODTkWNE6p/Sa3I0CHdn/&#10;dLquDl/HzXaXnIe939tpr1S306xmIDw1/iN+u7+1gkkYG76EHyA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y8IbBAAAA2wAAAA8AAAAAAAAAAAAAAAAAmAIAAGRycy9kb3du&#10;cmV2LnhtbFBLBQYAAAAABAAEAPUAAACGAwAAAAA=&#10;" path="m,540l360,r,720l,1260,,540xe" fillcolor="#ef1170">
                      <v:path arrowok="t" o:connecttype="custom" o:connectlocs="0,540;360,0;360,720;0,1260;0,540" o:connectangles="0,0,0,0,0"/>
                    </v:shape>
                  </v:group>
                  <v:shapetype id="_x0000_t32" coordsize="21600,21600" o:spt="32" o:oned="t" path="m,l21600,21600e" filled="f">
                    <v:path arrowok="t" fillok="f" o:connecttype="none"/>
                    <o:lock v:ext="edit" shapetype="t"/>
                  </v:shapetype>
                  <v:shape id="AutoShape 35" o:spid="_x0000_s1060" type="#_x0000_t32" style="position:absolute;left:6840;top:4140;width:10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jlbMEAAADbAAAADwAAAGRycy9kb3ducmV2LnhtbESP0YrCMBRE3wX/IVzBF9G0UkS7pkUE&#10;wcet7gfcba5t2eamNFGrX78RBB+HmTnDbPPBtOJGvWssK4gXEQji0uqGKwU/58N8DcJ5ZI2tZVLw&#10;IAd5Nh5tMdX2zgXdTr4SAcIuRQW1910qpStrMugWtiMO3sX2Bn2QfSV1j/cAN61cRtFKGmw4LNTY&#10;0b6m8u90NQpc8U2ruEg2v0+JceMfyXK2T5SaTobdFwhPg/+E3+2jVrDewOtL+AEy+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mOVswQAAANsAAAAPAAAAAAAAAAAAAAAA&#10;AKECAABkcnMvZG93bnJldi54bWxQSwUGAAAAAAQABAD5AAAAjwMAAAAA&#10;" strokeweight="2.25pt">
                    <v:stroke startarrow="open" endarrow="open"/>
                  </v:shape>
                  <v:shape id="AutoShape 36" o:spid="_x0000_s1061" type="#_x0000_t32" style="position:absolute;left:8095;top:3399;width:545;height:7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tzj78AAADbAAAADwAAAGRycy9kb3ducmV2LnhtbERPTYvCMBC9C/6HMIIX0VQPotUoIsqK&#10;CGIVz0MztsVmUpps7e6vNwfB4+N9L9etKUVDtSssKxiPIhDEqdUFZwpu1/1wBsJ5ZI2lZVLwRw7W&#10;q25nibG2L75Qk/hMhBB2MSrIva9iKV2ak0E3shVx4B62NugDrDOpa3yFcFPKSRRNpcGCQ0OOFW1z&#10;Sp/Jr1Gw2/M5OTWDH/4v8GxmfnKcb+9K9XvtZgHCU+u/4o/7oBXMw/rwJfwAuXo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Ttzj78AAADbAAAADwAAAAAAAAAAAAAAAACh&#10;AgAAZHJzL2Rvd25yZXYueG1sUEsFBgAAAAAEAAQA+QAAAI0DAAAAAA==&#10;" strokeweight="2.25pt">
                    <v:stroke startarrow="open" endarrow="open"/>
                  </v:shape>
                  <v:shape id="AutoShape 37" o:spid="_x0000_s1062" type="#_x0000_t32" style="position:absolute;left:8100;top:2718;width:1080;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lgsUAAADbAAAADwAAAGRycy9kb3ducmV2LnhtbESPQWvCQBSE70L/w/IKvekmHoqmrtIW&#10;Akqhoi2U3h7Z12ya7NuQXU3017uC4HGYmW+YxWqwjThS5yvHCtJJAoK4cLriUsH3Vz6egfABWWPj&#10;mBScyMNq+TBaYKZdzzs67kMpIoR9hgpMCG0mpS8MWfQT1xJH7891FkOUXSl1h32E20ZOk+RZWqw4&#10;Lhhs6d1QUe8PVkF//u3zD1fv0n9D28/T24/ebFmpp8fh9QVEoCHcw7f2WiuYp3D9En+AXF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6+lgsUAAADbAAAADwAAAAAAAAAA&#10;AAAAAAChAgAAZHJzL2Rvd25yZXYueG1sUEsFBgAAAAAEAAQA+QAAAJMDAAAAAA==&#10;" strokeweight="2.25pt">
                    <v:stroke startarrow="open" endarrow="open"/>
                  </v:shape>
                  <v:shapetype id="_x0000_t202" coordsize="21600,21600" o:spt="202" path="m,l,21600r21600,l21600,xe">
                    <v:stroke joinstyle="miter"/>
                    <v:path gradientshapeok="t" o:connecttype="rect"/>
                  </v:shapetype>
                  <v:shape id="Text Box 38" o:spid="_x0000_s1063" type="#_x0000_t202" style="position:absolute;left:6840;top:4320;width:1083;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3tT8MA&#10;AADbAAAADwAAAGRycy9kb3ducmV2LnhtbESPzWrDMBCE74W8g9hAb7WU0JbYiWxCS6CnluYPclus&#10;jW1irYylxO7bV4VCjsPMfMOsitG24ka9bxxrmCUKBHHpTMOVhv1u87QA4QOywdYxafghD0U+eVhh&#10;ZtzA33TbhkpECPsMNdQhdJmUvqzJok9cRxy9s+sthij7Spoehwi3rZwr9SotNhwXauzorabysr1a&#10;DYfP8+n4rL6qd/vSDW5Ukm0qtX6cjusliEBjuIf/2x9GQzqH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s3tT8MAAADbAAAADwAAAAAAAAAAAAAAAACYAgAAZHJzL2Rv&#10;d25yZXYueG1sUEsFBgAAAAAEAAQA9QAAAIgDAAAAAA==&#10;" filled="f" stroked="f">
                    <v:textbox>
                      <w:txbxContent>
                        <w:p w:rsidR="0088230D" w:rsidRPr="001D09CD" w:rsidRDefault="006B6E19" w:rsidP="0088230D">
                          <w:pPr>
                            <w:jc w:val="center"/>
                            <w:rPr>
                              <w:sz w:val="18"/>
                              <w:szCs w:val="18"/>
                            </w:rPr>
                          </w:pPr>
                          <w:r>
                            <w:rPr>
                              <w:sz w:val="18"/>
                              <w:szCs w:val="18"/>
                            </w:rPr>
                            <w:t>10</w:t>
                          </w:r>
                          <w:r w:rsidR="0088230D">
                            <w:rPr>
                              <w:sz w:val="18"/>
                              <w:szCs w:val="18"/>
                            </w:rPr>
                            <w:t>mm</w:t>
                          </w:r>
                        </w:p>
                      </w:txbxContent>
                    </v:textbox>
                  </v:shape>
                  <v:shape id="Text Box 39" o:spid="_x0000_s1064" type="#_x0000_t202" style="position:absolute;left:8172;top:3630;width:1083;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FI1MIA&#10;AADbAAAADwAAAGRycy9kb3ducmV2LnhtbESPT4vCMBTE74LfITzB25qoq2g1iigLe1rxL3h7NM+2&#10;2LyUJmu7336zsOBxmJnfMMt1a0vxpNoXjjUMBwoEcepMwZmG8+njbQbCB2SDpWPS8EMe1qtuZ4mJ&#10;cQ0f6HkMmYgQ9glqyEOoEil9mpNFP3AVcfTurrYYoqwzaWpsItyWcqTUVFosOC7kWNE2p/Rx/LYa&#10;Ll/32/Vd7bOdnVSNa5VkO5da93vtZgEiUBte4f/2p9EwH8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gUjUwgAAANsAAAAPAAAAAAAAAAAAAAAAAJgCAABkcnMvZG93&#10;bnJldi54bWxQSwUGAAAAAAQABAD1AAAAhwMAAAAA&#10;" filled="f" stroked="f">
                    <v:textbox>
                      <w:txbxContent>
                        <w:p w:rsidR="0088230D" w:rsidRPr="001D09CD" w:rsidRDefault="006B6E19" w:rsidP="0088230D">
                          <w:pPr>
                            <w:jc w:val="center"/>
                            <w:rPr>
                              <w:sz w:val="18"/>
                              <w:szCs w:val="18"/>
                            </w:rPr>
                          </w:pPr>
                          <w:r>
                            <w:rPr>
                              <w:sz w:val="18"/>
                              <w:szCs w:val="18"/>
                            </w:rPr>
                            <w:t xml:space="preserve">10 </w:t>
                          </w:r>
                          <w:r w:rsidR="0088230D">
                            <w:rPr>
                              <w:sz w:val="18"/>
                              <w:szCs w:val="18"/>
                            </w:rPr>
                            <w:t>mm</w:t>
                          </w:r>
                        </w:p>
                      </w:txbxContent>
                    </v:textbox>
                  </v:shape>
                  <v:shape id="Text Box 40" o:spid="_x0000_s1065" type="#_x0000_t202" style="position:absolute;left:8420;top:2524;width:1083;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jQoMMA&#10;AADbAAAADwAAAGRycy9kb3ducmV2LnhtbESPzWrDMBCE74W8g9hAbrWUkpbYiWxCS6CnluYPclus&#10;jW1irYylxu7bV4VCjsPMfMOsi9G24ka9bxxrmCcKBHHpTMOVhsN++7gE4QOywdYxafghD0U+eVhj&#10;ZtzAX3TbhUpECPsMNdQhdJmUvqzJok9cRxy9i+sthij7Spoehwi3rXxS6kVabDgu1NjRa03ldfdt&#10;NRw/LufTQn1Wb/a5G9yoJNtUaj2b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jQoMMAAADbAAAADwAAAAAAAAAAAAAAAACYAgAAZHJzL2Rv&#10;d25yZXYueG1sUEsFBgAAAAAEAAQA9QAAAIgDAAAAAA==&#10;" filled="f" stroked="f">
                    <v:textbox>
                      <w:txbxContent>
                        <w:p w:rsidR="0088230D" w:rsidRPr="001D09CD" w:rsidRDefault="006B6E19" w:rsidP="0088230D">
                          <w:pPr>
                            <w:jc w:val="center"/>
                            <w:rPr>
                              <w:sz w:val="18"/>
                              <w:szCs w:val="18"/>
                            </w:rPr>
                          </w:pPr>
                          <w:r>
                            <w:rPr>
                              <w:sz w:val="18"/>
                              <w:szCs w:val="18"/>
                            </w:rPr>
                            <w:t xml:space="preserve">10 </w:t>
                          </w:r>
                          <w:r w:rsidR="0088230D">
                            <w:rPr>
                              <w:sz w:val="18"/>
                              <w:szCs w:val="18"/>
                            </w:rPr>
                            <w:t>mm</w:t>
                          </w:r>
                        </w:p>
                      </w:txbxContent>
                    </v:textbox>
                  </v:shape>
                </v:group>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41" o:spid="_x0000_s1066" type="#_x0000_t67" style="position:absolute;left:8989;top:11007;width:417;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Lca8cA&#10;AADbAAAADwAAAGRycy9kb3ducmV2LnhtbESP3UrDQBSE7wXfYTmCN2I2itY2dlvEP4RWpGkLXh6y&#10;x2wwezZkN2ni07tCwcthZr5h5svB1qKn1leOFVwlKQjiwumKSwW77cvlFIQPyBprx6RgJA/LxenJ&#10;HDPtDryhPg+liBD2GSowITSZlL4wZNEnriGO3pdrLYYo21LqFg8Rbmt5naYTabHiuGCwoUdDxXfe&#10;WQXv3c3d+nn9NP5cvBafH3rcT1amVur8bHi4BxFoCP/hY/tNK5jdwt+X+AP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C3GvHAAAA2wAAAA8AAAAAAAAAAAAAAAAAmAIAAGRy&#10;cy9kb3ducmV2LnhtbFBLBQYAAAAABAAEAPUAAACMAwAAAAA=&#10;" fillcolor="yellow">
                  <v:textbox style="layout-flow:vertical-ideographic"/>
                </v:shape>
                <w10:wrap type="square"/>
              </v:group>
            </w:pict>
          </mc:Fallback>
        </mc:AlternateContent>
      </w:r>
    </w:p>
    <w:p w:rsidR="00A07AD6" w:rsidRPr="00D943BC" w:rsidRDefault="00A07AD6" w:rsidP="00A07AD6">
      <w:pPr>
        <w:rPr>
          <w:rFonts w:ascii="Arial" w:hAnsi="Arial" w:cs="Arial"/>
        </w:rPr>
      </w:pPr>
    </w:p>
    <w:p w:rsidR="00D943BC" w:rsidRPr="0088230D" w:rsidRDefault="00D943BC" w:rsidP="00A07AD6">
      <w:pPr>
        <w:rPr>
          <w:rFonts w:ascii="Arial" w:hAnsi="Arial" w:cs="Arial"/>
          <w:b/>
          <w:i/>
        </w:rPr>
      </w:pPr>
      <w:r w:rsidRPr="0088230D">
        <w:rPr>
          <w:rFonts w:ascii="Arial" w:hAnsi="Arial" w:cs="Arial"/>
          <w:b/>
          <w:i/>
        </w:rPr>
        <w:t>Method</w:t>
      </w:r>
    </w:p>
    <w:p w:rsidR="00D943BC" w:rsidRDefault="00D943BC" w:rsidP="00A07AD6">
      <w:pPr>
        <w:rPr>
          <w:rFonts w:ascii="Arial" w:hAnsi="Arial" w:cs="Arial"/>
        </w:rPr>
      </w:pPr>
    </w:p>
    <w:p w:rsidR="00D943BC" w:rsidRDefault="00D943BC" w:rsidP="00D943BC">
      <w:pPr>
        <w:pStyle w:val="ListParagraph"/>
        <w:numPr>
          <w:ilvl w:val="0"/>
          <w:numId w:val="3"/>
        </w:numPr>
        <w:rPr>
          <w:rFonts w:ascii="Arial" w:hAnsi="Arial" w:cs="Arial"/>
        </w:rPr>
      </w:pPr>
      <w:r>
        <w:rPr>
          <w:rFonts w:ascii="Arial" w:hAnsi="Arial" w:cs="Arial"/>
        </w:rPr>
        <w:t xml:space="preserve">You are provided with a block of agar which has been impregnated with </w:t>
      </w:r>
      <w:r w:rsidR="006B6E19">
        <w:rPr>
          <w:rFonts w:ascii="Arial" w:hAnsi="Arial" w:cs="Arial"/>
        </w:rPr>
        <w:t>cresol red</w:t>
      </w:r>
      <w:r>
        <w:rPr>
          <w:rFonts w:ascii="Arial" w:hAnsi="Arial" w:cs="Arial"/>
        </w:rPr>
        <w:t xml:space="preserve">. </w:t>
      </w:r>
    </w:p>
    <w:p w:rsidR="0088230D" w:rsidRDefault="0088230D" w:rsidP="00D943BC">
      <w:pPr>
        <w:pStyle w:val="ListParagraph"/>
        <w:rPr>
          <w:rFonts w:ascii="Arial" w:hAnsi="Arial" w:cs="Arial"/>
        </w:rPr>
      </w:pPr>
    </w:p>
    <w:p w:rsidR="00D943BC" w:rsidRDefault="006B6E19" w:rsidP="00D943BC">
      <w:pPr>
        <w:pStyle w:val="ListParagraph"/>
        <w:rPr>
          <w:rFonts w:ascii="Arial" w:hAnsi="Arial" w:cs="Arial"/>
        </w:rPr>
      </w:pPr>
      <w:r>
        <w:rPr>
          <w:rFonts w:ascii="Arial" w:hAnsi="Arial" w:cs="Arial"/>
        </w:rPr>
        <w:t>Place the agar block on a white tile or Petri dish lid and using a scalpel or razor blade cut a cube of agar of side 10mm</w:t>
      </w:r>
    </w:p>
    <w:p w:rsidR="006B6E19" w:rsidRDefault="006B6E19" w:rsidP="006B6E19">
      <w:pPr>
        <w:rPr>
          <w:rFonts w:ascii="Arial" w:hAnsi="Arial" w:cs="Arial"/>
        </w:rPr>
      </w:pPr>
    </w:p>
    <w:p w:rsidR="006B6E19" w:rsidRDefault="006B6E19" w:rsidP="006B6E19">
      <w:pPr>
        <w:pStyle w:val="ListParagraph"/>
        <w:numPr>
          <w:ilvl w:val="0"/>
          <w:numId w:val="3"/>
        </w:numPr>
        <w:rPr>
          <w:rFonts w:ascii="Arial" w:hAnsi="Arial" w:cs="Arial"/>
        </w:rPr>
      </w:pPr>
      <w:r>
        <w:rPr>
          <w:rFonts w:ascii="Arial" w:hAnsi="Arial" w:cs="Arial"/>
        </w:rPr>
        <w:t>Cut 4 further cubes of side 8, 6, 4 and 2 mm respectively.</w:t>
      </w:r>
    </w:p>
    <w:p w:rsidR="006B6E19" w:rsidRPr="006B6E19" w:rsidRDefault="00226144" w:rsidP="006B6E19">
      <w:pPr>
        <w:rPr>
          <w:rFonts w:ascii="Arial" w:hAnsi="Arial" w:cs="Arial"/>
        </w:rPr>
      </w:pPr>
      <w:r>
        <w:rPr>
          <w:noProof/>
          <w:lang w:eastAsia="en-GB"/>
        </w:rPr>
        <mc:AlternateContent>
          <mc:Choice Requires="wpg">
            <w:drawing>
              <wp:anchor distT="0" distB="0" distL="114300" distR="114300" simplePos="0" relativeHeight="251664384" behindDoc="0" locked="0" layoutInCell="1" allowOverlap="1" wp14:anchorId="12E72D0B" wp14:editId="49B7CB93">
                <wp:simplePos x="0" y="0"/>
                <wp:positionH relativeFrom="column">
                  <wp:posOffset>-13335</wp:posOffset>
                </wp:positionH>
                <wp:positionV relativeFrom="paragraph">
                  <wp:posOffset>170180</wp:posOffset>
                </wp:positionV>
                <wp:extent cx="4410075" cy="1343025"/>
                <wp:effectExtent l="38100" t="38100" r="28575" b="9525"/>
                <wp:wrapSquare wrapText="bothSides"/>
                <wp:docPr id="135" name="Group 135"/>
                <wp:cNvGraphicFramePr/>
                <a:graphic xmlns:a="http://schemas.openxmlformats.org/drawingml/2006/main">
                  <a:graphicData uri="http://schemas.microsoft.com/office/word/2010/wordprocessingGroup">
                    <wpg:wgp>
                      <wpg:cNvGrpSpPr/>
                      <wpg:grpSpPr>
                        <a:xfrm>
                          <a:off x="0" y="0"/>
                          <a:ext cx="4410075" cy="1343025"/>
                          <a:chOff x="0" y="0"/>
                          <a:chExt cx="4535805" cy="1485900"/>
                        </a:xfrm>
                        <a:solidFill>
                          <a:srgbClr val="FF0000"/>
                        </a:solidFill>
                      </wpg:grpSpPr>
                      <wpg:grpSp>
                        <wpg:cNvPr id="136" name="Group 136"/>
                        <wpg:cNvGrpSpPr/>
                        <wpg:grpSpPr>
                          <a:xfrm>
                            <a:off x="0" y="0"/>
                            <a:ext cx="4455795" cy="1485900"/>
                            <a:chOff x="0" y="0"/>
                            <a:chExt cx="4455795" cy="1485900"/>
                          </a:xfrm>
                          <a:grpFill/>
                        </wpg:grpSpPr>
                        <wpg:grpSp>
                          <wpg:cNvPr id="137" name="Group 137"/>
                          <wpg:cNvGrpSpPr/>
                          <wpg:grpSpPr>
                            <a:xfrm>
                              <a:off x="0" y="0"/>
                              <a:ext cx="1127125" cy="1476375"/>
                              <a:chOff x="0" y="0"/>
                              <a:chExt cx="1127125" cy="1476375"/>
                            </a:xfrm>
                            <a:grpFill/>
                          </wpg:grpSpPr>
                          <wpg:grpSp>
                            <wpg:cNvPr id="138" name="Group 138"/>
                            <wpg:cNvGrpSpPr/>
                            <wpg:grpSpPr>
                              <a:xfrm>
                                <a:off x="0" y="0"/>
                                <a:ext cx="1127125" cy="1162050"/>
                                <a:chOff x="0" y="0"/>
                                <a:chExt cx="1146175" cy="1247775"/>
                              </a:xfrm>
                              <a:grpFill/>
                            </wpg:grpSpPr>
                            <wpg:grpSp>
                              <wpg:cNvPr id="139" name="Group 31"/>
                              <wpg:cNvGrpSpPr>
                                <a:grpSpLocks/>
                              </wpg:cNvGrpSpPr>
                              <wpg:grpSpPr bwMode="auto">
                                <a:xfrm>
                                  <a:off x="0" y="0"/>
                                  <a:ext cx="1031875" cy="1131570"/>
                                  <a:chOff x="3960" y="2700"/>
                                  <a:chExt cx="1080" cy="1260"/>
                                </a:xfrm>
                                <a:grpFill/>
                              </wpg:grpSpPr>
                              <wps:wsp>
                                <wps:cNvPr id="140" name="Rectangle 32"/>
                                <wps:cNvSpPr>
                                  <a:spLocks noChangeArrowheads="1"/>
                                </wps:cNvSpPr>
                                <wps:spPr bwMode="auto">
                                  <a:xfrm>
                                    <a:off x="3960" y="3240"/>
                                    <a:ext cx="720" cy="720"/>
                                  </a:xfrm>
                                  <a:prstGeom prst="rect">
                                    <a:avLst/>
                                  </a:prstGeom>
                                  <a:solidFill>
                                    <a:srgbClr val="EF1170"/>
                                  </a:solidFill>
                                  <a:ln w="9525">
                                    <a:solidFill>
                                      <a:srgbClr val="000000"/>
                                    </a:solidFill>
                                    <a:miter lim="800000"/>
                                    <a:headEnd/>
                                    <a:tailEnd/>
                                  </a:ln>
                                </wps:spPr>
                                <wps:bodyPr rot="0" vert="horz" wrap="square" lIns="91440" tIns="45720" rIns="91440" bIns="45720" anchor="t" anchorCtr="0" upright="1">
                                  <a:noAutofit/>
                                </wps:bodyPr>
                              </wps:wsp>
                              <wps:wsp>
                                <wps:cNvPr id="141" name="Freeform 33"/>
                                <wps:cNvSpPr>
                                  <a:spLocks/>
                                </wps:cNvSpPr>
                                <wps:spPr bwMode="auto">
                                  <a:xfrm>
                                    <a:off x="3960" y="2700"/>
                                    <a:ext cx="1080" cy="540"/>
                                  </a:xfrm>
                                  <a:custGeom>
                                    <a:avLst/>
                                    <a:gdLst>
                                      <a:gd name="T0" fmla="*/ 0 w 1080"/>
                                      <a:gd name="T1" fmla="*/ 540 h 540"/>
                                      <a:gd name="T2" fmla="*/ 360 w 1080"/>
                                      <a:gd name="T3" fmla="*/ 0 h 540"/>
                                      <a:gd name="T4" fmla="*/ 1080 w 1080"/>
                                      <a:gd name="T5" fmla="*/ 0 h 540"/>
                                      <a:gd name="T6" fmla="*/ 720 w 1080"/>
                                      <a:gd name="T7" fmla="*/ 540 h 540"/>
                                      <a:gd name="T8" fmla="*/ 0 w 1080"/>
                                      <a:gd name="T9" fmla="*/ 540 h 540"/>
                                    </a:gdLst>
                                    <a:ahLst/>
                                    <a:cxnLst>
                                      <a:cxn ang="0">
                                        <a:pos x="T0" y="T1"/>
                                      </a:cxn>
                                      <a:cxn ang="0">
                                        <a:pos x="T2" y="T3"/>
                                      </a:cxn>
                                      <a:cxn ang="0">
                                        <a:pos x="T4" y="T5"/>
                                      </a:cxn>
                                      <a:cxn ang="0">
                                        <a:pos x="T6" y="T7"/>
                                      </a:cxn>
                                      <a:cxn ang="0">
                                        <a:pos x="T8" y="T9"/>
                                      </a:cxn>
                                    </a:cxnLst>
                                    <a:rect l="0" t="0" r="r" b="b"/>
                                    <a:pathLst>
                                      <a:path w="1080" h="540">
                                        <a:moveTo>
                                          <a:pt x="0" y="540"/>
                                        </a:moveTo>
                                        <a:lnTo>
                                          <a:pt x="360" y="0"/>
                                        </a:lnTo>
                                        <a:lnTo>
                                          <a:pt x="1080" y="0"/>
                                        </a:lnTo>
                                        <a:lnTo>
                                          <a:pt x="720" y="540"/>
                                        </a:lnTo>
                                        <a:lnTo>
                                          <a:pt x="0" y="540"/>
                                        </a:lnTo>
                                        <a:close/>
                                      </a:path>
                                    </a:pathLst>
                                  </a:custGeom>
                                  <a:solidFill>
                                    <a:srgbClr val="EF1170"/>
                                  </a:solidFill>
                                  <a:ln w="9525">
                                    <a:solidFill>
                                      <a:srgbClr val="000000"/>
                                    </a:solidFill>
                                    <a:round/>
                                    <a:headEnd/>
                                    <a:tailEnd/>
                                  </a:ln>
                                </wps:spPr>
                                <wps:bodyPr rot="0" vert="horz" wrap="square" lIns="91440" tIns="45720" rIns="91440" bIns="45720" anchor="t" anchorCtr="0" upright="1">
                                  <a:noAutofit/>
                                </wps:bodyPr>
                              </wps:wsp>
                              <wps:wsp>
                                <wps:cNvPr id="142" name="Freeform 34"/>
                                <wps:cNvSpPr>
                                  <a:spLocks/>
                                </wps:cNvSpPr>
                                <wps:spPr bwMode="auto">
                                  <a:xfrm>
                                    <a:off x="4680" y="2700"/>
                                    <a:ext cx="360" cy="1260"/>
                                  </a:xfrm>
                                  <a:custGeom>
                                    <a:avLst/>
                                    <a:gdLst>
                                      <a:gd name="T0" fmla="*/ 0 w 360"/>
                                      <a:gd name="T1" fmla="*/ 540 h 1260"/>
                                      <a:gd name="T2" fmla="*/ 360 w 360"/>
                                      <a:gd name="T3" fmla="*/ 0 h 1260"/>
                                      <a:gd name="T4" fmla="*/ 360 w 360"/>
                                      <a:gd name="T5" fmla="*/ 720 h 1260"/>
                                      <a:gd name="T6" fmla="*/ 0 w 360"/>
                                      <a:gd name="T7" fmla="*/ 1260 h 1260"/>
                                      <a:gd name="T8" fmla="*/ 0 w 360"/>
                                      <a:gd name="T9" fmla="*/ 540 h 1260"/>
                                    </a:gdLst>
                                    <a:ahLst/>
                                    <a:cxnLst>
                                      <a:cxn ang="0">
                                        <a:pos x="T0" y="T1"/>
                                      </a:cxn>
                                      <a:cxn ang="0">
                                        <a:pos x="T2" y="T3"/>
                                      </a:cxn>
                                      <a:cxn ang="0">
                                        <a:pos x="T4" y="T5"/>
                                      </a:cxn>
                                      <a:cxn ang="0">
                                        <a:pos x="T6" y="T7"/>
                                      </a:cxn>
                                      <a:cxn ang="0">
                                        <a:pos x="T8" y="T9"/>
                                      </a:cxn>
                                    </a:cxnLst>
                                    <a:rect l="0" t="0" r="r" b="b"/>
                                    <a:pathLst>
                                      <a:path w="360" h="1260">
                                        <a:moveTo>
                                          <a:pt x="0" y="540"/>
                                        </a:moveTo>
                                        <a:lnTo>
                                          <a:pt x="360" y="0"/>
                                        </a:lnTo>
                                        <a:lnTo>
                                          <a:pt x="360" y="720"/>
                                        </a:lnTo>
                                        <a:lnTo>
                                          <a:pt x="0" y="1260"/>
                                        </a:lnTo>
                                        <a:lnTo>
                                          <a:pt x="0" y="540"/>
                                        </a:lnTo>
                                        <a:close/>
                                      </a:path>
                                    </a:pathLst>
                                  </a:custGeom>
                                  <a:solidFill>
                                    <a:srgbClr val="EF1170"/>
                                  </a:solidFill>
                                  <a:ln w="9525">
                                    <a:solidFill>
                                      <a:srgbClr val="000000"/>
                                    </a:solidFill>
                                    <a:round/>
                                    <a:headEnd/>
                                    <a:tailEnd/>
                                  </a:ln>
                                </wps:spPr>
                                <wps:bodyPr rot="0" vert="horz" wrap="square" lIns="91440" tIns="45720" rIns="91440" bIns="45720" anchor="t" anchorCtr="0" upright="1">
                                  <a:noAutofit/>
                                </wps:bodyPr>
                              </wps:wsp>
                            </wpg:grpSp>
                            <wps:wsp>
                              <wps:cNvPr id="143" name="AutoShape 35"/>
                              <wps:cNvCnPr>
                                <a:cxnSpLocks noChangeShapeType="1"/>
                              </wps:cNvCnPr>
                              <wps:spPr bwMode="auto">
                                <a:xfrm>
                                  <a:off x="0" y="1247775"/>
                                  <a:ext cx="685800" cy="0"/>
                                </a:xfrm>
                                <a:prstGeom prst="straightConnector1">
                                  <a:avLst/>
                                </a:prstGeom>
                                <a:grpFill/>
                                <a:ln w="9525">
                                  <a:solidFill>
                                    <a:srgbClr val="000000"/>
                                  </a:solidFill>
                                  <a:round/>
                                  <a:headEnd type="arrow" w="med" len="med"/>
                                  <a:tailEnd type="arrow" w="med" len="med"/>
                                </a:ln>
                                <a:extLst/>
                              </wps:spPr>
                              <wps:bodyPr/>
                            </wps:wsp>
                            <wps:wsp>
                              <wps:cNvPr id="144" name="AutoShape 36"/>
                              <wps:cNvCnPr>
                                <a:cxnSpLocks noChangeShapeType="1"/>
                              </wps:cNvCnPr>
                              <wps:spPr bwMode="auto">
                                <a:xfrm flipV="1">
                                  <a:off x="800100" y="771525"/>
                                  <a:ext cx="346075" cy="470535"/>
                                </a:xfrm>
                                <a:prstGeom prst="straightConnector1">
                                  <a:avLst/>
                                </a:prstGeom>
                                <a:grpFill/>
                                <a:ln w="9525">
                                  <a:solidFill>
                                    <a:srgbClr val="000000"/>
                                  </a:solidFill>
                                  <a:round/>
                                  <a:headEnd type="arrow" w="med" len="med"/>
                                  <a:tailEnd type="arrow" w="med" len="med"/>
                                </a:ln>
                                <a:extLst/>
                              </wps:spPr>
                              <wps:bodyPr/>
                            </wps:wsp>
                            <wps:wsp>
                              <wps:cNvPr id="145" name="AutoShape 37"/>
                              <wps:cNvCnPr>
                                <a:cxnSpLocks noChangeShapeType="1"/>
                              </wps:cNvCnPr>
                              <wps:spPr bwMode="auto">
                                <a:xfrm rot="5400000">
                                  <a:off x="800100" y="342900"/>
                                  <a:ext cx="685800" cy="0"/>
                                </a:xfrm>
                                <a:prstGeom prst="straightConnector1">
                                  <a:avLst/>
                                </a:prstGeom>
                                <a:grpFill/>
                                <a:ln w="9525">
                                  <a:solidFill>
                                    <a:srgbClr val="000000"/>
                                  </a:solidFill>
                                  <a:round/>
                                  <a:headEnd type="arrow" w="med" len="med"/>
                                  <a:tailEnd type="arrow" w="med" len="med"/>
                                </a:ln>
                                <a:extLst/>
                              </wps:spPr>
                              <wps:bodyPr/>
                            </wps:wsp>
                          </wpg:grpSp>
                          <wps:wsp>
                            <wps:cNvPr id="146" name="Text Box 40"/>
                            <wps:cNvSpPr txBox="1">
                              <a:spLocks noChangeArrowheads="1"/>
                            </wps:cNvSpPr>
                            <wps:spPr bwMode="auto">
                              <a:xfrm>
                                <a:off x="28575" y="1247775"/>
                                <a:ext cx="6877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6144" w:rsidRPr="001D09CD" w:rsidRDefault="00226144" w:rsidP="00226144">
                                  <w:pPr>
                                    <w:jc w:val="center"/>
                                    <w:rPr>
                                      <w:sz w:val="18"/>
                                      <w:szCs w:val="18"/>
                                    </w:rPr>
                                  </w:pPr>
                                  <w:r>
                                    <w:rPr>
                                      <w:sz w:val="18"/>
                                      <w:szCs w:val="18"/>
                                    </w:rPr>
                                    <w:t>8 mm</w:t>
                                  </w:r>
                                </w:p>
                              </w:txbxContent>
                            </wps:txbx>
                            <wps:bodyPr rot="0" vert="horz" wrap="square" lIns="91440" tIns="45720" rIns="91440" bIns="45720" anchor="t" anchorCtr="0" upright="1">
                              <a:noAutofit/>
                            </wps:bodyPr>
                          </wps:wsp>
                        </wpg:grpSp>
                        <wpg:grpSp>
                          <wpg:cNvPr id="147" name="Group 147"/>
                          <wpg:cNvGrpSpPr/>
                          <wpg:grpSpPr>
                            <a:xfrm>
                              <a:off x="4000500" y="685800"/>
                              <a:ext cx="455295" cy="497326"/>
                              <a:chOff x="0" y="0"/>
                              <a:chExt cx="1146175" cy="1302995"/>
                            </a:xfrm>
                            <a:grpFill/>
                          </wpg:grpSpPr>
                          <wpg:grpSp>
                            <wpg:cNvPr id="148" name="Group 31"/>
                            <wpg:cNvGrpSpPr>
                              <a:grpSpLocks/>
                            </wpg:cNvGrpSpPr>
                            <wpg:grpSpPr bwMode="auto">
                              <a:xfrm>
                                <a:off x="0" y="0"/>
                                <a:ext cx="1031875" cy="1131570"/>
                                <a:chOff x="3960" y="2700"/>
                                <a:chExt cx="1080" cy="1260"/>
                              </a:xfrm>
                              <a:grpFill/>
                            </wpg:grpSpPr>
                            <wps:wsp>
                              <wps:cNvPr id="149" name="Rectangle 32"/>
                              <wps:cNvSpPr>
                                <a:spLocks noChangeArrowheads="1"/>
                              </wps:cNvSpPr>
                              <wps:spPr bwMode="auto">
                                <a:xfrm>
                                  <a:off x="3960" y="3240"/>
                                  <a:ext cx="720" cy="720"/>
                                </a:xfrm>
                                <a:prstGeom prst="rect">
                                  <a:avLst/>
                                </a:prstGeom>
                                <a:solidFill>
                                  <a:srgbClr val="EF1170"/>
                                </a:solidFill>
                                <a:ln w="9525">
                                  <a:solidFill>
                                    <a:srgbClr val="000000"/>
                                  </a:solidFill>
                                  <a:miter lim="800000"/>
                                  <a:headEnd/>
                                  <a:tailEnd/>
                                </a:ln>
                              </wps:spPr>
                              <wps:bodyPr rot="0" vert="horz" wrap="square" lIns="91440" tIns="45720" rIns="91440" bIns="45720" anchor="t" anchorCtr="0" upright="1">
                                <a:noAutofit/>
                              </wps:bodyPr>
                            </wps:wsp>
                            <wps:wsp>
                              <wps:cNvPr id="150" name="Freeform 33"/>
                              <wps:cNvSpPr>
                                <a:spLocks/>
                              </wps:cNvSpPr>
                              <wps:spPr bwMode="auto">
                                <a:xfrm>
                                  <a:off x="3960" y="2700"/>
                                  <a:ext cx="1080" cy="540"/>
                                </a:xfrm>
                                <a:custGeom>
                                  <a:avLst/>
                                  <a:gdLst>
                                    <a:gd name="T0" fmla="*/ 0 w 1080"/>
                                    <a:gd name="T1" fmla="*/ 540 h 540"/>
                                    <a:gd name="T2" fmla="*/ 360 w 1080"/>
                                    <a:gd name="T3" fmla="*/ 0 h 540"/>
                                    <a:gd name="T4" fmla="*/ 1080 w 1080"/>
                                    <a:gd name="T5" fmla="*/ 0 h 540"/>
                                    <a:gd name="T6" fmla="*/ 720 w 1080"/>
                                    <a:gd name="T7" fmla="*/ 540 h 540"/>
                                    <a:gd name="T8" fmla="*/ 0 w 1080"/>
                                    <a:gd name="T9" fmla="*/ 540 h 540"/>
                                  </a:gdLst>
                                  <a:ahLst/>
                                  <a:cxnLst>
                                    <a:cxn ang="0">
                                      <a:pos x="T0" y="T1"/>
                                    </a:cxn>
                                    <a:cxn ang="0">
                                      <a:pos x="T2" y="T3"/>
                                    </a:cxn>
                                    <a:cxn ang="0">
                                      <a:pos x="T4" y="T5"/>
                                    </a:cxn>
                                    <a:cxn ang="0">
                                      <a:pos x="T6" y="T7"/>
                                    </a:cxn>
                                    <a:cxn ang="0">
                                      <a:pos x="T8" y="T9"/>
                                    </a:cxn>
                                  </a:cxnLst>
                                  <a:rect l="0" t="0" r="r" b="b"/>
                                  <a:pathLst>
                                    <a:path w="1080" h="540">
                                      <a:moveTo>
                                        <a:pt x="0" y="540"/>
                                      </a:moveTo>
                                      <a:lnTo>
                                        <a:pt x="360" y="0"/>
                                      </a:lnTo>
                                      <a:lnTo>
                                        <a:pt x="1080" y="0"/>
                                      </a:lnTo>
                                      <a:lnTo>
                                        <a:pt x="720" y="540"/>
                                      </a:lnTo>
                                      <a:lnTo>
                                        <a:pt x="0" y="540"/>
                                      </a:lnTo>
                                      <a:close/>
                                    </a:path>
                                  </a:pathLst>
                                </a:custGeom>
                                <a:solidFill>
                                  <a:srgbClr val="EF1170"/>
                                </a:solidFill>
                                <a:ln w="9525">
                                  <a:solidFill>
                                    <a:srgbClr val="000000"/>
                                  </a:solidFill>
                                  <a:round/>
                                  <a:headEnd/>
                                  <a:tailEnd/>
                                </a:ln>
                              </wps:spPr>
                              <wps:bodyPr rot="0" vert="horz" wrap="square" lIns="91440" tIns="45720" rIns="91440" bIns="45720" anchor="t" anchorCtr="0" upright="1">
                                <a:noAutofit/>
                              </wps:bodyPr>
                            </wps:wsp>
                            <wps:wsp>
                              <wps:cNvPr id="151" name="Freeform 34"/>
                              <wps:cNvSpPr>
                                <a:spLocks/>
                              </wps:cNvSpPr>
                              <wps:spPr bwMode="auto">
                                <a:xfrm>
                                  <a:off x="4680" y="2700"/>
                                  <a:ext cx="360" cy="1260"/>
                                </a:xfrm>
                                <a:custGeom>
                                  <a:avLst/>
                                  <a:gdLst>
                                    <a:gd name="T0" fmla="*/ 0 w 360"/>
                                    <a:gd name="T1" fmla="*/ 540 h 1260"/>
                                    <a:gd name="T2" fmla="*/ 360 w 360"/>
                                    <a:gd name="T3" fmla="*/ 0 h 1260"/>
                                    <a:gd name="T4" fmla="*/ 360 w 360"/>
                                    <a:gd name="T5" fmla="*/ 720 h 1260"/>
                                    <a:gd name="T6" fmla="*/ 0 w 360"/>
                                    <a:gd name="T7" fmla="*/ 1260 h 1260"/>
                                    <a:gd name="T8" fmla="*/ 0 w 360"/>
                                    <a:gd name="T9" fmla="*/ 540 h 1260"/>
                                  </a:gdLst>
                                  <a:ahLst/>
                                  <a:cxnLst>
                                    <a:cxn ang="0">
                                      <a:pos x="T0" y="T1"/>
                                    </a:cxn>
                                    <a:cxn ang="0">
                                      <a:pos x="T2" y="T3"/>
                                    </a:cxn>
                                    <a:cxn ang="0">
                                      <a:pos x="T4" y="T5"/>
                                    </a:cxn>
                                    <a:cxn ang="0">
                                      <a:pos x="T6" y="T7"/>
                                    </a:cxn>
                                    <a:cxn ang="0">
                                      <a:pos x="T8" y="T9"/>
                                    </a:cxn>
                                  </a:cxnLst>
                                  <a:rect l="0" t="0" r="r" b="b"/>
                                  <a:pathLst>
                                    <a:path w="360" h="1260">
                                      <a:moveTo>
                                        <a:pt x="0" y="540"/>
                                      </a:moveTo>
                                      <a:lnTo>
                                        <a:pt x="360" y="0"/>
                                      </a:lnTo>
                                      <a:lnTo>
                                        <a:pt x="360" y="720"/>
                                      </a:lnTo>
                                      <a:lnTo>
                                        <a:pt x="0" y="1260"/>
                                      </a:lnTo>
                                      <a:lnTo>
                                        <a:pt x="0" y="540"/>
                                      </a:lnTo>
                                      <a:close/>
                                    </a:path>
                                  </a:pathLst>
                                </a:custGeom>
                                <a:solidFill>
                                  <a:srgbClr val="EF1170"/>
                                </a:solidFill>
                                <a:ln w="9525">
                                  <a:solidFill>
                                    <a:srgbClr val="000000"/>
                                  </a:solidFill>
                                  <a:round/>
                                  <a:headEnd/>
                                  <a:tailEnd/>
                                </a:ln>
                              </wps:spPr>
                              <wps:bodyPr rot="0" vert="horz" wrap="square" lIns="91440" tIns="45720" rIns="91440" bIns="45720" anchor="t" anchorCtr="0" upright="1">
                                <a:noAutofit/>
                              </wps:bodyPr>
                            </wps:wsp>
                          </wpg:grpSp>
                          <wps:wsp>
                            <wps:cNvPr id="152" name="AutoShape 35"/>
                            <wps:cNvCnPr>
                              <a:cxnSpLocks noChangeShapeType="1"/>
                            </wps:cNvCnPr>
                            <wps:spPr bwMode="auto">
                              <a:xfrm>
                                <a:off x="0" y="1302995"/>
                                <a:ext cx="685801" cy="0"/>
                              </a:xfrm>
                              <a:prstGeom prst="straightConnector1">
                                <a:avLst/>
                              </a:prstGeom>
                              <a:grpFill/>
                              <a:ln w="9525">
                                <a:solidFill>
                                  <a:srgbClr val="000000"/>
                                </a:solidFill>
                                <a:round/>
                                <a:headEnd type="arrow" w="med" len="med"/>
                                <a:tailEnd type="arrow" w="med" len="med"/>
                              </a:ln>
                              <a:extLst/>
                            </wps:spPr>
                            <wps:bodyPr/>
                          </wps:wsp>
                          <wps:wsp>
                            <wps:cNvPr id="153" name="AutoShape 36"/>
                            <wps:cNvCnPr>
                              <a:cxnSpLocks noChangeShapeType="1"/>
                            </wps:cNvCnPr>
                            <wps:spPr bwMode="auto">
                              <a:xfrm flipV="1">
                                <a:off x="800100" y="771525"/>
                                <a:ext cx="346075" cy="470535"/>
                              </a:xfrm>
                              <a:prstGeom prst="straightConnector1">
                                <a:avLst/>
                              </a:prstGeom>
                              <a:grpFill/>
                              <a:ln w="9525">
                                <a:solidFill>
                                  <a:srgbClr val="000000"/>
                                </a:solidFill>
                                <a:round/>
                                <a:headEnd type="arrow" w="med" len="med"/>
                                <a:tailEnd type="arrow" w="med" len="med"/>
                              </a:ln>
                              <a:extLst/>
                            </wps:spPr>
                            <wps:bodyPr/>
                          </wps:wsp>
                          <wps:wsp>
                            <wps:cNvPr id="154" name="AutoShape 37"/>
                            <wps:cNvCnPr>
                              <a:cxnSpLocks noChangeShapeType="1"/>
                            </wps:cNvCnPr>
                            <wps:spPr bwMode="auto">
                              <a:xfrm rot="5400000">
                                <a:off x="800100" y="342900"/>
                                <a:ext cx="685800" cy="0"/>
                              </a:xfrm>
                              <a:prstGeom prst="straightConnector1">
                                <a:avLst/>
                              </a:prstGeom>
                              <a:grpFill/>
                              <a:ln w="9525">
                                <a:solidFill>
                                  <a:srgbClr val="000000"/>
                                </a:solidFill>
                                <a:round/>
                                <a:headEnd type="arrow" w="med" len="med"/>
                                <a:tailEnd type="arrow" w="med" len="med"/>
                              </a:ln>
                              <a:extLst/>
                            </wps:spPr>
                            <wps:bodyPr/>
                          </wps:wsp>
                        </wpg:grpSp>
                        <wpg:grpSp>
                          <wpg:cNvPr id="155" name="Group 155"/>
                          <wpg:cNvGrpSpPr/>
                          <wpg:grpSpPr>
                            <a:xfrm>
                              <a:off x="1447800" y="142875"/>
                              <a:ext cx="960120" cy="1343025"/>
                              <a:chOff x="0" y="0"/>
                              <a:chExt cx="962025" cy="1343025"/>
                            </a:xfrm>
                            <a:grpFill/>
                          </wpg:grpSpPr>
                          <wpg:grpSp>
                            <wpg:cNvPr id="156" name="Group 156"/>
                            <wpg:cNvGrpSpPr/>
                            <wpg:grpSpPr>
                              <a:xfrm>
                                <a:off x="57150" y="0"/>
                                <a:ext cx="904875" cy="1019175"/>
                                <a:chOff x="0" y="0"/>
                                <a:chExt cx="1146175" cy="1247775"/>
                              </a:xfrm>
                              <a:grpFill/>
                            </wpg:grpSpPr>
                            <wpg:grpSp>
                              <wpg:cNvPr id="157" name="Group 31"/>
                              <wpg:cNvGrpSpPr>
                                <a:grpSpLocks/>
                              </wpg:cNvGrpSpPr>
                              <wpg:grpSpPr bwMode="auto">
                                <a:xfrm>
                                  <a:off x="0" y="0"/>
                                  <a:ext cx="1031875" cy="1131570"/>
                                  <a:chOff x="3960" y="2700"/>
                                  <a:chExt cx="1080" cy="1260"/>
                                </a:xfrm>
                                <a:grpFill/>
                              </wpg:grpSpPr>
                              <wps:wsp>
                                <wps:cNvPr id="158" name="Rectangle 32"/>
                                <wps:cNvSpPr>
                                  <a:spLocks noChangeArrowheads="1"/>
                                </wps:cNvSpPr>
                                <wps:spPr bwMode="auto">
                                  <a:xfrm>
                                    <a:off x="3960" y="3240"/>
                                    <a:ext cx="720" cy="720"/>
                                  </a:xfrm>
                                  <a:prstGeom prst="rect">
                                    <a:avLst/>
                                  </a:prstGeom>
                                  <a:solidFill>
                                    <a:srgbClr val="EF1170"/>
                                  </a:solidFill>
                                  <a:ln w="9525">
                                    <a:solidFill>
                                      <a:srgbClr val="000000"/>
                                    </a:solidFill>
                                    <a:miter lim="800000"/>
                                    <a:headEnd/>
                                    <a:tailEnd/>
                                  </a:ln>
                                </wps:spPr>
                                <wps:bodyPr rot="0" vert="horz" wrap="square" lIns="91440" tIns="45720" rIns="91440" bIns="45720" anchor="t" anchorCtr="0" upright="1">
                                  <a:noAutofit/>
                                </wps:bodyPr>
                              </wps:wsp>
                              <wps:wsp>
                                <wps:cNvPr id="159" name="Freeform 33"/>
                                <wps:cNvSpPr>
                                  <a:spLocks/>
                                </wps:cNvSpPr>
                                <wps:spPr bwMode="auto">
                                  <a:xfrm>
                                    <a:off x="3960" y="2700"/>
                                    <a:ext cx="1080" cy="540"/>
                                  </a:xfrm>
                                  <a:custGeom>
                                    <a:avLst/>
                                    <a:gdLst>
                                      <a:gd name="T0" fmla="*/ 0 w 1080"/>
                                      <a:gd name="T1" fmla="*/ 540 h 540"/>
                                      <a:gd name="T2" fmla="*/ 360 w 1080"/>
                                      <a:gd name="T3" fmla="*/ 0 h 540"/>
                                      <a:gd name="T4" fmla="*/ 1080 w 1080"/>
                                      <a:gd name="T5" fmla="*/ 0 h 540"/>
                                      <a:gd name="T6" fmla="*/ 720 w 1080"/>
                                      <a:gd name="T7" fmla="*/ 540 h 540"/>
                                      <a:gd name="T8" fmla="*/ 0 w 1080"/>
                                      <a:gd name="T9" fmla="*/ 540 h 540"/>
                                    </a:gdLst>
                                    <a:ahLst/>
                                    <a:cxnLst>
                                      <a:cxn ang="0">
                                        <a:pos x="T0" y="T1"/>
                                      </a:cxn>
                                      <a:cxn ang="0">
                                        <a:pos x="T2" y="T3"/>
                                      </a:cxn>
                                      <a:cxn ang="0">
                                        <a:pos x="T4" y="T5"/>
                                      </a:cxn>
                                      <a:cxn ang="0">
                                        <a:pos x="T6" y="T7"/>
                                      </a:cxn>
                                      <a:cxn ang="0">
                                        <a:pos x="T8" y="T9"/>
                                      </a:cxn>
                                    </a:cxnLst>
                                    <a:rect l="0" t="0" r="r" b="b"/>
                                    <a:pathLst>
                                      <a:path w="1080" h="540">
                                        <a:moveTo>
                                          <a:pt x="0" y="540"/>
                                        </a:moveTo>
                                        <a:lnTo>
                                          <a:pt x="360" y="0"/>
                                        </a:lnTo>
                                        <a:lnTo>
                                          <a:pt x="1080" y="0"/>
                                        </a:lnTo>
                                        <a:lnTo>
                                          <a:pt x="720" y="540"/>
                                        </a:lnTo>
                                        <a:lnTo>
                                          <a:pt x="0" y="540"/>
                                        </a:lnTo>
                                        <a:close/>
                                      </a:path>
                                    </a:pathLst>
                                  </a:custGeom>
                                  <a:solidFill>
                                    <a:srgbClr val="EF1170"/>
                                  </a:solidFill>
                                  <a:ln w="9525">
                                    <a:solidFill>
                                      <a:srgbClr val="000000"/>
                                    </a:solidFill>
                                    <a:round/>
                                    <a:headEnd/>
                                    <a:tailEnd/>
                                  </a:ln>
                                </wps:spPr>
                                <wps:bodyPr rot="0" vert="horz" wrap="square" lIns="91440" tIns="45720" rIns="91440" bIns="45720" anchor="t" anchorCtr="0" upright="1">
                                  <a:noAutofit/>
                                </wps:bodyPr>
                              </wps:wsp>
                              <wps:wsp>
                                <wps:cNvPr id="160" name="Freeform 34"/>
                                <wps:cNvSpPr>
                                  <a:spLocks/>
                                </wps:cNvSpPr>
                                <wps:spPr bwMode="auto">
                                  <a:xfrm>
                                    <a:off x="4680" y="2700"/>
                                    <a:ext cx="360" cy="1260"/>
                                  </a:xfrm>
                                  <a:custGeom>
                                    <a:avLst/>
                                    <a:gdLst>
                                      <a:gd name="T0" fmla="*/ 0 w 360"/>
                                      <a:gd name="T1" fmla="*/ 540 h 1260"/>
                                      <a:gd name="T2" fmla="*/ 360 w 360"/>
                                      <a:gd name="T3" fmla="*/ 0 h 1260"/>
                                      <a:gd name="T4" fmla="*/ 360 w 360"/>
                                      <a:gd name="T5" fmla="*/ 720 h 1260"/>
                                      <a:gd name="T6" fmla="*/ 0 w 360"/>
                                      <a:gd name="T7" fmla="*/ 1260 h 1260"/>
                                      <a:gd name="T8" fmla="*/ 0 w 360"/>
                                      <a:gd name="T9" fmla="*/ 540 h 1260"/>
                                    </a:gdLst>
                                    <a:ahLst/>
                                    <a:cxnLst>
                                      <a:cxn ang="0">
                                        <a:pos x="T0" y="T1"/>
                                      </a:cxn>
                                      <a:cxn ang="0">
                                        <a:pos x="T2" y="T3"/>
                                      </a:cxn>
                                      <a:cxn ang="0">
                                        <a:pos x="T4" y="T5"/>
                                      </a:cxn>
                                      <a:cxn ang="0">
                                        <a:pos x="T6" y="T7"/>
                                      </a:cxn>
                                      <a:cxn ang="0">
                                        <a:pos x="T8" y="T9"/>
                                      </a:cxn>
                                    </a:cxnLst>
                                    <a:rect l="0" t="0" r="r" b="b"/>
                                    <a:pathLst>
                                      <a:path w="360" h="1260">
                                        <a:moveTo>
                                          <a:pt x="0" y="540"/>
                                        </a:moveTo>
                                        <a:lnTo>
                                          <a:pt x="360" y="0"/>
                                        </a:lnTo>
                                        <a:lnTo>
                                          <a:pt x="360" y="720"/>
                                        </a:lnTo>
                                        <a:lnTo>
                                          <a:pt x="0" y="1260"/>
                                        </a:lnTo>
                                        <a:lnTo>
                                          <a:pt x="0" y="540"/>
                                        </a:lnTo>
                                        <a:close/>
                                      </a:path>
                                    </a:pathLst>
                                  </a:custGeom>
                                  <a:solidFill>
                                    <a:srgbClr val="EF1170"/>
                                  </a:solidFill>
                                  <a:ln w="9525">
                                    <a:solidFill>
                                      <a:srgbClr val="000000"/>
                                    </a:solidFill>
                                    <a:round/>
                                    <a:headEnd/>
                                    <a:tailEnd/>
                                  </a:ln>
                                </wps:spPr>
                                <wps:bodyPr rot="0" vert="horz" wrap="square" lIns="91440" tIns="45720" rIns="91440" bIns="45720" anchor="t" anchorCtr="0" upright="1">
                                  <a:noAutofit/>
                                </wps:bodyPr>
                              </wps:wsp>
                            </wpg:grpSp>
                            <wps:wsp>
                              <wps:cNvPr id="161" name="AutoShape 35"/>
                              <wps:cNvCnPr>
                                <a:cxnSpLocks noChangeShapeType="1"/>
                              </wps:cNvCnPr>
                              <wps:spPr bwMode="auto">
                                <a:xfrm>
                                  <a:off x="0" y="1247775"/>
                                  <a:ext cx="685800" cy="0"/>
                                </a:xfrm>
                                <a:prstGeom prst="straightConnector1">
                                  <a:avLst/>
                                </a:prstGeom>
                                <a:grpFill/>
                                <a:ln w="9525">
                                  <a:solidFill>
                                    <a:srgbClr val="000000"/>
                                  </a:solidFill>
                                  <a:round/>
                                  <a:headEnd type="arrow" w="med" len="med"/>
                                  <a:tailEnd type="arrow" w="med" len="med"/>
                                </a:ln>
                                <a:extLst/>
                              </wps:spPr>
                              <wps:bodyPr/>
                            </wps:wsp>
                            <wps:wsp>
                              <wps:cNvPr id="162" name="AutoShape 36"/>
                              <wps:cNvCnPr>
                                <a:cxnSpLocks noChangeShapeType="1"/>
                              </wps:cNvCnPr>
                              <wps:spPr bwMode="auto">
                                <a:xfrm flipV="1">
                                  <a:off x="800100" y="771525"/>
                                  <a:ext cx="346075" cy="470535"/>
                                </a:xfrm>
                                <a:prstGeom prst="straightConnector1">
                                  <a:avLst/>
                                </a:prstGeom>
                                <a:grpFill/>
                                <a:ln w="9525">
                                  <a:solidFill>
                                    <a:srgbClr val="000000"/>
                                  </a:solidFill>
                                  <a:round/>
                                  <a:headEnd type="arrow" w="med" len="med"/>
                                  <a:tailEnd type="arrow" w="med" len="med"/>
                                </a:ln>
                                <a:extLst/>
                              </wps:spPr>
                              <wps:bodyPr/>
                            </wps:wsp>
                            <wps:wsp>
                              <wps:cNvPr id="163" name="AutoShape 37"/>
                              <wps:cNvCnPr>
                                <a:cxnSpLocks noChangeShapeType="1"/>
                              </wps:cNvCnPr>
                              <wps:spPr bwMode="auto">
                                <a:xfrm rot="5400000">
                                  <a:off x="800100" y="342900"/>
                                  <a:ext cx="685800" cy="0"/>
                                </a:xfrm>
                                <a:prstGeom prst="straightConnector1">
                                  <a:avLst/>
                                </a:prstGeom>
                                <a:grpFill/>
                                <a:ln w="9525">
                                  <a:solidFill>
                                    <a:srgbClr val="000000"/>
                                  </a:solidFill>
                                  <a:round/>
                                  <a:headEnd type="arrow" w="med" len="med"/>
                                  <a:tailEnd type="arrow" w="med" len="med"/>
                                </a:ln>
                                <a:extLst/>
                              </wps:spPr>
                              <wps:bodyPr/>
                            </wps:wsp>
                          </wpg:grpSp>
                          <wps:wsp>
                            <wps:cNvPr id="164" name="Text Box 40"/>
                            <wps:cNvSpPr txBox="1">
                              <a:spLocks noChangeArrowheads="1"/>
                            </wps:cNvSpPr>
                            <wps:spPr bwMode="auto">
                              <a:xfrm>
                                <a:off x="0" y="1114425"/>
                                <a:ext cx="6877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6144" w:rsidRPr="001D09CD" w:rsidRDefault="00226144" w:rsidP="00226144">
                                  <w:pPr>
                                    <w:jc w:val="center"/>
                                    <w:rPr>
                                      <w:sz w:val="18"/>
                                      <w:szCs w:val="18"/>
                                    </w:rPr>
                                  </w:pPr>
                                  <w:r>
                                    <w:rPr>
                                      <w:sz w:val="18"/>
                                      <w:szCs w:val="18"/>
                                    </w:rPr>
                                    <w:t>6 mm</w:t>
                                  </w:r>
                                </w:p>
                              </w:txbxContent>
                            </wps:txbx>
                            <wps:bodyPr rot="0" vert="horz" wrap="square" lIns="91440" tIns="45720" rIns="91440" bIns="45720" anchor="t" anchorCtr="0" upright="1">
                              <a:noAutofit/>
                            </wps:bodyPr>
                          </wps:wsp>
                        </wpg:grpSp>
                        <wpg:grpSp>
                          <wpg:cNvPr id="165" name="Group 165"/>
                          <wpg:cNvGrpSpPr/>
                          <wpg:grpSpPr>
                            <a:xfrm>
                              <a:off x="2752725" y="285750"/>
                              <a:ext cx="866775" cy="1200150"/>
                              <a:chOff x="0" y="0"/>
                              <a:chExt cx="866775" cy="1200150"/>
                            </a:xfrm>
                            <a:grpFill/>
                          </wpg:grpSpPr>
                          <wpg:grpSp>
                            <wpg:cNvPr id="166" name="Group 166"/>
                            <wpg:cNvGrpSpPr/>
                            <wpg:grpSpPr>
                              <a:xfrm>
                                <a:off x="66675" y="0"/>
                                <a:ext cx="800100" cy="876300"/>
                                <a:chOff x="0" y="0"/>
                                <a:chExt cx="1146175" cy="1247775"/>
                              </a:xfrm>
                              <a:grpFill/>
                            </wpg:grpSpPr>
                            <wpg:grpSp>
                              <wpg:cNvPr id="167" name="Group 31"/>
                              <wpg:cNvGrpSpPr>
                                <a:grpSpLocks/>
                              </wpg:cNvGrpSpPr>
                              <wpg:grpSpPr bwMode="auto">
                                <a:xfrm>
                                  <a:off x="0" y="0"/>
                                  <a:ext cx="1031875" cy="1131570"/>
                                  <a:chOff x="3960" y="2700"/>
                                  <a:chExt cx="1080" cy="1260"/>
                                </a:xfrm>
                                <a:grpFill/>
                              </wpg:grpSpPr>
                              <wps:wsp>
                                <wps:cNvPr id="168" name="Rectangle 32"/>
                                <wps:cNvSpPr>
                                  <a:spLocks noChangeArrowheads="1"/>
                                </wps:cNvSpPr>
                                <wps:spPr bwMode="auto">
                                  <a:xfrm>
                                    <a:off x="3960" y="3240"/>
                                    <a:ext cx="720" cy="720"/>
                                  </a:xfrm>
                                  <a:prstGeom prst="rect">
                                    <a:avLst/>
                                  </a:prstGeom>
                                  <a:solidFill>
                                    <a:srgbClr val="EF1170"/>
                                  </a:solidFill>
                                  <a:ln w="9525">
                                    <a:solidFill>
                                      <a:srgbClr val="000000"/>
                                    </a:solidFill>
                                    <a:miter lim="800000"/>
                                    <a:headEnd/>
                                    <a:tailEnd/>
                                  </a:ln>
                                </wps:spPr>
                                <wps:bodyPr rot="0" vert="horz" wrap="square" lIns="91440" tIns="45720" rIns="91440" bIns="45720" anchor="t" anchorCtr="0" upright="1">
                                  <a:noAutofit/>
                                </wps:bodyPr>
                              </wps:wsp>
                              <wps:wsp>
                                <wps:cNvPr id="169" name="Freeform 33"/>
                                <wps:cNvSpPr>
                                  <a:spLocks/>
                                </wps:cNvSpPr>
                                <wps:spPr bwMode="auto">
                                  <a:xfrm>
                                    <a:off x="3960" y="2700"/>
                                    <a:ext cx="1080" cy="540"/>
                                  </a:xfrm>
                                  <a:custGeom>
                                    <a:avLst/>
                                    <a:gdLst>
                                      <a:gd name="T0" fmla="*/ 0 w 1080"/>
                                      <a:gd name="T1" fmla="*/ 540 h 540"/>
                                      <a:gd name="T2" fmla="*/ 360 w 1080"/>
                                      <a:gd name="T3" fmla="*/ 0 h 540"/>
                                      <a:gd name="T4" fmla="*/ 1080 w 1080"/>
                                      <a:gd name="T5" fmla="*/ 0 h 540"/>
                                      <a:gd name="T6" fmla="*/ 720 w 1080"/>
                                      <a:gd name="T7" fmla="*/ 540 h 540"/>
                                      <a:gd name="T8" fmla="*/ 0 w 1080"/>
                                      <a:gd name="T9" fmla="*/ 540 h 540"/>
                                    </a:gdLst>
                                    <a:ahLst/>
                                    <a:cxnLst>
                                      <a:cxn ang="0">
                                        <a:pos x="T0" y="T1"/>
                                      </a:cxn>
                                      <a:cxn ang="0">
                                        <a:pos x="T2" y="T3"/>
                                      </a:cxn>
                                      <a:cxn ang="0">
                                        <a:pos x="T4" y="T5"/>
                                      </a:cxn>
                                      <a:cxn ang="0">
                                        <a:pos x="T6" y="T7"/>
                                      </a:cxn>
                                      <a:cxn ang="0">
                                        <a:pos x="T8" y="T9"/>
                                      </a:cxn>
                                    </a:cxnLst>
                                    <a:rect l="0" t="0" r="r" b="b"/>
                                    <a:pathLst>
                                      <a:path w="1080" h="540">
                                        <a:moveTo>
                                          <a:pt x="0" y="540"/>
                                        </a:moveTo>
                                        <a:lnTo>
                                          <a:pt x="360" y="0"/>
                                        </a:lnTo>
                                        <a:lnTo>
                                          <a:pt x="1080" y="0"/>
                                        </a:lnTo>
                                        <a:lnTo>
                                          <a:pt x="720" y="540"/>
                                        </a:lnTo>
                                        <a:lnTo>
                                          <a:pt x="0" y="540"/>
                                        </a:lnTo>
                                        <a:close/>
                                      </a:path>
                                    </a:pathLst>
                                  </a:custGeom>
                                  <a:solidFill>
                                    <a:srgbClr val="EF1170"/>
                                  </a:solidFill>
                                  <a:ln w="9525">
                                    <a:solidFill>
                                      <a:srgbClr val="000000"/>
                                    </a:solidFill>
                                    <a:round/>
                                    <a:headEnd/>
                                    <a:tailEnd/>
                                  </a:ln>
                                </wps:spPr>
                                <wps:bodyPr rot="0" vert="horz" wrap="square" lIns="91440" tIns="45720" rIns="91440" bIns="45720" anchor="t" anchorCtr="0" upright="1">
                                  <a:noAutofit/>
                                </wps:bodyPr>
                              </wps:wsp>
                              <wps:wsp>
                                <wps:cNvPr id="170" name="Freeform 34"/>
                                <wps:cNvSpPr>
                                  <a:spLocks/>
                                </wps:cNvSpPr>
                                <wps:spPr bwMode="auto">
                                  <a:xfrm>
                                    <a:off x="4680" y="2700"/>
                                    <a:ext cx="360" cy="1260"/>
                                  </a:xfrm>
                                  <a:custGeom>
                                    <a:avLst/>
                                    <a:gdLst>
                                      <a:gd name="T0" fmla="*/ 0 w 360"/>
                                      <a:gd name="T1" fmla="*/ 540 h 1260"/>
                                      <a:gd name="T2" fmla="*/ 360 w 360"/>
                                      <a:gd name="T3" fmla="*/ 0 h 1260"/>
                                      <a:gd name="T4" fmla="*/ 360 w 360"/>
                                      <a:gd name="T5" fmla="*/ 720 h 1260"/>
                                      <a:gd name="T6" fmla="*/ 0 w 360"/>
                                      <a:gd name="T7" fmla="*/ 1260 h 1260"/>
                                      <a:gd name="T8" fmla="*/ 0 w 360"/>
                                      <a:gd name="T9" fmla="*/ 540 h 1260"/>
                                    </a:gdLst>
                                    <a:ahLst/>
                                    <a:cxnLst>
                                      <a:cxn ang="0">
                                        <a:pos x="T0" y="T1"/>
                                      </a:cxn>
                                      <a:cxn ang="0">
                                        <a:pos x="T2" y="T3"/>
                                      </a:cxn>
                                      <a:cxn ang="0">
                                        <a:pos x="T4" y="T5"/>
                                      </a:cxn>
                                      <a:cxn ang="0">
                                        <a:pos x="T6" y="T7"/>
                                      </a:cxn>
                                      <a:cxn ang="0">
                                        <a:pos x="T8" y="T9"/>
                                      </a:cxn>
                                    </a:cxnLst>
                                    <a:rect l="0" t="0" r="r" b="b"/>
                                    <a:pathLst>
                                      <a:path w="360" h="1260">
                                        <a:moveTo>
                                          <a:pt x="0" y="540"/>
                                        </a:moveTo>
                                        <a:lnTo>
                                          <a:pt x="360" y="0"/>
                                        </a:lnTo>
                                        <a:lnTo>
                                          <a:pt x="360" y="720"/>
                                        </a:lnTo>
                                        <a:lnTo>
                                          <a:pt x="0" y="1260"/>
                                        </a:lnTo>
                                        <a:lnTo>
                                          <a:pt x="0" y="540"/>
                                        </a:lnTo>
                                        <a:close/>
                                      </a:path>
                                    </a:pathLst>
                                  </a:custGeom>
                                  <a:solidFill>
                                    <a:srgbClr val="EF1170"/>
                                  </a:solidFill>
                                  <a:ln w="9525">
                                    <a:solidFill>
                                      <a:srgbClr val="000000"/>
                                    </a:solidFill>
                                    <a:round/>
                                    <a:headEnd/>
                                    <a:tailEnd/>
                                  </a:ln>
                                </wps:spPr>
                                <wps:bodyPr rot="0" vert="horz" wrap="square" lIns="91440" tIns="45720" rIns="91440" bIns="45720" anchor="t" anchorCtr="0" upright="1">
                                  <a:noAutofit/>
                                </wps:bodyPr>
                              </wps:wsp>
                            </wpg:grpSp>
                            <wps:wsp>
                              <wps:cNvPr id="171" name="AutoShape 35"/>
                              <wps:cNvCnPr>
                                <a:cxnSpLocks noChangeShapeType="1"/>
                              </wps:cNvCnPr>
                              <wps:spPr bwMode="auto">
                                <a:xfrm>
                                  <a:off x="0" y="1247775"/>
                                  <a:ext cx="685800" cy="0"/>
                                </a:xfrm>
                                <a:prstGeom prst="straightConnector1">
                                  <a:avLst/>
                                </a:prstGeom>
                                <a:grpFill/>
                                <a:ln w="9525">
                                  <a:solidFill>
                                    <a:srgbClr val="000000"/>
                                  </a:solidFill>
                                  <a:round/>
                                  <a:headEnd type="arrow" w="med" len="med"/>
                                  <a:tailEnd type="arrow" w="med" len="med"/>
                                </a:ln>
                                <a:extLst/>
                              </wps:spPr>
                              <wps:bodyPr/>
                            </wps:wsp>
                            <wps:wsp>
                              <wps:cNvPr id="172" name="AutoShape 36"/>
                              <wps:cNvCnPr>
                                <a:cxnSpLocks noChangeShapeType="1"/>
                              </wps:cNvCnPr>
                              <wps:spPr bwMode="auto">
                                <a:xfrm flipV="1">
                                  <a:off x="800100" y="771525"/>
                                  <a:ext cx="346075" cy="470535"/>
                                </a:xfrm>
                                <a:prstGeom prst="straightConnector1">
                                  <a:avLst/>
                                </a:prstGeom>
                                <a:grpFill/>
                                <a:ln w="9525">
                                  <a:solidFill>
                                    <a:srgbClr val="000000"/>
                                  </a:solidFill>
                                  <a:round/>
                                  <a:headEnd type="arrow" w="med" len="med"/>
                                  <a:tailEnd type="arrow" w="med" len="med"/>
                                </a:ln>
                                <a:extLst/>
                              </wps:spPr>
                              <wps:bodyPr/>
                            </wps:wsp>
                            <wps:wsp>
                              <wps:cNvPr id="173" name="AutoShape 37"/>
                              <wps:cNvCnPr>
                                <a:cxnSpLocks noChangeShapeType="1"/>
                              </wps:cNvCnPr>
                              <wps:spPr bwMode="auto">
                                <a:xfrm rot="5400000">
                                  <a:off x="800100" y="342900"/>
                                  <a:ext cx="685800" cy="0"/>
                                </a:xfrm>
                                <a:prstGeom prst="straightConnector1">
                                  <a:avLst/>
                                </a:prstGeom>
                                <a:grpFill/>
                                <a:ln w="9525">
                                  <a:solidFill>
                                    <a:srgbClr val="000000"/>
                                  </a:solidFill>
                                  <a:round/>
                                  <a:headEnd type="arrow" w="med" len="med"/>
                                  <a:tailEnd type="arrow" w="med" len="med"/>
                                </a:ln>
                                <a:extLst/>
                              </wps:spPr>
                              <wps:bodyPr/>
                            </wps:wsp>
                          </wpg:grpSp>
                          <wps:wsp>
                            <wps:cNvPr id="174" name="Text Box 40"/>
                            <wps:cNvSpPr txBox="1">
                              <a:spLocks noChangeArrowheads="1"/>
                            </wps:cNvSpPr>
                            <wps:spPr bwMode="auto">
                              <a:xfrm>
                                <a:off x="0" y="971550"/>
                                <a:ext cx="6877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6144" w:rsidRPr="001D09CD" w:rsidRDefault="00226144" w:rsidP="00226144">
                                  <w:pPr>
                                    <w:jc w:val="center"/>
                                    <w:rPr>
                                      <w:sz w:val="18"/>
                                      <w:szCs w:val="18"/>
                                    </w:rPr>
                                  </w:pPr>
                                  <w:r>
                                    <w:rPr>
                                      <w:sz w:val="18"/>
                                      <w:szCs w:val="18"/>
                                    </w:rPr>
                                    <w:t>4 mm</w:t>
                                  </w:r>
                                </w:p>
                              </w:txbxContent>
                            </wps:txbx>
                            <wps:bodyPr rot="0" vert="horz" wrap="square" lIns="91440" tIns="45720" rIns="91440" bIns="45720" anchor="t" anchorCtr="0" upright="1">
                              <a:noAutofit/>
                            </wps:bodyPr>
                          </wps:wsp>
                        </wpg:grpSp>
                      </wpg:grpSp>
                      <wps:wsp>
                        <wps:cNvPr id="175" name="Text Box 40"/>
                        <wps:cNvSpPr txBox="1">
                          <a:spLocks noChangeArrowheads="1"/>
                        </wps:cNvSpPr>
                        <wps:spPr bwMode="auto">
                          <a:xfrm>
                            <a:off x="3848100" y="1219200"/>
                            <a:ext cx="6877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6144" w:rsidRPr="001D09CD" w:rsidRDefault="00226144" w:rsidP="00226144">
                              <w:pPr>
                                <w:jc w:val="center"/>
                                <w:rPr>
                                  <w:sz w:val="18"/>
                                  <w:szCs w:val="18"/>
                                </w:rPr>
                              </w:pPr>
                              <w:r>
                                <w:rPr>
                                  <w:sz w:val="18"/>
                                  <w:szCs w:val="18"/>
                                </w:rPr>
                                <w:t>2 mm</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135" o:spid="_x0000_s1067" style="position:absolute;margin-left:-1.05pt;margin-top:13.4pt;width:347.25pt;height:105.75pt;z-index:251664384;mso-width-relative:margin;mso-height-relative:margin" coordsize="45358,14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">
                <v:group id="Group 136" o:spid="_x0000_s1068" style="position:absolute;width:44557;height:14859" coordsize="44557,14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1tDsIAAADcAAAADwAAAGRycy9kb3ducmV2LnhtbERPTYvCMBC9C/sfwix4&#10;07SKIl2jiLjiQRasguxtaMa22ExKk23rvzfCgrd5vM9ZrntTiZYaV1pWEI8jEMSZ1SXnCi7n79EC&#10;hPPIGivLpOBBDtarj8ESE207PlGb+lyEEHYJKii8rxMpXVaQQTe2NXHgbrYx6ANscqkb7EK4qeQk&#10;iubSYMmhocCatgVl9/TPKNh32G2m8a493m/bx+959nM9xqTU8LPffIHw1Pu3+N990GH+dA6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NbQ7CAAAA3AAAAA8A&#10;AAAAAAAAAAAAAAAAqgIAAGRycy9kb3ducmV2LnhtbFBLBQYAAAAABAAEAPoAAACZAwAAAAA=&#10;">
                  <v:group id="Group 137" o:spid="_x0000_s1069" style="position:absolute;width:11271;height:14763" coordsize="11271,147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IlcQAAADcAAAADwAAAGRycy9kb3ducmV2LnhtbERPS2vCQBC+C/0PyxR6&#10;M5s01JY0q4jU0oMU1ELpbciOSTA7G7JrHv/eFQre5uN7Tr4aTSN66lxtWUESxSCIC6trLhX8HLfz&#10;NxDOI2tsLJOCiRyslg+zHDNtB95Tf/ClCCHsMlRQed9mUrqiIoMusi1x4E62M+gD7EqpOxxCuGnk&#10;cxwvpMGaQ0OFLW0qKs6Hi1HwOeCwTpOPfnc+baa/48v37y4hpZ4ex/U7CE+jv4v/3V86zE9f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kHIlcQAAADcAAAA&#10;DwAAAAAAAAAAAAAAAACqAgAAZHJzL2Rvd25yZXYueG1sUEsFBgAAAAAEAAQA+gAAAJsDAAAAAA==&#10;">
                    <v:group id="Group 138" o:spid="_x0000_s1070" style="position:absolute;width:11271;height:11620" coordsize="11461,124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5c58UAAADcAAAADwAAAGRycy9kb3ducmV2LnhtbESPQWvCQBCF74L/YRmh&#10;N92kokjqKiJt6UEEtVB6G7JjEszOhuw2if++cxC8zfDevPfNeju4WnXUhsqzgXSWgCLOva24MPB9&#10;+ZiuQIWIbLH2TAbuFGC7GY/WmFnf84m6cyyUhHDI0EAZY5NpHfKSHIaZb4hFu/rWYZS1LbRtsZdw&#10;V+vXJFlqhxVLQ4kN7UvKb+c/Z+Czx343T9+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eXOfFAAAA3AAA&#10;AA8AAAAAAAAAAAAAAAAAqgIAAGRycy9kb3ducmV2LnhtbFBLBQYAAAAABAAEAPoAAACcAwAAAAA=&#10;">
                      <v:group id="Group 31" o:spid="_x0000_s1071" style="position:absolute;width:10318;height:11315" coordorigin="3960,2700" coordsize="108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L5fMQAAADcAAAADwAAAGRycy9kb3ducmV2LnhtbERPS2vCQBC+C/0PyxR6&#10;M5s0VNo0q4jU0oMU1ELpbciOSTA7G7JrHv/eFQre5uN7Tr4aTSN66lxtWUESxSCIC6trLhX8HLfz&#10;VxDOI2tsLJOCiRyslg+zHDNtB95Tf/ClCCHsMlRQed9mUrqiIoMusi1x4E62M+gD7EqpOxxCuGnk&#10;cxwvpMGaQ0OFLW0qKs6Hi1HwOeCwTpOPfnc+baa/48v37y4hpZ4ex/U7CE+jv4v/3V86zE/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L5fMQAAADcAAAA&#10;DwAAAAAAAAAAAAAAAACqAgAAZHJzL2Rvd25yZXYueG1sUEsFBgAAAAAEAAQA+gAAAJsDAAAAAA==&#10;">
                        <v:rect id="Rectangle 32" o:spid="_x0000_s1072" style="position:absolute;left:3960;top:3240;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aYz8QA&#10;AADcAAAADwAAAGRycy9kb3ducmV2LnhtbESPQWvDMAyF74P9B6PBLmN1OsIoWd1SCoVS2KFZ6FnE&#10;ahISy8F2m/TfT4fBbhLv6b1P6+3sBnWnEDvPBpaLDBRx7W3HjYHq5/C+AhUTssXBMxl4UITt5vlp&#10;jYX1E5/pXqZGSQjHAg20KY2F1rFuyWFc+JFYtKsPDpOsodE24CThbtAfWfapHXYsDS2OtG+p7sub&#10;M5DvL+U52Le+16d4mR55X30fK2NeX+bdF6hEc/o3/10freDngi/PyAR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2mM/EAAAA3AAAAA8AAAAAAAAAAAAAAAAAmAIAAGRycy9k&#10;b3ducmV2LnhtbFBLBQYAAAAABAAEAPUAAACJAwAAAAA=&#10;" fillcolor="#ef1170"/>
                        <v:shape id="Freeform 33" o:spid="_x0000_s1073" style="position:absolute;left:3960;top:2700;width:1080;height:540;visibility:visible;mso-wrap-style:square;v-text-anchor:top" coordsize="1080,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LfbcAA&#10;AADcAAAADwAAAGRycy9kb3ducmV2LnhtbERPTWuDQBC9B/oflgnkVldLkdZmE0JooFdtL70N7kRt&#10;3Flxp1H/fbZQyG0e73O2+9n16kpj6DwbyJIUFHHtbceNga/P0+MLqCDIFnvPZGChAPvdw2qLhfUT&#10;l3StpFExhEOBBlqRodA61C05DIkfiCN39qNDiXBstB1xiuGu109pmmuHHceGFgc6tlRfql9noPSc&#10;Z+/nhr5/Tgenp9eFRI7GbNbz4Q2U0Cx38b/7w8b5zxn8PRMv0Lsb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2LfbcAAAADcAAAADwAAAAAAAAAAAAAAAACYAgAAZHJzL2Rvd25y&#10;ZXYueG1sUEsFBgAAAAAEAAQA9QAAAIUDAAAAAA==&#10;" path="m,540l360,r720,l720,540,,540xe" fillcolor="#ef1170">
                          <v:path arrowok="t" o:connecttype="custom" o:connectlocs="0,540;360,0;1080,0;720,540;0,540" o:connectangles="0,0,0,0,0"/>
                        </v:shape>
                        <v:shape id="Freeform 34" o:spid="_x0000_s1074" style="position:absolute;left:4680;top:2700;width:360;height:1260;visibility:visible;mso-wrap-style:square;v-text-anchor:top" coordsize="360,1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QLlMQA&#10;AADcAAAADwAAAGRycy9kb3ducmV2LnhtbERPTWvCQBC9F/wPywheSrMxSKmpq5Sg0pNgGtvrkB2T&#10;YHY2za6a+uu7BaG3ebzPWawG04oL9a6xrGAaxSCIS6sbrhQUH5unFxDOI2tsLZOCH3KwWo4eFphq&#10;e+U9XXJfiRDCLkUFtfddKqUrazLoItsRB+5oe4M+wL6SusdrCDetTOL4WRpsODTU2FFWU3nKz0aB&#10;ju2tnGfdflasN9v8a/p4+P7cKTUZD2+vIDwN/l98d7/rMH+WwN8z4QK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UC5TEAAAA3AAAAA8AAAAAAAAAAAAAAAAAmAIAAGRycy9k&#10;b3ducmV2LnhtbFBLBQYAAAAABAAEAPUAAACJAwAAAAA=&#10;" path="m,540l360,r,720l,1260,,540xe" fillcolor="#ef1170">
                          <v:path arrowok="t" o:connecttype="custom" o:connectlocs="0,540;360,0;360,720;0,1260;0,540" o:connectangles="0,0,0,0,0"/>
                        </v:shape>
                      </v:group>
                      <v:shape id="AutoShape 35" o:spid="_x0000_s1075" type="#_x0000_t32" style="position:absolute;top:12477;width:685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nijcIAAADcAAAADwAAAGRycy9kb3ducmV2LnhtbERP22rCQBB9L/Qflin0rW5sS5ToKiJU&#10;CsWClw8Ys2MSzc6GzBrTv3cFoW9zONeZzntXq45aqTwbGA4SUMS5txUXBva7r7cxKAnIFmvPZOCP&#10;BOaz56cpZtZfeUPdNhQqhrBkaKAMocm0lrwkhzLwDXHkjr51GCJsC21bvMZwV+v3JEm1w4pjQ4kN&#10;LUvKz9uLM8Br6X5+i0V6XNnDXpYjqdNTbszrS7+YgArUh3/xw/1t4/zPD7g/Ey/Qs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TnijcIAAADcAAAADwAAAAAAAAAAAAAA&#10;AAChAgAAZHJzL2Rvd25yZXYueG1sUEsFBgAAAAAEAAQA+QAAAJADAAAAAA==&#10;">
                        <v:stroke startarrow="open" endarrow="open"/>
                      </v:shape>
                      <v:shape id="AutoShape 36" o:spid="_x0000_s1076" type="#_x0000_t32" style="position:absolute;left:8001;top:7715;width:3460;height:470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5kpcEAAADcAAAADwAAAGRycy9kb3ducmV2LnhtbERPTWuDQBC9B/oflin0lqymEorNKkEI&#10;tDQ5xLT3wZ2qjTsr7lbtv+8GArnN433ONp9NJ0YaXGtZQbyKQBBXVrdcK/g875cvIJxH1thZJgV/&#10;5CDPHhZbTLWd+ERj6WsRQtilqKDxvk+ldFVDBt3K9sSB+7aDQR/gUEs94BTCTSfXUbSRBlsODQ32&#10;VDRUXcpfo6B4Hg/4VRbFGE8bOn54nH/eUamnx3n3CsLT7O/im/tNh/lJAtdnwgUy+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zmSlwQAAANwAAAAPAAAAAAAAAAAAAAAA&#10;AKECAABkcnMvZG93bnJldi54bWxQSwUGAAAAAAQABAD5AAAAjwMAAAAA&#10;">
                        <v:stroke startarrow="open" endarrow="open"/>
                      </v:shape>
                      <v:shape id="AutoShape 37" o:spid="_x0000_s1077" type="#_x0000_t32" style="position:absolute;left:8001;top:3429;width:6858;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aHJMQAAADcAAAADwAAAGRycy9kb3ducmV2LnhtbERPS2vCQBC+F/wPywje6kaxRaOr+ECQ&#10;tgg+DjkO2TGJZmdDdqNpf323UPA2H99zZovWlOJOtSssKxj0IxDEqdUFZwrOp+3rGITzyBpLy6Tg&#10;mxws5p2XGcbaPvhA96PPRAhhF6OC3PsqltKlORl0fVsRB+5ia4M+wDqTusZHCDelHEbRuzRYcGjI&#10;saJ1Tunt2BgFH4fVT7TRt3GTfKWfyXWy34+SRqlet11OQXhq/VP8797pMH/0Bn/PhAvk/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tockxAAAANwAAAAPAAAAAAAAAAAA&#10;AAAAAKECAABkcnMvZG93bnJldi54bWxQSwUGAAAAAAQABAD5AAAAkgMAAAAA&#10;">
                        <v:stroke startarrow="open" endarrow="open"/>
                      </v:shape>
                    </v:group>
                    <v:shape id="Text Box 40" o:spid="_x0000_s1078" type="#_x0000_t202" style="position:absolute;left:285;top:12477;width:687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PLPsIA&#10;AADcAAAADwAAAGRycy9kb3ducmV2LnhtbERP22rCQBB9F/oPyxT6IrqxpFGjm2CFlrx6+YAxOybB&#10;7GzIbk38e7dQ6NscznW2+WhacafeNZYVLOYRCOLS6oYrBefT12wFwnlkja1lUvAgB3n2Mtliqu3A&#10;B7offSVCCLsUFdTed6mUrqzJoJvbjjhwV9sb9AH2ldQ9DiHctPI9ihJpsOHQUGNH+5rK2/HHKLgW&#10;w/RjPVy+/Xl5iJNPbJYX+1Dq7XXcbUB4Gv2/+M9d6DA/TuD3mXCBz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U8s+wgAAANwAAAAPAAAAAAAAAAAAAAAAAJgCAABkcnMvZG93&#10;bnJldi54bWxQSwUGAAAAAAQABAD1AAAAhwMAAAAA&#10;" stroked="f">
                      <v:textbox>
                        <w:txbxContent>
                          <w:p w:rsidR="00226144" w:rsidRPr="001D09CD" w:rsidRDefault="00226144" w:rsidP="00226144">
                            <w:pPr>
                              <w:jc w:val="center"/>
                              <w:rPr>
                                <w:sz w:val="18"/>
                                <w:szCs w:val="18"/>
                              </w:rPr>
                            </w:pPr>
                            <w:r>
                              <w:rPr>
                                <w:sz w:val="18"/>
                                <w:szCs w:val="18"/>
                              </w:rPr>
                              <w:t>8 mm</w:t>
                            </w:r>
                          </w:p>
                        </w:txbxContent>
                      </v:textbox>
                    </v:shape>
                  </v:group>
                  <v:group id="Group 147" o:spid="_x0000_s1079" style="position:absolute;left:40005;top:6858;width:4552;height:4973" coordsize="11461,13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e76MQAAADcAAAADwAAAGRycy9kb3ducmV2LnhtbERPS2vCQBC+F/wPywi9&#10;1U1sqxKziogtPYjgA8TbkJ08MDsbstsk/vtuodDbfHzPSdeDqUVHrassK4gnEQjizOqKCwWX88fL&#10;AoTzyBpry6TgQQ7Wq9FTiom2PR+pO/lChBB2CSoovW8SKV1WkkE3sQ1x4HLbGvQBtoXULfYh3NRy&#10;GkUzabDi0FBiQ9uSsvvp2yj47LHfvMa7bn/Pt4/b+f1w3cek1PN42CxBeBr8v/jP/aXD/Lc5/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ke76MQAAADcAAAA&#10;DwAAAAAAAAAAAAAAAACqAgAAZHJzL2Rvd25yZXYueG1sUEsFBgAAAAAEAAQA+gAAAJsDAAAAAA==&#10;">
                    <v:group id="Group 31" o:spid="_x0000_s1080" style="position:absolute;width:10318;height:11315" coordorigin="3960,2700" coordsize="108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gvmsYAAADcAAAADwAAAGRycy9kb3ducmV2LnhtbESPT2vCQBDF74V+h2UK&#10;vdVNbCsluoqIigcp+AeKtyE7JsHsbMiuSfz2nUOhtxnem/d+M1sMrlYdtaHybCAdJaCIc28rLgyc&#10;T5u3L1AhIlusPZOBBwVYzJ+fZphZ3/OBumMslIRwyNBAGWOTaR3ykhyGkW+IRbv61mGUtS20bbGX&#10;cFfrcZJMtMOKpaHEhlYl5bfj3RnY9tgv39N1t79dV4/L6fP7Z5+SMa8vw3IKKtIQ/81/1zsr+B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2C+axgAAANwA&#10;AAAPAAAAAAAAAAAAAAAAAKoCAABkcnMvZG93bnJldi54bWxQSwUGAAAAAAQABAD6AAAAnQMAAAAA&#10;">
                      <v:rect id="Rectangle 32" o:spid="_x0000_s1081" style="position:absolute;left:3960;top:3240;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wxUsIA&#10;AADcAAAADwAAAGRycy9kb3ducmV2LnhtbERPTWvCQBC9C/0PyxS8SN1UgmjqKkUQpNCDMeQ8ZKdJ&#10;SHY27G5N/PduoeBtHu9zdofJ9OJGzreWFbwvExDEldUt1wqK6+ltA8IHZI29ZVJwJw+H/ctsh5m2&#10;I1/olodaxBD2GSpoQhgyKX3VkEG/tANx5H6sMxgidLXUDscYbnq5SpK1NNhybGhwoGNDVZf/GgXp&#10;scwvTi+6Tn75crynXfF9LpSav06fHyACTeEp/nefdZyfbuHvmXiB3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jDFSwgAAANwAAAAPAAAAAAAAAAAAAAAAAJgCAABkcnMvZG93&#10;bnJldi54bWxQSwUGAAAAAAQABAD1AAAAhwMAAAAA&#10;" fillcolor="#ef1170"/>
                      <v:shape id="Freeform 33" o:spid="_x0000_s1082" style="position:absolute;left:3960;top:2700;width:1080;height:540;visibility:visible;mso-wrap-style:square;v-text-anchor:top" coordsize="1080,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fsK8IA&#10;AADcAAAADwAAAGRycy9kb3ducmV2LnhtbESPzW7CQAyE75X6DitX6q3ZUKmIpiwIIZB65efCzcqa&#10;JJD1RllDwtvXh0rcbM145vN8OYbW3KlPTWQHkywHQ1xG33Dl4HjYfszAJEH22EYmBw9KsFy8vsyx&#10;8HHgHd33UhkN4VSgg1qkK6xNZU0BUxY7YtXOsQ8ouvaV9T0OGh5a+5nnUxuwYW2osaN1TeV1fwsO&#10;dpGnk825otNluwp2+H6QyNq597dx9QNGaJSn+f/61yv+l+LrMzqBXf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9+wrwgAAANwAAAAPAAAAAAAAAAAAAAAAAJgCAABkcnMvZG93&#10;bnJldi54bWxQSwUGAAAAAAQABAD1AAAAhwMAAAAA&#10;" path="m,540l360,r720,l720,540,,540xe" fillcolor="#ef1170">
                        <v:path arrowok="t" o:connecttype="custom" o:connectlocs="0,540;360,0;1080,0;720,540;0,540" o:connectangles="0,0,0,0,0"/>
                      </v:shape>
                      <v:shape id="Freeform 34" o:spid="_x0000_s1083" style="position:absolute;left:4680;top:2700;width:360;height:1260;visibility:visible;mso-wrap-style:square;v-text-anchor:top" coordsize="360,1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8DPsQA&#10;AADcAAAADwAAAGRycy9kb3ducmV2LnhtbERPTWvCQBC9C/0PyxR6kbpJUWmjayhBS0+C0bbXITsm&#10;odnZmN1q7K93BcHbPN7nzNPeNOJInastK4hHEQjiwuqaSwW77er5FYTzyBoby6TgTA7SxcNgjom2&#10;J97QMfelCCHsElRQed8mUrqiIoNuZFviwO1tZ9AH2JVSd3gK4aaRL1E0lQZrDg0VtpRVVPzmf0aB&#10;jux/8Za1m/FuufrIf+Lh1+F7rdTTY/8+A+Gp93fxzf2pw/xJDNdnwgVy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fAz7EAAAA3AAAAA8AAAAAAAAAAAAAAAAAmAIAAGRycy9k&#10;b3ducmV2LnhtbFBLBQYAAAAABAAEAPUAAACJAwAAAAA=&#10;" path="m,540l360,r,720l,1260,,540xe" fillcolor="#ef1170">
                        <v:path arrowok="t" o:connecttype="custom" o:connectlocs="0,540;360,0;360,720;0,1260;0,540" o:connectangles="0,0,0,0,0"/>
                      </v:shape>
                    </v:group>
                    <v:shape id="AutoShape 35" o:spid="_x0000_s1084" type="#_x0000_t32" style="position:absolute;top:13029;width:685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zRy8EAAADcAAAADwAAAGRycy9kb3ducmV2LnhtbERP22rCQBB9L/gPywi+1U0FU4muIkJL&#10;oShU/YAxOyax2dmQ2cb0711B8G0O5zqLVe9q1VErlWcDb+MEFHHubcWFgePh43UGSgKyxdozGfgn&#10;gdVy8LLAzPor/1C3D4WKISwZGihDaDKtJS/JoYx9Qxy5s28dhgjbQtsWrzHc1XqSJKl2WHFsKLGh&#10;TUn57/7PGeCtdN+7Yp2eP+3pKJt3qdNLbsxo2K/noAL14Sl+uL9snD+dwP2ZeIFe3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NHLwQAAANwAAAAPAAAAAAAAAAAAAAAA&#10;AKECAABkcnMvZG93bnJldi54bWxQSwUGAAAAAAQABAD5AAAAjwMAAAAA&#10;">
                      <v:stroke startarrow="open" endarrow="open"/>
                    </v:shape>
                    <v:shape id="AutoShape 36" o:spid="_x0000_s1085" type="#_x0000_t32" style="position:absolute;left:8001;top:7715;width:3460;height:470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qDMEAAADcAAAADwAAAGRycy9kb3ducmV2LnhtbERPTWvCQBC9F/oflin0VjcxVEp0FQkI&#10;LbUHY70P2TGJZmfD7jZJ/71bKHibx/uc1WYynRjI+daygnSWgCCurG65VvB93L28gfABWWNnmRT8&#10;kofN+vFhhbm2Ix9oKEMtYgj7HBU0IfS5lL5qyKCf2Z44cmfrDIYIXS21wzGGm07Ok2QhDbYcGxrs&#10;qWioupY/RkGRDXs8lUUxpOOCvj4DTpcPVOr5adouQQSawl38737Xcf5rBn/PxAvk+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moMwQAAANwAAAAPAAAAAAAAAAAAAAAA&#10;AKECAABkcnMvZG93bnJldi54bWxQSwUGAAAAAAQABAD5AAAAjwMAAAAA&#10;">
                      <v:stroke startarrow="open" endarrow="open"/>
                    </v:shape>
                    <v:shape id="AutoShape 37" o:spid="_x0000_s1086" type="#_x0000_t32" style="position:absolute;left:8001;top:3429;width:6858;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O0YsQAAADcAAAADwAAAGRycy9kb3ducmV2LnhtbERPS2vCQBC+F/wPywje6kaxRaOr+ECQ&#10;tgg+DjkO2TGJZmdDdqNpf323UPA2H99zZovWlOJOtSssKxj0IxDEqdUFZwrOp+3rGITzyBpLy6Tg&#10;mxws5p2XGcbaPvhA96PPRAhhF6OC3PsqltKlORl0fVsRB+5ia4M+wDqTusZHCDelHEbRuzRYcGjI&#10;saJ1Tunt2BgFH4fVT7TRt3GTfKWfyXWy34+SRqlet11OQXhq/VP8797pMP9tBH/PhAvk/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I7RixAAAANwAAAAPAAAAAAAAAAAA&#10;AAAAAKECAABkcnMvZG93bnJldi54bWxQSwUGAAAAAAQABAD5AAAAkgMAAAAA&#10;">
                      <v:stroke startarrow="open" endarrow="open"/>
                    </v:shape>
                  </v:group>
                  <v:group id="Group 155" o:spid="_x0000_s1087" style="position:absolute;left:14478;top:1428;width:9601;height:13431" coordsize="9620,134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gAFtnCAAAA3AAAAA8A&#10;AAAAAAAAAAAAAAAAqgIAAGRycy9kb3ducmV2LnhtbFBLBQYAAAAABAAEAPoAAACZAwAAAAA=&#10;">
                    <v:group id="Group 156" o:spid="_x0000_s1088" style="position:absolute;left:571;width:9049;height:10191" coordsize="11461,124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NKIrsIAAADcAAAADwAAAGRycy9kb3ducmV2LnhtbERPTYvCMBC9C/6HMII3&#10;TbuLIl2jiKyLBxGsC8vehmZsi82kNLGt/94Igrd5vM9ZrntTiZYaV1pWEE8jEMSZ1SXnCn7Pu8kC&#10;hPPIGivLpOBODtar4WCJibYdn6hNfS5CCLsEFRTe14mULivIoJvamjhwF9sY9AE2udQNdiHcVPIj&#10;iubSYMmhocCatgVl1/RmFPx02G0+4+/2cL1s7//n2fHvEJNS41G/+QLhqfdv8cu912H+bA7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jSiK7CAAAA3AAAAA8A&#10;AAAAAAAAAAAAAAAAqgIAAGRycy9kb3ducmV2LnhtbFBLBQYAAAAABAAEAPoAAACZAwAAAAA=&#10;">
                      <v:group id="Group 31" o:spid="_x0000_s1089" style="position:absolute;width:10318;height:11315" coordorigin="3960,2700" coordsize="108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54tNcMAAADcAAAADwAAAGRycy9kb3ducmV2LnhtbERPS4vCMBC+L/gfwgje&#10;NK2iLl2jiKh4EMEHLHsbmrEtNpPSxLb++82CsLf5+J6zWHWmFA3VrrCsIB5FIIhTqwvOFNyuu+En&#10;COeRNZaWScGLHKyWvY8FJtq2fKbm4jMRQtglqCD3vkqkdGlOBt3IVsSBu9vaoA+wzqSusQ3hppTj&#10;KJpJgwWHhhwr2uSUPi5Po2DfYruexNvm+LhvXj/X6en7GJNSg363/gLhqfP/4rf7oMP86Rz+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ni01wwAAANwAAAAP&#10;AAAAAAAAAAAAAAAAAKoCAABkcnMvZG93bnJldi54bWxQSwUGAAAAAAQABAD6AAAAmgMAAAAA&#10;">
                        <v:rect id="Rectangle 32" o:spid="_x0000_s1090" style="position:absolute;left:3960;top:3240;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kCFMUA&#10;AADcAAAADwAAAGRycy9kb3ducmV2LnhtbESPQWvCQBCF74X+h2UKXkrdVFRK6ipFEKTQgzF4HrLT&#10;JCQ7G3ZXE/9951DwNsN78943m93kenWjEFvPBt7nGSjiytuWawPl+fD2ASomZIu9ZzJwpwi77fPT&#10;BnPrRz7RrUi1khCOORpoUhpyrWPVkMM49wOxaL8+OEyyhlrbgKOEu14vsmytHbYsDQ0OtG+o6oqr&#10;M7DcX4pTsK9dp7/jZbwvu/LnWBoze5m+PkElmtLD/H99tIK/Elp5RibQ2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GQIUxQAAANwAAAAPAAAAAAAAAAAAAAAAAJgCAABkcnMv&#10;ZG93bnJldi54bWxQSwUGAAAAAAQABAD1AAAAigMAAAAA&#10;" fillcolor="#ef1170"/>
                        <v:shape id="Freeform 33" o:spid="_x0000_s1091" style="position:absolute;left:3960;top:2700;width:1080;height:540;visibility:visible;mso-wrap-style:square;v-text-anchor:top" coordsize="1080,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1FtsAA&#10;AADcAAAADwAAAGRycy9kb3ducmV2LnhtbERPTWuDQBC9F/oflgnkVtcUGqrNKiFU6DVpL7kN7kRt&#10;3Flxp1H/fbZQ6G0e73N25ex6daMxdJ4NbJIUFHHtbceNga/P6ukVVBBki71nMrBQgLJ4fNhhbv3E&#10;R7qdpFExhEOOBlqRIdc61C05DIkfiCN38aNDiXBstB1xiuGu189putUOO44NLQ50aKm+nn6cgaPn&#10;7eb90tD5u9o7PWULiRyMWa/m/RsooVn+xX/uDxvnv2Tw+0y8QB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M1FtsAAAADcAAAADwAAAAAAAAAAAAAAAACYAgAAZHJzL2Rvd25y&#10;ZXYueG1sUEsFBgAAAAAEAAQA9QAAAIUDAAAAAA==&#10;" path="m,540l360,r720,l720,540,,540xe" fillcolor="#ef1170">
                          <v:path arrowok="t" o:connecttype="custom" o:connectlocs="0,540;360,0;1080,0;720,540;0,540" o:connectangles="0,0,0,0,0"/>
                        </v:shape>
                        <v:shape id="Freeform 34" o:spid="_x0000_s1092" style="position:absolute;left:4680;top:2700;width:360;height:1260;visibility:visible;mso-wrap-style:square;v-text-anchor:top" coordsize="360,1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9sGMYA&#10;AADcAAAADwAAAGRycy9kb3ducmV2LnhtbESPQWvCQBCF74X+h2UKXopuLEVs6ioiVTwJRmuvQ3ZM&#10;gtnZmF019dd3DgVvM7w3730zmXWuVldqQ+XZwHCQgCLOva24MLDfLftjUCEiW6w9k4FfCjCbPj9N&#10;MLX+xlu6ZrFQEsIhRQNljE2qdchLchgGviEW7ehbh1HWttC2xZuEu1q/JclIO6xYGkpsaFFSfsou&#10;zoBN/D3/WDTb9/3XcpX9DF+/z4eNMb2Xbv4JKlIXH+b/67UV/JHgyzMygZ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n9sGMYAAADcAAAADwAAAAAAAAAAAAAAAACYAgAAZHJz&#10;L2Rvd25yZXYueG1sUEsFBgAAAAAEAAQA9QAAAIsDAAAAAA==&#10;" path="m,540l360,r,720l,1260,,540xe" fillcolor="#ef1170">
                          <v:path arrowok="t" o:connecttype="custom" o:connectlocs="0,540;360,0;360,720;0,1260;0,540" o:connectangles="0,0,0,0,0"/>
                        </v:shape>
                      </v:group>
                      <v:shape id="AutoShape 35" o:spid="_x0000_s1093" type="#_x0000_t32" style="position:absolute;top:12477;width:685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KFAcAAAADcAAAADwAAAGRycy9kb3ducmV2LnhtbERPzWrCQBC+C32HZYTedGMPqURXEaFF&#10;KApaH2CaHZNodjZk1hjf3i0I3ubj+535sne16qiVyrOByTgBRZx7W3Fh4Pj7NZqCkoBssfZMBu4k&#10;sFy8DeaYWX/jPXWHUKgYwpKhgTKEJtNa8pIcytg3xJE7+dZhiLAttG3xFsNdrT+SJNUOK44NJTa0&#10;Lim/HK7OAG+l+9kVq/T0bf+Osv6UOj3nxrwP+9UMVKA+vMRP98bG+ekE/p+JF+jF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EShQHAAAAA3AAAAA8AAAAAAAAAAAAAAAAA&#10;oQIAAGRycy9kb3ducmV2LnhtbFBLBQYAAAAABAAEAPkAAACOAwAAAAA=&#10;">
                        <v:stroke startarrow="open" endarrow="open"/>
                      </v:shape>
                      <v:shape id="AutoShape 36" o:spid="_x0000_s1094" type="#_x0000_t32" style="position:absolute;left:8001;top:7715;width:3460;height:470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4FKsAAAADcAAAADwAAAGRycy9kb3ducmV2LnhtbERPTYvCMBC9L/gfwgje1lSFslSjSEFQ&#10;dA921/vQjG21mZQmtvXfmwVhb/N4n7PaDKYWHbWusqxgNo1AEOdWV1wo+P3ZfX6BcB5ZY22ZFDzJ&#10;wWY9+lhhom3PZ+oyX4gQwi5BBaX3TSKly0sy6Ka2IQ7c1bYGfYBtIXWLfQg3tZxHUSwNVhwaSmwo&#10;LSm/Zw+jIF10J7xkadrN+pi+jx6H2wGVmoyH7RKEp8H/i9/uvQ7z4zn8PRMukO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beBSrAAAAA3AAAAA8AAAAAAAAAAAAAAAAA&#10;oQIAAGRycy9kb3ducmV2LnhtbFBLBQYAAAAABAAEAPkAAACOAwAAAAA=&#10;">
                        <v:stroke startarrow="open" endarrow="open"/>
                      </v:shape>
                      <v:shape id="AutoShape 37" o:spid="_x0000_s1095" type="#_x0000_t32" style="position:absolute;left:8001;top:3429;width:6858;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bmq8QAAADcAAAADwAAAGRycy9kb3ducmV2LnhtbERPTWvCQBC9F/wPywje6sa2iI2uoi1C&#10;URG0PeQ4ZMckmp0N2Y1Gf70rCL3N433OZNaaUpypdoVlBYN+BII4tbrgTMHf7/J1BMJ5ZI2lZVJw&#10;JQezaedlgrG2F97Ree8zEULYxagg976KpXRpTgZd31bEgTvY2qAPsM6krvESwk0p36JoKA0WHBpy&#10;rOgrp/S0b4yC1W5xi771adQkm3SdHD+324+kUarXbedjEJ5a/y9+un90mD98h8cz4QI5v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puarxAAAANwAAAAPAAAAAAAAAAAA&#10;AAAAAKECAABkcnMvZG93bnJldi54bWxQSwUGAAAAAAQABAD5AAAAkgMAAAAA&#10;">
                        <v:stroke startarrow="open" endarrow="open"/>
                      </v:shape>
                    </v:group>
                    <v:shape id="Text Box 40" o:spid="_x0000_s1096" type="#_x0000_t202" style="position:absolute;top:11144;width:687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isssIA&#10;AADcAAAADwAAAGRycy9kb3ducmV2LnhtbERP22rCQBB9F/oPyxT6IrqxpFGjm2CFlrx6+YAxOybB&#10;7GzIbk38e7dQ6NscznW2+WhacafeNZYVLOYRCOLS6oYrBefT12wFwnlkja1lUvAgB3n2Mtliqu3A&#10;B7offSVCCLsUFdTed6mUrqzJoJvbjjhwV9sb9AH2ldQ9DiHctPI9ihJpsOHQUGNH+5rK2/HHKLgW&#10;w/RjPVy+/Xl5iJNPbJYX+1Dq7XXcbUB4Gv2/+M9d6DA/ieH3mXCBz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eKyywgAAANwAAAAPAAAAAAAAAAAAAAAAAJgCAABkcnMvZG93&#10;bnJldi54bWxQSwUGAAAAAAQABAD1AAAAhwMAAAAA&#10;" stroked="f">
                      <v:textbox>
                        <w:txbxContent>
                          <w:p w:rsidR="00226144" w:rsidRPr="001D09CD" w:rsidRDefault="00226144" w:rsidP="00226144">
                            <w:pPr>
                              <w:jc w:val="center"/>
                              <w:rPr>
                                <w:sz w:val="18"/>
                                <w:szCs w:val="18"/>
                              </w:rPr>
                            </w:pPr>
                            <w:r>
                              <w:rPr>
                                <w:sz w:val="18"/>
                                <w:szCs w:val="18"/>
                              </w:rPr>
                              <w:t>6 mm</w:t>
                            </w:r>
                          </w:p>
                        </w:txbxContent>
                      </v:textbox>
                    </v:shape>
                  </v:group>
                  <v:group id="Group 165" o:spid="_x0000_s1097" style="position:absolute;left:27527;top:2857;width:8668;height:12002" coordsize="8667,12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cZMIAAADcAAAADwAAAGRycy9kb3ducmV2LnhtbERPTYvCMBC9C/6HMII3&#10;TbuLIl2jiKyLBxGsC8vehmZsi82kNLGt/94Igrd5vM9ZrntTiZYaV1pWEE8jEMSZ1SXnCn7Pu8kC&#10;hPPIGivLpOBODtar4WCJibYdn6hNfS5CCLsEFRTe14mULivIoJvamjhwF9sY9AE2udQNdiHcVPIj&#10;iubSYMmhocCatgVl1/RmFPx02G0+4+/2cL1s7//n2fHvEJNS41G/+QLhqfdv8cu912H+fAb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Zs3GTCAAAA3AAAAA8A&#10;AAAAAAAAAAAAAAAAqgIAAGRycy9kb3ducmV2LnhtbFBLBQYAAAAABAAEAPoAAACZAwAAAAA=&#10;">
                    <v:group id="Group 166" o:spid="_x0000_s1098" style="position:absolute;left:666;width:8001;height:8763" coordsize="11461,124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v:group id="Group 31" o:spid="_x0000_s1099" style="position:absolute;width:10318;height:11315" coordorigin="3960,2700" coordsize="108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LniMMAAADcAAAADwAAAGRycy9kb3ducmV2LnhtbERPS4vCMBC+C/6HMIK3&#10;Na2yunSNIqLiQRZ8wLK3oRnbYjMpTWzrv98Igrf5+J4zX3amFA3VrrCsIB5FIIhTqwvOFFzO248v&#10;EM4jaywtk4IHOVgu+r05Jtq2fKTm5DMRQtglqCD3vkqkdGlOBt3IVsSBu9raoA+wzqSusQ3hppTj&#10;KJpKgwWHhhwrWueU3k53o2DXYruaxJvmcLuuH3/nz5/fQ0xKDQfd6huEp86/xS/3Xof50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8ueIwwAAANwAAAAP&#10;AAAAAAAAAAAAAAAAAKoCAABkcnMvZG93bnJldi54bWxQSwUGAAAAAAQABAD6AAAAmgMAAAAA&#10;">
                        <v:rect id="Rectangle 32" o:spid="_x0000_s1100" style="position:absolute;left:3960;top:3240;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XIqcQA&#10;AADcAAAADwAAAGRycy9kb3ducmV2LnhtbESPQWvCQBCF70L/wzKFXkQ3FhFJXaUIghR6MAbPQ3aa&#10;hGRnw+7WxH/fORS8zfDevPfN7jC5Xt0pxNazgdUyA0VcedtybaC8nhZbUDEhW+w9k4EHRTjsX2Y7&#10;zK0f+UL3ItVKQjjmaKBJaci1jlVDDuPSD8Si/fjgMMkaam0DjhLuev2eZRvtsGVpaHCgY0NVV/w6&#10;A+vjrbgEO+86/RVv42Pdld/n0pi31+nzA1SiKT3N/9dnK/gboZVnZAK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1yKnEAAAA3AAAAA8AAAAAAAAAAAAAAAAAmAIAAGRycy9k&#10;b3ducmV2LnhtbFBLBQYAAAAABAAEAPUAAACJAwAAAAA=&#10;" fillcolor="#ef1170"/>
                        <v:shape id="Freeform 33" o:spid="_x0000_s1101" style="position:absolute;left:3960;top:2700;width:1080;height:540;visibility:visible;mso-wrap-style:square;v-text-anchor:top" coordsize="1080,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GPC74A&#10;AADcAAAADwAAAGRycy9kb3ducmV2LnhtbERPTYvCMBC9C/6HMMLeNNVDWWtTEVHYq+5e9jY0Y1tt&#10;JqUZbf33mwXB2zze5+Tb0bXqQX1oPBtYLhJQxKW3DVcGfr6P809QQZAttp7JwJMCbIvpJMfM+oFP&#10;9DhLpWIIhwwN1CJdpnUoa3IYFr4jjtzF9w4lwr7StschhrtWr5Ik1Q4bjg01drSvqbyd787AyXO6&#10;PFwq+r0ed04P6yeJ7I35mI27DSihUd7il/vLxvnpGv6fiRfo4g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qhjwu+AAAA3AAAAA8AAAAAAAAAAAAAAAAAmAIAAGRycy9kb3ducmV2&#10;LnhtbFBLBQYAAAAABAAEAPUAAACDAwAAAAA=&#10;" path="m,540l360,r720,l720,540,,540xe" fillcolor="#ef1170">
                          <v:path arrowok="t" o:connecttype="custom" o:connectlocs="0,540;360,0;1080,0;720,540;0,540" o:connectangles="0,0,0,0,0"/>
                        </v:shape>
                        <v:shape id="Freeform 34" o:spid="_x0000_s1102" style="position:absolute;left:4680;top:2700;width:360;height:1260;visibility:visible;mso-wrap-style:square;v-text-anchor:top" coordsize="360,1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b6xccA&#10;AADcAAAADwAAAGRycy9kb3ducmV2LnhtbESPT2vCQBDF74V+h2UKvRTdKKXV6CpFtPRUMP67Dtkx&#10;CWZn0+xWUz+9cxB6m+G9ee8303nnanWmNlSeDQz6CSji3NuKCwPbzao3AhUissXaMxn4owDz2ePD&#10;FFPrL7ymcxYLJSEcUjRQxtikWoe8JIeh7xti0Y6+dRhlbQttW7xIuKv1MEnetMOKpaHEhhYl5afs&#10;1xmwib/m40Wzft0uV5/ZYfCy+9l/G/P81H1MQEXq4r/5fv1lBf9d8OUZmUDP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um+sXHAAAA3AAAAA8AAAAAAAAAAAAAAAAAmAIAAGRy&#10;cy9kb3ducmV2LnhtbFBLBQYAAAAABAAEAPUAAACMAwAAAAA=&#10;" path="m,540l360,r,720l,1260,,540xe" fillcolor="#ef1170">
                          <v:path arrowok="t" o:connecttype="custom" o:connectlocs="0,540;360,0;360,720;0,1260;0,540" o:connectangles="0,0,0,0,0"/>
                        </v:shape>
                      </v:group>
                      <v:shape id="AutoShape 35" o:spid="_x0000_s1103" type="#_x0000_t32" style="position:absolute;top:12477;width:685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sT3MEAAADcAAAADwAAAGRycy9kb3ducmV2LnhtbERP22rCQBB9L/gPywh9qxt9iCW6igiK&#10;IC14+YAxOybR7GzIrDH9+25B6NscznXmy97VqqNWKs8GxqMEFHHubcWFgfNp8/EJSgKyxdozGfgh&#10;geVi8DbHzPonH6g7hkLFEJYMDZQhNJnWkpfkUEa+IY7c1bcOQ4RtoW2Lzxjuaj1JklQ7rDg2lNjQ&#10;uqT8fnw4A/wl3f67WKXXrb2cZT2VOr3lxrwP+9UMVKA+/Itf7p2N86dj+HsmXqA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yxPcwQAAANwAAAAPAAAAAAAAAAAAAAAA&#10;AKECAABkcnMvZG93bnJldi54bWxQSwUGAAAAAAQABAD5AAAAjwMAAAAA&#10;">
                        <v:stroke startarrow="open" endarrow="open"/>
                      </v:shape>
                      <v:shape id="AutoShape 36" o:spid="_x0000_s1104" type="#_x0000_t32" style="position:absolute;left:8001;top:7715;width:3460;height:470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eT98EAAADcAAAADwAAAGRycy9kb3ducmV2LnhtbERPTWvCQBC9C/0PyxR6001S0BJdRQKC&#10;pe3BWO9Ddkyi2dmwu03Sf98tFHqbx/uczW4ynRjI+daygnSRgCCurG65VvB5PsxfQPiArLGzTAq+&#10;ycNu+zDbYK7tyCcaylCLGMI+RwVNCH0upa8aMugXtieO3NU6gyFCV0vtcIzhppNZkiylwZZjQ4M9&#10;FQ1V9/LLKCieh3e8lEUxpOOSPt4CTrdXVOrpcdqvQQSawr/4z33Ucf4qg99n4gVy+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B5P3wQAAANwAAAAPAAAAAAAAAAAAAAAA&#10;AKECAABkcnMvZG93bnJldi54bWxQSwUGAAAAAAQABAD5AAAAjwMAAAAA&#10;">
                        <v:stroke startarrow="open" endarrow="open"/>
                      </v:shape>
                      <v:shape id="AutoShape 37" o:spid="_x0000_s1105" type="#_x0000_t32" style="position:absolute;left:8001;top:3429;width:6858;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9wdsUAAADcAAAADwAAAGRycy9kb3ducmV2LnhtbERPTWvCQBC9F/oflil4q5u2YtPoKm1F&#10;EBVB6yHHITtNUrOzIbvR6K93BaG3ebzPGU87U4kjNa60rOClH4EgzqwuOVew/5k/xyCcR9ZYWSYF&#10;Z3IwnTw+jDHR9sRbOu58LkIIuwQVFN7XiZQuK8ig69uaOHC/tjHoA2xyqRs8hXBTydcoGkqDJYeG&#10;Amv6Lig77FqjYLn9ukQzfYjbdJ2t0r+PzWaQtkr1nrrPEQhPnf8X390LHea/v8HtmXCBn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n9wdsUAAADcAAAADwAAAAAAAAAA&#10;AAAAAAChAgAAZHJzL2Rvd25yZXYueG1sUEsFBgAAAAAEAAQA+QAAAJMDAAAAAA==&#10;">
                        <v:stroke startarrow="open" endarrow="open"/>
                      </v:shape>
                    </v:group>
                    <v:shape id="Text Box 40" o:spid="_x0000_s1106" type="#_x0000_t202" style="position:absolute;top:9715;width:687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E6b8EA&#10;AADcAAAADwAAAGRycy9kb3ducmV2LnhtbERP24rCMBB9X/Afwgi+LGuqqN3tNooKiq+6fsDYTC9s&#10;MylNtPXvjSD4NodznXTVm1rcqHWVZQWTcQSCOLO64kLB+W/39Q3CeWSNtWVScCcHq+XgI8VE246P&#10;dDv5QoQQdgkqKL1vEildVpJBN7YNceBy2xr0AbaF1C12IdzUchpFC2mw4tBQYkPbkrL/09UoyA/d&#10;5/ynu+z9OT7OFhus4ou9KzUa9utfEJ56/xa/3Acd5sczeD4TLp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ihOm/BAAAA3AAAAA8AAAAAAAAAAAAAAAAAmAIAAGRycy9kb3du&#10;cmV2LnhtbFBLBQYAAAAABAAEAPUAAACGAwAAAAA=&#10;" stroked="f">
                      <v:textbox>
                        <w:txbxContent>
                          <w:p w:rsidR="00226144" w:rsidRPr="001D09CD" w:rsidRDefault="00226144" w:rsidP="00226144">
                            <w:pPr>
                              <w:jc w:val="center"/>
                              <w:rPr>
                                <w:sz w:val="18"/>
                                <w:szCs w:val="18"/>
                              </w:rPr>
                            </w:pPr>
                            <w:r>
                              <w:rPr>
                                <w:sz w:val="18"/>
                                <w:szCs w:val="18"/>
                              </w:rPr>
                              <w:t>4 mm</w:t>
                            </w:r>
                          </w:p>
                        </w:txbxContent>
                      </v:textbox>
                    </v:shape>
                  </v:group>
                </v:group>
                <v:shape id="Text Box 40" o:spid="_x0000_s1107" type="#_x0000_t202" style="position:absolute;left:38481;top:12192;width:687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f9MEA&#10;AADcAAAADwAAAGRycy9kb3ducmV2LnhtbERP24rCMBB9F/yHMIIvsqaK2t1uo6ig+KrrB4zN9MI2&#10;k9JEW//eCAv7NodznXTTm1o8qHWVZQWzaQSCOLO64kLB9efw8QnCeWSNtWVS8CQHm/VwkGKibcdn&#10;elx8IUIIuwQVlN43iZQuK8mgm9qGOHC5bQ36ANtC6ha7EG5qOY+ilTRYcWgosaF9Sdnv5W4U5Kdu&#10;svzqbkd/jc+L1Q6r+GafSo1H/fYbhKfe/4v/3Ccd5sdLeD8TLp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tn/TBAAAA3AAAAA8AAAAAAAAAAAAAAAAAmAIAAGRycy9kb3du&#10;cmV2LnhtbFBLBQYAAAAABAAEAPUAAACGAwAAAAA=&#10;" stroked="f">
                  <v:textbox>
                    <w:txbxContent>
                      <w:p w:rsidR="00226144" w:rsidRPr="001D09CD" w:rsidRDefault="00226144" w:rsidP="00226144">
                        <w:pPr>
                          <w:jc w:val="center"/>
                          <w:rPr>
                            <w:sz w:val="18"/>
                            <w:szCs w:val="18"/>
                          </w:rPr>
                        </w:pPr>
                        <w:r>
                          <w:rPr>
                            <w:sz w:val="18"/>
                            <w:szCs w:val="18"/>
                          </w:rPr>
                          <w:t>2 mm</w:t>
                        </w:r>
                      </w:p>
                    </w:txbxContent>
                  </v:textbox>
                </v:shape>
                <w10:wrap type="square"/>
              </v:group>
            </w:pict>
          </mc:Fallback>
        </mc:AlternateContent>
      </w:r>
    </w:p>
    <w:p w:rsidR="00D943BC" w:rsidRPr="00617CDE" w:rsidRDefault="00D0508A" w:rsidP="00617CDE">
      <w:pPr>
        <w:rPr>
          <w:rFonts w:ascii="Arial" w:hAnsi="Arial" w:cs="Arial"/>
        </w:rPr>
      </w:pPr>
      <w:r>
        <w:rPr>
          <w:noProof/>
          <w:lang w:eastAsia="en-GB"/>
        </w:rPr>
        <mc:AlternateContent>
          <mc:Choice Requires="wpg">
            <w:drawing>
              <wp:anchor distT="0" distB="0" distL="114300" distR="114300" simplePos="0" relativeHeight="251666432" behindDoc="0" locked="0" layoutInCell="1" allowOverlap="1" wp14:anchorId="3474D186" wp14:editId="0096D5AE">
                <wp:simplePos x="0" y="0"/>
                <wp:positionH relativeFrom="column">
                  <wp:posOffset>2432050</wp:posOffset>
                </wp:positionH>
                <wp:positionV relativeFrom="paragraph">
                  <wp:posOffset>90170</wp:posOffset>
                </wp:positionV>
                <wp:extent cx="3902710" cy="1559560"/>
                <wp:effectExtent l="0" t="0" r="21590" b="21590"/>
                <wp:wrapSquare wrapText="bothSides"/>
                <wp:docPr id="228" name="Group 228"/>
                <wp:cNvGraphicFramePr/>
                <a:graphic xmlns:a="http://schemas.openxmlformats.org/drawingml/2006/main">
                  <a:graphicData uri="http://schemas.microsoft.com/office/word/2010/wordprocessingGroup">
                    <wpg:wgp>
                      <wpg:cNvGrpSpPr/>
                      <wpg:grpSpPr>
                        <a:xfrm>
                          <a:off x="0" y="0"/>
                          <a:ext cx="3902710" cy="1559560"/>
                          <a:chOff x="-933455" y="0"/>
                          <a:chExt cx="3903026" cy="1559569"/>
                        </a:xfrm>
                      </wpg:grpSpPr>
                      <wps:wsp>
                        <wps:cNvPr id="229" name="Text Box 95"/>
                        <wps:cNvSpPr txBox="1">
                          <a:spLocks noChangeArrowheads="1"/>
                        </wps:cNvSpPr>
                        <wps:spPr bwMode="auto">
                          <a:xfrm>
                            <a:off x="-933455" y="967839"/>
                            <a:ext cx="9334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144" w:rsidRPr="001D09CD" w:rsidRDefault="00226144" w:rsidP="00226144">
                              <w:pPr>
                                <w:rPr>
                                  <w:sz w:val="18"/>
                                  <w:szCs w:val="18"/>
                                </w:rPr>
                              </w:pPr>
                              <w:r>
                                <w:rPr>
                                  <w:sz w:val="18"/>
                                  <w:szCs w:val="18"/>
                                </w:rPr>
                                <w:t>5 ml dilute HCl</w:t>
                              </w:r>
                            </w:p>
                          </w:txbxContent>
                        </wps:txbx>
                        <wps:bodyPr rot="0" vert="horz" wrap="square" lIns="91440" tIns="45720" rIns="91440" bIns="45720" anchor="t" anchorCtr="0" upright="1">
                          <a:noAutofit/>
                        </wps:bodyPr>
                      </wps:wsp>
                      <wpg:grpSp>
                        <wpg:cNvPr id="230" name="Group 230"/>
                        <wpg:cNvGrpSpPr/>
                        <wpg:grpSpPr>
                          <a:xfrm>
                            <a:off x="-5" y="0"/>
                            <a:ext cx="2969576" cy="1559569"/>
                            <a:chOff x="-5" y="0"/>
                            <a:chExt cx="2969576" cy="1559569"/>
                          </a:xfrm>
                        </wpg:grpSpPr>
                        <wps:wsp>
                          <wps:cNvPr id="231" name="Rectangle 231"/>
                          <wps:cNvSpPr/>
                          <wps:spPr>
                            <a:xfrm rot="5400000">
                              <a:off x="-290945" y="1074717"/>
                              <a:ext cx="780608" cy="81026"/>
                            </a:xfrm>
                            <a:prstGeom prst="rect">
                              <a:avLst/>
                            </a:prstGeom>
                            <a:solidFill>
                              <a:schemeClr val="bg1">
                                <a:lumMod val="8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32" name="Group 232"/>
                          <wpg:cNvGrpSpPr/>
                          <wpg:grpSpPr>
                            <a:xfrm>
                              <a:off x="2464130" y="5938"/>
                              <a:ext cx="325120" cy="1419225"/>
                              <a:chOff x="0" y="0"/>
                              <a:chExt cx="468630" cy="1762125"/>
                            </a:xfrm>
                          </wpg:grpSpPr>
                          <wpg:grpSp>
                            <wpg:cNvPr id="233" name="Group 233"/>
                            <wpg:cNvGrpSpPr/>
                            <wpg:grpSpPr>
                              <a:xfrm>
                                <a:off x="0" y="0"/>
                                <a:ext cx="466725" cy="1762125"/>
                                <a:chOff x="0" y="0"/>
                                <a:chExt cx="466725" cy="1762125"/>
                              </a:xfrm>
                            </wpg:grpSpPr>
                            <wps:wsp>
                              <wps:cNvPr id="234" name="Arc 52"/>
                              <wps:cNvSpPr>
                                <a:spLocks/>
                              </wps:cNvSpPr>
                              <wps:spPr bwMode="auto">
                                <a:xfrm flipH="1" flipV="1">
                                  <a:off x="0" y="1533525"/>
                                  <a:ext cx="228600" cy="2286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 name="Arc 55"/>
                              <wps:cNvSpPr>
                                <a:spLocks/>
                              </wps:cNvSpPr>
                              <wps:spPr bwMode="auto">
                                <a:xfrm flipV="1">
                                  <a:off x="238125" y="1533525"/>
                                  <a:ext cx="228600" cy="2286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36" name="Group 236"/>
                              <wpg:cNvGrpSpPr/>
                              <wpg:grpSpPr>
                                <a:xfrm>
                                  <a:off x="0" y="0"/>
                                  <a:ext cx="466725" cy="1535430"/>
                                  <a:chOff x="0" y="0"/>
                                  <a:chExt cx="466725" cy="878205"/>
                                </a:xfrm>
                              </wpg:grpSpPr>
                              <wps:wsp>
                                <wps:cNvPr id="237" name="AutoShape 53"/>
                                <wps:cNvCnPr>
                                  <a:cxnSpLocks noChangeShapeType="1"/>
                                </wps:cNvCnPr>
                                <wps:spPr bwMode="auto">
                                  <a:xfrm flipV="1">
                                    <a:off x="0" y="0"/>
                                    <a:ext cx="0" cy="8782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8" name="AutoShape 56"/>
                                <wps:cNvCnPr>
                                  <a:cxnSpLocks noChangeShapeType="1"/>
                                </wps:cNvCnPr>
                                <wps:spPr bwMode="auto">
                                  <a:xfrm flipH="1" flipV="1">
                                    <a:off x="466725" y="0"/>
                                    <a:ext cx="0" cy="8782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239" name="AutoShape 58"/>
                            <wps:cNvCnPr>
                              <a:cxnSpLocks noChangeShapeType="1"/>
                            </wps:cNvCnPr>
                            <wps:spPr bwMode="auto">
                              <a:xfrm>
                                <a:off x="0" y="857250"/>
                                <a:ext cx="4686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40" name="Group 240"/>
                          <wpg:cNvGrpSpPr/>
                          <wpg:grpSpPr>
                            <a:xfrm>
                              <a:off x="1900052" y="0"/>
                              <a:ext cx="325120" cy="1419225"/>
                              <a:chOff x="0" y="0"/>
                              <a:chExt cx="468630" cy="1762125"/>
                            </a:xfrm>
                          </wpg:grpSpPr>
                          <wpg:grpSp>
                            <wpg:cNvPr id="241" name="Group 241"/>
                            <wpg:cNvGrpSpPr/>
                            <wpg:grpSpPr>
                              <a:xfrm>
                                <a:off x="0" y="0"/>
                                <a:ext cx="466725" cy="1762125"/>
                                <a:chOff x="0" y="0"/>
                                <a:chExt cx="466725" cy="1762125"/>
                              </a:xfrm>
                            </wpg:grpSpPr>
                            <wps:wsp>
                              <wps:cNvPr id="242" name="Arc 52"/>
                              <wps:cNvSpPr>
                                <a:spLocks/>
                              </wps:cNvSpPr>
                              <wps:spPr bwMode="auto">
                                <a:xfrm flipH="1" flipV="1">
                                  <a:off x="0" y="1533525"/>
                                  <a:ext cx="228600" cy="2286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 name="Arc 55"/>
                              <wps:cNvSpPr>
                                <a:spLocks/>
                              </wps:cNvSpPr>
                              <wps:spPr bwMode="auto">
                                <a:xfrm flipV="1">
                                  <a:off x="238125" y="1533525"/>
                                  <a:ext cx="228600" cy="2286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44" name="Group 244"/>
                              <wpg:cNvGrpSpPr/>
                              <wpg:grpSpPr>
                                <a:xfrm>
                                  <a:off x="0" y="0"/>
                                  <a:ext cx="466725" cy="1535430"/>
                                  <a:chOff x="0" y="0"/>
                                  <a:chExt cx="466725" cy="878205"/>
                                </a:xfrm>
                              </wpg:grpSpPr>
                              <wps:wsp>
                                <wps:cNvPr id="245" name="AutoShape 53"/>
                                <wps:cNvCnPr>
                                  <a:cxnSpLocks noChangeShapeType="1"/>
                                </wps:cNvCnPr>
                                <wps:spPr bwMode="auto">
                                  <a:xfrm flipV="1">
                                    <a:off x="0" y="0"/>
                                    <a:ext cx="0" cy="8782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 name="AutoShape 56"/>
                                <wps:cNvCnPr>
                                  <a:cxnSpLocks noChangeShapeType="1"/>
                                </wps:cNvCnPr>
                                <wps:spPr bwMode="auto">
                                  <a:xfrm flipH="1" flipV="1">
                                    <a:off x="466725" y="0"/>
                                    <a:ext cx="0" cy="8782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247" name="AutoShape 58"/>
                            <wps:cNvCnPr>
                              <a:cxnSpLocks noChangeShapeType="1"/>
                            </wps:cNvCnPr>
                            <wps:spPr bwMode="auto">
                              <a:xfrm>
                                <a:off x="0" y="857250"/>
                                <a:ext cx="4686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48" name="Group 248"/>
                          <wpg:cNvGrpSpPr/>
                          <wpg:grpSpPr>
                            <a:xfrm>
                              <a:off x="754083" y="23751"/>
                              <a:ext cx="325120" cy="1419225"/>
                              <a:chOff x="0" y="0"/>
                              <a:chExt cx="468630" cy="1762125"/>
                            </a:xfrm>
                          </wpg:grpSpPr>
                          <wpg:grpSp>
                            <wpg:cNvPr id="249" name="Group 249"/>
                            <wpg:cNvGrpSpPr/>
                            <wpg:grpSpPr>
                              <a:xfrm>
                                <a:off x="0" y="0"/>
                                <a:ext cx="466725" cy="1762125"/>
                                <a:chOff x="0" y="0"/>
                                <a:chExt cx="466725" cy="1762125"/>
                              </a:xfrm>
                            </wpg:grpSpPr>
                            <wps:wsp>
                              <wps:cNvPr id="250" name="Arc 52"/>
                              <wps:cNvSpPr>
                                <a:spLocks/>
                              </wps:cNvSpPr>
                              <wps:spPr bwMode="auto">
                                <a:xfrm flipH="1" flipV="1">
                                  <a:off x="0" y="1533525"/>
                                  <a:ext cx="228600" cy="2286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 name="Arc 55"/>
                              <wps:cNvSpPr>
                                <a:spLocks/>
                              </wps:cNvSpPr>
                              <wps:spPr bwMode="auto">
                                <a:xfrm flipV="1">
                                  <a:off x="238125" y="1533525"/>
                                  <a:ext cx="228600" cy="2286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52" name="Group 252"/>
                              <wpg:cNvGrpSpPr/>
                              <wpg:grpSpPr>
                                <a:xfrm>
                                  <a:off x="0" y="0"/>
                                  <a:ext cx="466725" cy="1535430"/>
                                  <a:chOff x="0" y="0"/>
                                  <a:chExt cx="466725" cy="878205"/>
                                </a:xfrm>
                              </wpg:grpSpPr>
                              <wps:wsp>
                                <wps:cNvPr id="253" name="AutoShape 53"/>
                                <wps:cNvCnPr>
                                  <a:cxnSpLocks noChangeShapeType="1"/>
                                </wps:cNvCnPr>
                                <wps:spPr bwMode="auto">
                                  <a:xfrm flipV="1">
                                    <a:off x="0" y="0"/>
                                    <a:ext cx="0" cy="8782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 name="AutoShape 56"/>
                                <wps:cNvCnPr>
                                  <a:cxnSpLocks noChangeShapeType="1"/>
                                </wps:cNvCnPr>
                                <wps:spPr bwMode="auto">
                                  <a:xfrm flipH="1" flipV="1">
                                    <a:off x="466725" y="0"/>
                                    <a:ext cx="0" cy="8782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255" name="AutoShape 58"/>
                            <wps:cNvCnPr>
                              <a:cxnSpLocks noChangeShapeType="1"/>
                            </wps:cNvCnPr>
                            <wps:spPr bwMode="auto">
                              <a:xfrm>
                                <a:off x="0" y="857250"/>
                                <a:ext cx="4686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56" name="Group 256"/>
                          <wpg:cNvGrpSpPr/>
                          <wpg:grpSpPr>
                            <a:xfrm>
                              <a:off x="1353787" y="23751"/>
                              <a:ext cx="325120" cy="1419225"/>
                              <a:chOff x="0" y="0"/>
                              <a:chExt cx="468630" cy="1762125"/>
                            </a:xfrm>
                          </wpg:grpSpPr>
                          <wpg:grpSp>
                            <wpg:cNvPr id="257" name="Group 257"/>
                            <wpg:cNvGrpSpPr/>
                            <wpg:grpSpPr>
                              <a:xfrm>
                                <a:off x="0" y="0"/>
                                <a:ext cx="466725" cy="1762125"/>
                                <a:chOff x="0" y="0"/>
                                <a:chExt cx="466725" cy="1762125"/>
                              </a:xfrm>
                            </wpg:grpSpPr>
                            <wps:wsp>
                              <wps:cNvPr id="258" name="Arc 52"/>
                              <wps:cNvSpPr>
                                <a:spLocks/>
                              </wps:cNvSpPr>
                              <wps:spPr bwMode="auto">
                                <a:xfrm flipH="1" flipV="1">
                                  <a:off x="0" y="1533525"/>
                                  <a:ext cx="228600" cy="2286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 name="Arc 55"/>
                              <wps:cNvSpPr>
                                <a:spLocks/>
                              </wps:cNvSpPr>
                              <wps:spPr bwMode="auto">
                                <a:xfrm flipV="1">
                                  <a:off x="238125" y="1533525"/>
                                  <a:ext cx="228600" cy="2286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60" name="Group 260"/>
                              <wpg:cNvGrpSpPr/>
                              <wpg:grpSpPr>
                                <a:xfrm>
                                  <a:off x="0" y="0"/>
                                  <a:ext cx="466725" cy="1535430"/>
                                  <a:chOff x="0" y="0"/>
                                  <a:chExt cx="466725" cy="878205"/>
                                </a:xfrm>
                              </wpg:grpSpPr>
                              <wps:wsp>
                                <wps:cNvPr id="261" name="AutoShape 53"/>
                                <wps:cNvCnPr>
                                  <a:cxnSpLocks noChangeShapeType="1"/>
                                </wps:cNvCnPr>
                                <wps:spPr bwMode="auto">
                                  <a:xfrm flipV="1">
                                    <a:off x="0" y="0"/>
                                    <a:ext cx="0" cy="8782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 name="AutoShape 56"/>
                                <wps:cNvCnPr>
                                  <a:cxnSpLocks noChangeShapeType="1"/>
                                </wps:cNvCnPr>
                                <wps:spPr bwMode="auto">
                                  <a:xfrm flipH="1" flipV="1">
                                    <a:off x="466725" y="0"/>
                                    <a:ext cx="0" cy="8782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263" name="AutoShape 58"/>
                            <wps:cNvCnPr>
                              <a:cxnSpLocks noChangeShapeType="1"/>
                            </wps:cNvCnPr>
                            <wps:spPr bwMode="auto">
                              <a:xfrm>
                                <a:off x="0" y="857250"/>
                                <a:ext cx="4686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64" name="Group 264"/>
                          <wpg:cNvGrpSpPr/>
                          <wpg:grpSpPr>
                            <a:xfrm>
                              <a:off x="195943" y="23751"/>
                              <a:ext cx="325120" cy="1419225"/>
                              <a:chOff x="0" y="0"/>
                              <a:chExt cx="468630" cy="1762125"/>
                            </a:xfrm>
                          </wpg:grpSpPr>
                          <wpg:grpSp>
                            <wpg:cNvPr id="265" name="Group 265"/>
                            <wpg:cNvGrpSpPr/>
                            <wpg:grpSpPr>
                              <a:xfrm>
                                <a:off x="0" y="0"/>
                                <a:ext cx="466725" cy="1762125"/>
                                <a:chOff x="0" y="0"/>
                                <a:chExt cx="466725" cy="1762125"/>
                              </a:xfrm>
                            </wpg:grpSpPr>
                            <wps:wsp>
                              <wps:cNvPr id="266" name="Arc 52"/>
                              <wps:cNvSpPr>
                                <a:spLocks/>
                              </wps:cNvSpPr>
                              <wps:spPr bwMode="auto">
                                <a:xfrm flipH="1" flipV="1">
                                  <a:off x="0" y="1533525"/>
                                  <a:ext cx="228600" cy="2286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 name="Arc 55"/>
                              <wps:cNvSpPr>
                                <a:spLocks/>
                              </wps:cNvSpPr>
                              <wps:spPr bwMode="auto">
                                <a:xfrm flipV="1">
                                  <a:off x="238125" y="1533525"/>
                                  <a:ext cx="228600" cy="2286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68" name="Group 268"/>
                              <wpg:cNvGrpSpPr/>
                              <wpg:grpSpPr>
                                <a:xfrm>
                                  <a:off x="0" y="0"/>
                                  <a:ext cx="466725" cy="1535430"/>
                                  <a:chOff x="0" y="0"/>
                                  <a:chExt cx="466725" cy="878205"/>
                                </a:xfrm>
                              </wpg:grpSpPr>
                              <wps:wsp>
                                <wps:cNvPr id="269" name="AutoShape 53"/>
                                <wps:cNvCnPr>
                                  <a:cxnSpLocks noChangeShapeType="1"/>
                                </wps:cNvCnPr>
                                <wps:spPr bwMode="auto">
                                  <a:xfrm flipV="1">
                                    <a:off x="0" y="0"/>
                                    <a:ext cx="0" cy="8782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 name="AutoShape 56"/>
                                <wps:cNvCnPr>
                                  <a:cxnSpLocks noChangeShapeType="1"/>
                                </wps:cNvCnPr>
                                <wps:spPr bwMode="auto">
                                  <a:xfrm flipH="1" flipV="1">
                                    <a:off x="466725" y="0"/>
                                    <a:ext cx="0" cy="8782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271" name="AutoShape 58"/>
                            <wps:cNvCnPr>
                              <a:cxnSpLocks noChangeShapeType="1"/>
                            </wps:cNvCnPr>
                            <wps:spPr bwMode="auto">
                              <a:xfrm>
                                <a:off x="0" y="857250"/>
                                <a:ext cx="4686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72" name="Rectangle 272"/>
                          <wps:cNvSpPr/>
                          <wps:spPr>
                            <a:xfrm>
                              <a:off x="17813" y="712520"/>
                              <a:ext cx="127859" cy="81091"/>
                            </a:xfrm>
                            <a:prstGeom prst="rect">
                              <a:avLst/>
                            </a:prstGeom>
                            <a:solidFill>
                              <a:schemeClr val="bg1">
                                <a:lumMod val="8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3" name="Rectangle 273"/>
                          <wps:cNvSpPr/>
                          <wps:spPr>
                            <a:xfrm>
                              <a:off x="575953" y="712520"/>
                              <a:ext cx="127859" cy="81091"/>
                            </a:xfrm>
                            <a:prstGeom prst="rect">
                              <a:avLst/>
                            </a:prstGeom>
                            <a:solidFill>
                              <a:schemeClr val="bg1">
                                <a:lumMod val="8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4" name="Rectangle 274"/>
                          <wps:cNvSpPr/>
                          <wps:spPr>
                            <a:xfrm>
                              <a:off x="1151906" y="712520"/>
                              <a:ext cx="127859" cy="81091"/>
                            </a:xfrm>
                            <a:prstGeom prst="rect">
                              <a:avLst/>
                            </a:prstGeom>
                            <a:solidFill>
                              <a:schemeClr val="bg1">
                                <a:lumMod val="8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5" name="Rectangle 275"/>
                          <wps:cNvSpPr/>
                          <wps:spPr>
                            <a:xfrm>
                              <a:off x="1715984" y="718457"/>
                              <a:ext cx="127859" cy="81091"/>
                            </a:xfrm>
                            <a:prstGeom prst="rect">
                              <a:avLst/>
                            </a:prstGeom>
                            <a:solidFill>
                              <a:schemeClr val="bg1">
                                <a:lumMod val="8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6" name="Rectangle 276"/>
                          <wps:cNvSpPr/>
                          <wps:spPr>
                            <a:xfrm>
                              <a:off x="2291938" y="718457"/>
                              <a:ext cx="127859" cy="81091"/>
                            </a:xfrm>
                            <a:prstGeom prst="rect">
                              <a:avLst/>
                            </a:prstGeom>
                            <a:solidFill>
                              <a:schemeClr val="bg1">
                                <a:lumMod val="8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7" name="Rectangle 277"/>
                          <wps:cNvSpPr/>
                          <wps:spPr>
                            <a:xfrm>
                              <a:off x="2832265" y="718457"/>
                              <a:ext cx="127859" cy="81091"/>
                            </a:xfrm>
                            <a:prstGeom prst="rect">
                              <a:avLst/>
                            </a:prstGeom>
                            <a:solidFill>
                              <a:schemeClr val="bg1">
                                <a:lumMod val="8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8" name="Rectangle 278"/>
                          <wps:cNvSpPr/>
                          <wps:spPr>
                            <a:xfrm>
                              <a:off x="0" y="1478478"/>
                              <a:ext cx="2969571" cy="81091"/>
                            </a:xfrm>
                            <a:prstGeom prst="rect">
                              <a:avLst/>
                            </a:prstGeom>
                            <a:solidFill>
                              <a:schemeClr val="bg1">
                                <a:lumMod val="8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9" name="AutoShape 96"/>
                          <wps:cNvCnPr>
                            <a:cxnSpLocks noChangeShapeType="1"/>
                          </wps:cNvCnPr>
                          <wps:spPr bwMode="auto">
                            <a:xfrm>
                              <a:off x="-5" y="1139289"/>
                              <a:ext cx="365089" cy="7099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margin">
                  <wp14:pctHeight>0</wp14:pctHeight>
                </wp14:sizeRelV>
              </wp:anchor>
            </w:drawing>
          </mc:Choice>
          <mc:Fallback>
            <w:pict>
              <v:group id="Group 228" o:spid="_x0000_s1108" style="position:absolute;margin-left:191.5pt;margin-top:7.1pt;width:307.3pt;height:122.8pt;z-index:251666432;mso-width-relative:margin;mso-height-relative:margin" coordorigin="-9334" coordsize="39030,15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">
                <v:shape id="Text Box 95" o:spid="_x0000_s1109" type="#_x0000_t202" style="position:absolute;left:-9334;top:9678;width:933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qLYcQA&#10;AADcAAAADwAAAGRycy9kb3ducmV2LnhtbESPT2vCQBTE7wW/w/KE3ppdQy0a3Yi0CJ4s1bbQ2yP7&#10;8gezb0N2NfHbdwsFj8PM/IZZb0bbiiv1vnGsYZYoEMSFMw1XGj5Pu6cFCB+QDbaOScONPGzyycMa&#10;M+MG/qDrMVQiQthnqKEOocuk9EVNFn3iOuLola63GKLsK2l6HCLctjJV6kVabDgu1NjRa03F+Xix&#10;Gr4O5c/3s3qv3uy8G9yoJNul1PpxOm5XIAKN4R7+b++NhjRdwt+ZeAR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6i2HEAAAA3AAAAA8AAAAAAAAAAAAAAAAAmAIAAGRycy9k&#10;b3ducmV2LnhtbFBLBQYAAAAABAAEAPUAAACJAwAAAAA=&#10;" filled="f" stroked="f">
                  <v:textbox>
                    <w:txbxContent>
                      <w:p w:rsidR="00226144" w:rsidRPr="001D09CD" w:rsidRDefault="00226144" w:rsidP="00226144">
                        <w:pPr>
                          <w:rPr>
                            <w:sz w:val="18"/>
                            <w:szCs w:val="18"/>
                          </w:rPr>
                        </w:pPr>
                        <w:r>
                          <w:rPr>
                            <w:sz w:val="18"/>
                            <w:szCs w:val="18"/>
                          </w:rPr>
                          <w:t xml:space="preserve">5 ml dilute </w:t>
                        </w:r>
                        <w:proofErr w:type="spellStart"/>
                        <w:r>
                          <w:rPr>
                            <w:sz w:val="18"/>
                            <w:szCs w:val="18"/>
                          </w:rPr>
                          <w:t>HCl</w:t>
                        </w:r>
                        <w:proofErr w:type="spellEnd"/>
                      </w:p>
                    </w:txbxContent>
                  </v:textbox>
                </v:shape>
                <v:group id="Group 230" o:spid="_x0000_s1110" style="position:absolute;width:29695;height:15595" coordorigin="" coordsize="29695,155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0xncMAAADcAAAADwAAAGRycy9kb3ducmV2LnhtbERPy2rCQBTdF/oPwxW6&#10;q5MoikTHINKWLoLgA0p3l8w1CcncCZlpHn/fWQguD+e9S0fTiJ46V1lWEM8jEMS51RUXCm7Xz/cN&#10;COeRNTaWScFEDtL968sOE20HPlN/8YUIIewSVFB63yZSurwkg25uW+LA3W1n0AfYFVJ3OIRw08hF&#10;FK2lwYpDQ4ktHUvK68ufUfA14HBYxh99Vt+P0+91dfrJYlLqbTYetiA8jf4pfri/tYLFM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jTGdwwAAANwAAAAP&#10;AAAAAAAAAAAAAAAAAKoCAABkcnMvZG93bnJldi54bWxQSwUGAAAAAAQABAD6AAAAmgMAAAAA&#10;">
                  <v:rect id="Rectangle 231" o:spid="_x0000_s1111" style="position:absolute;left:-2910;top:10747;width:7806;height:81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31csQA&#10;AADcAAAADwAAAGRycy9kb3ducmV2LnhtbESPUUvDMBSF34X9h3AHvrk0E0W7ZWMTKvoi2/QH3DXX&#10;ptjclCS23b83guDj4ZzzHc56O7lODBRi61mDWhQgiGtvWm40fLxXNw8gYkI22HkmDReKsN3MrtZY&#10;Gj/ykYZTakSGcCxRg02pL6WMtSWHceF74ux9+uAwZRkaaQKOGe46uSyKe+mw5bxgsacnS/XX6dtp&#10;eIxvd+qyfw5qPA727Keqej0ora/n024FItGU/sN/7RejYXmr4PdMPgJ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N9XLEAAAA3AAAAA8AAAAAAAAAAAAAAAAAmAIAAGRycy9k&#10;b3ducmV2LnhtbFBLBQYAAAAABAAEAPUAAACJAwAAAAA=&#10;" fillcolor="#d8d8d8 [2732]" strokecolor="black [3213]"/>
                  <v:group id="Group 232" o:spid="_x0000_s1112" style="position:absolute;left:24641;top:59;width:3251;height:14192" coordsize="4686,176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RMKccQAAADcAAAADwAAAGRycy9kb3ducmV2LnhtbESPQYvCMBSE7wv+h/AE&#10;b2vaiotUo4jo4kGEVUG8PZpnW2xeSpNt6783wsIeh5n5hlmselOJlhpXWlYQjyMQxJnVJecKLufd&#10;5wyE88gaK8uk4EkOVsvBxwJTbTv+ofbkcxEg7FJUUHhfp1K6rCCDbmxr4uDdbWPQB9nkUjfYBbip&#10;ZBJFX9JgyWGhwJo2BWWP069R8N1ht57E2/bwuG+et/P0eD3EpNRo2K/nIDz1/j/8195rBck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RMKccQAAADcAAAA&#10;DwAAAAAAAAAAAAAAAACqAgAAZHJzL2Rvd25yZXYueG1sUEsFBgAAAAAEAAQA+gAAAJsDAAAAAA==&#10;">
                    <v:group id="Group 233" o:spid="_x0000_s1113" style="position:absolute;width:4667;height:17621" coordsize="4667,176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v6sQAAADcAAAADwAAAGRycy9kb3ducmV2LnhtbESPQYvCMBSE7wv+h/AE&#10;b2tayy5SjSKi4kEWVgXx9miebbF5KU1s67/fLAgeh5n5hpkve1OJlhpXWlYQjyMQxJnVJecKzqft&#10;5xSE88gaK8uk4EkOlovBxxxTbTv+pfbocxEg7FJUUHhfp1K6rCCDbmxr4uDdbGPQB9nkUjfYBbip&#10;5CSKvqXBksNCgTWtC8rux4dRsOuwWyXxpj3cb+vn9fT1cznEpNRo2K9mIDz1/h1+tfdawSR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v6sQAAADcAAAA&#10;DwAAAAAAAAAAAAAAAACqAgAAZHJzL2Rvd25yZXYueG1sUEsFBgAAAAAEAAQA+gAAAJsDAAAAAA==&#10;">
                      <v:shape id="Arc 52" o:spid="_x0000_s1114" style="position:absolute;top:15335;width:2286;height:228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Nq1sYA&#10;AADcAAAADwAAAGRycy9kb3ducmV2LnhtbESPQWvCQBSE7wX/w/IEb3WjFilpVqkBxUJbSPTS20v2&#10;mYRm34bsGuO/7xYKPQ4z8w2TbEfTioF611hWsJhHIIhLqxuuFJxP+8dnEM4ja2wtk4I7OdhuJg8J&#10;xtreOKMh95UIEHYxKqi972IpXVmTQTe3HXHwLrY36IPsK6l7vAW4aeUyitbSYMNhocaO0prK7/xq&#10;FGRf+vMjLY7XdHeQ66F4z+6Xt0yp2XR8fQHhafT/4b/2UStYrp7g90w4AnL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RNq1sYAAADcAAAADwAAAAAAAAAAAAAAAACYAgAAZHJz&#10;L2Rvd25yZXYueG1sUEsFBgAAAAAEAAQA9QAAAIsDAAAAAA==&#10;" path="m,nfc11929,,21600,9670,21600,21600em,nsc11929,,21600,9670,21600,21600l,21600,,xe" filled="f">
                        <v:path arrowok="t" o:extrusionok="f" o:connecttype="custom" o:connectlocs="0,0;228600,228600;0,228600" o:connectangles="0,0,0"/>
                      </v:shape>
                      <v:shape id="Arc 55" o:spid="_x0000_s1115" style="position:absolute;left:2381;top:15335;width:2286;height:228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T5+sIA&#10;AADcAAAADwAAAGRycy9kb3ducmV2LnhtbESPwWrDMBBE74X8g9hAb41cB5viRgkl4CTHNskHLNbW&#10;MrVWRlJs5++rQKHHYWbeMJvdbHsxkg+dYwWvqwwEceN0x62C66V+eQMRIrLG3jEpuFOA3XbxtMFK&#10;u4m/aDzHViQIhwoVmBiHSsrQGLIYVm4gTt638xZjkr6V2uOU4LaXeZaV0mLHacHgQHtDzc/5ZhVc&#10;uvLzkPO+TKAxFq4++muxVup5OX+8g4g0x//wX/ukFeTrAh5n0h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lPn6wgAAANwAAAAPAAAAAAAAAAAAAAAAAJgCAABkcnMvZG93&#10;bnJldi54bWxQSwUGAAAAAAQABAD1AAAAhwMAAAAA&#10;" path="m,nfc11929,,21600,9670,21600,21600em,nsc11929,,21600,9670,21600,21600l,21600,,xe" filled="f">
                        <v:path arrowok="t" o:extrusionok="f" o:connecttype="custom" o:connectlocs="0,0;228600,228600;0,228600" o:connectangles="0,0,0"/>
                      </v:shape>
                      <v:group id="Group 236" o:spid="_x0000_s1116" style="position:absolute;width:4667;height:15354" coordsize="4667,8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gMcsQAAADcAAAADwAAAGRycy9kb3ducmV2LnhtbESPQYvCMBSE78L+h/AW&#10;9qZpFUW6RhFZFw8iWIVlb4/m2Rabl9LEtv57Iwgeh5n5hlmselOJlhpXWlYQjyIQxJnVJecKzqft&#10;cA7CeWSNlWVScCcHq+XHYIGJth0fqU19LgKEXYIKCu/rREqXFWTQjWxNHLyLbQz6IJtc6ga7ADeV&#10;HEfRTBosOSwUWNOmoOya3oyC3w679ST+affXy+b+f5oe/vYxKfX12a+/QXjq/Tv8au+0gvFk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igMcsQAAADcAAAA&#10;DwAAAAAAAAAAAAAAAACqAgAAZHJzL2Rvd25yZXYueG1sUEsFBgAAAAAEAAQA+gAAAJsDAAAAAA==&#10;">
                        <v:shape id="AutoShape 53" o:spid="_x0000_s1117" type="#_x0000_t32" style="position:absolute;width:0;height:878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kxHcUAAADcAAAADwAAAGRycy9kb3ducmV2LnhtbESPQWsCMRSE74X+h/AKXopmV6HK1ihS&#10;EMRDQd2Dx0fy3F26eVmTdF3/fSMIPQ4z8w2zXA+2FT350DhWkE8yEMTamYYrBeVpO16ACBHZYOuY&#10;FNwpwHr1+rLEwrgbH6g/xkokCIcCFdQxdoWUQddkMUxcR5y8i/MWY5K+ksbjLcFtK6dZ9iEtNpwW&#10;auzoqyb9c/y1Cpp9+V3279fo9WKfn30eTudWKzV6GzafICIN8T/8bO+MgulsDo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CkxHcUAAADcAAAADwAAAAAAAAAA&#10;AAAAAAChAgAAZHJzL2Rvd25yZXYueG1sUEsFBgAAAAAEAAQA+QAAAJMDAAAAAA==&#10;"/>
                        <v:shape id="AutoShape 56" o:spid="_x0000_s1118" type="#_x0000_t32" style="position:absolute;left:4667;width:0;height:878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okMMAAADcAAAADwAAAGRycy9kb3ducmV2LnhtbERPTWvCQBC9C/6HZQQvpdloaZHUNQRL&#10;oQhijYVch+w0icnOhuyq6b/vHgSPj/e9TkfTiSsNrrGsYBHFIIhLqxuuFPycPp9XIJxH1thZJgV/&#10;5CDdTCdrTLS98ZGuua9ECGGXoILa+z6R0pU1GXSR7YkD92sHgz7AoZJ6wFsIN51cxvGbNNhwaKix&#10;p21NZZtfjAK/f9q9no+HQ5Yzf2Tfu6LNtoVS89mYvYPwNPqH+O7+0gqWL2FtOBOOgN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iH6JDDAAAA3AAAAA8AAAAAAAAAAAAA&#10;AAAAoQIAAGRycy9kb3ducmV2LnhtbFBLBQYAAAAABAAEAPkAAACRAwAAAAA=&#10;"/>
                      </v:group>
                    </v:group>
                    <v:shape id="AutoShape 58" o:spid="_x0000_s1119" type="#_x0000_t32" style="position:absolute;top:8572;width:468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uAn8YAAADcAAAADwAAAGRycy9kb3ducmV2LnhtbESPT2sCMRTE74V+h/CEXopmVSp2Ncq2&#10;INSCB//dXzfPTXDzst1EXb99Uyj0OMzMb5j5snO1uFIbrGcFw0EGgrj02nKl4LBf9acgQkTWWHsm&#10;BXcKsFw8Pswx1/7GW7ruYiUShEOOCkyMTS5lKA05DAPfECfv5FuHMcm2krrFW4K7Wo6ybCIdWk4L&#10;Bht6N1SedxenYLMevhVfxq4/t99287Iq6kv1fFTqqdcVMxCRuvgf/mt/aAWj8Sv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4bgJ/GAAAA3AAAAA8AAAAAAAAA&#10;AAAAAAAAoQIAAGRycy9kb3ducmV2LnhtbFBLBQYAAAAABAAEAPkAAACUAwAAAAA=&#10;"/>
                  </v:group>
                  <v:group id="Group 240" o:spid="_x0000_s1120" style="position:absolute;left:19000;width:3251;height:14192" coordsize="4686,176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otC4MIAAADcAAAADwAAAGRycy9kb3ducmV2LnhtbERPy4rCMBTdC/MP4Q64&#10;07S+GDpGERmHWYhgHRB3l+baFpub0sS2/r1ZCC4P571c96YSLTWutKwgHkcgiDOrS84V/J92oy8Q&#10;ziNrrCyTggc5WK8+BktMtO34SG3qcxFC2CWooPC+TqR0WUEG3djWxIG72sagD7DJpW6wC+GmkpMo&#10;WkiDJYeGAmvaFpTd0rtR8Ntht5nGP+3+dt0+Lqf54byPSanhZ7/5BuGp92/xy/2nFUx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aLQuDCAAAA3AAAAA8A&#10;AAAAAAAAAAAAAAAAqgIAAGRycy9kb3ducmV2LnhtbFBLBQYAAAAABAAEAPoAAACZAwAAAAA=&#10;">
                    <v:group id="Group 241" o:spid="_x0000_s1121" style="position:absolute;width:4667;height:17621" coordsize="4667,176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ne8QAAADcAAAADwAAAGRycy9kb3ducmV2LnhtbESPQYvCMBSE78L+h/AW&#10;vGlaVxepRhHZFQ8iqAvi7dE822LzUppsW/+9EQSPw8x8w8yXnSlFQ7UrLCuIhxEI4tTqgjMFf6ff&#10;wRSE88gaS8uk4E4OlouP3hwTbVs+UHP0mQgQdgkqyL2vEildmpNBN7QVcfCutjbog6wzqWtsA9yU&#10;chRF39JgwWEhx4rWOaW3479RsGmxXX3FP83udl3fL6fJ/ryLSan+Z7eagfDU+Xf41d5qBa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ne8QAAADcAAAA&#10;DwAAAAAAAAAAAAAAAACqAgAAZHJzL2Rvd25yZXYueG1sUEsFBgAAAAAEAAQA+gAAAJsDAAAAAA==&#10;">
                      <v:shape id="Arc 52" o:spid="_x0000_s1122" style="position:absolute;top:15335;width:2286;height:228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AkRMUA&#10;AADcAAAADwAAAGRycy9kb3ducmV2LnhtbESPQWvCQBSE74X+h+UVvNWNQaREV9FAi4ItRL14e2af&#10;STD7NmTXGP99VxA8DjPzDTNb9KYWHbWusqxgNIxAEOdWV1woOOy/P79AOI+ssbZMCu7kYDF/f5th&#10;ou2NM+p2vhABwi5BBaX3TSKly0sy6Ia2IQ7e2bYGfZBtIXWLtwA3tYyjaCINVhwWSmwoLSm/7K5G&#10;QXbUf7/paX1NVz9y0p222f28yZQafPTLKQhPvX+Fn+21VhCPY3icCUd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sCRExQAAANwAAAAPAAAAAAAAAAAAAAAAAJgCAABkcnMv&#10;ZG93bnJldi54bWxQSwUGAAAAAAQABAD1AAAAigMAAAAA&#10;" path="m,nfc11929,,21600,9670,21600,21600em,nsc11929,,21600,9670,21600,21600l,21600,,xe" filled="f">
                        <v:path arrowok="t" o:extrusionok="f" o:connecttype="custom" o:connectlocs="0,0;228600,228600;0,228600" o:connectangles="0,0,0"/>
                      </v:shape>
                      <v:shape id="Arc 55" o:spid="_x0000_s1123" style="position:absolute;left:2381;top:15335;width:2286;height:228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e3aMIA&#10;AADcAAAADwAAAGRycy9kb3ducmV2LnhtbESPwWrDMBBE74X+g9hCbo1cOzHBiRJCIGmObewPWKyN&#10;bWqtjKTY7t9XhUKPw8y8YXaH2fRiJOc7ywrelgkI4trqjhsFVXl+3YDwAVljb5kUfJOHw/75aYeF&#10;thN/0ngLjYgQ9gUqaEMYCil93ZJBv7QDcfTu1hkMUbpGaodThJtepkmSS4Mdx4UWBzq1VH/dHkZB&#10;2eUfl5RPeQSNYW3P765aZ0otXubjFkSgOfyH/9pXrSBdZfB7Jh4Bu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7dowgAAANwAAAAPAAAAAAAAAAAAAAAAAJgCAABkcnMvZG93&#10;bnJldi54bWxQSwUGAAAAAAQABAD1AAAAhwMAAAAA&#10;" path="m,nfc11929,,21600,9670,21600,21600em,nsc11929,,21600,9670,21600,21600l,21600,,xe" filled="f">
                        <v:path arrowok="t" o:extrusionok="f" o:connecttype="custom" o:connectlocs="0,0;228600,228600;0,228600" o:connectangles="0,0,0"/>
                      </v:shape>
                      <v:group id="Group 244" o:spid="_x0000_s1124" style="position:absolute;width:4667;height:15354" coordsize="4667,8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BE48UAAADcAAAADwAAAGRycy9kb3ducmV2LnhtbESPQYvCMBSE78L+h/CE&#10;vWlaV2WpRhFZlz2IoC6It0fzbIvNS2liW/+9EQSPw8x8w8yXnSlFQ7UrLCuIhxEI4tTqgjMF/8fN&#10;4BuE88gaS8uk4E4OlouP3hwTbVveU3PwmQgQdgkqyL2vEildmpNBN7QVcfAutjbog6wzqWtsA9yU&#10;chRFU2mw4LCQY0XrnNLr4WYU/LbYrr7in2Z7vazv5+Nkd9rGpNRnv1vNQHjq/Dv8av9pBaPx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wROPFAAAA3AAA&#10;AA8AAAAAAAAAAAAAAAAAqgIAAGRycy9kb3ducmV2LnhtbFBLBQYAAAAABAAEAPoAAACcAwAAAAA=&#10;">
                        <v:shape id="AutoShape 53" o:spid="_x0000_s1125" type="#_x0000_t32" style="position:absolute;width:0;height:878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F5jMUAAADcAAAADwAAAGRycy9kb3ducmV2LnhtbESPQWsCMRSE74X+h/AKXopmV6zI1ihS&#10;EMRDQd2Dx0fy3F26eVmTdF3/fSMIPQ4z8w2zXA+2FT350DhWkE8yEMTamYYrBeVpO16ACBHZYOuY&#10;FNwpwHr1+rLEwrgbH6g/xkokCIcCFdQxdoWUQddkMUxcR5y8i/MWY5K+ksbjLcFtK6dZNpcWG04L&#10;NXb0VZP+Of5aBc2+/C7792v0erHPzz4Pp3OrlRq9DZtPEJGG+B9+tndGwXT2AY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7F5jMUAAADcAAAADwAAAAAAAAAA&#10;AAAAAAChAgAAZHJzL2Rvd25yZXYueG1sUEsFBgAAAAAEAAQA+QAAAJMDAAAAAA==&#10;"/>
                        <v:shape id="AutoShape 56" o:spid="_x0000_s1126" type="#_x0000_t32" style="position:absolute;left:4667;width:0;height:878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KqBMQAAADcAAAADwAAAGRycy9kb3ducmV2LnhtbESPQYvCMBSE78L+h/AWvIimKypLNUpR&#10;BBFE7QpeH82z7dq8lCZq999vBMHjMDPfMLNFaypxp8aVlhV8DSIQxJnVJecKTj/r/jcI55E1VpZJ&#10;wR85WMw/OjOMtX3wke6pz0WAsItRQeF9HUvpsoIMuoGtiYN3sY1BH2STS93gI8BNJYdRNJEGSw4L&#10;Bda0LCi7pjejwO962/Hvcb9PUuZVctier8nyrFT3s02mIDy1/h1+tTdawXA0geeZcATk/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qoExAAAANwAAAAPAAAAAAAAAAAA&#10;AAAAAKECAABkcnMvZG93bnJldi54bWxQSwUGAAAAAAQABAD5AAAAkgMAAAAA&#10;"/>
                      </v:group>
                    </v:group>
                    <v:shape id="AutoShape 58" o:spid="_x0000_s1127" type="#_x0000_t32" style="position:absolute;top:8572;width:468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7CC8YAAADcAAAADwAAAGRycy9kb3ducmV2LnhtbESPT2sCMRTE74V+h/CEXopmFatlNcq2&#10;INSCB//dXzfPTXDzst1EXb99Uyj0OMzMb5j5snO1uFIbrGcFw0EGgrj02nKl4LBf9V9BhIissfZM&#10;Cu4UYLl4fJhjrv2Nt3TdxUokCIccFZgYm1zKUBpyGAa+IU7eybcOY5JtJXWLtwR3tRxl2UQ6tJwW&#10;DDb0bqg87y5OwWY9fCu+jF1/br/t5mVV1Jfq+ajUU68rZiAidfE//Nf+0ApG4yn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jOwgvGAAAA3AAAAA8AAAAAAAAA&#10;AAAAAAAAoQIAAGRycy9kb3ducmV2LnhtbFBLBQYAAAAABAAEAPkAAACUAwAAAAA=&#10;"/>
                  </v:group>
                  <v:group id="Group 248" o:spid="_x0000_s1128" style="position:absolute;left:7540;top:237;width:3252;height:14192" coordsize="4686,176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1O5sIAAADcAAAADwAAAGRycy9kb3ducmV2LnhtbERPy4rCMBTdC/MP4Q64&#10;07S+GDpGERmHWYhgHRB3l+baFpub0sS2/r1ZCC4P571c96YSLTWutKwgHkcgiDOrS84V/J92oy8Q&#10;ziNrrCyTggc5WK8+BktMtO34SG3qcxFC2CWooPC+TqR0WUEG3djWxIG72sagD7DJpW6wC+GmkpMo&#10;WkiDJYeGAmvaFpTd0rtR8Ntht5nGP+3+dt0+Lqf54byPSanhZ7/5BuGp92/xy/2nFUx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j9TubCAAAA3AAAAA8A&#10;AAAAAAAAAAAAAAAAqgIAAGRycy9kb3ducmV2LnhtbFBLBQYAAAAABAAEAPoAAACZAwAAAAA=&#10;">
                    <v:group id="Group 249" o:spid="_x0000_s1129" style="position:absolute;width:4667;height:17621" coordsize="4667,176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7HrfcUAAADcAAAADwAAAGRycy9kb3ducmV2LnhtbESPT2vCQBTE74LfYXmC&#10;t7qJ/7DRVURUepBCtVB6e2SfSTD7NmTXJH77rlDwOMzMb5jVpjOlaKh2hWUF8SgCQZxaXXCm4Pty&#10;eFuAcB5ZY2mZFDzIwWbd760w0bblL2rOPhMBwi5BBbn3VSKlS3My6Ea2Ig7e1dYGfZB1JnWNbYCb&#10;Uo6jaC4NFhwWcqxol1N6O9+NgmOL7XYS75vT7bp7/F5mnz+nmJQaDrrtEoSnzr/C/+0PrWA8fY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ex633FAAAA3AAA&#10;AA8AAAAAAAAAAAAAAAAAqgIAAGRycy9kb3ducmV2LnhtbFBLBQYAAAAABAAEAPoAAACcAwAAAAA=&#10;">
                      <v:shape id="Arc 52" o:spid="_x0000_s1130" style="position:absolute;top:15335;width:2286;height:228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JdcMA&#10;AADcAAAADwAAAGRycy9kb3ducmV2LnhtbERPy2rCQBTdC/2H4Ra604mBSomOooGWFNpC0m7cXTPX&#10;JJi5EzKTh3/fWRS6PJz37jCbVozUu8aygvUqAkFcWt1wpeDn+3X5AsJ5ZI2tZVJwJweH/cNih4m2&#10;E+c0Fr4SIYRdggpq77tESlfWZNCtbEccuKvtDfoA+0rqHqcQbloZR9FGGmw4NNTYUVpTeSsGoyA/&#10;66/P9JIN6elNbsbLR36/vudKPT3Oxy0IT7P/F/+5M60gfg7zw5lwBOT+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JdcMAAADcAAAADwAAAAAAAAAAAAAAAACYAgAAZHJzL2Rv&#10;d25yZXYueG1sUEsFBgAAAAAEAAQA9QAAAIgDAAAAAA==&#10;" path="m,nfc11929,,21600,9670,21600,21600em,nsc11929,,21600,9670,21600,21600l,21600,,xe" filled="f">
                        <v:path arrowok="t" o:extrusionok="f" o:connecttype="custom" o:connectlocs="0,0;228600,228600;0,228600" o:connectangles="0,0,0"/>
                      </v:shape>
                      <v:shape id="Arc 55" o:spid="_x0000_s1131" style="position:absolute;left:2381;top:15335;width:2286;height:228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AaWcEA&#10;AADcAAAADwAAAGRycy9kb3ducmV2LnhtbESP0YrCMBRE34X9h3AF3zS10rJ0jSKCuo+u9QMuzbUt&#10;Njclydb692ZB2MdhZs4w6+1oOjGQ861lBctFAoK4srrlWsG1PMw/QfiArLGzTAqe5GG7+ZissdD2&#10;wT80XEItIoR9gQqaEPpCSl81ZNAvbE8cvZt1BkOUrpba4SPCTSfTJMmlwZbjQoM97Ruq7pdfo6Bs&#10;8/Mx5X0eQUPI7OHkrtlKqdl03H2BCDSG//C7/a0VpNkS/s7EIyA3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VwGlnBAAAA3AAAAA8AAAAAAAAAAAAAAAAAmAIAAGRycy9kb3du&#10;cmV2LnhtbFBLBQYAAAAABAAEAPUAAACGAwAAAAA=&#10;" path="m,nfc11929,,21600,9670,21600,21600em,nsc11929,,21600,9670,21600,21600l,21600,,xe" filled="f">
                        <v:path arrowok="t" o:extrusionok="f" o:connecttype="custom" o:connectlocs="0,0;228600,228600;0,228600" o:connectangles="0,0,0"/>
                      </v:shape>
                      <v:group id="Group 252" o:spid="_x0000_s1132" style="position:absolute;width:4667;height:15354" coordsize="4667,8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v0cQAAADcAAAADwAAAGRycy9kb3ducmV2LnhtbESPQYvCMBSE7wv+h/CE&#10;va1pu7hINYqIigcRVgXx9miebbF5KU1s6783wsIeh5n5hpktelOJlhpXWlYQjyIQxJnVJecKzqfN&#10;1wSE88gaK8uk4EkOFvPBxwxTbTv+pfbocxEg7FJUUHhfp1K6rCCDbmRr4uDdbGPQB9nkUjfYBbip&#10;ZBJFP9JgyWGhwJpWBWX348Mo2HbYLb/jdbu/31bP62l8uOxjUupz2C+nIDz1/j/8195pBck4gf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Mzv0cQAAADcAAAA&#10;DwAAAAAAAAAAAAAAAACqAgAAZHJzL2Rvd25yZXYueG1sUEsFBgAAAAAEAAQA+gAAAJsDAAAAAA==&#10;">
                        <v:shape id="AutoShape 53" o:spid="_x0000_s1133" type="#_x0000_t32" style="position:absolute;width:0;height:878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3SvsUAAADcAAAADwAAAGRycy9kb3ducmV2LnhtbESPQWsCMRSE74X+h/AKXopmV6nI1ihS&#10;EMRDQd2Dx0fy3F26eVmTdF3/fSMIPQ4z8w2zXA+2FT350DhWkE8yEMTamYYrBeVpO16ACBHZYOuY&#10;FNwpwHr1+rLEwrgbH6g/xkokCIcCFdQxdoWUQddkMUxcR5y8i/MWY5K+ksbjLcFtK6dZNpcWG04L&#10;NXb0VZP+Of5aBc2+/C7792v0erHPzz4Pp3OrlRq9DZtPEJGG+B9+tndGwfRjBo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s3SvsUAAADcAAAADwAAAAAAAAAA&#10;AAAAAAChAgAAZHJzL2Rvd25yZXYueG1sUEsFBgAAAAAEAAQA+QAAAJMDAAAAAA==&#10;"/>
                        <v:shape id="AutoShape 56" o:spid="_x0000_s1134" type="#_x0000_t32" style="position:absolute;left:4667;width:0;height:878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UHNcQAAADcAAAADwAAAGRycy9kb3ducmV2LnhtbESPQYvCMBSE78L+h/AWvIimKypLNUpR&#10;BBFE7QpeH82z7dq8lCZq999vBMHjMDPfMLNFaypxp8aVlhV8DSIQxJnVJecKTj/r/jcI55E1VpZJ&#10;wR85WMw/OjOMtX3wke6pz0WAsItRQeF9HUvpsoIMuoGtiYN3sY1BH2STS93gI8BNJYdRNJEGSw4L&#10;Bda0LCi7pjejwO962/Hvcb9PUuZVctier8nyrFT3s02mIDy1/h1+tTdawXA8gueZcATk/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FQc1xAAAANwAAAAPAAAAAAAAAAAA&#10;AAAAAKECAABkcnMvZG93bnJldi54bWxQSwUGAAAAAAQABAD5AAAAkgMAAAAA&#10;"/>
                      </v:group>
                    </v:group>
                    <v:shape id="AutoShape 58" o:spid="_x0000_s1135" type="#_x0000_t32" style="position:absolute;top:8572;width:468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lvOsUAAADcAAAADwAAAGRycy9kb3ducmV2LnhtbESPQWsCMRSE74X+h/AKvRTNKmwpq1G2&#10;glAFD1q9PzfPTejmZd1EXf99Uyh4HGbmG2Y6710jrtQF61nBaJiBIK68tlwr2H8vBx8gQkTW2Hgm&#10;BXcKMJ89P02x0P7GW7ruYi0ShEOBCkyMbSFlqAw5DEPfEifv5DuHMcmulrrDW4K7Ro6z7F06tJwW&#10;DLa0MFT97C5OwWY1+iyPxq7W27Pd5MuyudRvB6VeX/pyAiJSHx/h//aXVjDOc/g7k46An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olvOsUAAADcAAAADwAAAAAAAAAA&#10;AAAAAAChAgAAZHJzL2Rvd25yZXYueG1sUEsFBgAAAAAEAAQA+QAAAJMDAAAAAA==&#10;"/>
                  </v:group>
                  <v:group id="Group 256" o:spid="_x0000_s1136" style="position:absolute;left:13537;top:237;width:3252;height:14192" coordsize="4686,176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p0sYAAADcAAAADwAAAGRycy9kb3ducmV2LnhtbESPQWuDQBSE74X+h+UV&#10;cmtWU5RisxEJbckhFGIKpbeH+6IS9624WzX/Phso5DjMzDfMOp9NJ0YaXGtZQbyMQBBXVrdcK/g+&#10;fjy/gnAeWWNnmRRcyEG+eXxYY6btxAcaS1+LAGGXoYLG+z6T0lUNGXRL2xMH72QHgz7IoZZ6wCnA&#10;TSdXUZRKgy2HhQZ72jZUncs/o+Bzwql4id/H/fm0vfwek6+ffUxKLZ7m4g2Ep9nfw//tnVawSlK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9+nSxgAAANwA&#10;AAAPAAAAAAAAAAAAAAAAAKoCAABkcnMvZG93bnJldi54bWxQSwUGAAAAAAQABAD6AAAAnQMAAAAA&#10;">
                    <v:group id="Group 257" o:spid="_x0000_s1137" style="position:absolute;width:4667;height:17621" coordsize="4667,176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shape id="Arc 52" o:spid="_x0000_s1138" style="position:absolute;top:15335;width:2286;height:228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GFc8MA&#10;AADcAAAADwAAAGRycy9kb3ducmV2LnhtbERPy2rCQBTdC/2H4Ra604mBSomOooGWFNpC0m7cXTPX&#10;JJi5EzKTh3/fWRS6PJz37jCbVozUu8aygvUqAkFcWt1wpeDn+3X5AsJ5ZI2tZVJwJweH/cNih4m2&#10;E+c0Fr4SIYRdggpq77tESlfWZNCtbEccuKvtDfoA+0rqHqcQbloZR9FGGmw4NNTYUVpTeSsGoyA/&#10;66/P9JIN6elNbsbLR36/vudKPT3Oxy0IT7P/F/+5M60gfg5rw5lwBOT+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YGFc8MAAADcAAAADwAAAAAAAAAAAAAAAACYAgAAZHJzL2Rv&#10;d25yZXYueG1sUEsFBgAAAAAEAAQA9QAAAIgDAAAAAA==&#10;" path="m,nfc11929,,21600,9670,21600,21600em,nsc11929,,21600,9670,21600,21600l,21600,,xe" filled="f">
                        <v:path arrowok="t" o:extrusionok="f" o:connecttype="custom" o:connectlocs="0,0;228600,228600;0,228600" o:connectangles="0,0,0"/>
                      </v:shape>
                      <v:shape id="Arc 55" o:spid="_x0000_s1139" style="position:absolute;left:2381;top:15335;width:2286;height:228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YWX8EA&#10;AADcAAAADwAAAGRycy9kb3ducmV2LnhtbESP3YrCMBSE74V9h3AWvNPULi271SiL4Oqlfw9waI5t&#10;sTkpSbbWtzeC4OUwM98wi9VgWtGT841lBbNpAoK4tLrhSsH5tJl8g/ABWWNrmRTcycNq+TFaYKHt&#10;jQ/UH0MlIoR9gQrqELpCSl/WZNBPbUccvYt1BkOUrpLa4S3CTSvTJMmlwYbjQo0drWsqr8d/o+DU&#10;5Pu/lNd5BPUhs5utO2dfSo0/h985iEBDeIdf7Z1WkGY/8DwTj4Bc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sGFl/BAAAA3AAAAA8AAAAAAAAAAAAAAAAAmAIAAGRycy9kb3du&#10;cmV2LnhtbFBLBQYAAAAABAAEAPUAAACGAwAAAAA=&#10;" path="m,nfc11929,,21600,9670,21600,21600em,nsc11929,,21600,9670,21600,21600l,21600,,xe" filled="f">
                        <v:path arrowok="t" o:extrusionok="f" o:connecttype="custom" o:connectlocs="0,0;228600,228600;0,228600" o:connectangles="0,0,0"/>
                      </v:shape>
                      <v:group id="Group 260" o:spid="_x0000_s1140" style="position:absolute;width:4667;height:15354" coordsize="4667,8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4egMMAAADcAAAADwAAAGRycy9kb3ducmV2LnhtbERPTWvCQBC9F/oflhF6&#10;q5tYDBJdg0gtPQShKpTehuyYhGRnQ3ZN4r93D0KPj/e9ySbTioF6V1tWEM8jEMSF1TWXCi7nw/sK&#10;hPPIGlvLpOBODrLt68sGU21H/qHh5EsRQtilqKDyvkuldEVFBt3cdsSBu9reoA+wL6XucQzhppWL&#10;KEqkwZpDQ4Ud7SsqmtPNKPgacdx9xJ9D3lz397/z8vibx6TU22zarUF4mvy/+On+1goWSZgf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Ph6AwwAAANwAAAAP&#10;AAAAAAAAAAAAAAAAAKoCAABkcnMvZG93bnJldi54bWxQSwUGAAAAAAQABAD6AAAAmgMAAAAA&#10;">
                        <v:shape id="AutoShape 53" o:spid="_x0000_s1141" type="#_x0000_t32" style="position:absolute;width:0;height:878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8j78MAAADcAAAADwAAAGRycy9kb3ducmV2LnhtbESPQYvCMBSE74L/ITzBi2haDyLVKCII&#10;i4eF1R48PpJnW2xeapKt3X9vFhb2OMzMN8x2P9hW9ORD41hBvshAEGtnGq4UlNfTfA0iRGSDrWNS&#10;8EMB9rvxaIuFcS/+ov4SK5EgHApUUMfYFVIGXZPFsHAdcfLuzluMSfpKGo+vBLetXGbZSlpsOC3U&#10;2NGxJv24fFsFzbn8LPvZM3q9Puc3n4frrdVKTSfDYQMi0hD/w3/tD6Ngucrh90w6AnL3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I+/DAAAA3AAAAA8AAAAAAAAAAAAA&#10;AAAAoQIAAGRycy9kb3ducmV2LnhtbFBLBQYAAAAABAAEAPkAAACRAwAAAAA=&#10;"/>
                        <v:shape id="AutoShape 56" o:spid="_x0000_s1142" type="#_x0000_t32" style="position:absolute;left:4667;width:0;height:878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zwZ8QAAADcAAAADwAAAGRycy9kb3ducmV2LnhtbESPQYvCMBSE74L/ITxhL6LpFlakGqUo&#10;CyIsrlXw+miebbV5KU3U7r83woLHYWa+YebLztTiTq2rLCv4HEcgiHOrKy4UHA/foykI55E11pZJ&#10;wR85WC76vTkm2j54T/fMFyJA2CWooPS+SaR0eUkG3dg2xME729agD7ItpG7xEeCmlnEUTaTBisNC&#10;iQ2tSsqv2c0o8D/D7ddlv9ulGfM6/d2erunqpNTHoEtnIDx1/h3+b2+0gngSw+tMOAJy8Q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3PBnxAAAANwAAAAPAAAAAAAAAAAA&#10;AAAAAKECAABkcnMvZG93bnJldi54bWxQSwUGAAAAAAQABAD5AAAAkgMAAAAA&#10;"/>
                      </v:group>
                    </v:group>
                    <v:shape id="AutoShape 58" o:spid="_x0000_s1143" type="#_x0000_t32" style="position:absolute;top:8572;width:468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CYaMUAAADcAAAADwAAAGRycy9kb3ducmV2LnhtbESPT2sCMRTE7wW/Q3iFXopmtSiyNcoq&#10;CLXgwX/35+Z1E7p5WTdRt9++EQo9DjPzG2a26FwtbtQG61nBcJCBIC69tlwpOB7W/SmIEJE11p5J&#10;wQ8FWMx7TzPMtb/zjm77WIkE4ZCjAhNjk0sZSkMOw8A3xMn78q3DmGRbSd3iPcFdLUdZNpEOLacF&#10;gw2tDJXf+6tTsN0Ml8XZ2M3n7mK343VRX6vXk1Ivz13xDiJSF//Df+0PrWA0eYPHmXQ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CYaMUAAADcAAAADwAAAAAAAAAA&#10;AAAAAAChAgAAZHJzL2Rvd25yZXYueG1sUEsFBgAAAAAEAAQA+QAAAJMDAAAAAA==&#10;"/>
                  </v:group>
                  <v:group id="Group 264" o:spid="_x0000_s1144" style="position:absolute;left:1959;top:237;width:3251;height:14192" coordsize="4686,176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UYg8UAAADcAAAADwAAAGRycy9kb3ducmV2LnhtbESPQYvCMBSE78L+h/CE&#10;vWlaV2WpRhFZlz2IoC6It0fzbIvNS2liW/+9EQSPw8x8w8yXnSlFQ7UrLCuIhxEI4tTqgjMF/8fN&#10;4BuE88gaS8uk4E4OlouP3hwTbVveU3PwmQgQdgkqyL2vEildmpNBN7QVcfAutjbog6wzqWtsA9yU&#10;chRFU2mw4LCQY0XrnNLr4WYU/LbYrr7in2Z7vazv5+Nk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IFGIPFAAAA3AAA&#10;AA8AAAAAAAAAAAAAAAAAqgIAAGRycy9kb3ducmV2LnhtbFBLBQYAAAAABAAEAPoAAACcAwAAAAA=&#10;">
                    <v:group id="Group 265" o:spid="_x0000_s1145" style="position:absolute;width:4667;height:17621" coordsize="4667,176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Um9GMYAAADcAAAADwAAAGRycy9kb3ducmV2LnhtbESPQWuDQBSE74X+h+UV&#10;cmtWU5RisxEJbckhFGIKpbeH+6IS9624WzX/Phso5DjMzDfMOp9NJ0YaXGtZQbyMQBBXVrdcK/g+&#10;fjy/gnAeWWNnmRRcyEG+eXxYY6btxAcaS1+LAGGXoYLG+z6T0lUNGXRL2xMH72QHgz7IoZZ6wCnA&#10;TSdXUZRKgy2HhQZ72jZUncs/o+Bzwql4id/H/fm0vfwek6+ffUxKLZ7m4g2Ep9nfw//tnVawShO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Sb0YxgAAANwA&#10;AAAPAAAAAAAAAAAAAAAAAKoCAABkcnMvZG93bnJldi54bWxQSwUGAAAAAAQABAD6AAAAnQMAAAAA&#10;">
                      <v:shape id="Arc 52" o:spid="_x0000_s1146" style="position:absolute;top:15335;width:2286;height:228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5+J8QA&#10;AADcAAAADwAAAGRycy9kb3ducmV2LnhtbESPQYvCMBSE78L+h/AWvGm6HopUo7iFXRR0oerF27N5&#10;tsXmpTSx1n9vFgSPw8x8w8yXvalFR62rLCv4GkcgiHOrKy4UHA8/oykI55E11pZJwYMcLBcfgzkm&#10;2t45o27vCxEg7BJUUHrfJFK6vCSDbmwb4uBdbGvQB9kWUrd4D3BTy0kUxdJgxWGhxIbSkvLr/mYU&#10;ZCf9t0vP61v6/Svj7rzNHpdNptTws1/NQHjq/Tv8aq+1gkkcw/+ZcATk4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fifEAAAA3AAAAA8AAAAAAAAAAAAAAAAAmAIAAGRycy9k&#10;b3ducmV2LnhtbFBLBQYAAAAABAAEAPUAAACJAwAAAAA=&#10;" path="m,nfc11929,,21600,9670,21600,21600em,nsc11929,,21600,9670,21600,21600l,21600,,xe" filled="f">
                        <v:path arrowok="t" o:extrusionok="f" o:connecttype="custom" o:connectlocs="0,0;228600,228600;0,228600" o:connectangles="0,0,0"/>
                      </v:shape>
                      <v:shape id="Arc 55" o:spid="_x0000_s1147" style="position:absolute;left:2381;top:15335;width:2286;height:228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ntC8EA&#10;AADcAAAADwAAAGRycy9kb3ducmV2LnhtbESP3YrCMBSE74V9h3AWvNPUilW6RlkEfy61+gCH5mxb&#10;bE5Kkq317Y2wsJfDzHzDrLeDaUVPzjeWFcymCQji0uqGKwW3636yAuEDssbWMil4koft5mO0xlzb&#10;B1+oL0IlIoR9jgrqELpcSl/WZNBPbUccvR/rDIYoXSW1w0eEm1amSZJJgw3HhRo72tVU3otfo+Da&#10;ZOdDyrssgvqwsPujuy3mSo0/h+8vEIGG8B/+a5+0gjRbwvtMPAJy8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u57QvBAAAA3AAAAA8AAAAAAAAAAAAAAAAAmAIAAGRycy9kb3du&#10;cmV2LnhtbFBLBQYAAAAABAAEAPUAAACGAwAAAAA=&#10;" path="m,nfc11929,,21600,9670,21600,21600em,nsc11929,,21600,9670,21600,21600l,21600,,xe" filled="f">
                        <v:path arrowok="t" o:extrusionok="f" o:connecttype="custom" o:connectlocs="0,0;228600,228600;0,228600" o:connectangles="0,0,0"/>
                      </v:shape>
                      <v:group id="Group 268" o:spid="_x0000_s1148" style="position:absolute;width:4667;height:15354" coordsize="4667,8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gShsMAAADcAAAADwAAAGRycy9kb3ducmV2LnhtbERPTWvCQBC9F/oflhF6&#10;q5tYDBJdg0gtPQShKpTehuyYhGRnQ3ZN4r93D0KPj/e9ySbTioF6V1tWEM8jEMSF1TWXCi7nw/sK&#10;hPPIGlvLpOBODrLt68sGU21H/qHh5EsRQtilqKDyvkuldEVFBt3cdsSBu9reoA+wL6XucQzhppWL&#10;KEqkwZpDQ4Ud7SsqmtPNKPgacdx9xJ9D3lz397/z8vibx6TU22zarUF4mvy/+On+1goWSVgb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SBKGwwAAANwAAAAP&#10;AAAAAAAAAAAAAAAAAKoCAABkcnMvZG93bnJldi54bWxQSwUGAAAAAAQABAD6AAAAmgMAAAAA&#10;">
                        <v:shape id="AutoShape 53" o:spid="_x0000_s1149" type="#_x0000_t32" style="position:absolute;width:0;height:878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kv6cQAAADcAAAADwAAAGRycy9kb3ducmV2LnhtbESPQYvCMBSE7wv+h/AEL4um9SBajSIL&#10;C4uHBbUHj4/kbVu2ealJttZ/vxEEj8PMfMNsdoNtRU8+NI4V5LMMBLF2puFKQXn+nC5BhIhssHVM&#10;Cu4UYLcdvW2wMO7GR+pPsRIJwqFABXWMXSFl0DVZDDPXESfvx3mLMUlfSePxluC2lfMsW0iLDaeF&#10;Gjv6qEn/nv6sguZQfpf9+zV6vTzkF5+H86XVSk3Gw34NItIQX+Fn+8somC9W8DiTjoD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SS/pxAAAANwAAAAPAAAAAAAAAAAA&#10;AAAAAKECAABkcnMvZG93bnJldi54bWxQSwUGAAAAAAQABAD5AAAAkgMAAAAA&#10;"/>
                        <v:shape id="AutoShape 56" o:spid="_x0000_s1150" type="#_x0000_t32" style="position:absolute;left:4667;width:0;height:878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tdVsMAAADcAAAADwAAAGRycy9kb3ducmV2LnhtbERPTWvCQBC9C/6HZQQvpdkotJXUNQRL&#10;oQhijYVch+w0icnOhuyq6b/vHgSPj/e9TkfTiSsNrrGsYBHFIIhLqxuuFPycPp9XIJxH1thZJgV/&#10;5CDdTCdrTLS98ZGuua9ECGGXoILa+z6R0pU1GXSR7YkD92sHgz7AoZJ6wFsIN51cxvGrNNhwaKix&#10;p21NZZtfjAK/f9q9nI+HQ5Yzf2Tfu6LNtoVS89mYvYPwNPqH+O7+0gqWb2F+OBOOgN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bXVbDAAAA3AAAAA8AAAAAAAAAAAAA&#10;AAAAoQIAAGRycy9kb3ducmV2LnhtbFBLBQYAAAAABAAEAPkAAACRAwAAAAA=&#10;"/>
                      </v:group>
                    </v:group>
                    <v:shape id="AutoShape 58" o:spid="_x0000_s1151" type="#_x0000_t32" style="position:absolute;top:8572;width:468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c1WcYAAADcAAAADwAAAGRycy9kb3ducmV2LnhtbESPQWsCMRSE74X+h/AKvRTNrtBWVqNs&#10;C0IVPGj1/tw8N8HNy3YTdfvvG6HgcZiZb5jpvHeNuFAXrGcF+TADQVx5bblWsPteDMYgQkTW2Hgm&#10;Bb8UYD57fJhiof2VN3TZxlokCIcCFZgY20LKUBlyGIa+JU7e0XcOY5JdLXWH1wR3jRxl2Zt0aDkt&#10;GGzp01B12p6dgvUy/ygPxi5Xmx+7fl2Uzbl+2Sv1/NSXExCR+ngP/7e/tILRew63M+k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YHNVnGAAAA3AAAAA8AAAAAAAAA&#10;AAAAAAAAoQIAAGRycy9kb3ducmV2LnhtbFBLBQYAAAAABAAEAPkAAACUAwAAAAA=&#10;"/>
                  </v:group>
                  <v:rect id="Rectangle 272" o:spid="_x0000_s1152" style="position:absolute;left:178;top:7125;width:1278;height:8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bl/cQA&#10;AADcAAAADwAAAGRycy9kb3ducmV2LnhtbESPX2vCQBDE3wv9DscW+lYvDW0t0VNEUfTRP/R5ya1J&#10;anYv3J2a9tP3hIKPw8z8hhlPe27VhXxonBh4HWSgSEpnG6kMHPbLl09QIaJYbJ2QgR8KMJ08Poyx&#10;sO4qW7rsYqUSREKBBuoYu0LrUNbEGAauI0ne0XnGmKSvtPV4TXBudZ5lH5qxkbRQY0fzmsrT7swG&#10;tofV2/tqs57/Nvy9YN9yyE5fxjw/9bMRqEh9vIf/22trIB/mcDuTjoC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m5f3EAAAA3AAAAA8AAAAAAAAAAAAAAAAAmAIAAGRycy9k&#10;b3ducmV2LnhtbFBLBQYAAAAABAAEAPUAAACJAwAAAAA=&#10;" fillcolor="#d8d8d8 [2732]" strokecolor="black [3213]"/>
                  <v:rect id="Rectangle 273" o:spid="_x0000_s1153" style="position:absolute;left:5759;top:7125;width:1279;height:8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pAZsQA&#10;AADcAAAADwAAAGRycy9kb3ducmV2LnhtbESPzWoCQRCE7wHfYWghtzirMTFsHEUMET36Q87NTmd3&#10;dbtnmRl1zdNnhECORVV9RU3nHTfqQj7UTgwMBxkoksLZWkoDh/3n0xuoEFEsNk7IwI0CzGe9hynm&#10;1l1lS5ddLFWCSMjRQBVjm2sdiooYw8C1JMn7dp4xJulLbT1eE5wbPcqyV81YS1qosKVlRcVpd2YD&#10;28Nq/LLarJc/NR8/2DccstOXMY/9bvEOKlIX/8N/7bU1MJo8w/1MOgJ6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qQGbEAAAA3AAAAA8AAAAAAAAAAAAAAAAAmAIAAGRycy9k&#10;b3ducmV2LnhtbFBLBQYAAAAABAAEAPUAAACJAwAAAAA=&#10;" fillcolor="#d8d8d8 [2732]" strokecolor="black [3213]"/>
                  <v:rect id="Rectangle 274" o:spid="_x0000_s1154" style="position:absolute;left:11519;top:7125;width:1278;height:8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PYEsQA&#10;AADcAAAADwAAAGRycy9kb3ducmV2LnhtbESPzWoCQRCE7wHfYWjBW5xVTAwbRxGDokd/8NzsdHY3&#10;bvcsMxPd5OkzQsBjUVVfUbNFx426kg+1EwOjYQaKpHC2ltLA6bh+fgMVIorFxgkZ+KEAi3nvaYa5&#10;dTfZ0/UQS5UgEnI0UMXY5lqHoiLGMHQtSfI+nWeMSfpSW4+3BOdGj7PsVTPWkhYqbGlVUXE5fLOB&#10;/Wkzednstqvfmr8+2DccssvZmEG/W76DitTFR/i/vbUGxtMJ3M+kI6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D2BLEAAAA3AAAAA8AAAAAAAAAAAAAAAAAmAIAAGRycy9k&#10;b3ducmV2LnhtbFBLBQYAAAAABAAEAPUAAACJAwAAAAA=&#10;" fillcolor="#d8d8d8 [2732]" strokecolor="black [3213]"/>
                  <v:rect id="Rectangle 275" o:spid="_x0000_s1155" style="position:absolute;left:17159;top:7184;width:1279;height:8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99icQA&#10;AADcAAAADwAAAGRycy9kb3ducmV2LnhtbESPzWoCQRCE7wHfYWghtziraAwbRxGDokd/8NzsdHY3&#10;bvcsMxPd5OkzQsBjUVVfUbNFx426kg+1EwPDQQaKpHC2ltLA6bh+eQMVIorFxgkZ+KEAi3nvaYa5&#10;dTfZ0/UQS5UgEnI0UMXY5lqHoiLGMHAtSfI+nWeMSfpSW4+3BOdGj7LsVTPWkhYqbGlVUXE5fLOB&#10;/Wkznmx229VvzV8f7BsO2eVszHO/W76DitTFR/i/vbUGRtMJ3M+kI6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PfYnEAAAA3AAAAA8AAAAAAAAAAAAAAAAAmAIAAGRycy9k&#10;b3ducmV2LnhtbFBLBQYAAAAABAAEAPUAAACJAwAAAAA=&#10;" fillcolor="#d8d8d8 [2732]" strokecolor="black [3213]"/>
                  <v:rect id="Rectangle 276" o:spid="_x0000_s1156" style="position:absolute;left:22919;top:7184;width:1278;height:8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3j/sMA&#10;AADcAAAADwAAAGRycy9kb3ducmV2LnhtbESPQWsCMRSE70L/Q3gFb5qtWJXVKMWi2KNWPD82r7tb&#10;970sSaprf30jCD0OM/MNs1h13KgL+VA7MfAyzECRFM7WUho4fm4GM1AholhsnJCBGwVYLZ96C8yt&#10;u8qeLodYqgSRkKOBKsY21zoUFTGGoWtJkvflPGNM0pfaerwmODd6lGUTzVhLWqiwpXVFxfnwwwb2&#10;x+34dfuxW//W/P3OvuGQnU/G9J+7tzmoSF38Dz/aO2tgNJ3A/Uw6Anr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3j/sMAAADcAAAADwAAAAAAAAAAAAAAAACYAgAAZHJzL2Rv&#10;d25yZXYueG1sUEsFBgAAAAAEAAQA9QAAAIgDAAAAAA==&#10;" fillcolor="#d8d8d8 [2732]" strokecolor="black [3213]"/>
                  <v:rect id="Rectangle 277" o:spid="_x0000_s1157" style="position:absolute;left:28322;top:7184;width:1279;height:8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FGZcMA&#10;AADcAAAADwAAAGRycy9kb3ducmV2LnhtbESPQWsCMRSE74L/ITyhN81Wai2rUUSp6FErPT82z92t&#10;+16WJNVtf70RCj0OM/MNM1923Kgr+VA7MfA8ykCRFM7WUho4fbwP30CFiGKxcUIGfijActHvzTG3&#10;7iYHuh5jqRJEQo4GqhjbXOtQVMQYRq4lSd7ZecaYpC+19XhLcG70OMteNWMtaaHCltYVFZfjNxs4&#10;nLYvk+1+t/6t+WvDvuGQXT6NeRp0qxmoSF38D/+1d9bAeDqFx5l0BP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pFGZcMAAADcAAAADwAAAAAAAAAAAAAAAACYAgAAZHJzL2Rv&#10;d25yZXYueG1sUEsFBgAAAAAEAAQA9QAAAIgDAAAAAA==&#10;" fillcolor="#d8d8d8 [2732]" strokecolor="black [3213]"/>
                  <v:rect id="Rectangle 278" o:spid="_x0000_s1158" style="position:absolute;top:14784;width:29695;height:8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7SF8AA&#10;AADcAAAADwAAAGRycy9kb3ducmV2LnhtbERPTWsCMRC9F/wPYQRvNavYVlajiFKxR614Hjbj7urO&#10;ZElSXf31zaHQ4+N9z5cdN+pGPtRODIyGGSiSwtlaSgPH78/XKagQUSw2TsjAgwIsF72XOebW3WVP&#10;t0MsVQqRkKOBKsY21zoUFTGGoWtJEnd2njEm6EttPd5TODd6nGXvmrGW1FBhS+uKiuvhhw3sj9vJ&#10;2/Zrt37WfNmwbzhk15Mxg363moGK1MV/8Z97Zw2MP9LadCYdAb34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w7SF8AAAADcAAAADwAAAAAAAAAAAAAAAACYAgAAZHJzL2Rvd25y&#10;ZXYueG1sUEsFBgAAAAAEAAQA9QAAAIUDAAAAAA==&#10;" fillcolor="#d8d8d8 [2732]" strokecolor="black [3213]"/>
                  <v:shape id="AutoShape 96" o:spid="_x0000_s1159" type="#_x0000_t32" style="position:absolute;top:11392;width:3650;height:7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aVCMYAAADcAAAADwAAAGRycy9kb3ducmV2LnhtbESPT2vCQBTE7wW/w/KE3upGD62JrlIK&#10;FbF48A+hvT2yzyQ0+zbsrhr99K4geBxm5jfMdN6ZRpzI+dqyguEgAUFcWF1zqWC/+34bg/ABWWNj&#10;mRRcyMN81nuZYqbtmTd02oZSRAj7DBVUIbSZlL6oyKAf2JY4egfrDIYoXSm1w3OEm0aOkuRdGqw5&#10;LlTY0ldFxf/2aBT8/qTH/JKvaZUP09UfOuOvu4VSr/3ucwIiUBee4Ud7qRWMPlK4n4lHQM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WmlQjGAAAA3AAAAA8AAAAAAAAA&#10;AAAAAAAAoQIAAGRycy9kb3ducmV2LnhtbFBLBQYAAAAABAAEAPkAAACUAwAAAAA=&#10;">
                    <v:stroke endarrow="block"/>
                  </v:shape>
                </v:group>
                <w10:wrap type="square"/>
              </v:group>
            </w:pict>
          </mc:Fallback>
        </mc:AlternateContent>
      </w:r>
    </w:p>
    <w:p w:rsidR="00617CDE" w:rsidRPr="00226144" w:rsidRDefault="00226144" w:rsidP="00226144">
      <w:pPr>
        <w:pStyle w:val="ListParagraph"/>
        <w:numPr>
          <w:ilvl w:val="0"/>
          <w:numId w:val="3"/>
        </w:numPr>
        <w:rPr>
          <w:rFonts w:ascii="Arial" w:hAnsi="Arial" w:cs="Arial"/>
        </w:rPr>
      </w:pPr>
      <w:r w:rsidRPr="00226144">
        <w:rPr>
          <w:rFonts w:ascii="Arial" w:hAnsi="Arial" w:cs="Arial"/>
        </w:rPr>
        <w:t>Stand five test tubes in a rack and add 5 ml dilute hydrochloric acid to each</w:t>
      </w:r>
    </w:p>
    <w:p w:rsidR="0088230D" w:rsidRDefault="005A2D03">
      <w:pPr>
        <w:rPr>
          <w:rFonts w:ascii="Arial" w:hAnsi="Arial" w:cs="Arial"/>
        </w:rPr>
      </w:pPr>
      <w:r>
        <w:rPr>
          <w:noProof/>
          <w:lang w:eastAsia="en-GB"/>
        </w:rPr>
        <mc:AlternateContent>
          <mc:Choice Requires="wps">
            <w:drawing>
              <wp:anchor distT="0" distB="0" distL="114300" distR="114300" simplePos="0" relativeHeight="251660287" behindDoc="0" locked="0" layoutInCell="1" allowOverlap="1" wp14:anchorId="572A3074" wp14:editId="0891B4AD">
                <wp:simplePos x="0" y="0"/>
                <wp:positionH relativeFrom="column">
                  <wp:posOffset>5850755</wp:posOffset>
                </wp:positionH>
                <wp:positionV relativeFrom="paragraph">
                  <wp:posOffset>417463</wp:posOffset>
                </wp:positionV>
                <wp:extent cx="780415" cy="80645"/>
                <wp:effectExtent l="6985" t="0" r="26670" b="26670"/>
                <wp:wrapNone/>
                <wp:docPr id="1" name="Rectangle 1"/>
                <wp:cNvGraphicFramePr/>
                <a:graphic xmlns:a="http://schemas.openxmlformats.org/drawingml/2006/main">
                  <a:graphicData uri="http://schemas.microsoft.com/office/word/2010/wordprocessingShape">
                    <wps:wsp>
                      <wps:cNvSpPr/>
                      <wps:spPr>
                        <a:xfrm rot="5400000">
                          <a:off x="0" y="0"/>
                          <a:ext cx="780415" cy="80645"/>
                        </a:xfrm>
                        <a:prstGeom prst="rect">
                          <a:avLst/>
                        </a:prstGeom>
                        <a:solidFill>
                          <a:schemeClr val="bg1">
                            <a:lumMod val="8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460.7pt;margin-top:32.85pt;width:61.45pt;height:6.35pt;rotation:90;z-index:25166028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" fillcolor="#d8d8d8 [2732]" strokecolor="black [3213]"/>
            </w:pict>
          </mc:Fallback>
        </mc:AlternateContent>
      </w:r>
      <w:r w:rsidR="0088230D" w:rsidRPr="00226144">
        <w:rPr>
          <w:rFonts w:ascii="Arial" w:hAnsi="Arial" w:cs="Arial"/>
        </w:rPr>
        <w:br w:type="page"/>
      </w:r>
    </w:p>
    <w:p w:rsidR="00226144" w:rsidRPr="00226144" w:rsidRDefault="00226144">
      <w:pPr>
        <w:rPr>
          <w:rFonts w:ascii="Arial" w:hAnsi="Arial" w:cs="Arial"/>
        </w:rPr>
      </w:pPr>
    </w:p>
    <w:p w:rsidR="00617CDE" w:rsidRDefault="00617CDE" w:rsidP="005E67AD">
      <w:pPr>
        <w:pStyle w:val="ListParagraph"/>
        <w:numPr>
          <w:ilvl w:val="0"/>
          <w:numId w:val="3"/>
        </w:numPr>
        <w:rPr>
          <w:rFonts w:ascii="Arial" w:hAnsi="Arial" w:cs="Arial"/>
        </w:rPr>
      </w:pPr>
      <w:r>
        <w:rPr>
          <w:rFonts w:ascii="Arial" w:hAnsi="Arial" w:cs="Arial"/>
        </w:rPr>
        <w:t xml:space="preserve">Drop your </w:t>
      </w:r>
      <w:r w:rsidR="00226144">
        <w:rPr>
          <w:rFonts w:ascii="Arial" w:hAnsi="Arial" w:cs="Arial"/>
        </w:rPr>
        <w:t xml:space="preserve">10mm </w:t>
      </w:r>
      <w:r>
        <w:rPr>
          <w:rFonts w:ascii="Arial" w:hAnsi="Arial" w:cs="Arial"/>
        </w:rPr>
        <w:t xml:space="preserve">agar blocks into </w:t>
      </w:r>
      <w:r w:rsidR="00226144">
        <w:rPr>
          <w:rFonts w:ascii="Arial" w:hAnsi="Arial" w:cs="Arial"/>
        </w:rPr>
        <w:t>a test tube</w:t>
      </w:r>
      <w:r>
        <w:rPr>
          <w:rFonts w:ascii="Arial" w:hAnsi="Arial" w:cs="Arial"/>
        </w:rPr>
        <w:t xml:space="preserve"> and start your stop watch. Time how long it takes for </w:t>
      </w:r>
      <w:r w:rsidR="00226144">
        <w:rPr>
          <w:rFonts w:ascii="Arial" w:hAnsi="Arial" w:cs="Arial"/>
        </w:rPr>
        <w:t xml:space="preserve">you block to turn </w:t>
      </w:r>
      <w:r w:rsidR="00226144">
        <w:rPr>
          <w:rFonts w:ascii="Arial" w:hAnsi="Arial" w:cs="Arial"/>
          <w:i/>
        </w:rPr>
        <w:t xml:space="preserve">completely </w:t>
      </w:r>
      <w:r w:rsidR="00226144">
        <w:rPr>
          <w:rFonts w:ascii="Arial" w:hAnsi="Arial" w:cs="Arial"/>
        </w:rPr>
        <w:t>yellow</w:t>
      </w:r>
      <w:r>
        <w:rPr>
          <w:rFonts w:ascii="Arial" w:hAnsi="Arial" w:cs="Arial"/>
        </w:rPr>
        <w:t xml:space="preserve">. </w:t>
      </w:r>
    </w:p>
    <w:p w:rsidR="005E67AD" w:rsidRPr="005E67AD" w:rsidRDefault="00226144" w:rsidP="005E67AD">
      <w:pPr>
        <w:pStyle w:val="ListParagraph"/>
        <w:rPr>
          <w:rFonts w:ascii="Arial" w:hAnsi="Arial" w:cs="Arial"/>
        </w:rPr>
      </w:pPr>
      <w:r>
        <w:rPr>
          <w:noProof/>
          <w:lang w:eastAsia="en-GB"/>
        </w:rPr>
        <mc:AlternateContent>
          <mc:Choice Requires="wpg">
            <w:drawing>
              <wp:anchor distT="0" distB="0" distL="114300" distR="114300" simplePos="0" relativeHeight="251668480" behindDoc="0" locked="0" layoutInCell="1" allowOverlap="1" wp14:anchorId="4C06B7E5" wp14:editId="38C9A86E">
                <wp:simplePos x="0" y="0"/>
                <wp:positionH relativeFrom="column">
                  <wp:posOffset>1692910</wp:posOffset>
                </wp:positionH>
                <wp:positionV relativeFrom="paragraph">
                  <wp:posOffset>228600</wp:posOffset>
                </wp:positionV>
                <wp:extent cx="3249930" cy="2314575"/>
                <wp:effectExtent l="0" t="0" r="26670" b="9525"/>
                <wp:wrapTopAndBottom/>
                <wp:docPr id="280" name="Group 280"/>
                <wp:cNvGraphicFramePr/>
                <a:graphic xmlns:a="http://schemas.openxmlformats.org/drawingml/2006/main">
                  <a:graphicData uri="http://schemas.microsoft.com/office/word/2010/wordprocessingGroup">
                    <wpg:wgp>
                      <wpg:cNvGrpSpPr/>
                      <wpg:grpSpPr>
                        <a:xfrm>
                          <a:off x="0" y="0"/>
                          <a:ext cx="3249930" cy="2314575"/>
                          <a:chOff x="0" y="0"/>
                          <a:chExt cx="3249930" cy="2314575"/>
                        </a:xfrm>
                      </wpg:grpSpPr>
                      <wps:wsp>
                        <wps:cNvPr id="281" name="Oval 44"/>
                        <wps:cNvSpPr>
                          <a:spLocks noChangeArrowheads="1"/>
                        </wps:cNvSpPr>
                        <wps:spPr bwMode="auto">
                          <a:xfrm>
                            <a:off x="1685925" y="1228725"/>
                            <a:ext cx="342900" cy="342900"/>
                          </a:xfrm>
                          <a:prstGeom prst="ellipse">
                            <a:avLst/>
                          </a:prstGeom>
                          <a:gradFill rotWithShape="1">
                            <a:gsLst>
                              <a:gs pos="0">
                                <a:schemeClr val="accent2">
                                  <a:lumMod val="60000"/>
                                  <a:lumOff val="40000"/>
                                </a:schemeClr>
                              </a:gs>
                              <a:gs pos="100000">
                                <a:srgbClr val="FFFFFF"/>
                              </a:gs>
                            </a:gsLst>
                            <a:path path="shape">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82" name="Group 282"/>
                        <wpg:cNvGrpSpPr/>
                        <wpg:grpSpPr>
                          <a:xfrm>
                            <a:off x="0" y="0"/>
                            <a:ext cx="3249930" cy="2314575"/>
                            <a:chOff x="0" y="0"/>
                            <a:chExt cx="3249930" cy="2314575"/>
                          </a:xfrm>
                        </wpg:grpSpPr>
                        <wpg:grpSp>
                          <wpg:cNvPr id="283" name="Group 46"/>
                          <wpg:cNvGrpSpPr>
                            <a:grpSpLocks/>
                          </wpg:cNvGrpSpPr>
                          <wpg:grpSpPr bwMode="auto">
                            <a:xfrm>
                              <a:off x="304800" y="1171575"/>
                              <a:ext cx="388620" cy="431800"/>
                              <a:chOff x="3960" y="2700"/>
                              <a:chExt cx="1080" cy="1260"/>
                            </a:xfrm>
                          </wpg:grpSpPr>
                          <wps:wsp>
                            <wps:cNvPr id="284" name="Rectangle 47"/>
                            <wps:cNvSpPr>
                              <a:spLocks noChangeArrowheads="1"/>
                            </wps:cNvSpPr>
                            <wps:spPr bwMode="auto">
                              <a:xfrm>
                                <a:off x="3960" y="3240"/>
                                <a:ext cx="720" cy="720"/>
                              </a:xfrm>
                              <a:prstGeom prst="rect">
                                <a:avLst/>
                              </a:prstGeom>
                              <a:solidFill>
                                <a:srgbClr val="EF1170"/>
                              </a:solidFill>
                              <a:ln w="9525">
                                <a:solidFill>
                                  <a:srgbClr val="000000"/>
                                </a:solidFill>
                                <a:miter lim="800000"/>
                                <a:headEnd/>
                                <a:tailEnd/>
                              </a:ln>
                            </wps:spPr>
                            <wps:bodyPr rot="0" vert="horz" wrap="square" lIns="91440" tIns="45720" rIns="91440" bIns="45720" anchor="t" anchorCtr="0" upright="1">
                              <a:noAutofit/>
                            </wps:bodyPr>
                          </wps:wsp>
                          <wps:wsp>
                            <wps:cNvPr id="285" name="Freeform 48"/>
                            <wps:cNvSpPr>
                              <a:spLocks/>
                            </wps:cNvSpPr>
                            <wps:spPr bwMode="auto">
                              <a:xfrm>
                                <a:off x="3960" y="2700"/>
                                <a:ext cx="1080" cy="540"/>
                              </a:xfrm>
                              <a:custGeom>
                                <a:avLst/>
                                <a:gdLst>
                                  <a:gd name="T0" fmla="*/ 0 w 1080"/>
                                  <a:gd name="T1" fmla="*/ 540 h 540"/>
                                  <a:gd name="T2" fmla="*/ 360 w 1080"/>
                                  <a:gd name="T3" fmla="*/ 0 h 540"/>
                                  <a:gd name="T4" fmla="*/ 1080 w 1080"/>
                                  <a:gd name="T5" fmla="*/ 0 h 540"/>
                                  <a:gd name="T6" fmla="*/ 720 w 1080"/>
                                  <a:gd name="T7" fmla="*/ 540 h 540"/>
                                  <a:gd name="T8" fmla="*/ 0 w 1080"/>
                                  <a:gd name="T9" fmla="*/ 540 h 540"/>
                                </a:gdLst>
                                <a:ahLst/>
                                <a:cxnLst>
                                  <a:cxn ang="0">
                                    <a:pos x="T0" y="T1"/>
                                  </a:cxn>
                                  <a:cxn ang="0">
                                    <a:pos x="T2" y="T3"/>
                                  </a:cxn>
                                  <a:cxn ang="0">
                                    <a:pos x="T4" y="T5"/>
                                  </a:cxn>
                                  <a:cxn ang="0">
                                    <a:pos x="T6" y="T7"/>
                                  </a:cxn>
                                  <a:cxn ang="0">
                                    <a:pos x="T8" y="T9"/>
                                  </a:cxn>
                                </a:cxnLst>
                                <a:rect l="0" t="0" r="r" b="b"/>
                                <a:pathLst>
                                  <a:path w="1080" h="540">
                                    <a:moveTo>
                                      <a:pt x="0" y="540"/>
                                    </a:moveTo>
                                    <a:lnTo>
                                      <a:pt x="360" y="0"/>
                                    </a:lnTo>
                                    <a:lnTo>
                                      <a:pt x="1080" y="0"/>
                                    </a:lnTo>
                                    <a:lnTo>
                                      <a:pt x="720" y="540"/>
                                    </a:lnTo>
                                    <a:lnTo>
                                      <a:pt x="0" y="540"/>
                                    </a:lnTo>
                                    <a:close/>
                                  </a:path>
                                </a:pathLst>
                              </a:custGeom>
                              <a:solidFill>
                                <a:srgbClr val="EF1170"/>
                              </a:solidFill>
                              <a:ln w="9525">
                                <a:solidFill>
                                  <a:srgbClr val="000000"/>
                                </a:solidFill>
                                <a:round/>
                                <a:headEnd/>
                                <a:tailEnd/>
                              </a:ln>
                            </wps:spPr>
                            <wps:bodyPr rot="0" vert="horz" wrap="square" lIns="91440" tIns="45720" rIns="91440" bIns="45720" anchor="t" anchorCtr="0" upright="1">
                              <a:noAutofit/>
                            </wps:bodyPr>
                          </wps:wsp>
                          <wps:wsp>
                            <wps:cNvPr id="286" name="Freeform 49"/>
                            <wps:cNvSpPr>
                              <a:spLocks/>
                            </wps:cNvSpPr>
                            <wps:spPr bwMode="auto">
                              <a:xfrm>
                                <a:off x="4680" y="2700"/>
                                <a:ext cx="360" cy="1260"/>
                              </a:xfrm>
                              <a:custGeom>
                                <a:avLst/>
                                <a:gdLst>
                                  <a:gd name="T0" fmla="*/ 0 w 360"/>
                                  <a:gd name="T1" fmla="*/ 540 h 1260"/>
                                  <a:gd name="T2" fmla="*/ 360 w 360"/>
                                  <a:gd name="T3" fmla="*/ 0 h 1260"/>
                                  <a:gd name="T4" fmla="*/ 360 w 360"/>
                                  <a:gd name="T5" fmla="*/ 720 h 1260"/>
                                  <a:gd name="T6" fmla="*/ 0 w 360"/>
                                  <a:gd name="T7" fmla="*/ 1260 h 1260"/>
                                  <a:gd name="T8" fmla="*/ 0 w 360"/>
                                  <a:gd name="T9" fmla="*/ 540 h 1260"/>
                                </a:gdLst>
                                <a:ahLst/>
                                <a:cxnLst>
                                  <a:cxn ang="0">
                                    <a:pos x="T0" y="T1"/>
                                  </a:cxn>
                                  <a:cxn ang="0">
                                    <a:pos x="T2" y="T3"/>
                                  </a:cxn>
                                  <a:cxn ang="0">
                                    <a:pos x="T4" y="T5"/>
                                  </a:cxn>
                                  <a:cxn ang="0">
                                    <a:pos x="T6" y="T7"/>
                                  </a:cxn>
                                  <a:cxn ang="0">
                                    <a:pos x="T8" y="T9"/>
                                  </a:cxn>
                                </a:cxnLst>
                                <a:rect l="0" t="0" r="r" b="b"/>
                                <a:pathLst>
                                  <a:path w="360" h="1260">
                                    <a:moveTo>
                                      <a:pt x="0" y="540"/>
                                    </a:moveTo>
                                    <a:lnTo>
                                      <a:pt x="360" y="0"/>
                                    </a:lnTo>
                                    <a:lnTo>
                                      <a:pt x="360" y="720"/>
                                    </a:lnTo>
                                    <a:lnTo>
                                      <a:pt x="0" y="1260"/>
                                    </a:lnTo>
                                    <a:lnTo>
                                      <a:pt x="0" y="540"/>
                                    </a:lnTo>
                                    <a:close/>
                                  </a:path>
                                </a:pathLst>
                              </a:custGeom>
                              <a:solidFill>
                                <a:srgbClr val="EF1170"/>
                              </a:solidFill>
                              <a:ln w="9525">
                                <a:solidFill>
                                  <a:srgbClr val="000000"/>
                                </a:solidFill>
                                <a:round/>
                                <a:headEnd/>
                                <a:tailEnd/>
                              </a:ln>
                            </wps:spPr>
                            <wps:bodyPr rot="0" vert="horz" wrap="square" lIns="91440" tIns="45720" rIns="91440" bIns="45720" anchor="t" anchorCtr="0" upright="1">
                              <a:noAutofit/>
                            </wps:bodyPr>
                          </wps:wsp>
                        </wpg:grpSp>
                        <wpg:grpSp>
                          <wpg:cNvPr id="287" name="Group 287"/>
                          <wpg:cNvGrpSpPr/>
                          <wpg:grpSpPr>
                            <a:xfrm>
                              <a:off x="257175" y="9525"/>
                              <a:ext cx="468630" cy="1762125"/>
                              <a:chOff x="0" y="0"/>
                              <a:chExt cx="468630" cy="1762125"/>
                            </a:xfrm>
                          </wpg:grpSpPr>
                          <wpg:grpSp>
                            <wpg:cNvPr id="288" name="Group 288"/>
                            <wpg:cNvGrpSpPr/>
                            <wpg:grpSpPr>
                              <a:xfrm>
                                <a:off x="0" y="0"/>
                                <a:ext cx="466725" cy="1762125"/>
                                <a:chOff x="0" y="0"/>
                                <a:chExt cx="466725" cy="1762125"/>
                              </a:xfrm>
                            </wpg:grpSpPr>
                            <wps:wsp>
                              <wps:cNvPr id="289" name="Arc 52"/>
                              <wps:cNvSpPr>
                                <a:spLocks/>
                              </wps:cNvSpPr>
                              <wps:spPr bwMode="auto">
                                <a:xfrm flipH="1" flipV="1">
                                  <a:off x="0" y="1533525"/>
                                  <a:ext cx="228600" cy="2286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 name="Arc 55"/>
                              <wps:cNvSpPr>
                                <a:spLocks/>
                              </wps:cNvSpPr>
                              <wps:spPr bwMode="auto">
                                <a:xfrm flipV="1">
                                  <a:off x="238125" y="1533525"/>
                                  <a:ext cx="228600" cy="2286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1" name="Group 291"/>
                              <wpg:cNvGrpSpPr/>
                              <wpg:grpSpPr>
                                <a:xfrm>
                                  <a:off x="0" y="0"/>
                                  <a:ext cx="466725" cy="1535430"/>
                                  <a:chOff x="0" y="0"/>
                                  <a:chExt cx="466725" cy="878205"/>
                                </a:xfrm>
                              </wpg:grpSpPr>
                              <wps:wsp>
                                <wps:cNvPr id="292" name="AutoShape 53"/>
                                <wps:cNvCnPr>
                                  <a:cxnSpLocks noChangeShapeType="1"/>
                                </wps:cNvCnPr>
                                <wps:spPr bwMode="auto">
                                  <a:xfrm flipV="1">
                                    <a:off x="0" y="0"/>
                                    <a:ext cx="0" cy="8782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3" name="AutoShape 56"/>
                                <wps:cNvCnPr>
                                  <a:cxnSpLocks noChangeShapeType="1"/>
                                </wps:cNvCnPr>
                                <wps:spPr bwMode="auto">
                                  <a:xfrm flipH="1" flipV="1">
                                    <a:off x="466725" y="0"/>
                                    <a:ext cx="0" cy="8782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294" name="AutoShape 58"/>
                            <wps:cNvCnPr>
                              <a:cxnSpLocks noChangeShapeType="1"/>
                            </wps:cNvCnPr>
                            <wps:spPr bwMode="auto">
                              <a:xfrm>
                                <a:off x="0" y="857250"/>
                                <a:ext cx="4686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95" name="Group 60"/>
                          <wpg:cNvGrpSpPr>
                            <a:grpSpLocks/>
                          </wpg:cNvGrpSpPr>
                          <wpg:grpSpPr bwMode="auto">
                            <a:xfrm>
                              <a:off x="1657350" y="1181100"/>
                              <a:ext cx="388620" cy="431800"/>
                              <a:chOff x="3960" y="2700"/>
                              <a:chExt cx="1080" cy="1260"/>
                            </a:xfrm>
                            <a:solidFill>
                              <a:srgbClr val="FFFF66">
                                <a:alpha val="23137"/>
                              </a:srgbClr>
                            </a:solidFill>
                          </wpg:grpSpPr>
                          <wps:wsp>
                            <wps:cNvPr id="296" name="Rectangle 61"/>
                            <wps:cNvSpPr>
                              <a:spLocks noChangeArrowheads="1"/>
                            </wps:cNvSpPr>
                            <wps:spPr bwMode="auto">
                              <a:xfrm>
                                <a:off x="3960" y="3240"/>
                                <a:ext cx="720" cy="720"/>
                              </a:xfrm>
                              <a:prstGeom prst="rect">
                                <a:avLst/>
                              </a:prstGeom>
                              <a:solidFill>
                                <a:srgbClr val="F79B4F">
                                  <a:alpha val="21961"/>
                                </a:srgbClr>
                              </a:solidFill>
                              <a:ln w="9525">
                                <a:solidFill>
                                  <a:srgbClr val="000000"/>
                                </a:solidFill>
                                <a:miter lim="800000"/>
                                <a:headEnd/>
                                <a:tailEnd/>
                              </a:ln>
                              <a:extLst/>
                            </wps:spPr>
                            <wps:bodyPr rot="0" vert="horz" wrap="square" lIns="91440" tIns="45720" rIns="91440" bIns="45720" anchor="t" anchorCtr="0" upright="1">
                              <a:noAutofit/>
                            </wps:bodyPr>
                          </wps:wsp>
                          <wps:wsp>
                            <wps:cNvPr id="297" name="Freeform 62"/>
                            <wps:cNvSpPr>
                              <a:spLocks/>
                            </wps:cNvSpPr>
                            <wps:spPr bwMode="auto">
                              <a:xfrm>
                                <a:off x="3960" y="2700"/>
                                <a:ext cx="1080" cy="540"/>
                              </a:xfrm>
                              <a:custGeom>
                                <a:avLst/>
                                <a:gdLst>
                                  <a:gd name="T0" fmla="*/ 0 w 1080"/>
                                  <a:gd name="T1" fmla="*/ 540 h 540"/>
                                  <a:gd name="T2" fmla="*/ 360 w 1080"/>
                                  <a:gd name="T3" fmla="*/ 0 h 540"/>
                                  <a:gd name="T4" fmla="*/ 1080 w 1080"/>
                                  <a:gd name="T5" fmla="*/ 0 h 540"/>
                                  <a:gd name="T6" fmla="*/ 720 w 1080"/>
                                  <a:gd name="T7" fmla="*/ 540 h 540"/>
                                  <a:gd name="T8" fmla="*/ 0 w 1080"/>
                                  <a:gd name="T9" fmla="*/ 540 h 540"/>
                                </a:gdLst>
                                <a:ahLst/>
                                <a:cxnLst>
                                  <a:cxn ang="0">
                                    <a:pos x="T0" y="T1"/>
                                  </a:cxn>
                                  <a:cxn ang="0">
                                    <a:pos x="T2" y="T3"/>
                                  </a:cxn>
                                  <a:cxn ang="0">
                                    <a:pos x="T4" y="T5"/>
                                  </a:cxn>
                                  <a:cxn ang="0">
                                    <a:pos x="T6" y="T7"/>
                                  </a:cxn>
                                  <a:cxn ang="0">
                                    <a:pos x="T8" y="T9"/>
                                  </a:cxn>
                                </a:cxnLst>
                                <a:rect l="0" t="0" r="r" b="b"/>
                                <a:pathLst>
                                  <a:path w="1080" h="540">
                                    <a:moveTo>
                                      <a:pt x="0" y="540"/>
                                    </a:moveTo>
                                    <a:lnTo>
                                      <a:pt x="360" y="0"/>
                                    </a:lnTo>
                                    <a:lnTo>
                                      <a:pt x="1080" y="0"/>
                                    </a:lnTo>
                                    <a:lnTo>
                                      <a:pt x="720" y="540"/>
                                    </a:lnTo>
                                    <a:lnTo>
                                      <a:pt x="0" y="540"/>
                                    </a:lnTo>
                                    <a:close/>
                                  </a:path>
                                </a:pathLst>
                              </a:custGeom>
                              <a:solidFill>
                                <a:srgbClr val="F79B4F">
                                  <a:alpha val="21961"/>
                                </a:srgbClr>
                              </a:solidFill>
                              <a:ln w="9525">
                                <a:solidFill>
                                  <a:srgbClr val="000000"/>
                                </a:solidFill>
                                <a:round/>
                                <a:headEnd/>
                                <a:tailEnd/>
                              </a:ln>
                              <a:extLst/>
                            </wps:spPr>
                            <wps:bodyPr rot="0" vert="horz" wrap="square" lIns="91440" tIns="45720" rIns="91440" bIns="45720" anchor="t" anchorCtr="0" upright="1">
                              <a:noAutofit/>
                            </wps:bodyPr>
                          </wps:wsp>
                          <wps:wsp>
                            <wps:cNvPr id="298" name="Freeform 63"/>
                            <wps:cNvSpPr>
                              <a:spLocks/>
                            </wps:cNvSpPr>
                            <wps:spPr bwMode="auto">
                              <a:xfrm>
                                <a:off x="4680" y="2700"/>
                                <a:ext cx="360" cy="1260"/>
                              </a:xfrm>
                              <a:custGeom>
                                <a:avLst/>
                                <a:gdLst>
                                  <a:gd name="T0" fmla="*/ 0 w 360"/>
                                  <a:gd name="T1" fmla="*/ 540 h 1260"/>
                                  <a:gd name="T2" fmla="*/ 360 w 360"/>
                                  <a:gd name="T3" fmla="*/ 0 h 1260"/>
                                  <a:gd name="T4" fmla="*/ 360 w 360"/>
                                  <a:gd name="T5" fmla="*/ 720 h 1260"/>
                                  <a:gd name="T6" fmla="*/ 0 w 360"/>
                                  <a:gd name="T7" fmla="*/ 1260 h 1260"/>
                                  <a:gd name="T8" fmla="*/ 0 w 360"/>
                                  <a:gd name="T9" fmla="*/ 540 h 1260"/>
                                </a:gdLst>
                                <a:ahLst/>
                                <a:cxnLst>
                                  <a:cxn ang="0">
                                    <a:pos x="T0" y="T1"/>
                                  </a:cxn>
                                  <a:cxn ang="0">
                                    <a:pos x="T2" y="T3"/>
                                  </a:cxn>
                                  <a:cxn ang="0">
                                    <a:pos x="T4" y="T5"/>
                                  </a:cxn>
                                  <a:cxn ang="0">
                                    <a:pos x="T6" y="T7"/>
                                  </a:cxn>
                                  <a:cxn ang="0">
                                    <a:pos x="T8" y="T9"/>
                                  </a:cxn>
                                </a:cxnLst>
                                <a:rect l="0" t="0" r="r" b="b"/>
                                <a:pathLst>
                                  <a:path w="360" h="1260">
                                    <a:moveTo>
                                      <a:pt x="0" y="540"/>
                                    </a:moveTo>
                                    <a:lnTo>
                                      <a:pt x="360" y="0"/>
                                    </a:lnTo>
                                    <a:lnTo>
                                      <a:pt x="360" y="720"/>
                                    </a:lnTo>
                                    <a:lnTo>
                                      <a:pt x="0" y="1260"/>
                                    </a:lnTo>
                                    <a:lnTo>
                                      <a:pt x="0" y="540"/>
                                    </a:lnTo>
                                    <a:close/>
                                  </a:path>
                                </a:pathLst>
                              </a:custGeom>
                              <a:solidFill>
                                <a:srgbClr val="F79B4F">
                                  <a:alpha val="21961"/>
                                </a:srgbClr>
                              </a:solidFill>
                              <a:ln w="9525">
                                <a:solidFill>
                                  <a:srgbClr val="000000"/>
                                </a:solidFill>
                                <a:round/>
                                <a:headEnd/>
                                <a:tailEnd/>
                              </a:ln>
                              <a:extLst/>
                            </wps:spPr>
                            <wps:bodyPr rot="0" vert="horz" wrap="square" lIns="91440" tIns="45720" rIns="91440" bIns="45720" anchor="t" anchorCtr="0" upright="1">
                              <a:noAutofit/>
                            </wps:bodyPr>
                          </wps:wsp>
                        </wpg:grpSp>
                        <wpg:grpSp>
                          <wpg:cNvPr id="299" name="Group 74"/>
                          <wpg:cNvGrpSpPr>
                            <a:grpSpLocks/>
                          </wpg:cNvGrpSpPr>
                          <wpg:grpSpPr bwMode="auto">
                            <a:xfrm>
                              <a:off x="2828925" y="1114425"/>
                              <a:ext cx="388620" cy="431800"/>
                              <a:chOff x="3960" y="2700"/>
                              <a:chExt cx="1080" cy="1260"/>
                            </a:xfrm>
                            <a:solidFill>
                              <a:srgbClr val="FFFF66">
                                <a:alpha val="38824"/>
                              </a:srgbClr>
                            </a:solidFill>
                          </wpg:grpSpPr>
                          <wps:wsp>
                            <wps:cNvPr id="300" name="Rectangle 75"/>
                            <wps:cNvSpPr>
                              <a:spLocks noChangeArrowheads="1"/>
                            </wps:cNvSpPr>
                            <wps:spPr bwMode="auto">
                              <a:xfrm>
                                <a:off x="3960" y="3240"/>
                                <a:ext cx="720" cy="720"/>
                              </a:xfrm>
                              <a:prstGeom prst="rect">
                                <a:avLst/>
                              </a:prstGeom>
                              <a:solidFill>
                                <a:srgbClr val="F79B4F">
                                  <a:alpha val="21961"/>
                                </a:srgbClr>
                              </a:solidFill>
                              <a:ln w="9525">
                                <a:solidFill>
                                  <a:srgbClr val="000000"/>
                                </a:solidFill>
                                <a:miter lim="800000"/>
                                <a:headEnd/>
                                <a:tailEnd/>
                              </a:ln>
                            </wps:spPr>
                            <wps:bodyPr rot="0" vert="horz" wrap="square" lIns="91440" tIns="45720" rIns="91440" bIns="45720" anchor="t" anchorCtr="0" upright="1">
                              <a:noAutofit/>
                            </wps:bodyPr>
                          </wps:wsp>
                          <wps:wsp>
                            <wps:cNvPr id="301" name="Freeform 76"/>
                            <wps:cNvSpPr>
                              <a:spLocks/>
                            </wps:cNvSpPr>
                            <wps:spPr bwMode="auto">
                              <a:xfrm>
                                <a:off x="3960" y="2700"/>
                                <a:ext cx="1080" cy="540"/>
                              </a:xfrm>
                              <a:custGeom>
                                <a:avLst/>
                                <a:gdLst>
                                  <a:gd name="T0" fmla="*/ 0 w 1080"/>
                                  <a:gd name="T1" fmla="*/ 540 h 540"/>
                                  <a:gd name="T2" fmla="*/ 360 w 1080"/>
                                  <a:gd name="T3" fmla="*/ 0 h 540"/>
                                  <a:gd name="T4" fmla="*/ 1080 w 1080"/>
                                  <a:gd name="T5" fmla="*/ 0 h 540"/>
                                  <a:gd name="T6" fmla="*/ 720 w 1080"/>
                                  <a:gd name="T7" fmla="*/ 540 h 540"/>
                                  <a:gd name="T8" fmla="*/ 0 w 1080"/>
                                  <a:gd name="T9" fmla="*/ 540 h 540"/>
                                </a:gdLst>
                                <a:ahLst/>
                                <a:cxnLst>
                                  <a:cxn ang="0">
                                    <a:pos x="T0" y="T1"/>
                                  </a:cxn>
                                  <a:cxn ang="0">
                                    <a:pos x="T2" y="T3"/>
                                  </a:cxn>
                                  <a:cxn ang="0">
                                    <a:pos x="T4" y="T5"/>
                                  </a:cxn>
                                  <a:cxn ang="0">
                                    <a:pos x="T6" y="T7"/>
                                  </a:cxn>
                                  <a:cxn ang="0">
                                    <a:pos x="T8" y="T9"/>
                                  </a:cxn>
                                </a:cxnLst>
                                <a:rect l="0" t="0" r="r" b="b"/>
                                <a:pathLst>
                                  <a:path w="1080" h="540">
                                    <a:moveTo>
                                      <a:pt x="0" y="540"/>
                                    </a:moveTo>
                                    <a:lnTo>
                                      <a:pt x="360" y="0"/>
                                    </a:lnTo>
                                    <a:lnTo>
                                      <a:pt x="1080" y="0"/>
                                    </a:lnTo>
                                    <a:lnTo>
                                      <a:pt x="720" y="540"/>
                                    </a:lnTo>
                                    <a:lnTo>
                                      <a:pt x="0" y="540"/>
                                    </a:lnTo>
                                    <a:close/>
                                  </a:path>
                                </a:pathLst>
                              </a:custGeom>
                              <a:solidFill>
                                <a:srgbClr val="F79B4F">
                                  <a:alpha val="21961"/>
                                </a:srgbClr>
                              </a:solidFill>
                              <a:ln w="9525">
                                <a:solidFill>
                                  <a:srgbClr val="000000"/>
                                </a:solidFill>
                                <a:round/>
                                <a:headEnd/>
                                <a:tailEnd/>
                              </a:ln>
                            </wps:spPr>
                            <wps:bodyPr rot="0" vert="horz" wrap="square" lIns="91440" tIns="45720" rIns="91440" bIns="45720" anchor="t" anchorCtr="0" upright="1">
                              <a:noAutofit/>
                            </wps:bodyPr>
                          </wps:wsp>
                          <wps:wsp>
                            <wps:cNvPr id="302" name="Freeform 77"/>
                            <wps:cNvSpPr>
                              <a:spLocks/>
                            </wps:cNvSpPr>
                            <wps:spPr bwMode="auto">
                              <a:xfrm>
                                <a:off x="4680" y="2700"/>
                                <a:ext cx="360" cy="1260"/>
                              </a:xfrm>
                              <a:custGeom>
                                <a:avLst/>
                                <a:gdLst>
                                  <a:gd name="T0" fmla="*/ 0 w 360"/>
                                  <a:gd name="T1" fmla="*/ 540 h 1260"/>
                                  <a:gd name="T2" fmla="*/ 360 w 360"/>
                                  <a:gd name="T3" fmla="*/ 0 h 1260"/>
                                  <a:gd name="T4" fmla="*/ 360 w 360"/>
                                  <a:gd name="T5" fmla="*/ 720 h 1260"/>
                                  <a:gd name="T6" fmla="*/ 0 w 360"/>
                                  <a:gd name="T7" fmla="*/ 1260 h 1260"/>
                                  <a:gd name="T8" fmla="*/ 0 w 360"/>
                                  <a:gd name="T9" fmla="*/ 540 h 1260"/>
                                </a:gdLst>
                                <a:ahLst/>
                                <a:cxnLst>
                                  <a:cxn ang="0">
                                    <a:pos x="T0" y="T1"/>
                                  </a:cxn>
                                  <a:cxn ang="0">
                                    <a:pos x="T2" y="T3"/>
                                  </a:cxn>
                                  <a:cxn ang="0">
                                    <a:pos x="T4" y="T5"/>
                                  </a:cxn>
                                  <a:cxn ang="0">
                                    <a:pos x="T6" y="T7"/>
                                  </a:cxn>
                                  <a:cxn ang="0">
                                    <a:pos x="T8" y="T9"/>
                                  </a:cxn>
                                </a:cxnLst>
                                <a:rect l="0" t="0" r="r" b="b"/>
                                <a:pathLst>
                                  <a:path w="360" h="1260">
                                    <a:moveTo>
                                      <a:pt x="0" y="540"/>
                                    </a:moveTo>
                                    <a:lnTo>
                                      <a:pt x="360" y="0"/>
                                    </a:lnTo>
                                    <a:lnTo>
                                      <a:pt x="360" y="720"/>
                                    </a:lnTo>
                                    <a:lnTo>
                                      <a:pt x="0" y="1260"/>
                                    </a:lnTo>
                                    <a:lnTo>
                                      <a:pt x="0" y="540"/>
                                    </a:lnTo>
                                    <a:close/>
                                  </a:path>
                                </a:pathLst>
                              </a:custGeom>
                              <a:solidFill>
                                <a:srgbClr val="F79B4F">
                                  <a:alpha val="21961"/>
                                </a:srgbClr>
                              </a:solidFill>
                              <a:ln w="9525">
                                <a:solidFill>
                                  <a:srgbClr val="000000"/>
                                </a:solidFill>
                                <a:round/>
                                <a:headEnd/>
                                <a:tailEnd/>
                              </a:ln>
                            </wps:spPr>
                            <wps:bodyPr rot="0" vert="horz" wrap="square" lIns="91440" tIns="45720" rIns="91440" bIns="45720" anchor="t" anchorCtr="0" upright="1">
                              <a:noAutofit/>
                            </wps:bodyPr>
                          </wps:wsp>
                        </wpg:grpSp>
                        <wps:wsp>
                          <wps:cNvPr id="303" name="AutoShape 87"/>
                          <wps:cNvCnPr>
                            <a:cxnSpLocks noChangeShapeType="1"/>
                          </wps:cNvCnPr>
                          <wps:spPr bwMode="auto">
                            <a:xfrm>
                              <a:off x="847725" y="1504950"/>
                              <a:ext cx="5613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4" name="AutoShape 88"/>
                          <wps:cNvCnPr>
                            <a:cxnSpLocks noChangeShapeType="1"/>
                          </wps:cNvCnPr>
                          <wps:spPr bwMode="auto">
                            <a:xfrm>
                              <a:off x="2152650" y="1504950"/>
                              <a:ext cx="5613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305" name="Group 89"/>
                          <wpg:cNvGrpSpPr>
                            <a:grpSpLocks/>
                          </wpg:cNvGrpSpPr>
                          <wpg:grpSpPr bwMode="auto">
                            <a:xfrm rot="1873104">
                              <a:off x="990600" y="1000125"/>
                              <a:ext cx="347980" cy="342900"/>
                              <a:chOff x="3772" y="4680"/>
                              <a:chExt cx="1088" cy="1080"/>
                            </a:xfrm>
                          </wpg:grpSpPr>
                          <wps:wsp>
                            <wps:cNvPr id="306" name="Oval 90"/>
                            <wps:cNvSpPr>
                              <a:spLocks noChangeArrowheads="1"/>
                            </wps:cNvSpPr>
                            <wps:spPr bwMode="auto">
                              <a:xfrm>
                                <a:off x="3772" y="4680"/>
                                <a:ext cx="1088" cy="108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 name="AutoShape 91"/>
                            <wps:cNvCnPr>
                              <a:cxnSpLocks noChangeShapeType="1"/>
                            </wps:cNvCnPr>
                            <wps:spPr bwMode="auto">
                              <a:xfrm flipV="1">
                                <a:off x="4320" y="4680"/>
                                <a:ext cx="0" cy="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308" name="Group 92"/>
                          <wpg:cNvGrpSpPr>
                            <a:grpSpLocks/>
                          </wpg:cNvGrpSpPr>
                          <wpg:grpSpPr bwMode="auto">
                            <a:xfrm rot="4699038">
                              <a:off x="2247900" y="990600"/>
                              <a:ext cx="347980" cy="342900"/>
                              <a:chOff x="3772" y="4680"/>
                              <a:chExt cx="1088" cy="1080"/>
                            </a:xfrm>
                          </wpg:grpSpPr>
                          <wps:wsp>
                            <wps:cNvPr id="309" name="Oval 93"/>
                            <wps:cNvSpPr>
                              <a:spLocks noChangeArrowheads="1"/>
                            </wps:cNvSpPr>
                            <wps:spPr bwMode="auto">
                              <a:xfrm>
                                <a:off x="3772" y="4680"/>
                                <a:ext cx="1088" cy="108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0" name="AutoShape 94"/>
                            <wps:cNvCnPr>
                              <a:cxnSpLocks noChangeShapeType="1"/>
                            </wps:cNvCnPr>
                            <wps:spPr bwMode="auto">
                              <a:xfrm flipV="1">
                                <a:off x="4320" y="4680"/>
                                <a:ext cx="0" cy="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311" name="Text Box 95"/>
                          <wps:cNvSpPr txBox="1">
                            <a:spLocks noChangeArrowheads="1"/>
                          </wps:cNvSpPr>
                          <wps:spPr bwMode="auto">
                            <a:xfrm>
                              <a:off x="0" y="1971675"/>
                              <a:ext cx="9334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144" w:rsidRPr="001D09CD" w:rsidRDefault="00226144" w:rsidP="00226144">
                                <w:pPr>
                                  <w:rPr>
                                    <w:sz w:val="18"/>
                                    <w:szCs w:val="18"/>
                                  </w:rPr>
                                </w:pPr>
                                <w:r>
                                  <w:rPr>
                                    <w:sz w:val="18"/>
                                    <w:szCs w:val="18"/>
                                  </w:rPr>
                                  <w:t>5 ml dilute HCl</w:t>
                                </w:r>
                              </w:p>
                            </w:txbxContent>
                          </wps:txbx>
                          <wps:bodyPr rot="0" vert="horz" wrap="square" lIns="91440" tIns="45720" rIns="91440" bIns="45720" anchor="t" anchorCtr="0" upright="1">
                            <a:noAutofit/>
                          </wps:bodyPr>
                        </wps:wsp>
                        <wps:wsp>
                          <wps:cNvPr id="312" name="AutoShape 96"/>
                          <wps:cNvCnPr>
                            <a:cxnSpLocks noChangeShapeType="1"/>
                          </wps:cNvCnPr>
                          <wps:spPr bwMode="auto">
                            <a:xfrm flipV="1">
                              <a:off x="371475" y="1685925"/>
                              <a:ext cx="114300" cy="3187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313" name="Group 313"/>
                          <wpg:cNvGrpSpPr/>
                          <wpg:grpSpPr>
                            <a:xfrm>
                              <a:off x="1619250" y="9525"/>
                              <a:ext cx="468630" cy="1762125"/>
                              <a:chOff x="0" y="0"/>
                              <a:chExt cx="468630" cy="1762125"/>
                            </a:xfrm>
                          </wpg:grpSpPr>
                          <wpg:grpSp>
                            <wpg:cNvPr id="314" name="Group 314"/>
                            <wpg:cNvGrpSpPr/>
                            <wpg:grpSpPr>
                              <a:xfrm>
                                <a:off x="0" y="0"/>
                                <a:ext cx="466725" cy="1762125"/>
                                <a:chOff x="0" y="0"/>
                                <a:chExt cx="466725" cy="1762125"/>
                              </a:xfrm>
                            </wpg:grpSpPr>
                            <wps:wsp>
                              <wps:cNvPr id="315" name="Arc 52"/>
                              <wps:cNvSpPr>
                                <a:spLocks/>
                              </wps:cNvSpPr>
                              <wps:spPr bwMode="auto">
                                <a:xfrm flipH="1" flipV="1">
                                  <a:off x="0" y="1533525"/>
                                  <a:ext cx="228600" cy="2286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55"/>
                              <wps:cNvSpPr>
                                <a:spLocks/>
                              </wps:cNvSpPr>
                              <wps:spPr bwMode="auto">
                                <a:xfrm flipV="1">
                                  <a:off x="238125" y="1533525"/>
                                  <a:ext cx="228600" cy="2286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17" name="Group 317"/>
                              <wpg:cNvGrpSpPr/>
                              <wpg:grpSpPr>
                                <a:xfrm>
                                  <a:off x="0" y="0"/>
                                  <a:ext cx="466725" cy="1535430"/>
                                  <a:chOff x="0" y="0"/>
                                  <a:chExt cx="466725" cy="878205"/>
                                </a:xfrm>
                              </wpg:grpSpPr>
                              <wps:wsp>
                                <wps:cNvPr id="318" name="AutoShape 53"/>
                                <wps:cNvCnPr>
                                  <a:cxnSpLocks noChangeShapeType="1"/>
                                </wps:cNvCnPr>
                                <wps:spPr bwMode="auto">
                                  <a:xfrm flipV="1">
                                    <a:off x="0" y="0"/>
                                    <a:ext cx="0" cy="8782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9" name="AutoShape 56"/>
                                <wps:cNvCnPr>
                                  <a:cxnSpLocks noChangeShapeType="1"/>
                                </wps:cNvCnPr>
                                <wps:spPr bwMode="auto">
                                  <a:xfrm flipH="1" flipV="1">
                                    <a:off x="466725" y="0"/>
                                    <a:ext cx="0" cy="8782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320" name="AutoShape 58"/>
                            <wps:cNvCnPr>
                              <a:cxnSpLocks noChangeShapeType="1"/>
                            </wps:cNvCnPr>
                            <wps:spPr bwMode="auto">
                              <a:xfrm>
                                <a:off x="0" y="857250"/>
                                <a:ext cx="4686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21" name="Group 321"/>
                          <wpg:cNvGrpSpPr/>
                          <wpg:grpSpPr>
                            <a:xfrm>
                              <a:off x="2781300" y="0"/>
                              <a:ext cx="468630" cy="1762125"/>
                              <a:chOff x="0" y="0"/>
                              <a:chExt cx="468630" cy="1762125"/>
                            </a:xfrm>
                          </wpg:grpSpPr>
                          <wpg:grpSp>
                            <wpg:cNvPr id="322" name="Group 322"/>
                            <wpg:cNvGrpSpPr/>
                            <wpg:grpSpPr>
                              <a:xfrm>
                                <a:off x="0" y="0"/>
                                <a:ext cx="466725" cy="1762125"/>
                                <a:chOff x="0" y="0"/>
                                <a:chExt cx="466725" cy="1762125"/>
                              </a:xfrm>
                            </wpg:grpSpPr>
                            <wps:wsp>
                              <wps:cNvPr id="323" name="Arc 52"/>
                              <wps:cNvSpPr>
                                <a:spLocks/>
                              </wps:cNvSpPr>
                              <wps:spPr bwMode="auto">
                                <a:xfrm flipH="1" flipV="1">
                                  <a:off x="0" y="1533525"/>
                                  <a:ext cx="228600" cy="2286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4" name="Arc 55"/>
                              <wps:cNvSpPr>
                                <a:spLocks/>
                              </wps:cNvSpPr>
                              <wps:spPr bwMode="auto">
                                <a:xfrm flipV="1">
                                  <a:off x="238125" y="1533525"/>
                                  <a:ext cx="228600" cy="2286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25" name="Group 325"/>
                              <wpg:cNvGrpSpPr/>
                              <wpg:grpSpPr>
                                <a:xfrm>
                                  <a:off x="0" y="0"/>
                                  <a:ext cx="466725" cy="1535430"/>
                                  <a:chOff x="0" y="0"/>
                                  <a:chExt cx="466725" cy="878205"/>
                                </a:xfrm>
                              </wpg:grpSpPr>
                              <wps:wsp>
                                <wps:cNvPr id="326" name="AutoShape 53"/>
                                <wps:cNvCnPr>
                                  <a:cxnSpLocks noChangeShapeType="1"/>
                                </wps:cNvCnPr>
                                <wps:spPr bwMode="auto">
                                  <a:xfrm flipV="1">
                                    <a:off x="0" y="0"/>
                                    <a:ext cx="0" cy="8782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7" name="AutoShape 56"/>
                                <wps:cNvCnPr>
                                  <a:cxnSpLocks noChangeShapeType="1"/>
                                </wps:cNvCnPr>
                                <wps:spPr bwMode="auto">
                                  <a:xfrm flipH="1" flipV="1">
                                    <a:off x="466725" y="0"/>
                                    <a:ext cx="0" cy="8782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328" name="AutoShape 58"/>
                            <wps:cNvCnPr>
                              <a:cxnSpLocks noChangeShapeType="1"/>
                            </wps:cNvCnPr>
                            <wps:spPr bwMode="auto">
                              <a:xfrm>
                                <a:off x="0" y="857250"/>
                                <a:ext cx="4686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anchor>
            </w:drawing>
          </mc:Choice>
          <mc:Fallback>
            <w:pict>
              <v:group id="Group 280" o:spid="_x0000_s1160" style="position:absolute;left:0;text-align:left;margin-left:133.3pt;margin-top:18pt;width:255.9pt;height:182.25pt;z-index:251668480" coordsize="32499,23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">
                <v:oval id="Oval 44" o:spid="_x0000_s1161" style="position:absolute;left:16859;top:12287;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BqY8MA&#10;AADcAAAADwAAAGRycy9kb3ducmV2LnhtbESPUWvCMBSF3wX/Q7iCb5pWh0hnlCEIe1zdfsC1ubbZ&#10;mpuapFr99WYw2OPhnPMdzmY32FZcyQfjWEE+z0AQV04brhV8fR5maxAhImtsHZOCOwXYbcejDRba&#10;3bik6zHWIkE4FKigibErpAxVQxbD3HXEyTs7bzEm6WupPd4S3LZykWUradFwWmiwo31D1c+xtwrK&#10;ij7KmF++l6uHqe8n37+YS6/UdDK8vYKINMT/8F/7XStYrHP4PZOOgN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bBqY8MAAADcAAAADwAAAAAAAAAAAAAAAACYAgAAZHJzL2Rv&#10;d25yZXYueG1sUEsFBgAAAAAEAAQA9QAAAIgDAAAAAA==&#10;" fillcolor="#d99594 [1941]" stroked="f">
                  <v:fill rotate="t" focusposition=".5,.5" focussize="" focus="100%" type="gradientRadial"/>
                </v:oval>
                <v:group id="Group 282" o:spid="_x0000_s1162" style="position:absolute;width:32499;height:23145" coordsize="32499,231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qzDlsQAAADcAAAADwAAAGRycy9kb3ducmV2LnhtbESPQYvCMBSE7wv+h/AE&#10;b2vayi5SjSKi4kEWVgXx9miebbF5KU1s67/fLAgeh5n5hpkve1OJlhpXWlYQjyMQxJnVJecKzqft&#10;5xSE88gaK8uk4EkOlovBxxxTbTv+pfbocxEg7FJUUHhfp1K6rCCDbmxr4uDdbGPQB9nkUjfYBbip&#10;ZBJF39JgyWGhwJrWBWX348Mo2HXYrSbxpj3cb+vn9fT1cznEpNRo2K9mIDz1/h1+tfdaQTJN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qzDlsQAAADcAAAA&#10;DwAAAAAAAAAAAAAAAACqAgAAZHJzL2Rvd25yZXYueG1sUEsFBgAAAAAEAAQA+gAAAJsDAAAAAA==&#10;">
                  <v:group id="Group 46" o:spid="_x0000_s1163" style="position:absolute;left:3048;top:11715;width:3886;height:4318" coordorigin="3960,2700" coordsize="108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BmDcYAAADcAAAADwAAAGRycy9kb3ducmV2LnhtbESPT2vCQBTE74V+h+UV&#10;vNVNlJYQXUVEi4cg1BSKt0f2mQSzb0N2mz/fvisUehxm5jfMejuaRvTUudqygngegSAurK65VPCV&#10;H18TEM4ja2wsk4KJHGw3z09rTLUd+JP6iy9FgLBLUUHlfZtK6YqKDLq5bYmDd7OdQR9kV0rd4RDg&#10;ppGLKHqXBmsOCxW2tK+ouF9+jIKPAYfdMj702f22n6752/k7i0mp2cu4W4HwNPr/8F/7pBUski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4GYNxgAAANwA&#10;AAAPAAAAAAAAAAAAAAAAAKoCAABkcnMvZG93bnJldi54bWxQSwUGAAAAAAQABAD6AAAAnQMAAAAA&#10;">
                    <v:rect id="Rectangle 47" o:spid="_x0000_s1164" style="position:absolute;left:3960;top:3240;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FFKsMA&#10;AADcAAAADwAAAGRycy9kb3ducmV2LnhtbESPQYvCMBSE78L+h/AW9iJrqhSRrlEWQRDBg7V4fjRv&#10;29LmpSTR1n+/EQSPw8x8w6y3o+nEnZxvLCuYzxIQxKXVDVcKisv+ewXCB2SNnWVS8CAP283HZI2Z&#10;tgOf6Z6HSkQI+wwV1CH0mZS+rMmgn9meOHp/1hkMUbpKaodDhJtOLpJkKQ02HBdq7GlXU9nmN6Mg&#10;3V3zs9PTtpVHfx0eaVucDoVSX5/j7w+IQGN4h1/tg1awWKXwPBOP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RFFKsMAAADcAAAADwAAAAAAAAAAAAAAAACYAgAAZHJzL2Rv&#10;d25yZXYueG1sUEsFBgAAAAAEAAQA9QAAAIgDAAAAAA==&#10;" fillcolor="#ef1170"/>
                    <v:shape id="Freeform 48" o:spid="_x0000_s1165" style="position:absolute;left:3960;top:2700;width:1080;height:540;visibility:visible;mso-wrap-style:square;v-text-anchor:top" coordsize="1080,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CiMEA&#10;AADcAAAADwAAAGRycy9kb3ducmV2LnhtbESPwYrCQBBE78L+w9DC3nSisKLRMQRR8Kq7F29Npk2i&#10;mZ6Q6TXx73cWBI9FVb2iNtngGvWgLtSeDcymCSjiwtuaSwM/34fJElQQZIuNZzLwpADZ9mO0wdT6&#10;nk/0OEupIoRDigYqkTbVOhQVOQxT3xJH7+o7hxJlV2rbYR/hrtHzJFlohzXHhQpb2lVU3M+/zsDJ&#10;82K2v5Z0uR1yp/vVk0R2xnyOh3wNSmiQd/jVPloD8+UX/J+JR0B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FAojBAAAA3AAAAA8AAAAAAAAAAAAAAAAAmAIAAGRycy9kb3du&#10;cmV2LnhtbFBLBQYAAAAABAAEAPUAAACGAwAAAAA=&#10;" path="m,540l360,r720,l720,540,,540xe" fillcolor="#ef1170">
                      <v:path arrowok="t" o:connecttype="custom" o:connectlocs="0,540;360,0;1080,0;720,540;0,540" o:connectangles="0,0,0,0,0"/>
                    </v:shape>
                    <v:shape id="Freeform 49" o:spid="_x0000_s1166" style="position:absolute;left:4680;top:2700;width:360;height:1260;visibility:visible;mso-wrap-style:square;v-text-anchor:top" coordsize="360,1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PWcccA&#10;AADcAAAADwAAAGRycy9kb3ducmV2LnhtbESPT2vCQBTE74V+h+UJvRTdGIpo6iolaOmpYPx3fey+&#10;JsHs25jdatpP3y0IHoeZ+Q0zX/a2ERfqfO1YwXiUgCDWztRcKtht18MpCB+QDTaOScEPeVguHh/m&#10;mBl35Q1dilCKCGGfoYIqhDaT0uuKLPqRa4mj9+U6iyHKrpSmw2uE20amSTKRFmuOCxW2lFekT8W3&#10;VWAS96tnebt52a3W78Vx/Lw/Hz6Vehr0b68gAvXhHr61P4yCdDqB/zPx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Xz1nHHAAAA3AAAAA8AAAAAAAAAAAAAAAAAmAIAAGRy&#10;cy9kb3ducmV2LnhtbFBLBQYAAAAABAAEAPUAAACMAwAAAAA=&#10;" path="m,540l360,r,720l,1260,,540xe" fillcolor="#ef1170">
                      <v:path arrowok="t" o:connecttype="custom" o:connectlocs="0,540;360,0;360,720;0,1260;0,540" o:connectangles="0,0,0,0,0"/>
                    </v:shape>
                  </v:group>
                  <v:group id="Group 287" o:spid="_x0000_s1167" style="position:absolute;left:2571;top:95;width:4687;height:17621" coordsize="4686,176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LbYA7FAAAA3AAA&#10;AA8AAAAAAAAAAAAAAAAAqgIAAGRycy9kb3ducmV2LnhtbFBLBQYAAAAABAAEAPoAAACcAwAAAAA=&#10;">
                    <v:group id="Group 288" o:spid="_x0000_s1168" style="position:absolute;width:4667;height:17621" coordsize="4667,176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0T0fMIAAADcAAAADwAAAGRycy9kb3ducmV2LnhtbERPy4rCMBTdC/5DuII7&#10;Taso0jEVkZlhFiL4AJndpbm2pc1NaTJt/fvJQnB5OO/tbjC16Kh1pWUF8TwCQZxZXXKu4Hb9mm1A&#10;OI+ssbZMCp7kYJeOR1tMtO35TN3F5yKEsEtQQeF9k0jpsoIMurltiAP3sK1BH2CbS91iH8JNLRdR&#10;tJYGSw4NBTZ0KCirLn9GwXeP/X4Zf3bH6nF4/l5Xp/sxJqWmk2H/AcLT4N/il/tHK1hs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NE9HzCAAAA3AAAAA8A&#10;AAAAAAAAAAAAAAAAqgIAAGRycy9kb3ducmV2LnhtbFBLBQYAAAAABAAEAPoAAACZAwAAAAA=&#10;">
                      <v:shape id="Arc 52" o:spid="_x0000_s1169" style="position:absolute;top:15335;width:2286;height:228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0Mr8YA&#10;AADcAAAADwAAAGRycy9kb3ducmV2LnhtbESPQWvCQBSE7wX/w/KE3pqNHiSNrtIGLBbaQlIvvT2z&#10;zyQ0+zZk15j8+64g9DjMzDfMZjeaVgzUu8aygkUUgyAurW64UnD83j8lIJxH1thaJgUTOdhtZw8b&#10;TLW9ck5D4SsRIOxSVFB736VSurImgy6yHXHwzrY36IPsK6l7vAa4aeUyjlfSYMNhocaOsprK3+Ji&#10;FOQ/+uszOx0u2eubXA2nj3w6v+dKPc7HlzUIT6P/D9/bB61gmTzD7Uw4AnL7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K0Mr8YAAADcAAAADwAAAAAAAAAAAAAAAACYAgAAZHJz&#10;L2Rvd25yZXYueG1sUEsFBgAAAAAEAAQA9QAAAIsDAAAAAA==&#10;" path="m,nfc11929,,21600,9670,21600,21600em,nsc11929,,21600,9670,21600,21600l,21600,,xe" filled="f">
                        <v:path arrowok="t" o:extrusionok="f" o:connecttype="custom" o:connectlocs="0,0;228600,228600;0,228600" o:connectangles="0,0,0"/>
                      </v:shape>
                      <v:shape id="Arc 55" o:spid="_x0000_s1170" style="position:absolute;left:2381;top:15335;width:2286;height:228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UFWMIA&#10;AADcAAAADwAAAGRycy9kb3ducmV2LnhtbESPwWrDMAyG74O9g9Fgt9VZRkOXximj0K3Hre0DiFhL&#10;QmM52F6avn11GPQofv2f9FWb2Q1qohB7zwZeFxko4sbbnlsDp+PuZQUqJmSLg2cycKUIm/rxocLS&#10;+gv/0HRIrRIIxxINdCmNpdax6chhXPiRWLJfHxwmGUOrbcCLwN2g8ywrtMOe5UKHI207as6HP2fg&#10;2BffnzlvCwFNael3X+G0fDPm+Wn+WINKNKf78n97bw3k7/K+yIgI6P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hQVYwgAAANwAAAAPAAAAAAAAAAAAAAAAAJgCAABkcnMvZG93&#10;bnJldi54bWxQSwUGAAAAAAQABAD1AAAAhwMAAAAA&#10;" path="m,nfc11929,,21600,9670,21600,21600em,nsc11929,,21600,9670,21600,21600l,21600,,xe" filled="f">
                        <v:path arrowok="t" o:extrusionok="f" o:connecttype="custom" o:connectlocs="0,0;228600,228600;0,228600" o:connectangles="0,0,0"/>
                      </v:shape>
                      <v:group id="Group 291" o:spid="_x0000_s1171" style="position:absolute;width:4667;height:15354" coordsize="4667,8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6fLPMQAAADcAAAADwAAAGRycy9kb3ducmV2LnhtbESPQYvCMBSE78L+h/AW&#10;vGlaF2WtRhHZFQ8iqAvi7dE822LzUppsW/+9EQSPw8x8w8yXnSlFQ7UrLCuIhxEI4tTqgjMFf6ff&#10;wTcI55E1lpZJwZ0cLBcfvTkm2rZ8oOboMxEg7BJUkHtfJVK6NCeDbmgr4uBdbW3QB1lnUtfYBrgp&#10;5SiKJtJgwWEhx4rWOaW3479RsGmxXX3FP83udl3fL6fx/ryLSan+Z7eagfDU+Xf41d5qBa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6fLPMQAAADcAAAA&#10;DwAAAAAAAAAAAAAAAACqAgAAZHJzL2Rvd25yZXYueG1sUEsFBgAAAAAEAAQA+gAAAJsDAAAAAA==&#10;">
                        <v:shape id="AutoShape 53" o:spid="_x0000_s1172" type="#_x0000_t32" style="position:absolute;width:0;height:878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jNv8QAAADcAAAADwAAAGRycy9kb3ducmV2LnhtbESPQWvCQBSE74L/YXmCF9FNchBNXaUI&#10;BfFQUHPw+Nh9TUKzb+PuNqb/vlso9DjMzDfM7jDaTgzkQ+tYQb7KQBBrZ1quFVS3t+UGRIjIBjvH&#10;pOCbAhz208kOS+OefKHhGmuRIBxKVNDE2JdSBt2QxbByPXHyPpy3GJP0tTQenwluO1lk2VpabDkt&#10;NNjTsSH9ef2yCtpz9V4Ni0f0enPO7z4Pt3unlZrPxtcXEJHG+B/+a5+MgmJbwO+Zd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OM2/xAAAANwAAAAPAAAAAAAAAAAA&#10;AAAAAKECAABkcnMvZG93bnJldi54bWxQSwUGAAAAAAQABAD5AAAAkgMAAAAA&#10;"/>
                        <v:shape id="AutoShape 56" o:spid="_x0000_s1173" type="#_x0000_t32" style="position:absolute;left:4667;width:0;height:878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Ul28YAAADcAAAADwAAAGRycy9kb3ducmV2LnhtbESPQWvCQBSE70L/w/IKXkrdVGmpaTYS&#10;lIIIRZMKXh/Z1yQ1+zZktxr/vVsQPA4z8w2TLAbTihP1rrGs4GUSgSAurW64UrD//nx+B+E8ssbW&#10;Mim4kINF+jBKMNb2zDmdCl+JAGEXo4La+y6W0pU1GXQT2xEH78f2Bn2QfSV1j+cAN62cRtGbNNhw&#10;WKixo2VN5bH4Mwr819Pm9TffbrOCeZXtNodjtjwoNX4csg8QngZ/D9/aa61gOp/B/5lwBGR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BFJdvGAAAA3AAAAA8AAAAAAAAA&#10;AAAAAAAAoQIAAGRycy9kb3ducmV2LnhtbFBLBQYAAAAABAAEAPkAAACUAwAAAAA=&#10;"/>
                      </v:group>
                    </v:group>
                    <v:shape id="AutoShape 58" o:spid="_x0000_s1174" type="#_x0000_t32" style="position:absolute;top:8572;width:468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xwO8YAAADcAAAADwAAAGRycy9kb3ducmV2LnhtbESPT2sCMRTE74V+h/CEXopmFSt2Ncq2&#10;INSCB//dXzfPTXDzst1EXb99Uyj0OMzMb5j5snO1uFIbrGcFw0EGgrj02nKl4LBf9acgQkTWWHsm&#10;BXcKsFw8Pswx1/7GW7ruYiUShEOOCkyMTS5lKA05DAPfECfv5FuHMcm2krrFW4K7Wo6ybCIdWk4L&#10;Bht6N1SedxenYLMevhVfxq4/t99287Iq6kv1fFTqqdcVMxCRuvgf/mt/aAWj1zH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Z8cDvGAAAA3AAAAA8AAAAAAAAA&#10;AAAAAAAAoQIAAGRycy9kb3ducmV2LnhtbFBLBQYAAAAABAAEAPkAAACUAwAAAAA=&#10;"/>
                  </v:group>
                  <v:group id="Group 60" o:spid="_x0000_s1175" style="position:absolute;left:16573;top:11811;width:3886;height:4318" coordorigin="3960,2700" coordsize="108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JzNP8UAAADcAAAADwAAAGRycy9kb3ducmV2LnhtbESPQYvCMBSE78L+h/CE&#10;vWlaF8WtRhFZlz2IoC6It0fzbIvNS2liW/+9EQSPw8x8w8yXnSlFQ7UrLCuIhxEI4tTqgjMF/8fN&#10;YArCeWSNpWVScCcHy8VHb46Jti3vqTn4TAQIuwQV5N5XiZQuzcmgG9qKOHgXWxv0QdaZ1DW2AW5K&#10;OYqiiTRYcFjIsaJ1Tun1cDMKfltsV1/xT7O9Xtb383G8O21jUuqz361mIDx1/h1+tf+0gtH3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iczT/FAAAA3AAA&#10;AA8AAAAAAAAAAAAAAAAAqgIAAGRycy9kb3ducmV2LnhtbFBLBQYAAAAABAAEAPoAAACcAwAAAAA=&#10;">
                    <v:rect id="Rectangle 61" o:spid="_x0000_s1176" style="position:absolute;left:3960;top:3240;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pb1sQA&#10;AADcAAAADwAAAGRycy9kb3ducmV2LnhtbESPQYvCMBSE78L+h/AWvMiabg9Sq1F0UfQkq92Dx2fz&#10;bIvNS2mi1n9vhAWPw8x8w0znnanFjVpXWVbwPYxAEOdWV1wo+MvWXwkI55E11pZJwYMczGcfvSmm&#10;2t55T7eDL0SAsEtRQel9k0rp8pIMuqFtiIN3tq1BH2RbSN3iPcBNLeMoGkmDFYeFEhv6KSm/HK5G&#10;wSD+pdUuKcwpyXbjjDbL48Mvlep/dosJCE+df4f/21utIB6P4HU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6W9bEAAAA3AAAAA8AAAAAAAAAAAAAAAAAmAIAAGRycy9k&#10;b3ducmV2LnhtbFBLBQYAAAAABAAEAPUAAACJAwAAAAA=&#10;" fillcolor="#f79b4f">
                      <v:fill opacity="14392f"/>
                    </v:rect>
                    <v:shape id="Freeform 62" o:spid="_x0000_s1177" style="position:absolute;left:3960;top:2700;width:1080;height:540;visibility:visible;mso-wrap-style:square;v-text-anchor:top" coordsize="1080,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6m4scA&#10;AADcAAAADwAAAGRycy9kb3ducmV2LnhtbESPW2vCQBSE3wX/w3IKvulGLV5SVxGx0Ba8xVL6eMie&#10;JsHs2Zjdatpf3y0IPg4z8w0zWzSmFBeqXWFZQb8XgSBOrS44U/B+fO5OQDiPrLG0TAp+yMFi3m7N&#10;MNb2yge6JD4TAcIuRgW591UspUtzMuh6tiIO3petDfog60zqGq8Bbko5iKKRNFhwWMixolVO6Sn5&#10;Ngr2275ZmsfXTfWx+zzb4Zp/+W2oVOehWT6B8NT4e/jWftEKBtMx/J8JR0D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epuLHAAAA3AAAAA8AAAAAAAAAAAAAAAAAmAIAAGRy&#10;cy9kb3ducmV2LnhtbFBLBQYAAAAABAAEAPUAAACMAwAAAAA=&#10;" path="m,540l360,r720,l720,540,,540xe" fillcolor="#f79b4f">
                      <v:fill opacity="14392f"/>
                      <v:path arrowok="t" o:connecttype="custom" o:connectlocs="0,540;360,0;1080,0;720,540;0,540" o:connectangles="0,0,0,0,0"/>
                    </v:shape>
                    <v:shape id="Freeform 63" o:spid="_x0000_s1178" style="position:absolute;left:4680;top:2700;width:360;height:1260;visibility:visible;mso-wrap-style:square;v-text-anchor:top" coordsize="360,1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Z5uMIA&#10;AADcAAAADwAAAGRycy9kb3ducmV2LnhtbERPTWsCMRC9F/ofwhS81Ww9iG6NUgqigopaCz1ON+Pu&#10;1s1kTaLGf28OQo+P9z2aRNOICzlfW1bw1s1AEBdW11wq2H9NXwcgfEDW2FgmBTfyMBk/P40w1/bK&#10;W7rsQilSCPscFVQhtLmUvqjIoO/aljhxB+sMhgRdKbXDawo3jexlWV8arDk1VNjSZ0XFcXc2Crbf&#10;x1nWrJdxv6HDn1v9/MbTwinVeYkf7yACxfAvfrjnWkFvmNamM+kIyP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Rnm4wgAAANwAAAAPAAAAAAAAAAAAAAAAAJgCAABkcnMvZG93&#10;bnJldi54bWxQSwUGAAAAAAQABAD1AAAAhwMAAAAA&#10;" path="m,540l360,r,720l,1260,,540xe" fillcolor="#f79b4f">
                      <v:fill opacity="14392f"/>
                      <v:path arrowok="t" o:connecttype="custom" o:connectlocs="0,540;360,0;360,720;0,1260;0,540" o:connectangles="0,0,0,0,0"/>
                    </v:shape>
                  </v:group>
                  <v:group id="Group 74" o:spid="_x0000_s1179" style="position:absolute;left:28289;top:11144;width:3886;height:4318" coordorigin="3960,2700" coordsize="108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dHHOsUAAADcAAAADwAAAGRycy9kb3ducmV2LnhtbESPT4vCMBTE78J+h/AW&#10;9qZpXRStRhHZXTyI4B8Qb4/m2Rabl9Jk2/rtjSB4HGbmN8x82ZlSNFS7wrKCeBCBIE6tLjhTcDr+&#10;9icgnEfWWFomBXdysFx89OaYaNvynpqDz0SAsEtQQe59lUjp0pwMuoGtiIN3tbVBH2SdSV1jG+Cm&#10;lMMoGkuDBYeFHCta55TeDv9GwV+L7eo7/mm2t+v6fjmOdudtTEp9fXarGQhPnX+HX+2NVjCcT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nRxzrFAAAA3AAA&#10;AA8AAAAAAAAAAAAAAAAAqgIAAGRycy9kb3ducmV2LnhtbFBLBQYAAAAABAAEAPoAAACcAwAAAAA=&#10;">
                    <v:rect id="Rectangle 75" o:spid="_x0000_s1180" style="position:absolute;left:3960;top:3240;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T8I8EA&#10;AADcAAAADwAAAGRycy9kb3ducmV2LnhtbERPTYvCMBC9C/sfwix4kTVdBelWo6yiuCfR1oPHsRnb&#10;YjMpTdT6781hwePjfc8WnanFnVpXWVbwPYxAEOdWV1woOGabrxiE88gaa8uk4EkOFvOP3gwTbR98&#10;oHvqCxFC2CWooPS+SaR0eUkG3dA2xIG72NagD7AtpG7xEcJNLUdRNJEGKw4NJTa0Kim/pjejYDDa&#10;03oXF+YcZ7ufjLbL09Mvlep/dr9TEJ46/xb/u/+0gnEU5ocz4QjI+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0/CPBAAAA3AAAAA8AAAAAAAAAAAAAAAAAmAIAAGRycy9kb3du&#10;cmV2LnhtbFBLBQYAAAAABAAEAPUAAACGAwAAAAA=&#10;" fillcolor="#f79b4f">
                      <v:fill opacity="14392f"/>
                    </v:rect>
                    <v:shape id="Freeform 76" o:spid="_x0000_s1181" style="position:absolute;left:3960;top:2700;width:1080;height:540;visibility:visible;mso-wrap-style:square;v-text-anchor:top" coordsize="1080,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ABF8UA&#10;AADcAAAADwAAAGRycy9kb3ducmV2LnhtbESPQWvCQBSE7wX/w/IEb3WTpohEVxGpYAtWa4t4fGSf&#10;STD7Nma3Gv31bkHocZiZb5jxtDWVOFPjSssK4n4EgjizuuRcwc/34nkIwnlkjZVlUnAlB9NJ52mM&#10;qbYX/qLz1uciQNilqKDwvk6ldFlBBl3f1sTBO9jGoA+yyaVu8BLgppIvUTSQBksOCwXWNC8oO25/&#10;jYLNZ2xm5vV9Ve/W+5NN3vjGH4lSvW47G4Hw1Pr/8KO91AqSKIa/M+EIyM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kAEXxQAAANwAAAAPAAAAAAAAAAAAAAAAAJgCAABkcnMv&#10;ZG93bnJldi54bWxQSwUGAAAAAAQABAD1AAAAigMAAAAA&#10;" path="m,540l360,r720,l720,540,,540xe" fillcolor="#f79b4f">
                      <v:fill opacity="14392f"/>
                      <v:path arrowok="t" o:connecttype="custom" o:connectlocs="0,540;360,0;1080,0;720,540;0,540" o:connectangles="0,0,0,0,0"/>
                    </v:shape>
                    <v:shape id="Freeform 77" o:spid="_x0000_s1182" style="position:absolute;left:4680;top:2700;width:360;height:1260;visibility:visible;mso-wrap-style:square;v-text-anchor:top" coordsize="360,1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XUSMUA&#10;AADcAAAADwAAAGRycy9kb3ducmV2LnhtbESPQWsCMRSE74L/ITyhN01UKGVrlCKUKrSlWgs9vm6e&#10;u1s3L2uSavrvG0HocZiZb5jZItlWnMiHxrGG8UiBIC6dabjSsHt/HN6BCBHZYOuYNPxSgMW835th&#10;YdyZN3TaxkpkCIcCNdQxdoWUoazJYhi5jjh7e+ctxix9JY3Hc4bbVk6UupUWG84LNXa0rKk8bH+s&#10;hs3H4Um1r89p90b7b//y+ZWOa6/1zSA93IOIlOJ/+NpeGQ1TNYHLmXw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RdRIxQAAANwAAAAPAAAAAAAAAAAAAAAAAJgCAABkcnMv&#10;ZG93bnJldi54bWxQSwUGAAAAAAQABAD1AAAAigMAAAAA&#10;" path="m,540l360,r,720l,1260,,540xe" fillcolor="#f79b4f">
                      <v:fill opacity="14392f"/>
                      <v:path arrowok="t" o:connecttype="custom" o:connectlocs="0,540;360,0;360,720;0,1260;0,540" o:connectangles="0,0,0,0,0"/>
                    </v:shape>
                  </v:group>
                  <v:shape id="AutoShape 87" o:spid="_x0000_s1183" type="#_x0000_t32" style="position:absolute;left:8477;top:15049;width:561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neAsYAAADcAAAADwAAAGRycy9kb3ducmV2LnhtbESPQWvCQBSE74L/YXlCb7pJBdHUVUSw&#10;FKUHtYT29si+JsHs27C7mthf3y0IPQ4z8w2zXPemETdyvrasIJ0kIIgLq2suFXycd+M5CB+QNTaW&#10;ScGdPKxXw8ESM207PtLtFEoRIewzVFCF0GZS+qIig35iW+LofVtnMETpSqkddhFuGvmcJDNpsOa4&#10;UGFL24qKy+lqFHweFtf8nr/TPk8X+y90xv+cX5V6GvWbFxCB+vAffrTftIJpMoW/M/EIy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qp3gLGAAAA3AAAAA8AAAAAAAAA&#10;AAAAAAAAoQIAAGRycy9kb3ducmV2LnhtbFBLBQYAAAAABAAEAPkAAACUAwAAAAA=&#10;">
                    <v:stroke endarrow="block"/>
                  </v:shape>
                  <v:shape id="AutoShape 88" o:spid="_x0000_s1184" type="#_x0000_t32" style="position:absolute;left:21526;top:15049;width:561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BGdscAAADcAAAADwAAAGRycy9kb3ducmV2LnhtbESPT2vCQBTE7wW/w/KE3urGthSNriJC&#10;S7H04B+C3h7ZZxLMvg27axL76buFgsdhZn7DzJe9qUVLzleWFYxHCQji3OqKCwWH/fvTBIQPyBpr&#10;y6TgRh6Wi8HDHFNtO95SuwuFiBD2KSooQ2hSKX1ekkE/sg1x9M7WGQxRukJqh12Em1o+J8mbNFhx&#10;XCixoXVJ+WV3NQqOX9Nrdsu+aZONp5sTOuN/9h9KPQ771QxEoD7cw//tT63gJXmFvzPxCMj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QEZ2xwAAANwAAAAPAAAAAAAA&#10;AAAAAAAAAKECAABkcnMvZG93bnJldi54bWxQSwUGAAAAAAQABAD5AAAAlQMAAAAA&#10;">
                    <v:stroke endarrow="block"/>
                  </v:shape>
                  <v:group id="Group 89" o:spid="_x0000_s1185" style="position:absolute;left:9906;top:10001;width:3479;height:3429;rotation:2045929fd" coordorigin="3772,4680" coordsize="1088,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b3YnvFAAAA3AAA&#10;AA8AAAAAAAAAAAAAAAAAqgIAAGRycy9kb3ducmV2LnhtbFBLBQYAAAAABAAEAPoAAACcAwAAAAA=&#10;">
                    <v:oval id="Oval 90" o:spid="_x0000_s1186" style="position:absolute;left:3772;top:4680;width:1088;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QcIcUA&#10;AADcAAAADwAAAGRycy9kb3ducmV2LnhtbESPzWrDMBCE74G+g9hCLyGR24ZQHMuhFAo9FPLTPMDG&#10;2shOrJUrqbHz9lUgkOMwM98wxXKwrTiTD41jBc/TDARx5XTDRsHu53PyBiJEZI2tY1JwoQDL8mFU&#10;YK5dzxs6b6MRCcIhRwV1jF0uZahqshimriNO3sF5izFJb6T22Ce4beVLls2lxYbTQo0dfdRUnbZ/&#10;VsF+v3OD/PWr9dicPM6OfWe+10o9PQ7vCxCRhngP39pfWsFrNofrmXQEZP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FBwhxQAAANwAAAAPAAAAAAAAAAAAAAAAAJgCAABkcnMv&#10;ZG93bnJldi54bWxQSwUGAAAAAAQABAD1AAAAigMAAAAA&#10;" filled="f"/>
                    <v:shape id="AutoShape 91" o:spid="_x0000_s1187" type="#_x0000_t32" style="position:absolute;left:4320;top:4680;width:0;height:54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OTQsMAAADcAAAADwAAAGRycy9kb3ducmV2LnhtbESPQWsCMRSE74L/ITyhN81aqcrWKCoI&#10;0ouohXp8bF53g5uXZZNu1n/fCIUeh5n5hllteluLjlpvHCuYTjIQxIXThksFn9fDeAnCB2SNtWNS&#10;8CAPm/VwsMJcu8hn6i6hFAnCPkcFVQhNLqUvKrLoJ64hTt63ay2GJNtS6hZjgttavmbZXFo0nBYq&#10;bGhfUXG//FgFJp5M1xz3cffxdfM6knm8OaPUy6jfvoMI1If/8F/7qBXMsgU8z6Qj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SDk0LDAAAA3AAAAA8AAAAAAAAAAAAA&#10;AAAAoQIAAGRycy9kb3ducmV2LnhtbFBLBQYAAAAABAAEAPkAAACRAwAAAAA=&#10;">
                      <v:stroke endarrow="block"/>
                    </v:shape>
                  </v:group>
                  <v:group id="Group 92" o:spid="_x0000_s1188" style="position:absolute;left:22479;top:9905;width:3480;height:3429;rotation:5132603fd" coordorigin="3772,4680" coordsize="1088,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jAkp58EAAADcAAAADwAA&#10;AAAAAAAAAAAAAACqAgAAZHJzL2Rvd25yZXYueG1sUEsFBgAAAAAEAAQA+gAAAJgDAAAAAA==&#10;">
                    <v:oval id="Oval 93" o:spid="_x0000_s1189" style="position:absolute;left:3772;top:4680;width:1088;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uIU8UA&#10;AADcAAAADwAAAGRycy9kb3ducmV2LnhtbESP3WoCMRSE7wu+QziCN0WzraXoapRSKHgh+FMf4Lg5&#10;Zlc3J9skuuvbm0Khl8PMfMPMl52txY18qBwreBllIIgLpys2Cg7fX8MJiBCRNdaOScGdAiwXvac5&#10;5tq1vKPbPhqRIBxyVFDG2ORShqIki2HkGuLknZy3GJP0RmqPbYLbWr5m2bu0WHFaKLGhz5KKy/5q&#10;FRyPB9fJH7/ZPpuLx7dz25j1VqlBv/uYgYjUxf/wX3ulFYyzKfyeS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i4hTxQAAANwAAAAPAAAAAAAAAAAAAAAAAJgCAABkcnMv&#10;ZG93bnJldi54bWxQSwUGAAAAAAQABAD1AAAAigMAAAAA&#10;" filled="f"/>
                    <v:shape id="AutoShape 94" o:spid="_x0000_s1190" type="#_x0000_t32" style="position:absolute;left:4320;top:4680;width:0;height:54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Od68EAAADcAAAADwAAAGRycy9kb3ducmV2LnhtbERPz2vCMBS+C/sfwhvsZlM3HKM2yiYI&#10;xYtMB9vx0TzbsOalNLFp/3tzGOz48f0ud5PtxEiDN44VrLIcBHHttOFGwdflsHwD4QOyxs4xKZjJ&#10;w277sCix0C7yJ43n0IgUwr5ABW0IfSGlr1uy6DPXEyfu6gaLIcGhkXrAmMJtJ5/z/FVaNJwaWuxp&#10;31L9e75ZBSaezNhX+/hx/P7xOpKZ184o9fQ4vW9ABJrCv/jPXWkFL6s0P51JR0Bu7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s53rwQAAANwAAAAPAAAAAAAAAAAAAAAA&#10;AKECAABkcnMvZG93bnJldi54bWxQSwUGAAAAAAQABAD5AAAAjwMAAAAA&#10;">
                      <v:stroke endarrow="block"/>
                    </v:shape>
                  </v:group>
                  <v:shape id="Text Box 95" o:spid="_x0000_s1191" type="#_x0000_t202" style="position:absolute;top:19716;width:933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FCR8QA&#10;AADcAAAADwAAAGRycy9kb3ducmV2LnhtbESPQWvCQBSE74X+h+UVequ7sSpt6iaIInhS1LbQ2yP7&#10;TEKzb0N2NfHfu0Khx2FmvmHm+WAbcaHO1441JCMFgrhwpuZSw+dx/fIGwgdkg41j0nAlD3n2+DDH&#10;1Lie93Q5hFJECPsUNVQhtKmUvqjIoh+5ljh6J9dZDFF2pTQd9hFuGzlWaiYt1hwXKmxpWVHxezhb&#10;DV/b08/3RO3KlZ22vRuUZPsutX5+GhYfIAIN4T/8194YDa9JAvcz8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BQkfEAAAA3AAAAA8AAAAAAAAAAAAAAAAAmAIAAGRycy9k&#10;b3ducmV2LnhtbFBLBQYAAAAABAAEAPUAAACJAwAAAAA=&#10;" filled="f" stroked="f">
                    <v:textbox>
                      <w:txbxContent>
                        <w:p w:rsidR="00226144" w:rsidRPr="001D09CD" w:rsidRDefault="00226144" w:rsidP="00226144">
                          <w:pPr>
                            <w:rPr>
                              <w:sz w:val="18"/>
                              <w:szCs w:val="18"/>
                            </w:rPr>
                          </w:pPr>
                          <w:r>
                            <w:rPr>
                              <w:sz w:val="18"/>
                              <w:szCs w:val="18"/>
                            </w:rPr>
                            <w:t xml:space="preserve">5 ml dilute </w:t>
                          </w:r>
                          <w:proofErr w:type="spellStart"/>
                          <w:r>
                            <w:rPr>
                              <w:sz w:val="18"/>
                              <w:szCs w:val="18"/>
                            </w:rPr>
                            <w:t>HCl</w:t>
                          </w:r>
                          <w:proofErr w:type="spellEnd"/>
                        </w:p>
                      </w:txbxContent>
                    </v:textbox>
                  </v:shape>
                  <v:shape id="AutoShape 96" o:spid="_x0000_s1192" type="#_x0000_t32" style="position:absolute;left:3714;top:16859;width:1143;height:318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2mB8IAAADcAAAADwAAAGRycy9kb3ducmV2LnhtbESPQWsCMRSE70L/Q3gFb5pVsZTVKFYQ&#10;xIuohfb42Dx3g5uXZZNu1n9vBKHHYWa+YZbr3taio9Ybxwom4wwEceG04VLB92U3+gThA7LG2jEp&#10;uJOH9eptsMRcu8gn6s6hFAnCPkcFVQhNLqUvKrLox64hTt7VtRZDkm0pdYsxwW0tp1n2IS0aTgsV&#10;NrStqLid/6wCE4+ma/bb+HX4+fU6krnPnVFq+N5vFiAC9eE//GrvtYLZZArPM+kI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S2mB8IAAADcAAAADwAAAAAAAAAAAAAA&#10;AAChAgAAZHJzL2Rvd25yZXYueG1sUEsFBgAAAAAEAAQA+QAAAJADAAAAAA==&#10;">
                    <v:stroke endarrow="block"/>
                  </v:shape>
                  <v:group id="Group 313" o:spid="_x0000_s1193" style="position:absolute;left:16192;top:95;width:4686;height:17621" coordsize="4686,176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v8F8QAAADcAAAADwAAAGRycy9kb3ducmV2LnhtbESPQYvCMBSE78L+h/AW&#10;vGnaLS7SNYrIrngQYVUQb4/m2Rabl9LEtv57Iwgeh5n5hpktelOJlhpXWlYQjyMQxJnVJecKjoe/&#10;0RSE88gaK8uk4E4OFvOPwQxTbTv+p3bvcxEg7FJUUHhfp1K6rCCDbmxr4uBdbGPQB9nkUjfYBbip&#10;5FcUfUuDJYeFAmtaFZRd9zejYN1ht0zi33Z7vazu58Nkd9rGpNTws1/+gPDU+3f41d5oBUmcwP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v8F8QAAADcAAAA&#10;DwAAAAAAAAAAAAAAAACqAgAAZHJzL2Rvd25yZXYueG1sUEsFBgAAAAAEAAQA+gAAAJsDAAAAAA==&#10;">
                    <v:group id="Group 314" o:spid="_x0000_s1194" style="position:absolute;width:4667;height:17621" coordsize="4667,176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OJkY8YAAADcAAAADwAAAGRycy9kb3ducmV2LnhtbESPT2vCQBTE70K/w/IK&#10;vZlNmlpKmlVEaulBCmqh9PbIPpNg9m3Irvnz7V2h4HGYmd8w+Wo0jeipc7VlBUkUgyAurK65VPBz&#10;3M7fQDiPrLGxTAomcrBaPsxyzLQdeE/9wZciQNhlqKDyvs2kdEVFBl1kW+LgnWxn0AfZlVJ3OAS4&#10;aeRzHL9KgzWHhQpb2lRUnA8Xo+BzwGGdJh/97nzaTH/HxffvLiGlnh7H9TsIT6O/h//bX1pBmrz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4mRjxgAAANwA&#10;AAAPAAAAAAAAAAAAAAAAAKoCAABkcnMvZG93bnJldi54bWxQSwUGAAAAAAQABAD6AAAAnQMAAAAA&#10;">
                      <v:shape id="Arc 52" o:spid="_x0000_s1195" style="position:absolute;top:15335;width:2286;height:228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ucsMUA&#10;AADcAAAADwAAAGRycy9kb3ducmV2LnhtbESPQWvCQBSE7wX/w/KE3nRjS0Wiq9iAYqEKUS/entln&#10;Esy+Ddk1xn/fFYQeh5n5hpktOlOJlhpXWlYwGkYgiDOrS84VHA+rwQSE88gaK8uk4EEOFvPe2wxj&#10;be+cUrv3uQgQdjEqKLyvYyldVpBBN7Q1cfAutjHog2xyqRu8B7ip5EcUjaXBksNCgTUlBWXX/c0o&#10;SE96t03Om1vyvZbj9vybPi4/qVLv/W45BeGp8//hV3ujFXyOvuB5JhwBO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C5ywxQAAANwAAAAPAAAAAAAAAAAAAAAAAJgCAABkcnMv&#10;ZG93bnJldi54bWxQSwUGAAAAAAQABAD1AAAAigMAAAAA&#10;" path="m,nfc11929,,21600,9670,21600,21600em,nsc11929,,21600,9670,21600,21600l,21600,,xe" filled="f">
                        <v:path arrowok="t" o:extrusionok="f" o:connecttype="custom" o:connectlocs="0,0;228600,228600;0,228600" o:connectangles="0,0,0"/>
                      </v:shape>
                      <v:shape id="Arc 55" o:spid="_x0000_s1196" style="position:absolute;left:2381;top:15335;width:2286;height:228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I0cMIA&#10;AADcAAAADwAAAGRycy9kb3ducmV2LnhtbESPzWrDMBCE74G+g9hCbon8g01wo5gQSNtjm+QBFmtr&#10;m1grI6m2+/ZRodDjMDPfMPt6MYOYyPnesoJ0m4AgbqzuuVVwu543OxA+IGscLJOCH/JQH55We6y0&#10;nfmTpktoRYSwr1BBF8JYSembjgz6rR2Jo/dlncEQpWuldjhHuBlkliSlNNhzXOhwpFNHzf3ybRRc&#10;+/LjNeNTGUFTKOz5zd2KXKn183J8ARFoCf/hv/a7VpCnJfyeiUdAH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EjRwwgAAANwAAAAPAAAAAAAAAAAAAAAAAJgCAABkcnMvZG93&#10;bnJldi54bWxQSwUGAAAAAAQABAD1AAAAhwMAAAAA&#10;" path="m,nfc11929,,21600,9670,21600,21600em,nsc11929,,21600,9670,21600,21600l,21600,,xe" filled="f">
                        <v:path arrowok="t" o:extrusionok="f" o:connecttype="custom" o:connectlocs="0,0;228600,228600;0,228600" o:connectangles="0,0,0"/>
                      </v:shape>
                      <v:group id="Group 317" o:spid="_x0000_s1197" style="position:absolute;width:4667;height:15354" coordsize="4667,8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D6FMYAAADcAAAADwAAAGRycy9kb3ducmV2LnhtbESPT2vCQBTE70K/w/IK&#10;vZlNGmpLmlVEaulBCmqh9PbIPpNg9m3Irvnz7V2h4HGYmd8w+Wo0jeipc7VlBUkUgyAurK65VPBz&#10;3M7fQDiPrLGxTAomcrBaPsxyzLQdeE/9wZciQNhlqKDyvs2kdEVFBl1kW+LgnWxn0AfZlVJ3OAS4&#10;aeRzHC+kwZrDQoUtbSoqzoeLUfA54LBOk49+dz5tpr/jy/fvLiGlnh7H9TsIT6O/h//bX1pBmrz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MPoUxgAAANwA&#10;AAAPAAAAAAAAAAAAAAAAAKoCAABkcnMvZG93bnJldi54bWxQSwUGAAAAAAQABAD6AAAAnQMAAAAA&#10;">
                        <v:shape id="AutoShape 53" o:spid="_x0000_s1198" type="#_x0000_t32" style="position:absolute;width:0;height:878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2ksEAAADcAAAADwAAAGRycy9kb3ducmV2LnhtbERPTYvCMBC9L+x/CCPsZdG0uyBSjSKC&#10;IB6E1R48DsnYFptJN4m1/ntzEDw+3vdiNdhW9ORD41hBPslAEGtnGq4UlKfteAYiRGSDrWNS8KAA&#10;q+XnxwIL4+78R/0xViKFcChQQR1jV0gZdE0Ww8R1xIm7OG8xJugraTzeU7ht5U+WTaXFhlNDjR1t&#10;atLX480qaPbloey//6PXs31+9nk4nVut1NdoWM9BRBriW/xy74yC3zytTWfSEZDL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4vaSwQAAANwAAAAPAAAAAAAAAAAAAAAA&#10;AKECAABkcnMvZG93bnJldi54bWxQSwUGAAAAAAQABAD5AAAAjwMAAAAA&#10;"/>
                        <v:shape id="AutoShape 56" o:spid="_x0000_s1199" type="#_x0000_t32" style="position:absolute;left:4667;width:0;height:878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8e9sUAAADcAAAADwAAAGRycy9kb3ducmV2LnhtbESPQWvCQBSE7wX/w/KEXkQ3tigaXSUo&#10;QhHEGgWvj+wziWbfhuyq6b/vCoUeh5n5hpkvW1OJBzWutKxgOIhAEGdWl5wrOB03/QkI55E1VpZJ&#10;wQ85WC46b3OMtX3ygR6pz0WAsItRQeF9HUvpsoIMuoGtiYN3sY1BH2STS93gM8BNJT+iaCwNlhwW&#10;CqxpVVB2S+9Ggd/1tqPrYb9PUuZ18r0935LVWan3bpvMQHhq/X/4r/2lFXwOp/A6E46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p8e9sUAAADcAAAADwAAAAAAAAAA&#10;AAAAAAChAgAAZHJzL2Rvd25yZXYueG1sUEsFBgAAAAAEAAQA+QAAAJMDAAAAAA==&#10;"/>
                      </v:group>
                    </v:group>
                    <v:shape id="AutoShape 58" o:spid="_x0000_s1200" type="#_x0000_t32" style="position:absolute;top:8572;width:468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mwQsIAAADcAAAADwAAAGRycy9kb3ducmV2LnhtbERPy2oCMRTdC/2HcIVuRDNaKjIaZVoQ&#10;asGFr/11cp0EJzfTSdTp3zeLgsvDeS9WnavFndpgPSsYjzIQxKXXlisFx8N6OAMRIrLG2jMp+KUA&#10;q+VLb4G59g/e0X0fK5FCOOSowMTY5FKG0pDDMPINceIuvnUYE2wrqVt8pHBXy0mWTaVDy6nBYEOf&#10;hsrr/uYUbDfjj+Js7OZ792O37+uivlWDk1Kv/a6Yg4jUxaf43/2lFbxN0vx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BmwQsIAAADcAAAADwAAAAAAAAAAAAAA&#10;AAChAgAAZHJzL2Rvd25yZXYueG1sUEsFBgAAAAAEAAQA+QAAAJADAAAAAA==&#10;"/>
                  </v:group>
                  <v:group id="Group 321" o:spid="_x0000_s1201" style="position:absolute;left:27813;width:4686;height:17621" coordsize="4686,176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vkNRsQAAADcAAAADwAAAGRycy9kb3ducmV2LnhtbESPQYvCMBSE78L+h/AW&#10;vGlaZRepRhFR8SDCVkG8PZpnW2xeShPb+u83wsIeh5n5hlmselOJlhpXWlYQjyMQxJnVJecKLufd&#10;aAbCeWSNlWVS8CIHq+XHYIGJth3/UJv6XAQIuwQVFN7XiZQuK8igG9uaOHh32xj0QTa51A12AW4q&#10;OYmib2mw5LBQYE2bgrJH+jQK9h1262m8bY+P++Z1O3+drseYlBp+9us5CE+9/w//tQ9awXQS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vkNRsQAAADcAAAA&#10;DwAAAAAAAAAAAAAAAACqAgAAZHJzL2Rvd25yZXYueG1sUEsFBgAAAAAEAAQA+gAAAJsDAAAAAA==&#10;">
                    <v:group id="Group 322" o:spid="_x0000_s1202" style="position:absolute;width:4667;height:17621" coordsize="4667,176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iuTMcQAAADcAAAADwAAAGRycy9kb3ducmV2LnhtbESPQYvCMBSE7wv+h/AE&#10;b2vaiotUo4jo4kGEVUG8PZpnW2xeSpNt6783wsIeh5n5hlmselOJlhpXWlYQjyMQxJnVJecKLufd&#10;5wyE88gaK8uk4EkOVsvBxwJTbTv+ofbkcxEg7FJUUHhfp1K6rCCDbmxr4uDdbWPQB9nkUjfYBbip&#10;ZBJFX9JgyWGhwJo2BWWP069R8N1ht57E2/bwuG+et/P0eD3EpNRo2K/nIDz1/j/8195rBZM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iuTMcQAAADcAAAA&#10;DwAAAAAAAAAAAAAAAACqAgAAZHJzL2Rvd25yZXYueG1sUEsFBgAAAAAEAAQA+gAAAJsDAAAAAA==&#10;">
                      <v:shape id="Arc 52" o:spid="_x0000_s1203" style="position:absolute;top:15335;width:2286;height:228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Jr4sYA&#10;AADcAAAADwAAAGRycy9kb3ducmV2LnhtbESPQWvCQBSE7wX/w/KE3pqNCqFEV2kDFgttIamX3p7Z&#10;ZxKafRuya0z+fVcQehxm5htmsxtNKwbqXWNZwSKKQRCXVjdcKTh+75+eQTiPrLG1TAomcrDbzh42&#10;mGp75ZyGwlciQNilqKD2vkuldGVNBl1kO+LgnW1v0AfZV1L3eA1w08plHCfSYMNhocaOsprK3+Ji&#10;FOQ/+uszOx0u2eubTIbTRz6d33OlHufjyxqEp9H/h+/tg1awWq7gdiYcAbn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cJr4sYAAADcAAAADwAAAAAAAAAAAAAAAACYAgAAZHJz&#10;L2Rvd25yZXYueG1sUEsFBgAAAAAEAAQA9QAAAIsDAAAAAA==&#10;" path="m,nfc11929,,21600,9670,21600,21600em,nsc11929,,21600,9670,21600,21600l,21600,,xe" filled="f">
                        <v:path arrowok="t" o:extrusionok="f" o:connecttype="custom" o:connectlocs="0,0;228600,228600;0,228600" o:connectangles="0,0,0"/>
                      </v:shape>
                      <v:shape id="Arc 55" o:spid="_x0000_s1204" style="position:absolute;left:2381;top:15335;width:2286;height:228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FIcIA&#10;AADcAAAADwAAAGRycy9kb3ducmV2LnhtbESPwWrDMBBE74X+g9hCbo1cOzHBiRJCIGmObewPWKyN&#10;bWqtjKTY7t9XhUKPw8y8YXaH2fRiJOc7ywrelgkI4trqjhsFVXl+3YDwAVljb5kUfJOHw/75aYeF&#10;thN/0ngLjYgQ9gUqaEMYCil93ZJBv7QDcfTu1hkMUbpGaodThJtepkmSS4Mdx4UWBzq1VH/dHkZB&#10;2eUfl5RPeQSNYW3P765aZ0otXubjFkSgOfyH/9pXrSBLV/B7Jh4Bu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4MUhwgAAANwAAAAPAAAAAAAAAAAAAAAAAJgCAABkcnMvZG93&#10;bnJldi54bWxQSwUGAAAAAAQABAD1AAAAhwMAAAAA&#10;" path="m,nfc11929,,21600,9670,21600,21600em,nsc11929,,21600,9670,21600,21600l,21600,,xe" filled="f">
                        <v:path arrowok="t" o:extrusionok="f" o:connecttype="custom" o:connectlocs="0,0;228600,228600;0,228600" o:connectangles="0,0,0"/>
                      </v:shape>
                      <v:group id="Group 325" o:spid="_x0000_s1205" style="position:absolute;width:4667;height:15354" coordsize="4667,8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cILRcQAAADcAAAADwAAAGRycy9kb3ducmV2LnhtbESPQYvCMBSE74L/ITxh&#10;b5pWUaQaRUSXPciCVVj29miebbF5KU1s67/fLAgeh5n5hllve1OJlhpXWlYQTyIQxJnVJecKrpfj&#10;eAnCeWSNlWVS8CQH281wsMZE247P1KY+FwHCLkEFhfd1IqXLCjLoJrYmDt7NNgZ9kE0udYNdgJtK&#10;TqNoIQ2WHBYKrGlfUHZPH0bBZ4fdbhYf2tP9tn/+XubfP6eYlPoY9bsVCE+9f4df7S+tYDad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cILRcQAAADcAAAA&#10;DwAAAAAAAAAAAAAAAACqAgAAZHJzL2Rvd25yZXYueG1sUEsFBgAAAAAEAAQA+gAAAJsDAAAAAA==&#10;">
                        <v:shape id="AutoShape 53" o:spid="_x0000_s1206" type="#_x0000_t32" style="position:absolute;width:0;height:878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0NxsQAAADcAAAADwAAAGRycy9kb3ducmV2LnhtbESPQYvCMBSE74L/ITzBi2haF0SqURZB&#10;EA8Lqz14fCTPtmzzUpNYu/9+s7Cwx2FmvmG2+8G2oicfGscK8kUGglg703CloLwe52sQISIbbB2T&#10;gm8KsN+NR1ssjHvxJ/WXWIkE4VCggjrGrpAy6JoshoXriJN3d95iTNJX0nh8Jbht5TLLVtJiw2mh&#10;xo4ONemvy9MqaM7lR9nPHtHr9Tm/+Txcb61WajoZ3jcgIg3xP/zXPhkFb8sV/J5JR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XQ3GxAAAANwAAAAPAAAAAAAAAAAA&#10;AAAAAKECAABkcnMvZG93bnJldi54bWxQSwUGAAAAAAQABAD5AAAAkgMAAAAA&#10;"/>
                        <v:shape id="AutoShape 56" o:spid="_x0000_s1207" type="#_x0000_t32" style="position:absolute;left:4667;width:0;height:878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DlosYAAADcAAAADwAAAGRycy9kb3ducmV2LnhtbESPQWvCQBSE70L/w/IKXkrdVGkraTYS&#10;lIIIRZMKXh/Z1yQ1+zZktxr/vVsQPA4z8w2TLAbTihP1rrGs4GUSgSAurW64UrD//nyeg3AeWWNr&#10;mRRcyMEifRglGGt75pxOha9EgLCLUUHtfRdL6cqaDLqJ7YiD92N7gz7IvpK6x3OAm1ZOo+hNGmw4&#10;LNTY0bKm8lj8GQX+62nz+ptvt1nBvMp2m8MxWx6UGj8O2QcIT4O/h2/ttVYwm77D/5lwBGR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og5aLGAAAA3AAAAA8AAAAAAAAA&#10;AAAAAAAAoQIAAGRycy9kb3ducmV2LnhtbFBLBQYAAAAABAAEAPkAAACUAwAAAAA=&#10;"/>
                      </v:group>
                    </v:group>
                    <v:shape id="AutoShape 58" o:spid="_x0000_s1208" type="#_x0000_t32" style="position:absolute;top:8572;width:468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8RMIAAADcAAAADwAAAGRycy9kb3ducmV2LnhtbERPy2oCMRTdC/2HcIVuRDNaKjIaZVoQ&#10;asGFr/11cp0EJzfTSdTp3zeLgsvDeS9WnavFndpgPSsYjzIQxKXXlisFx8N6OAMRIrLG2jMp+KUA&#10;q+VLb4G59g/e0X0fK5FCOOSowMTY5FKG0pDDMPINceIuvnUYE2wrqVt8pHBXy0mWTaVDy6nBYEOf&#10;hsrr/uYUbDfjj+Js7OZ792O37+uivlWDk1Kv/a6Yg4jUxaf43/2lFbxN0tp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m+8RMIAAADcAAAADwAAAAAAAAAAAAAA&#10;AAChAgAAZHJzL2Rvd25yZXYueG1sUEsFBgAAAAAEAAQA+QAAAJADAAAAAA==&#10;"/>
                  </v:group>
                </v:group>
                <w10:wrap type="topAndBottom"/>
              </v:group>
            </w:pict>
          </mc:Fallback>
        </mc:AlternateContent>
      </w:r>
    </w:p>
    <w:p w:rsidR="00617CDE" w:rsidRPr="00617CDE" w:rsidRDefault="00617CDE" w:rsidP="00617CDE">
      <w:pPr>
        <w:rPr>
          <w:rFonts w:ascii="Arial" w:hAnsi="Arial" w:cs="Arial"/>
        </w:rPr>
      </w:pPr>
    </w:p>
    <w:p w:rsidR="00D943BC" w:rsidRDefault="005E67AD" w:rsidP="005E67AD">
      <w:pPr>
        <w:ind w:left="720"/>
        <w:rPr>
          <w:rFonts w:ascii="Arial" w:hAnsi="Arial" w:cs="Arial"/>
        </w:rPr>
      </w:pPr>
      <w:r>
        <w:rPr>
          <w:rFonts w:ascii="Arial" w:hAnsi="Arial" w:cs="Arial"/>
        </w:rPr>
        <w:t>Repeat steps 2 to 4 for each of your agar blocks</w:t>
      </w:r>
    </w:p>
    <w:p w:rsidR="005E67AD" w:rsidRDefault="005E67AD" w:rsidP="005E67AD">
      <w:pPr>
        <w:ind w:left="720"/>
        <w:rPr>
          <w:rFonts w:ascii="Arial" w:hAnsi="Arial" w:cs="Arial"/>
        </w:rPr>
      </w:pPr>
    </w:p>
    <w:p w:rsidR="005E67AD" w:rsidRDefault="00E2740B" w:rsidP="00E2740B">
      <w:pPr>
        <w:rPr>
          <w:rFonts w:ascii="Arial" w:hAnsi="Arial" w:cs="Arial"/>
          <w:b/>
          <w:i/>
        </w:rPr>
      </w:pPr>
      <w:r w:rsidRPr="00E2740B">
        <w:rPr>
          <w:rFonts w:ascii="Arial" w:hAnsi="Arial" w:cs="Arial"/>
          <w:b/>
          <w:i/>
        </w:rPr>
        <w:t>Tasks</w:t>
      </w:r>
    </w:p>
    <w:p w:rsidR="00D0508A" w:rsidRDefault="00D0508A" w:rsidP="00E2740B">
      <w:pPr>
        <w:rPr>
          <w:rFonts w:ascii="Arial" w:hAnsi="Arial" w:cs="Arial"/>
          <w:b/>
          <w:i/>
        </w:rPr>
      </w:pPr>
    </w:p>
    <w:p w:rsidR="00D0508A" w:rsidRDefault="00D0508A" w:rsidP="00D0508A">
      <w:pPr>
        <w:pStyle w:val="ListParagraph"/>
        <w:numPr>
          <w:ilvl w:val="0"/>
          <w:numId w:val="5"/>
        </w:numPr>
        <w:rPr>
          <w:rFonts w:ascii="Arial" w:hAnsi="Arial" w:cs="Arial"/>
        </w:rPr>
      </w:pPr>
      <w:r>
        <w:rPr>
          <w:rFonts w:ascii="Arial" w:hAnsi="Arial" w:cs="Arial"/>
        </w:rPr>
        <w:t>Complete the table below:</w:t>
      </w:r>
    </w:p>
    <w:p w:rsidR="00D0508A" w:rsidRDefault="00D0508A" w:rsidP="00D0508A">
      <w:pPr>
        <w:pStyle w:val="ListParagraph"/>
        <w:numPr>
          <w:ilvl w:val="0"/>
          <w:numId w:val="6"/>
        </w:numPr>
        <w:rPr>
          <w:rFonts w:ascii="Arial" w:hAnsi="Arial" w:cs="Arial"/>
        </w:rPr>
      </w:pPr>
      <w:r>
        <w:rPr>
          <w:rFonts w:ascii="Arial" w:hAnsi="Arial" w:cs="Arial"/>
        </w:rPr>
        <w:t>Surface area of a cube = 6x</w:t>
      </w:r>
      <w:r>
        <w:rPr>
          <w:rFonts w:ascii="Arial" w:hAnsi="Arial" w:cs="Arial"/>
          <w:vertAlign w:val="superscript"/>
        </w:rPr>
        <w:t>2</w:t>
      </w:r>
      <w:r>
        <w:rPr>
          <w:rFonts w:ascii="Arial" w:hAnsi="Arial" w:cs="Arial"/>
        </w:rPr>
        <w:t xml:space="preserve"> where x is the length of one side of the cube</w:t>
      </w:r>
    </w:p>
    <w:p w:rsidR="00D0508A" w:rsidRPr="00D0508A" w:rsidRDefault="00D944FA" w:rsidP="00D0508A">
      <w:pPr>
        <w:pStyle w:val="ListParagraph"/>
        <w:numPr>
          <w:ilvl w:val="0"/>
          <w:numId w:val="6"/>
        </w:numPr>
        <w:rPr>
          <w:rFonts w:ascii="Arial" w:hAnsi="Arial" w:cs="Arial"/>
        </w:rPr>
      </w:pPr>
      <w:r>
        <w:rPr>
          <w:rFonts w:ascii="Arial" w:hAnsi="Arial" w:cs="Arial"/>
        </w:rPr>
        <w:t xml:space="preserve">Volume of a cube = </w:t>
      </w:r>
      <w:r w:rsidR="00D0508A">
        <w:rPr>
          <w:rFonts w:ascii="Arial" w:hAnsi="Arial" w:cs="Arial"/>
        </w:rPr>
        <w:t>x</w:t>
      </w:r>
      <w:r w:rsidR="00D0508A">
        <w:rPr>
          <w:rFonts w:ascii="Arial" w:hAnsi="Arial" w:cs="Arial"/>
          <w:vertAlign w:val="superscript"/>
        </w:rPr>
        <w:t>3</w:t>
      </w:r>
    </w:p>
    <w:p w:rsidR="00D0508A" w:rsidRPr="00D0508A" w:rsidRDefault="00D0508A" w:rsidP="00D0508A">
      <w:pPr>
        <w:pStyle w:val="ListParagraph"/>
        <w:numPr>
          <w:ilvl w:val="0"/>
          <w:numId w:val="6"/>
        </w:numPr>
        <w:rPr>
          <w:rFonts w:ascii="Arial" w:hAnsi="Arial" w:cs="Arial"/>
        </w:rPr>
      </w:pPr>
      <w:r>
        <w:rPr>
          <w:rFonts w:ascii="Arial" w:hAnsi="Arial" w:cs="Arial"/>
        </w:rPr>
        <w:t>Surface area:Volume Ratio = surface area ÷ volume</w:t>
      </w:r>
    </w:p>
    <w:p w:rsidR="00100491" w:rsidRDefault="00100491" w:rsidP="00D0508A">
      <w:pPr>
        <w:pStyle w:val="ListParagraph"/>
        <w:rPr>
          <w:rFonts w:ascii="Arial" w:hAnsi="Arial" w:cs="Arial"/>
        </w:rPr>
      </w:pPr>
    </w:p>
    <w:tbl>
      <w:tblPr>
        <w:tblW w:w="9217" w:type="dxa"/>
        <w:tblInd w:w="8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1277"/>
        <w:gridCol w:w="1133"/>
        <w:gridCol w:w="1110"/>
        <w:gridCol w:w="1135"/>
        <w:gridCol w:w="1160"/>
      </w:tblGrid>
      <w:tr w:rsidR="00D0508A" w:rsidRPr="000E3011" w:rsidTr="00D0508A">
        <w:trPr>
          <w:trHeight w:val="470"/>
        </w:trPr>
        <w:tc>
          <w:tcPr>
            <w:tcW w:w="3402" w:type="dxa"/>
            <w:tcBorders>
              <w:top w:val="single" w:sz="6" w:space="0" w:color="auto"/>
              <w:left w:val="single" w:sz="6" w:space="0" w:color="auto"/>
              <w:bottom w:val="single" w:sz="6" w:space="0" w:color="auto"/>
              <w:right w:val="single" w:sz="6" w:space="0" w:color="auto"/>
            </w:tcBorders>
            <w:vAlign w:val="center"/>
          </w:tcPr>
          <w:p w:rsidR="00D0508A" w:rsidRPr="00D0508A" w:rsidRDefault="00D0508A" w:rsidP="00D0508A">
            <w:pPr>
              <w:pStyle w:val="t11"/>
              <w:tabs>
                <w:tab w:val="left" w:pos="280"/>
                <w:tab w:val="center" w:pos="2900"/>
                <w:tab w:val="center" w:pos="4300"/>
                <w:tab w:val="center" w:pos="5700"/>
                <w:tab w:val="center" w:pos="7060"/>
                <w:tab w:val="center" w:pos="8320"/>
              </w:tabs>
              <w:spacing w:line="240" w:lineRule="auto"/>
              <w:contextualSpacing/>
              <w:jc w:val="center"/>
              <w:rPr>
                <w:rFonts w:asciiTheme="minorHAnsi" w:hAnsiTheme="minorHAnsi"/>
                <w:sz w:val="22"/>
                <w:szCs w:val="22"/>
              </w:rPr>
            </w:pPr>
            <w:r>
              <w:rPr>
                <w:rFonts w:asciiTheme="minorHAnsi" w:hAnsiTheme="minorHAnsi"/>
                <w:sz w:val="22"/>
                <w:szCs w:val="22"/>
              </w:rPr>
              <w:t>Cube dimensions (</w:t>
            </w:r>
            <w:r w:rsidRPr="00D0508A">
              <w:rPr>
                <w:rFonts w:asciiTheme="minorHAnsi" w:hAnsiTheme="minorHAnsi"/>
                <w:sz w:val="22"/>
                <w:szCs w:val="22"/>
              </w:rPr>
              <w:t>mm</w:t>
            </w:r>
            <w:r>
              <w:rPr>
                <w:rFonts w:asciiTheme="minorHAnsi" w:hAnsiTheme="minorHAnsi"/>
                <w:sz w:val="22"/>
                <w:szCs w:val="22"/>
              </w:rPr>
              <w:t>)</w:t>
            </w:r>
          </w:p>
        </w:tc>
        <w:tc>
          <w:tcPr>
            <w:tcW w:w="1277" w:type="dxa"/>
            <w:tcBorders>
              <w:top w:val="single" w:sz="6" w:space="0" w:color="auto"/>
              <w:left w:val="single" w:sz="6" w:space="0" w:color="auto"/>
              <w:bottom w:val="single" w:sz="6" w:space="0" w:color="auto"/>
              <w:right w:val="single" w:sz="6" w:space="0" w:color="auto"/>
            </w:tcBorders>
            <w:vAlign w:val="center"/>
          </w:tcPr>
          <w:p w:rsidR="00D0508A" w:rsidRPr="00D0508A" w:rsidRDefault="00D0508A" w:rsidP="00D0508A">
            <w:pPr>
              <w:pStyle w:val="t11"/>
              <w:tabs>
                <w:tab w:val="left" w:pos="280"/>
                <w:tab w:val="center" w:pos="2900"/>
                <w:tab w:val="center" w:pos="4300"/>
                <w:tab w:val="center" w:pos="5700"/>
                <w:tab w:val="center" w:pos="7060"/>
                <w:tab w:val="center" w:pos="8320"/>
              </w:tabs>
              <w:spacing w:line="240" w:lineRule="auto"/>
              <w:jc w:val="center"/>
              <w:rPr>
                <w:rFonts w:asciiTheme="minorHAnsi" w:hAnsiTheme="minorHAnsi"/>
                <w:sz w:val="22"/>
                <w:szCs w:val="22"/>
              </w:rPr>
            </w:pPr>
            <w:r>
              <w:rPr>
                <w:rFonts w:asciiTheme="minorHAnsi" w:hAnsiTheme="minorHAnsi"/>
                <w:sz w:val="22"/>
                <w:szCs w:val="22"/>
              </w:rPr>
              <w:t>10x10x10</w:t>
            </w:r>
          </w:p>
        </w:tc>
        <w:tc>
          <w:tcPr>
            <w:tcW w:w="1133" w:type="dxa"/>
            <w:tcBorders>
              <w:top w:val="single" w:sz="6" w:space="0" w:color="auto"/>
              <w:left w:val="single" w:sz="6" w:space="0" w:color="auto"/>
              <w:bottom w:val="single" w:sz="6" w:space="0" w:color="auto"/>
              <w:right w:val="single" w:sz="6" w:space="0" w:color="auto"/>
            </w:tcBorders>
            <w:vAlign w:val="center"/>
          </w:tcPr>
          <w:p w:rsidR="00D0508A" w:rsidRPr="00D0508A" w:rsidRDefault="00D0508A" w:rsidP="00D0508A">
            <w:pPr>
              <w:pStyle w:val="t11"/>
              <w:tabs>
                <w:tab w:val="left" w:pos="280"/>
                <w:tab w:val="center" w:pos="2900"/>
                <w:tab w:val="center" w:pos="4300"/>
                <w:tab w:val="center" w:pos="5700"/>
                <w:tab w:val="center" w:pos="7060"/>
                <w:tab w:val="center" w:pos="8320"/>
              </w:tabs>
              <w:spacing w:line="240" w:lineRule="auto"/>
              <w:jc w:val="center"/>
              <w:rPr>
                <w:rFonts w:asciiTheme="minorHAnsi" w:hAnsiTheme="minorHAnsi"/>
                <w:sz w:val="22"/>
                <w:szCs w:val="22"/>
              </w:rPr>
            </w:pPr>
            <w:r>
              <w:rPr>
                <w:rFonts w:asciiTheme="minorHAnsi" w:hAnsiTheme="minorHAnsi"/>
                <w:sz w:val="22"/>
                <w:szCs w:val="22"/>
              </w:rPr>
              <w:t>8x8x8</w:t>
            </w:r>
          </w:p>
        </w:tc>
        <w:tc>
          <w:tcPr>
            <w:tcW w:w="1110" w:type="dxa"/>
            <w:tcBorders>
              <w:top w:val="single" w:sz="6" w:space="0" w:color="auto"/>
              <w:left w:val="single" w:sz="6" w:space="0" w:color="auto"/>
              <w:bottom w:val="single" w:sz="6" w:space="0" w:color="auto"/>
              <w:right w:val="single" w:sz="6" w:space="0" w:color="auto"/>
            </w:tcBorders>
            <w:vAlign w:val="center"/>
          </w:tcPr>
          <w:p w:rsidR="00D0508A" w:rsidRPr="00D0508A" w:rsidRDefault="00D0508A" w:rsidP="00D0508A">
            <w:pPr>
              <w:pStyle w:val="t11"/>
              <w:tabs>
                <w:tab w:val="left" w:pos="280"/>
                <w:tab w:val="center" w:pos="2900"/>
                <w:tab w:val="center" w:pos="4300"/>
                <w:tab w:val="center" w:pos="5700"/>
                <w:tab w:val="center" w:pos="7060"/>
                <w:tab w:val="center" w:pos="8320"/>
              </w:tabs>
              <w:spacing w:line="240" w:lineRule="auto"/>
              <w:jc w:val="center"/>
              <w:rPr>
                <w:rFonts w:asciiTheme="minorHAnsi" w:hAnsiTheme="minorHAnsi"/>
                <w:sz w:val="22"/>
                <w:szCs w:val="22"/>
              </w:rPr>
            </w:pPr>
            <w:r>
              <w:rPr>
                <w:rFonts w:asciiTheme="minorHAnsi" w:hAnsiTheme="minorHAnsi"/>
                <w:sz w:val="22"/>
                <w:szCs w:val="22"/>
              </w:rPr>
              <w:t>6x6x6</w:t>
            </w:r>
          </w:p>
        </w:tc>
        <w:tc>
          <w:tcPr>
            <w:tcW w:w="1135" w:type="dxa"/>
            <w:tcBorders>
              <w:top w:val="single" w:sz="6" w:space="0" w:color="auto"/>
              <w:left w:val="single" w:sz="6" w:space="0" w:color="auto"/>
              <w:bottom w:val="single" w:sz="6" w:space="0" w:color="auto"/>
              <w:right w:val="single" w:sz="6" w:space="0" w:color="auto"/>
            </w:tcBorders>
            <w:vAlign w:val="center"/>
          </w:tcPr>
          <w:p w:rsidR="00D0508A" w:rsidRPr="00D0508A" w:rsidRDefault="00D0508A" w:rsidP="00D0508A">
            <w:pPr>
              <w:pStyle w:val="t11"/>
              <w:tabs>
                <w:tab w:val="left" w:pos="280"/>
                <w:tab w:val="center" w:pos="2900"/>
                <w:tab w:val="center" w:pos="4300"/>
                <w:tab w:val="center" w:pos="5700"/>
                <w:tab w:val="center" w:pos="7060"/>
                <w:tab w:val="center" w:pos="8320"/>
              </w:tabs>
              <w:spacing w:line="240" w:lineRule="auto"/>
              <w:jc w:val="center"/>
              <w:rPr>
                <w:rFonts w:asciiTheme="minorHAnsi" w:hAnsiTheme="minorHAnsi"/>
                <w:sz w:val="22"/>
                <w:szCs w:val="22"/>
              </w:rPr>
            </w:pPr>
            <w:r>
              <w:rPr>
                <w:rFonts w:asciiTheme="minorHAnsi" w:hAnsiTheme="minorHAnsi"/>
                <w:sz w:val="22"/>
                <w:szCs w:val="22"/>
              </w:rPr>
              <w:t>4x4x4</w:t>
            </w:r>
          </w:p>
        </w:tc>
        <w:tc>
          <w:tcPr>
            <w:tcW w:w="1160" w:type="dxa"/>
            <w:tcBorders>
              <w:top w:val="single" w:sz="6" w:space="0" w:color="auto"/>
              <w:left w:val="single" w:sz="6" w:space="0" w:color="auto"/>
              <w:bottom w:val="single" w:sz="6" w:space="0" w:color="auto"/>
              <w:right w:val="single" w:sz="6" w:space="0" w:color="auto"/>
            </w:tcBorders>
            <w:vAlign w:val="center"/>
          </w:tcPr>
          <w:p w:rsidR="00D0508A" w:rsidRPr="00D0508A" w:rsidRDefault="00D0508A" w:rsidP="00D0508A">
            <w:pPr>
              <w:pStyle w:val="t11"/>
              <w:tabs>
                <w:tab w:val="left" w:pos="280"/>
                <w:tab w:val="center" w:pos="2900"/>
                <w:tab w:val="center" w:pos="4300"/>
                <w:tab w:val="center" w:pos="5700"/>
                <w:tab w:val="center" w:pos="7060"/>
                <w:tab w:val="center" w:pos="8320"/>
              </w:tabs>
              <w:spacing w:line="240" w:lineRule="auto"/>
              <w:jc w:val="center"/>
              <w:rPr>
                <w:rFonts w:asciiTheme="minorHAnsi" w:hAnsiTheme="minorHAnsi"/>
                <w:sz w:val="22"/>
                <w:szCs w:val="22"/>
              </w:rPr>
            </w:pPr>
            <w:r>
              <w:rPr>
                <w:rFonts w:asciiTheme="minorHAnsi" w:hAnsiTheme="minorHAnsi"/>
                <w:sz w:val="22"/>
                <w:szCs w:val="22"/>
              </w:rPr>
              <w:t>2x2x2</w:t>
            </w:r>
          </w:p>
        </w:tc>
      </w:tr>
      <w:tr w:rsidR="00D0508A" w:rsidRPr="000E3011" w:rsidTr="00D0508A">
        <w:tc>
          <w:tcPr>
            <w:tcW w:w="3402" w:type="dxa"/>
            <w:tcBorders>
              <w:top w:val="single" w:sz="6" w:space="0" w:color="auto"/>
              <w:left w:val="single" w:sz="6" w:space="0" w:color="auto"/>
              <w:bottom w:val="single" w:sz="6" w:space="0" w:color="auto"/>
              <w:right w:val="single" w:sz="6" w:space="0" w:color="auto"/>
            </w:tcBorders>
            <w:vAlign w:val="center"/>
          </w:tcPr>
          <w:p w:rsidR="00D0508A" w:rsidRPr="00D0508A" w:rsidRDefault="00D0508A" w:rsidP="00D0508A">
            <w:pPr>
              <w:pStyle w:val="t11"/>
              <w:tabs>
                <w:tab w:val="left" w:pos="280"/>
                <w:tab w:val="center" w:pos="2900"/>
                <w:tab w:val="center" w:pos="4300"/>
                <w:tab w:val="center" w:pos="5700"/>
                <w:tab w:val="center" w:pos="7060"/>
                <w:tab w:val="center" w:pos="8320"/>
              </w:tabs>
              <w:spacing w:line="240" w:lineRule="auto"/>
              <w:contextualSpacing/>
              <w:jc w:val="center"/>
              <w:rPr>
                <w:rFonts w:asciiTheme="minorHAnsi" w:hAnsiTheme="minorHAnsi"/>
                <w:sz w:val="22"/>
                <w:szCs w:val="22"/>
              </w:rPr>
            </w:pPr>
            <w:r w:rsidRPr="00D0508A">
              <w:rPr>
                <w:rFonts w:asciiTheme="minorHAnsi" w:hAnsiTheme="minorHAnsi"/>
                <w:sz w:val="22"/>
                <w:szCs w:val="22"/>
              </w:rPr>
              <w:t>Total Surface Area</w:t>
            </w:r>
            <w:r>
              <w:rPr>
                <w:rFonts w:asciiTheme="minorHAnsi" w:hAnsiTheme="minorHAnsi"/>
                <w:sz w:val="22"/>
                <w:szCs w:val="22"/>
              </w:rPr>
              <w:t xml:space="preserve"> (mm</w:t>
            </w:r>
            <w:r>
              <w:rPr>
                <w:rFonts w:asciiTheme="minorHAnsi" w:hAnsiTheme="minorHAnsi"/>
                <w:sz w:val="22"/>
                <w:szCs w:val="22"/>
                <w:vertAlign w:val="superscript"/>
              </w:rPr>
              <w:t>2</w:t>
            </w:r>
            <w:r>
              <w:rPr>
                <w:rFonts w:asciiTheme="minorHAnsi" w:hAnsiTheme="minorHAnsi"/>
                <w:sz w:val="22"/>
                <w:szCs w:val="22"/>
              </w:rPr>
              <w:t>)</w:t>
            </w:r>
          </w:p>
        </w:tc>
        <w:tc>
          <w:tcPr>
            <w:tcW w:w="1277" w:type="dxa"/>
            <w:tcBorders>
              <w:top w:val="single" w:sz="6" w:space="0" w:color="auto"/>
              <w:left w:val="single" w:sz="6" w:space="0" w:color="auto"/>
              <w:bottom w:val="single" w:sz="6" w:space="0" w:color="auto"/>
              <w:right w:val="single" w:sz="6" w:space="0" w:color="auto"/>
            </w:tcBorders>
          </w:tcPr>
          <w:p w:rsidR="00D0508A" w:rsidRPr="00D0508A" w:rsidRDefault="00D0508A" w:rsidP="00B53028">
            <w:pPr>
              <w:pStyle w:val="t11"/>
              <w:tabs>
                <w:tab w:val="left" w:pos="280"/>
                <w:tab w:val="center" w:pos="2900"/>
                <w:tab w:val="center" w:pos="4300"/>
                <w:tab w:val="center" w:pos="5700"/>
                <w:tab w:val="center" w:pos="7060"/>
                <w:tab w:val="center" w:pos="8320"/>
              </w:tabs>
              <w:spacing w:line="480" w:lineRule="auto"/>
              <w:jc w:val="center"/>
              <w:rPr>
                <w:rFonts w:asciiTheme="minorHAnsi" w:hAnsiTheme="minorHAnsi"/>
                <w:sz w:val="22"/>
                <w:szCs w:val="22"/>
              </w:rPr>
            </w:pPr>
          </w:p>
        </w:tc>
        <w:tc>
          <w:tcPr>
            <w:tcW w:w="1133" w:type="dxa"/>
            <w:tcBorders>
              <w:top w:val="single" w:sz="6" w:space="0" w:color="auto"/>
              <w:left w:val="single" w:sz="6" w:space="0" w:color="auto"/>
              <w:bottom w:val="single" w:sz="6" w:space="0" w:color="auto"/>
              <w:right w:val="single" w:sz="6" w:space="0" w:color="auto"/>
            </w:tcBorders>
          </w:tcPr>
          <w:p w:rsidR="00D0508A" w:rsidRPr="00D0508A" w:rsidRDefault="00D0508A" w:rsidP="00B53028">
            <w:pPr>
              <w:pStyle w:val="t11"/>
              <w:tabs>
                <w:tab w:val="left" w:pos="280"/>
                <w:tab w:val="center" w:pos="2900"/>
                <w:tab w:val="center" w:pos="4300"/>
                <w:tab w:val="center" w:pos="5700"/>
                <w:tab w:val="center" w:pos="7060"/>
                <w:tab w:val="center" w:pos="8320"/>
              </w:tabs>
              <w:spacing w:line="480" w:lineRule="auto"/>
              <w:jc w:val="center"/>
              <w:rPr>
                <w:rFonts w:asciiTheme="minorHAnsi" w:hAnsiTheme="minorHAnsi"/>
                <w:sz w:val="22"/>
                <w:szCs w:val="22"/>
              </w:rPr>
            </w:pPr>
          </w:p>
        </w:tc>
        <w:tc>
          <w:tcPr>
            <w:tcW w:w="1110" w:type="dxa"/>
            <w:tcBorders>
              <w:top w:val="single" w:sz="6" w:space="0" w:color="auto"/>
              <w:left w:val="single" w:sz="6" w:space="0" w:color="auto"/>
              <w:bottom w:val="single" w:sz="6" w:space="0" w:color="auto"/>
              <w:right w:val="single" w:sz="6" w:space="0" w:color="auto"/>
            </w:tcBorders>
          </w:tcPr>
          <w:p w:rsidR="00D0508A" w:rsidRPr="00D0508A" w:rsidRDefault="00D0508A" w:rsidP="00B53028">
            <w:pPr>
              <w:pStyle w:val="t11"/>
              <w:tabs>
                <w:tab w:val="left" w:pos="280"/>
                <w:tab w:val="center" w:pos="2900"/>
                <w:tab w:val="center" w:pos="4300"/>
                <w:tab w:val="center" w:pos="5700"/>
                <w:tab w:val="center" w:pos="7060"/>
                <w:tab w:val="center" w:pos="8320"/>
              </w:tabs>
              <w:spacing w:line="480" w:lineRule="auto"/>
              <w:jc w:val="center"/>
              <w:rPr>
                <w:rFonts w:asciiTheme="minorHAnsi" w:hAnsiTheme="minorHAnsi"/>
                <w:sz w:val="22"/>
                <w:szCs w:val="22"/>
              </w:rPr>
            </w:pPr>
          </w:p>
        </w:tc>
        <w:tc>
          <w:tcPr>
            <w:tcW w:w="1135" w:type="dxa"/>
            <w:tcBorders>
              <w:top w:val="single" w:sz="6" w:space="0" w:color="auto"/>
              <w:left w:val="single" w:sz="6" w:space="0" w:color="auto"/>
              <w:bottom w:val="single" w:sz="6" w:space="0" w:color="auto"/>
              <w:right w:val="single" w:sz="6" w:space="0" w:color="auto"/>
            </w:tcBorders>
          </w:tcPr>
          <w:p w:rsidR="00D0508A" w:rsidRPr="00D0508A" w:rsidRDefault="00D0508A" w:rsidP="00B53028">
            <w:pPr>
              <w:pStyle w:val="t11"/>
              <w:tabs>
                <w:tab w:val="left" w:pos="280"/>
                <w:tab w:val="center" w:pos="2900"/>
                <w:tab w:val="center" w:pos="4300"/>
                <w:tab w:val="center" w:pos="5700"/>
                <w:tab w:val="center" w:pos="7060"/>
                <w:tab w:val="center" w:pos="8320"/>
              </w:tabs>
              <w:spacing w:line="480" w:lineRule="auto"/>
              <w:jc w:val="center"/>
              <w:rPr>
                <w:rFonts w:asciiTheme="minorHAnsi" w:hAnsiTheme="minorHAnsi"/>
                <w:sz w:val="22"/>
                <w:szCs w:val="22"/>
              </w:rPr>
            </w:pPr>
          </w:p>
        </w:tc>
        <w:tc>
          <w:tcPr>
            <w:tcW w:w="1160" w:type="dxa"/>
            <w:tcBorders>
              <w:top w:val="single" w:sz="6" w:space="0" w:color="auto"/>
              <w:left w:val="single" w:sz="6" w:space="0" w:color="auto"/>
              <w:bottom w:val="single" w:sz="6" w:space="0" w:color="auto"/>
              <w:right w:val="single" w:sz="6" w:space="0" w:color="auto"/>
            </w:tcBorders>
          </w:tcPr>
          <w:p w:rsidR="00D0508A" w:rsidRPr="00D0508A" w:rsidRDefault="00D0508A" w:rsidP="00B53028">
            <w:pPr>
              <w:pStyle w:val="t11"/>
              <w:tabs>
                <w:tab w:val="left" w:pos="280"/>
                <w:tab w:val="center" w:pos="2900"/>
                <w:tab w:val="center" w:pos="4300"/>
                <w:tab w:val="center" w:pos="5700"/>
                <w:tab w:val="center" w:pos="7060"/>
                <w:tab w:val="center" w:pos="8320"/>
              </w:tabs>
              <w:spacing w:line="480" w:lineRule="auto"/>
              <w:jc w:val="center"/>
              <w:rPr>
                <w:rFonts w:asciiTheme="minorHAnsi" w:hAnsiTheme="minorHAnsi"/>
                <w:sz w:val="22"/>
                <w:szCs w:val="22"/>
              </w:rPr>
            </w:pPr>
          </w:p>
        </w:tc>
      </w:tr>
      <w:tr w:rsidR="00D0508A" w:rsidRPr="000E3011" w:rsidTr="00D0508A">
        <w:tc>
          <w:tcPr>
            <w:tcW w:w="3402" w:type="dxa"/>
            <w:tcBorders>
              <w:top w:val="single" w:sz="6" w:space="0" w:color="auto"/>
              <w:left w:val="single" w:sz="6" w:space="0" w:color="auto"/>
              <w:bottom w:val="single" w:sz="6" w:space="0" w:color="auto"/>
              <w:right w:val="single" w:sz="6" w:space="0" w:color="auto"/>
            </w:tcBorders>
            <w:vAlign w:val="center"/>
          </w:tcPr>
          <w:p w:rsidR="00D0508A" w:rsidRPr="00D0508A" w:rsidRDefault="00D0508A" w:rsidP="00D0508A">
            <w:pPr>
              <w:tabs>
                <w:tab w:val="left" w:pos="280"/>
                <w:tab w:val="center" w:pos="2900"/>
                <w:tab w:val="center" w:pos="4300"/>
                <w:tab w:val="center" w:pos="5700"/>
                <w:tab w:val="center" w:pos="7060"/>
                <w:tab w:val="center" w:pos="8320"/>
              </w:tabs>
              <w:spacing w:line="240" w:lineRule="auto"/>
              <w:contextualSpacing/>
              <w:jc w:val="center"/>
            </w:pPr>
            <w:r w:rsidRPr="00D0508A">
              <w:t>Total Volume</w:t>
            </w:r>
            <w:r>
              <w:t xml:space="preserve"> (mm</w:t>
            </w:r>
            <w:r>
              <w:rPr>
                <w:vertAlign w:val="superscript"/>
              </w:rPr>
              <w:t>3</w:t>
            </w:r>
            <w:r>
              <w:t>)</w:t>
            </w:r>
          </w:p>
        </w:tc>
        <w:tc>
          <w:tcPr>
            <w:tcW w:w="1277" w:type="dxa"/>
            <w:tcBorders>
              <w:top w:val="single" w:sz="6" w:space="0" w:color="auto"/>
              <w:left w:val="single" w:sz="6" w:space="0" w:color="auto"/>
              <w:bottom w:val="single" w:sz="6" w:space="0" w:color="auto"/>
              <w:right w:val="single" w:sz="6" w:space="0" w:color="auto"/>
            </w:tcBorders>
          </w:tcPr>
          <w:p w:rsidR="00D0508A" w:rsidRPr="00D0508A" w:rsidRDefault="00D0508A" w:rsidP="00B53028">
            <w:pPr>
              <w:tabs>
                <w:tab w:val="left" w:pos="280"/>
                <w:tab w:val="center" w:pos="2900"/>
                <w:tab w:val="center" w:pos="4300"/>
                <w:tab w:val="center" w:pos="5700"/>
                <w:tab w:val="center" w:pos="7060"/>
                <w:tab w:val="center" w:pos="8320"/>
              </w:tabs>
              <w:spacing w:line="480" w:lineRule="auto"/>
            </w:pPr>
          </w:p>
        </w:tc>
        <w:tc>
          <w:tcPr>
            <w:tcW w:w="1133" w:type="dxa"/>
            <w:tcBorders>
              <w:top w:val="single" w:sz="6" w:space="0" w:color="auto"/>
              <w:left w:val="single" w:sz="6" w:space="0" w:color="auto"/>
              <w:bottom w:val="single" w:sz="6" w:space="0" w:color="auto"/>
              <w:right w:val="single" w:sz="6" w:space="0" w:color="auto"/>
            </w:tcBorders>
          </w:tcPr>
          <w:p w:rsidR="00D0508A" w:rsidRPr="00D0508A" w:rsidRDefault="00D0508A" w:rsidP="00B53028">
            <w:pPr>
              <w:tabs>
                <w:tab w:val="left" w:pos="280"/>
                <w:tab w:val="center" w:pos="2900"/>
                <w:tab w:val="center" w:pos="4300"/>
                <w:tab w:val="center" w:pos="5700"/>
                <w:tab w:val="center" w:pos="7060"/>
                <w:tab w:val="center" w:pos="8320"/>
              </w:tabs>
              <w:spacing w:line="480" w:lineRule="auto"/>
            </w:pPr>
          </w:p>
        </w:tc>
        <w:tc>
          <w:tcPr>
            <w:tcW w:w="1110" w:type="dxa"/>
            <w:tcBorders>
              <w:top w:val="single" w:sz="6" w:space="0" w:color="auto"/>
              <w:left w:val="single" w:sz="6" w:space="0" w:color="auto"/>
              <w:bottom w:val="single" w:sz="6" w:space="0" w:color="auto"/>
              <w:right w:val="single" w:sz="6" w:space="0" w:color="auto"/>
            </w:tcBorders>
          </w:tcPr>
          <w:p w:rsidR="00D0508A" w:rsidRPr="00D0508A" w:rsidRDefault="00D0508A" w:rsidP="00B53028">
            <w:pPr>
              <w:tabs>
                <w:tab w:val="left" w:pos="280"/>
                <w:tab w:val="center" w:pos="2900"/>
                <w:tab w:val="center" w:pos="4300"/>
                <w:tab w:val="center" w:pos="5700"/>
                <w:tab w:val="center" w:pos="7060"/>
                <w:tab w:val="center" w:pos="8320"/>
              </w:tabs>
              <w:spacing w:line="480" w:lineRule="auto"/>
            </w:pPr>
          </w:p>
        </w:tc>
        <w:tc>
          <w:tcPr>
            <w:tcW w:w="1135" w:type="dxa"/>
            <w:tcBorders>
              <w:top w:val="single" w:sz="6" w:space="0" w:color="auto"/>
              <w:left w:val="single" w:sz="6" w:space="0" w:color="auto"/>
              <w:bottom w:val="single" w:sz="6" w:space="0" w:color="auto"/>
              <w:right w:val="single" w:sz="6" w:space="0" w:color="auto"/>
            </w:tcBorders>
          </w:tcPr>
          <w:p w:rsidR="00D0508A" w:rsidRPr="00D0508A" w:rsidRDefault="00D0508A" w:rsidP="00B53028">
            <w:pPr>
              <w:tabs>
                <w:tab w:val="left" w:pos="280"/>
                <w:tab w:val="center" w:pos="2900"/>
                <w:tab w:val="center" w:pos="4300"/>
                <w:tab w:val="center" w:pos="5700"/>
                <w:tab w:val="center" w:pos="7060"/>
                <w:tab w:val="center" w:pos="8320"/>
              </w:tabs>
              <w:spacing w:line="480" w:lineRule="auto"/>
            </w:pPr>
          </w:p>
        </w:tc>
        <w:tc>
          <w:tcPr>
            <w:tcW w:w="1160" w:type="dxa"/>
            <w:tcBorders>
              <w:top w:val="single" w:sz="6" w:space="0" w:color="auto"/>
              <w:left w:val="single" w:sz="6" w:space="0" w:color="auto"/>
              <w:bottom w:val="single" w:sz="6" w:space="0" w:color="auto"/>
              <w:right w:val="single" w:sz="6" w:space="0" w:color="auto"/>
            </w:tcBorders>
          </w:tcPr>
          <w:p w:rsidR="00D0508A" w:rsidRPr="00D0508A" w:rsidRDefault="00D0508A" w:rsidP="00B53028">
            <w:pPr>
              <w:tabs>
                <w:tab w:val="left" w:pos="280"/>
                <w:tab w:val="center" w:pos="2900"/>
                <w:tab w:val="center" w:pos="4300"/>
                <w:tab w:val="center" w:pos="5700"/>
                <w:tab w:val="center" w:pos="7060"/>
                <w:tab w:val="center" w:pos="8320"/>
              </w:tabs>
              <w:spacing w:line="480" w:lineRule="auto"/>
            </w:pPr>
          </w:p>
        </w:tc>
      </w:tr>
      <w:tr w:rsidR="00D0508A" w:rsidRPr="000E3011" w:rsidTr="00D0508A">
        <w:tc>
          <w:tcPr>
            <w:tcW w:w="3402" w:type="dxa"/>
            <w:tcBorders>
              <w:top w:val="single" w:sz="6" w:space="0" w:color="auto"/>
              <w:left w:val="single" w:sz="6" w:space="0" w:color="auto"/>
              <w:bottom w:val="single" w:sz="6" w:space="0" w:color="auto"/>
              <w:right w:val="single" w:sz="6" w:space="0" w:color="auto"/>
            </w:tcBorders>
            <w:vAlign w:val="center"/>
          </w:tcPr>
          <w:p w:rsidR="00D0508A" w:rsidRPr="00D0508A" w:rsidRDefault="00D0508A" w:rsidP="00D0508A">
            <w:pPr>
              <w:tabs>
                <w:tab w:val="left" w:pos="280"/>
                <w:tab w:val="center" w:pos="2900"/>
                <w:tab w:val="center" w:pos="4300"/>
                <w:tab w:val="center" w:pos="5700"/>
                <w:tab w:val="center" w:pos="7060"/>
                <w:tab w:val="center" w:pos="8320"/>
              </w:tabs>
              <w:spacing w:line="240" w:lineRule="auto"/>
              <w:contextualSpacing/>
              <w:jc w:val="center"/>
            </w:pPr>
            <w:r w:rsidRPr="00D0508A">
              <w:t>Surface Area: Volume Ratio</w:t>
            </w:r>
            <w:r>
              <w:t xml:space="preserve"> (mm</w:t>
            </w:r>
            <w:r>
              <w:rPr>
                <w:vertAlign w:val="superscript"/>
              </w:rPr>
              <w:t>-1</w:t>
            </w:r>
            <w:r>
              <w:t>)</w:t>
            </w:r>
          </w:p>
        </w:tc>
        <w:tc>
          <w:tcPr>
            <w:tcW w:w="1277" w:type="dxa"/>
            <w:tcBorders>
              <w:top w:val="single" w:sz="6" w:space="0" w:color="auto"/>
              <w:left w:val="single" w:sz="6" w:space="0" w:color="auto"/>
              <w:bottom w:val="single" w:sz="6" w:space="0" w:color="auto"/>
              <w:right w:val="single" w:sz="6" w:space="0" w:color="auto"/>
            </w:tcBorders>
          </w:tcPr>
          <w:p w:rsidR="00D0508A" w:rsidRPr="00D0508A" w:rsidRDefault="00D0508A" w:rsidP="00B53028">
            <w:pPr>
              <w:tabs>
                <w:tab w:val="left" w:pos="280"/>
                <w:tab w:val="center" w:pos="2900"/>
                <w:tab w:val="center" w:pos="4300"/>
                <w:tab w:val="center" w:pos="5700"/>
                <w:tab w:val="center" w:pos="7060"/>
                <w:tab w:val="center" w:pos="8320"/>
              </w:tabs>
              <w:spacing w:line="480" w:lineRule="auto"/>
            </w:pPr>
          </w:p>
        </w:tc>
        <w:tc>
          <w:tcPr>
            <w:tcW w:w="1133" w:type="dxa"/>
            <w:tcBorders>
              <w:top w:val="single" w:sz="6" w:space="0" w:color="auto"/>
              <w:left w:val="single" w:sz="6" w:space="0" w:color="auto"/>
              <w:bottom w:val="single" w:sz="6" w:space="0" w:color="auto"/>
              <w:right w:val="single" w:sz="6" w:space="0" w:color="auto"/>
            </w:tcBorders>
          </w:tcPr>
          <w:p w:rsidR="00D0508A" w:rsidRPr="00D0508A" w:rsidRDefault="00D0508A" w:rsidP="00B53028">
            <w:pPr>
              <w:tabs>
                <w:tab w:val="left" w:pos="280"/>
                <w:tab w:val="center" w:pos="2900"/>
                <w:tab w:val="center" w:pos="4300"/>
                <w:tab w:val="center" w:pos="5700"/>
                <w:tab w:val="center" w:pos="7060"/>
                <w:tab w:val="center" w:pos="8320"/>
              </w:tabs>
              <w:spacing w:line="480" w:lineRule="auto"/>
            </w:pPr>
          </w:p>
        </w:tc>
        <w:tc>
          <w:tcPr>
            <w:tcW w:w="1110" w:type="dxa"/>
            <w:tcBorders>
              <w:top w:val="single" w:sz="6" w:space="0" w:color="auto"/>
              <w:left w:val="single" w:sz="6" w:space="0" w:color="auto"/>
              <w:bottom w:val="single" w:sz="6" w:space="0" w:color="auto"/>
              <w:right w:val="single" w:sz="6" w:space="0" w:color="auto"/>
            </w:tcBorders>
          </w:tcPr>
          <w:p w:rsidR="00D0508A" w:rsidRPr="00D0508A" w:rsidRDefault="00D0508A" w:rsidP="00B53028">
            <w:pPr>
              <w:tabs>
                <w:tab w:val="left" w:pos="280"/>
                <w:tab w:val="center" w:pos="2900"/>
                <w:tab w:val="center" w:pos="4300"/>
                <w:tab w:val="center" w:pos="5700"/>
                <w:tab w:val="center" w:pos="7060"/>
                <w:tab w:val="center" w:pos="8320"/>
              </w:tabs>
              <w:spacing w:line="480" w:lineRule="auto"/>
            </w:pPr>
          </w:p>
        </w:tc>
        <w:tc>
          <w:tcPr>
            <w:tcW w:w="1135" w:type="dxa"/>
            <w:tcBorders>
              <w:top w:val="single" w:sz="6" w:space="0" w:color="auto"/>
              <w:left w:val="single" w:sz="6" w:space="0" w:color="auto"/>
              <w:bottom w:val="single" w:sz="6" w:space="0" w:color="auto"/>
              <w:right w:val="single" w:sz="6" w:space="0" w:color="auto"/>
            </w:tcBorders>
          </w:tcPr>
          <w:p w:rsidR="00D0508A" w:rsidRPr="00D0508A" w:rsidRDefault="00D0508A" w:rsidP="00B53028">
            <w:pPr>
              <w:tabs>
                <w:tab w:val="left" w:pos="280"/>
                <w:tab w:val="center" w:pos="2900"/>
                <w:tab w:val="center" w:pos="4300"/>
                <w:tab w:val="center" w:pos="5700"/>
                <w:tab w:val="center" w:pos="7060"/>
                <w:tab w:val="center" w:pos="8320"/>
              </w:tabs>
              <w:spacing w:line="480" w:lineRule="auto"/>
            </w:pPr>
          </w:p>
        </w:tc>
        <w:tc>
          <w:tcPr>
            <w:tcW w:w="1160" w:type="dxa"/>
            <w:tcBorders>
              <w:top w:val="single" w:sz="6" w:space="0" w:color="auto"/>
              <w:left w:val="single" w:sz="6" w:space="0" w:color="auto"/>
              <w:bottom w:val="single" w:sz="6" w:space="0" w:color="auto"/>
              <w:right w:val="single" w:sz="6" w:space="0" w:color="auto"/>
            </w:tcBorders>
          </w:tcPr>
          <w:p w:rsidR="00D0508A" w:rsidRPr="00D0508A" w:rsidRDefault="00D0508A" w:rsidP="00B53028">
            <w:pPr>
              <w:tabs>
                <w:tab w:val="left" w:pos="280"/>
                <w:tab w:val="center" w:pos="2900"/>
                <w:tab w:val="center" w:pos="4300"/>
                <w:tab w:val="center" w:pos="5700"/>
                <w:tab w:val="center" w:pos="7060"/>
                <w:tab w:val="center" w:pos="8320"/>
              </w:tabs>
              <w:spacing w:line="480" w:lineRule="auto"/>
            </w:pPr>
          </w:p>
        </w:tc>
      </w:tr>
      <w:tr w:rsidR="00D0508A" w:rsidRPr="000E3011" w:rsidTr="00D0508A">
        <w:tc>
          <w:tcPr>
            <w:tcW w:w="3402" w:type="dxa"/>
            <w:tcBorders>
              <w:top w:val="single" w:sz="6" w:space="0" w:color="auto"/>
              <w:left w:val="single" w:sz="6" w:space="0" w:color="auto"/>
              <w:bottom w:val="single" w:sz="6" w:space="0" w:color="auto"/>
              <w:right w:val="single" w:sz="6" w:space="0" w:color="auto"/>
            </w:tcBorders>
            <w:vAlign w:val="center"/>
          </w:tcPr>
          <w:p w:rsidR="00D0508A" w:rsidRPr="00D0508A" w:rsidRDefault="00D0508A" w:rsidP="00D0508A">
            <w:pPr>
              <w:tabs>
                <w:tab w:val="left" w:pos="280"/>
                <w:tab w:val="center" w:pos="2900"/>
                <w:tab w:val="center" w:pos="4300"/>
                <w:tab w:val="center" w:pos="5700"/>
                <w:tab w:val="center" w:pos="7060"/>
                <w:tab w:val="center" w:pos="8320"/>
              </w:tabs>
              <w:spacing w:line="240" w:lineRule="auto"/>
              <w:contextualSpacing/>
              <w:jc w:val="center"/>
            </w:pPr>
            <w:r>
              <w:t>Time taken for acid to reach centre of agar block (s)</w:t>
            </w:r>
          </w:p>
        </w:tc>
        <w:tc>
          <w:tcPr>
            <w:tcW w:w="1277" w:type="dxa"/>
            <w:tcBorders>
              <w:top w:val="single" w:sz="6" w:space="0" w:color="auto"/>
              <w:left w:val="single" w:sz="6" w:space="0" w:color="auto"/>
              <w:bottom w:val="single" w:sz="6" w:space="0" w:color="auto"/>
              <w:right w:val="single" w:sz="6" w:space="0" w:color="auto"/>
            </w:tcBorders>
          </w:tcPr>
          <w:p w:rsidR="00D0508A" w:rsidRPr="00D0508A" w:rsidRDefault="00D0508A" w:rsidP="00B53028">
            <w:pPr>
              <w:tabs>
                <w:tab w:val="left" w:pos="280"/>
                <w:tab w:val="center" w:pos="2900"/>
                <w:tab w:val="center" w:pos="4300"/>
                <w:tab w:val="center" w:pos="5700"/>
                <w:tab w:val="center" w:pos="7060"/>
                <w:tab w:val="center" w:pos="8320"/>
              </w:tabs>
              <w:spacing w:line="480" w:lineRule="auto"/>
            </w:pPr>
          </w:p>
        </w:tc>
        <w:tc>
          <w:tcPr>
            <w:tcW w:w="1133" w:type="dxa"/>
            <w:tcBorders>
              <w:top w:val="single" w:sz="6" w:space="0" w:color="auto"/>
              <w:left w:val="single" w:sz="6" w:space="0" w:color="auto"/>
              <w:bottom w:val="single" w:sz="6" w:space="0" w:color="auto"/>
              <w:right w:val="single" w:sz="6" w:space="0" w:color="auto"/>
            </w:tcBorders>
          </w:tcPr>
          <w:p w:rsidR="00D0508A" w:rsidRPr="00D0508A" w:rsidRDefault="00D0508A" w:rsidP="00B53028">
            <w:pPr>
              <w:tabs>
                <w:tab w:val="left" w:pos="280"/>
                <w:tab w:val="center" w:pos="2900"/>
                <w:tab w:val="center" w:pos="4300"/>
                <w:tab w:val="center" w:pos="5700"/>
                <w:tab w:val="center" w:pos="7060"/>
                <w:tab w:val="center" w:pos="8320"/>
              </w:tabs>
              <w:spacing w:line="480" w:lineRule="auto"/>
            </w:pPr>
          </w:p>
        </w:tc>
        <w:tc>
          <w:tcPr>
            <w:tcW w:w="1110" w:type="dxa"/>
            <w:tcBorders>
              <w:top w:val="single" w:sz="6" w:space="0" w:color="auto"/>
              <w:left w:val="single" w:sz="6" w:space="0" w:color="auto"/>
              <w:bottom w:val="single" w:sz="6" w:space="0" w:color="auto"/>
              <w:right w:val="single" w:sz="6" w:space="0" w:color="auto"/>
            </w:tcBorders>
          </w:tcPr>
          <w:p w:rsidR="00D0508A" w:rsidRPr="00D0508A" w:rsidRDefault="00D0508A" w:rsidP="00B53028">
            <w:pPr>
              <w:tabs>
                <w:tab w:val="left" w:pos="280"/>
                <w:tab w:val="center" w:pos="2900"/>
                <w:tab w:val="center" w:pos="4300"/>
                <w:tab w:val="center" w:pos="5700"/>
                <w:tab w:val="center" w:pos="7060"/>
                <w:tab w:val="center" w:pos="8320"/>
              </w:tabs>
              <w:spacing w:line="480" w:lineRule="auto"/>
            </w:pPr>
          </w:p>
        </w:tc>
        <w:tc>
          <w:tcPr>
            <w:tcW w:w="1135" w:type="dxa"/>
            <w:tcBorders>
              <w:top w:val="single" w:sz="6" w:space="0" w:color="auto"/>
              <w:left w:val="single" w:sz="6" w:space="0" w:color="auto"/>
              <w:bottom w:val="single" w:sz="6" w:space="0" w:color="auto"/>
              <w:right w:val="single" w:sz="6" w:space="0" w:color="auto"/>
            </w:tcBorders>
          </w:tcPr>
          <w:p w:rsidR="00D0508A" w:rsidRPr="00D0508A" w:rsidRDefault="00D0508A" w:rsidP="00B53028">
            <w:pPr>
              <w:tabs>
                <w:tab w:val="left" w:pos="280"/>
                <w:tab w:val="center" w:pos="2900"/>
                <w:tab w:val="center" w:pos="4300"/>
                <w:tab w:val="center" w:pos="5700"/>
                <w:tab w:val="center" w:pos="7060"/>
                <w:tab w:val="center" w:pos="8320"/>
              </w:tabs>
              <w:spacing w:line="480" w:lineRule="auto"/>
            </w:pPr>
          </w:p>
        </w:tc>
        <w:tc>
          <w:tcPr>
            <w:tcW w:w="1160" w:type="dxa"/>
            <w:tcBorders>
              <w:top w:val="single" w:sz="6" w:space="0" w:color="auto"/>
              <w:left w:val="single" w:sz="6" w:space="0" w:color="auto"/>
              <w:bottom w:val="single" w:sz="6" w:space="0" w:color="auto"/>
              <w:right w:val="single" w:sz="6" w:space="0" w:color="auto"/>
            </w:tcBorders>
          </w:tcPr>
          <w:p w:rsidR="00D0508A" w:rsidRPr="00D0508A" w:rsidRDefault="00D0508A" w:rsidP="00B53028">
            <w:pPr>
              <w:tabs>
                <w:tab w:val="left" w:pos="280"/>
                <w:tab w:val="center" w:pos="2900"/>
                <w:tab w:val="center" w:pos="4300"/>
                <w:tab w:val="center" w:pos="5700"/>
                <w:tab w:val="center" w:pos="7060"/>
                <w:tab w:val="center" w:pos="8320"/>
              </w:tabs>
              <w:spacing w:line="480" w:lineRule="auto"/>
            </w:pPr>
          </w:p>
        </w:tc>
      </w:tr>
      <w:tr w:rsidR="00D0508A" w:rsidRPr="000E3011" w:rsidTr="00D0508A">
        <w:tc>
          <w:tcPr>
            <w:tcW w:w="3402" w:type="dxa"/>
            <w:tcBorders>
              <w:top w:val="single" w:sz="6" w:space="0" w:color="auto"/>
              <w:left w:val="single" w:sz="6" w:space="0" w:color="auto"/>
              <w:bottom w:val="single" w:sz="6" w:space="0" w:color="auto"/>
              <w:right w:val="single" w:sz="6" w:space="0" w:color="auto"/>
            </w:tcBorders>
            <w:vAlign w:val="center"/>
          </w:tcPr>
          <w:p w:rsidR="00D0508A" w:rsidRPr="00D0508A" w:rsidRDefault="00D0508A" w:rsidP="00D0508A">
            <w:pPr>
              <w:tabs>
                <w:tab w:val="left" w:pos="280"/>
                <w:tab w:val="center" w:pos="2900"/>
                <w:tab w:val="center" w:pos="4300"/>
                <w:tab w:val="center" w:pos="5700"/>
                <w:tab w:val="center" w:pos="7060"/>
                <w:tab w:val="center" w:pos="8320"/>
              </w:tabs>
              <w:spacing w:line="240" w:lineRule="auto"/>
              <w:contextualSpacing/>
              <w:jc w:val="center"/>
            </w:pPr>
            <w:r w:rsidRPr="00D0508A">
              <w:t>Rate of penetration, 1000/t, (s</w:t>
            </w:r>
            <w:r w:rsidRPr="00D0508A">
              <w:rPr>
                <w:vertAlign w:val="superscript"/>
              </w:rPr>
              <w:t>-1</w:t>
            </w:r>
            <w:r w:rsidRPr="00D0508A">
              <w:t>)</w:t>
            </w:r>
          </w:p>
        </w:tc>
        <w:tc>
          <w:tcPr>
            <w:tcW w:w="1277" w:type="dxa"/>
            <w:tcBorders>
              <w:top w:val="single" w:sz="6" w:space="0" w:color="auto"/>
              <w:left w:val="single" w:sz="6" w:space="0" w:color="auto"/>
              <w:bottom w:val="single" w:sz="6" w:space="0" w:color="auto"/>
              <w:right w:val="single" w:sz="6" w:space="0" w:color="auto"/>
            </w:tcBorders>
          </w:tcPr>
          <w:p w:rsidR="00D0508A" w:rsidRPr="00D0508A" w:rsidRDefault="00D0508A" w:rsidP="00B53028">
            <w:pPr>
              <w:tabs>
                <w:tab w:val="left" w:pos="280"/>
                <w:tab w:val="center" w:pos="2900"/>
                <w:tab w:val="center" w:pos="4300"/>
                <w:tab w:val="center" w:pos="5700"/>
                <w:tab w:val="center" w:pos="7060"/>
                <w:tab w:val="center" w:pos="8320"/>
              </w:tabs>
              <w:spacing w:line="480" w:lineRule="auto"/>
            </w:pPr>
          </w:p>
        </w:tc>
        <w:tc>
          <w:tcPr>
            <w:tcW w:w="1133" w:type="dxa"/>
            <w:tcBorders>
              <w:top w:val="single" w:sz="6" w:space="0" w:color="auto"/>
              <w:left w:val="single" w:sz="6" w:space="0" w:color="auto"/>
              <w:bottom w:val="single" w:sz="6" w:space="0" w:color="auto"/>
              <w:right w:val="single" w:sz="6" w:space="0" w:color="auto"/>
            </w:tcBorders>
          </w:tcPr>
          <w:p w:rsidR="00D0508A" w:rsidRPr="00D0508A" w:rsidRDefault="00D0508A" w:rsidP="00B53028">
            <w:pPr>
              <w:tabs>
                <w:tab w:val="left" w:pos="280"/>
                <w:tab w:val="center" w:pos="2900"/>
                <w:tab w:val="center" w:pos="4300"/>
                <w:tab w:val="center" w:pos="5700"/>
                <w:tab w:val="center" w:pos="7060"/>
                <w:tab w:val="center" w:pos="8320"/>
              </w:tabs>
              <w:spacing w:line="480" w:lineRule="auto"/>
            </w:pPr>
          </w:p>
        </w:tc>
        <w:tc>
          <w:tcPr>
            <w:tcW w:w="1110" w:type="dxa"/>
            <w:tcBorders>
              <w:top w:val="single" w:sz="6" w:space="0" w:color="auto"/>
              <w:left w:val="single" w:sz="6" w:space="0" w:color="auto"/>
              <w:bottom w:val="single" w:sz="6" w:space="0" w:color="auto"/>
              <w:right w:val="single" w:sz="6" w:space="0" w:color="auto"/>
            </w:tcBorders>
          </w:tcPr>
          <w:p w:rsidR="00D0508A" w:rsidRPr="00D0508A" w:rsidRDefault="00D0508A" w:rsidP="00B53028">
            <w:pPr>
              <w:tabs>
                <w:tab w:val="left" w:pos="280"/>
                <w:tab w:val="center" w:pos="2900"/>
                <w:tab w:val="center" w:pos="4300"/>
                <w:tab w:val="center" w:pos="5700"/>
                <w:tab w:val="center" w:pos="7060"/>
                <w:tab w:val="center" w:pos="8320"/>
              </w:tabs>
              <w:spacing w:line="480" w:lineRule="auto"/>
            </w:pPr>
          </w:p>
        </w:tc>
        <w:tc>
          <w:tcPr>
            <w:tcW w:w="1135" w:type="dxa"/>
            <w:tcBorders>
              <w:top w:val="single" w:sz="6" w:space="0" w:color="auto"/>
              <w:left w:val="single" w:sz="6" w:space="0" w:color="auto"/>
              <w:bottom w:val="single" w:sz="6" w:space="0" w:color="auto"/>
              <w:right w:val="single" w:sz="6" w:space="0" w:color="auto"/>
            </w:tcBorders>
          </w:tcPr>
          <w:p w:rsidR="00D0508A" w:rsidRPr="00D0508A" w:rsidRDefault="00D0508A" w:rsidP="00B53028">
            <w:pPr>
              <w:tabs>
                <w:tab w:val="left" w:pos="280"/>
                <w:tab w:val="center" w:pos="2900"/>
                <w:tab w:val="center" w:pos="4300"/>
                <w:tab w:val="center" w:pos="5700"/>
                <w:tab w:val="center" w:pos="7060"/>
                <w:tab w:val="center" w:pos="8320"/>
              </w:tabs>
              <w:spacing w:line="480" w:lineRule="auto"/>
            </w:pPr>
          </w:p>
        </w:tc>
        <w:tc>
          <w:tcPr>
            <w:tcW w:w="1160" w:type="dxa"/>
            <w:tcBorders>
              <w:top w:val="single" w:sz="6" w:space="0" w:color="auto"/>
              <w:left w:val="single" w:sz="6" w:space="0" w:color="auto"/>
              <w:bottom w:val="single" w:sz="6" w:space="0" w:color="auto"/>
              <w:right w:val="single" w:sz="6" w:space="0" w:color="auto"/>
            </w:tcBorders>
          </w:tcPr>
          <w:p w:rsidR="00D0508A" w:rsidRPr="00D0508A" w:rsidRDefault="00D0508A" w:rsidP="00B53028">
            <w:pPr>
              <w:tabs>
                <w:tab w:val="left" w:pos="280"/>
                <w:tab w:val="center" w:pos="2900"/>
                <w:tab w:val="center" w:pos="4300"/>
                <w:tab w:val="center" w:pos="5700"/>
                <w:tab w:val="center" w:pos="7060"/>
                <w:tab w:val="center" w:pos="8320"/>
              </w:tabs>
              <w:spacing w:line="480" w:lineRule="auto"/>
            </w:pPr>
          </w:p>
        </w:tc>
      </w:tr>
    </w:tbl>
    <w:p w:rsidR="00D0508A" w:rsidRDefault="00D0508A" w:rsidP="00D0508A">
      <w:pPr>
        <w:pStyle w:val="ListParagraph"/>
        <w:rPr>
          <w:rFonts w:ascii="Arial" w:hAnsi="Arial" w:cs="Arial"/>
        </w:rPr>
      </w:pPr>
    </w:p>
    <w:p w:rsidR="00D0508A" w:rsidRDefault="00D0508A" w:rsidP="00D0508A">
      <w:pPr>
        <w:pStyle w:val="ListParagraph"/>
        <w:rPr>
          <w:rFonts w:ascii="Arial" w:hAnsi="Arial" w:cs="Arial"/>
        </w:rPr>
      </w:pPr>
      <w:r>
        <w:rPr>
          <w:rFonts w:ascii="Arial" w:hAnsi="Arial" w:cs="Arial"/>
        </w:rPr>
        <w:t>The time taken for the acid to diffuse to the centre of the cube is the time taken for all the cresol red indicator to turn from red to yellow.</w:t>
      </w:r>
    </w:p>
    <w:p w:rsidR="00D0508A" w:rsidRDefault="00D0508A" w:rsidP="00D0508A">
      <w:pPr>
        <w:pStyle w:val="ListParagraph"/>
        <w:rPr>
          <w:rFonts w:ascii="Arial" w:hAnsi="Arial" w:cs="Arial"/>
        </w:rPr>
      </w:pPr>
    </w:p>
    <w:p w:rsidR="00D0508A" w:rsidRDefault="00D0508A" w:rsidP="00D0508A">
      <w:pPr>
        <w:pStyle w:val="ListParagraph"/>
        <w:rPr>
          <w:rFonts w:ascii="Arial" w:hAnsi="Arial" w:cs="Arial"/>
        </w:rPr>
      </w:pPr>
      <w:r>
        <w:rPr>
          <w:rFonts w:ascii="Arial" w:hAnsi="Arial" w:cs="Arial"/>
        </w:rPr>
        <w:t xml:space="preserve">Rate of penetration = 1000 ÷ time taken for acid to diffuse to centre of the cube </w:t>
      </w:r>
    </w:p>
    <w:p w:rsidR="00D0508A" w:rsidRDefault="00D0508A" w:rsidP="00D0508A">
      <w:pPr>
        <w:pStyle w:val="ListParagraph"/>
        <w:rPr>
          <w:rFonts w:ascii="Arial" w:hAnsi="Arial" w:cs="Arial"/>
        </w:rPr>
      </w:pPr>
    </w:p>
    <w:p w:rsidR="00D0508A" w:rsidRDefault="00D0508A" w:rsidP="00D0508A">
      <w:pPr>
        <w:pStyle w:val="ListParagraph"/>
        <w:numPr>
          <w:ilvl w:val="0"/>
          <w:numId w:val="5"/>
        </w:numPr>
        <w:rPr>
          <w:rFonts w:ascii="Arial" w:hAnsi="Arial" w:cs="Arial"/>
        </w:rPr>
      </w:pPr>
      <w:r>
        <w:rPr>
          <w:rFonts w:ascii="Arial" w:hAnsi="Arial" w:cs="Arial"/>
        </w:rPr>
        <w:t>Plot a graph of time taken for acid to reach the centre of the block (y axis) against length of one side of the block (x axis)</w:t>
      </w:r>
    </w:p>
    <w:p w:rsidR="00D0508A" w:rsidRDefault="00D0508A" w:rsidP="00D0508A">
      <w:pPr>
        <w:pStyle w:val="ListParagraph"/>
        <w:numPr>
          <w:ilvl w:val="0"/>
          <w:numId w:val="5"/>
        </w:numPr>
        <w:rPr>
          <w:rFonts w:ascii="Arial" w:hAnsi="Arial" w:cs="Arial"/>
        </w:rPr>
      </w:pPr>
      <w:r>
        <w:rPr>
          <w:rFonts w:ascii="Arial" w:hAnsi="Arial" w:cs="Arial"/>
        </w:rPr>
        <w:t>Describe how size affects how long it takes for materials to diffuse to the centre of the cube of agar.</w:t>
      </w:r>
    </w:p>
    <w:p w:rsidR="00D0508A" w:rsidRDefault="00D0508A" w:rsidP="00D0508A">
      <w:pPr>
        <w:pStyle w:val="ListParagraph"/>
        <w:numPr>
          <w:ilvl w:val="0"/>
          <w:numId w:val="5"/>
        </w:numPr>
        <w:rPr>
          <w:rFonts w:ascii="Arial" w:hAnsi="Arial" w:cs="Arial"/>
        </w:rPr>
      </w:pPr>
      <w:r>
        <w:rPr>
          <w:rFonts w:ascii="Arial" w:hAnsi="Arial" w:cs="Arial"/>
        </w:rPr>
        <w:t xml:space="preserve">Plot a graph of rate of penetration (y axis) against surface area:volume ratio of the block (x axis) – to plot this graph you will need to work out surface area:volume ratio as a </w:t>
      </w:r>
      <w:r>
        <w:rPr>
          <w:rFonts w:ascii="Arial" w:hAnsi="Arial" w:cs="Arial"/>
          <w:i/>
        </w:rPr>
        <w:t>decimal</w:t>
      </w:r>
      <w:r>
        <w:rPr>
          <w:rFonts w:ascii="Arial" w:hAnsi="Arial" w:cs="Arial"/>
        </w:rPr>
        <w:t>.</w:t>
      </w:r>
    </w:p>
    <w:p w:rsidR="00A725B1" w:rsidRPr="00100491" w:rsidRDefault="00A725B1" w:rsidP="00D0508A">
      <w:pPr>
        <w:pStyle w:val="ListParagraph"/>
        <w:numPr>
          <w:ilvl w:val="0"/>
          <w:numId w:val="5"/>
        </w:numPr>
        <w:rPr>
          <w:rFonts w:ascii="Arial" w:hAnsi="Arial" w:cs="Arial"/>
        </w:rPr>
      </w:pPr>
      <w:r>
        <w:rPr>
          <w:rFonts w:ascii="Arial" w:hAnsi="Arial" w:cs="Arial"/>
        </w:rPr>
        <w:t>Describe the relationship between surface area:volume ratio and rate of penetration</w:t>
      </w:r>
    </w:p>
    <w:sectPr w:rsidR="00A725B1" w:rsidRPr="00100491" w:rsidSect="00D0508A">
      <w:type w:val="continuous"/>
      <w:pgSz w:w="11906" w:h="16838"/>
      <w:pgMar w:top="567" w:right="707"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40692"/>
    <w:multiLevelType w:val="hybridMultilevel"/>
    <w:tmpl w:val="BA4A4A0A"/>
    <w:lvl w:ilvl="0" w:tplc="08090001">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71066FC"/>
    <w:multiLevelType w:val="hybridMultilevel"/>
    <w:tmpl w:val="8B769ABE"/>
    <w:lvl w:ilvl="0" w:tplc="24982A20">
      <w:start w:val="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20367B6E"/>
    <w:multiLevelType w:val="hybridMultilevel"/>
    <w:tmpl w:val="C73CC0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91429EF"/>
    <w:multiLevelType w:val="hybridMultilevel"/>
    <w:tmpl w:val="BCDE14EA"/>
    <w:lvl w:ilvl="0" w:tplc="5A98F2F6">
      <w:start w:val="1"/>
      <w:numFmt w:val="bullet"/>
      <w:lvlText w:val=""/>
      <w:lvlJc w:val="left"/>
      <w:pPr>
        <w:ind w:left="720"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1CE57ED"/>
    <w:multiLevelType w:val="hybridMultilevel"/>
    <w:tmpl w:val="2090AF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D022D45"/>
    <w:multiLevelType w:val="hybridMultilevel"/>
    <w:tmpl w:val="3AE25A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AD6"/>
    <w:rsid w:val="00100491"/>
    <w:rsid w:val="00124374"/>
    <w:rsid w:val="001F3FF0"/>
    <w:rsid w:val="00226144"/>
    <w:rsid w:val="00355440"/>
    <w:rsid w:val="00534ED7"/>
    <w:rsid w:val="005A2D03"/>
    <w:rsid w:val="005C561D"/>
    <w:rsid w:val="005E67AD"/>
    <w:rsid w:val="00617CDE"/>
    <w:rsid w:val="0064130F"/>
    <w:rsid w:val="006B6E19"/>
    <w:rsid w:val="006C433E"/>
    <w:rsid w:val="006E76C5"/>
    <w:rsid w:val="0088230D"/>
    <w:rsid w:val="00897062"/>
    <w:rsid w:val="00911E7C"/>
    <w:rsid w:val="009F7E28"/>
    <w:rsid w:val="00A07AD6"/>
    <w:rsid w:val="00A725B1"/>
    <w:rsid w:val="00C06947"/>
    <w:rsid w:val="00C84091"/>
    <w:rsid w:val="00D0508A"/>
    <w:rsid w:val="00D943BC"/>
    <w:rsid w:val="00D944FA"/>
    <w:rsid w:val="00DE28C8"/>
    <w:rsid w:val="00E2740B"/>
    <w:rsid w:val="00EB6A2F"/>
    <w:rsid w:val="00FA7B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A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7AD6"/>
    <w:pPr>
      <w:ind w:left="720"/>
      <w:contextualSpacing/>
    </w:pPr>
  </w:style>
  <w:style w:type="table" w:styleId="TableGrid">
    <w:name w:val="Table Grid"/>
    <w:basedOn w:val="TableNormal"/>
    <w:uiPriority w:val="59"/>
    <w:rsid w:val="00D943B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11">
    <w:name w:val="t11"/>
    <w:basedOn w:val="Normal"/>
    <w:rsid w:val="00D0508A"/>
    <w:pPr>
      <w:overflowPunct w:val="0"/>
      <w:autoSpaceDE w:val="0"/>
      <w:autoSpaceDN w:val="0"/>
      <w:adjustRightInd w:val="0"/>
      <w:spacing w:line="380" w:lineRule="auto"/>
      <w:textAlignment w:val="baseline"/>
    </w:pPr>
    <w:rPr>
      <w:rFonts w:ascii="Times New Roman" w:eastAsia="Times New Roman" w:hAnsi="Times New Roman" w:cs="Times New Roman"/>
      <w:sz w:val="24"/>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A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7AD6"/>
    <w:pPr>
      <w:ind w:left="720"/>
      <w:contextualSpacing/>
    </w:pPr>
  </w:style>
  <w:style w:type="table" w:styleId="TableGrid">
    <w:name w:val="Table Grid"/>
    <w:basedOn w:val="TableNormal"/>
    <w:uiPriority w:val="59"/>
    <w:rsid w:val="00D943B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11">
    <w:name w:val="t11"/>
    <w:basedOn w:val="Normal"/>
    <w:rsid w:val="00D0508A"/>
    <w:pPr>
      <w:overflowPunct w:val="0"/>
      <w:autoSpaceDE w:val="0"/>
      <w:autoSpaceDN w:val="0"/>
      <w:adjustRightInd w:val="0"/>
      <w:spacing w:line="380" w:lineRule="auto"/>
      <w:textAlignment w:val="baseline"/>
    </w:pPr>
    <w:rPr>
      <w:rFonts w:ascii="Times New Roman" w:eastAsia="Times New Roman" w:hAnsi="Times New Roman"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98DDE55A</Template>
  <TotalTime>0</TotalTime>
  <Pages>2</Pages>
  <Words>448</Words>
  <Characters>2555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 Metcalfe</cp:lastModifiedBy>
  <cp:revision>2</cp:revision>
  <cp:lastPrinted>2013-10-29T11:38:00Z</cp:lastPrinted>
  <dcterms:created xsi:type="dcterms:W3CDTF">2015-02-02T11:36:00Z</dcterms:created>
  <dcterms:modified xsi:type="dcterms:W3CDTF">2015-02-02T11:36:00Z</dcterms:modified>
</cp:coreProperties>
</file>